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2468A" w14:textId="77777777" w:rsidR="00C50E90" w:rsidRPr="00EF41B3" w:rsidRDefault="00C50E90" w:rsidP="00C50E90">
      <w:pPr>
        <w:jc w:val="center"/>
        <w:outlineLvl w:val="0"/>
        <w:rPr>
          <w:rFonts w:ascii="Helvetica" w:hAnsi="Helvetica"/>
          <w:sz w:val="90"/>
          <w:szCs w:val="90"/>
        </w:rPr>
      </w:pPr>
      <w:r w:rsidRPr="00EF41B3">
        <w:rPr>
          <w:rFonts w:ascii="Helvetica" w:hAnsi="Helvetica"/>
          <w:sz w:val="90"/>
          <w:szCs w:val="90"/>
        </w:rPr>
        <w:t>Open Social Studies</w:t>
      </w:r>
    </w:p>
    <w:p w14:paraId="7868D68B" w14:textId="7DC053D2" w:rsidR="00DE4788" w:rsidRPr="00E65AB9" w:rsidRDefault="00C50E90" w:rsidP="00C50E90">
      <w:pPr>
        <w:jc w:val="center"/>
        <w:outlineLvl w:val="0"/>
        <w:rPr>
          <w:rFonts w:ascii="Helvetica" w:hAnsi="Helvetica"/>
          <w:sz w:val="32"/>
          <w:szCs w:val="32"/>
        </w:rPr>
      </w:pPr>
      <w:r w:rsidRPr="00E65AB9">
        <w:rPr>
          <w:rFonts w:ascii="Helvetica" w:hAnsi="Helvetica"/>
          <w:sz w:val="32"/>
          <w:szCs w:val="32"/>
        </w:rPr>
        <w:t>An Inquiry-Based and Literacy-Focused K-6 Curriculum</w:t>
      </w:r>
    </w:p>
    <w:p w14:paraId="254C670D" w14:textId="77777777" w:rsidR="003A71E3" w:rsidRPr="00741A74" w:rsidRDefault="003A71E3" w:rsidP="003A71E3">
      <w:pPr>
        <w:jc w:val="center"/>
        <w:rPr>
          <w:rFonts w:ascii="Helvetica" w:hAnsi="Helvetica"/>
          <w:sz w:val="50"/>
          <w:szCs w:val="50"/>
        </w:rPr>
      </w:pPr>
    </w:p>
    <w:p w14:paraId="7F1A36E2" w14:textId="77777777" w:rsidR="003A71E3" w:rsidRPr="00741A74" w:rsidRDefault="003A71E3" w:rsidP="003A71E3">
      <w:pPr>
        <w:jc w:val="center"/>
        <w:rPr>
          <w:rFonts w:ascii="Helvetica" w:hAnsi="Helvetica"/>
          <w:sz w:val="50"/>
          <w:szCs w:val="50"/>
        </w:rPr>
      </w:pPr>
      <w:r w:rsidRPr="00741A74">
        <w:rPr>
          <w:noProof/>
          <w:sz w:val="50"/>
          <w:szCs w:val="50"/>
        </w:rPr>
        <w:drawing>
          <wp:anchor distT="0" distB="0" distL="114300" distR="114300" simplePos="0" relativeHeight="251679744" behindDoc="0" locked="0" layoutInCell="1" allowOverlap="1" wp14:anchorId="076719CC" wp14:editId="19555066">
            <wp:simplePos x="0" y="0"/>
            <wp:positionH relativeFrom="column">
              <wp:posOffset>-914400</wp:posOffset>
            </wp:positionH>
            <wp:positionV relativeFrom="paragraph">
              <wp:posOffset>227965</wp:posOffset>
            </wp:positionV>
            <wp:extent cx="7772400" cy="2845435"/>
            <wp:effectExtent l="0" t="0" r="0" b="0"/>
            <wp:wrapNone/>
            <wp:docPr id="6" name="Picture 2" descr="Tokyo_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kyo_Narr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2845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88226" w14:textId="77777777" w:rsidR="003A71E3" w:rsidRDefault="003A71E3" w:rsidP="003A71E3">
      <w:pPr>
        <w:jc w:val="center"/>
        <w:rPr>
          <w:rFonts w:ascii="Helvetica" w:hAnsi="Helvetica"/>
          <w:sz w:val="50"/>
          <w:szCs w:val="50"/>
        </w:rPr>
      </w:pPr>
    </w:p>
    <w:p w14:paraId="6065C3FE" w14:textId="77777777" w:rsidR="003A71E3" w:rsidRDefault="003A71E3" w:rsidP="003A71E3">
      <w:pPr>
        <w:jc w:val="center"/>
        <w:outlineLvl w:val="0"/>
        <w:rPr>
          <w:rFonts w:ascii="Helvetica" w:hAnsi="Helvetica"/>
          <w:sz w:val="50"/>
          <w:szCs w:val="50"/>
        </w:rPr>
      </w:pPr>
      <w:r>
        <w:rPr>
          <w:rFonts w:ascii="Helvetica" w:hAnsi="Helvetica"/>
          <w:sz w:val="50"/>
          <w:szCs w:val="50"/>
        </w:rPr>
        <w:t>Curric</w:t>
      </w:r>
    </w:p>
    <w:p w14:paraId="3B1CDF76" w14:textId="77777777" w:rsidR="003A71E3" w:rsidRDefault="003A71E3" w:rsidP="003A71E3">
      <w:pPr>
        <w:jc w:val="center"/>
        <w:rPr>
          <w:rFonts w:ascii="Helvetica" w:hAnsi="Helvetica"/>
          <w:sz w:val="50"/>
          <w:szCs w:val="50"/>
        </w:rPr>
      </w:pPr>
    </w:p>
    <w:p w14:paraId="5DB572D4" w14:textId="77777777" w:rsidR="003A71E3" w:rsidRDefault="003A71E3" w:rsidP="003A71E3">
      <w:pPr>
        <w:jc w:val="center"/>
        <w:rPr>
          <w:rFonts w:ascii="Helvetica" w:hAnsi="Helvetica"/>
          <w:sz w:val="50"/>
          <w:szCs w:val="50"/>
        </w:rPr>
      </w:pPr>
    </w:p>
    <w:p w14:paraId="15031B5D" w14:textId="77777777" w:rsidR="003A71E3" w:rsidRDefault="003A71E3" w:rsidP="003A71E3">
      <w:pPr>
        <w:jc w:val="center"/>
        <w:rPr>
          <w:rFonts w:ascii="Helvetica" w:hAnsi="Helvetica"/>
          <w:sz w:val="50"/>
          <w:szCs w:val="50"/>
        </w:rPr>
      </w:pPr>
    </w:p>
    <w:p w14:paraId="333D8B4A" w14:textId="77777777" w:rsidR="003A71E3" w:rsidRDefault="003A71E3" w:rsidP="003A71E3">
      <w:pPr>
        <w:jc w:val="center"/>
        <w:rPr>
          <w:rFonts w:ascii="Helvetica" w:hAnsi="Helvetica"/>
          <w:sz w:val="50"/>
          <w:szCs w:val="50"/>
        </w:rPr>
      </w:pPr>
    </w:p>
    <w:p w14:paraId="5B155AD1" w14:textId="77777777" w:rsidR="003A71E3" w:rsidRDefault="003A71E3" w:rsidP="003A71E3">
      <w:pPr>
        <w:jc w:val="center"/>
        <w:rPr>
          <w:rFonts w:ascii="Helvetica" w:hAnsi="Helvetica"/>
          <w:sz w:val="50"/>
          <w:szCs w:val="50"/>
        </w:rPr>
      </w:pPr>
    </w:p>
    <w:p w14:paraId="5D49E1F6" w14:textId="77777777" w:rsidR="003A71E3" w:rsidRDefault="003A71E3" w:rsidP="003A71E3">
      <w:pPr>
        <w:jc w:val="center"/>
        <w:rPr>
          <w:rFonts w:ascii="Helvetica" w:hAnsi="Helvetica"/>
          <w:sz w:val="50"/>
          <w:szCs w:val="50"/>
        </w:rPr>
      </w:pPr>
    </w:p>
    <w:p w14:paraId="766E72A1" w14:textId="77777777" w:rsidR="003A71E3" w:rsidRDefault="003A71E3" w:rsidP="003A71E3">
      <w:pPr>
        <w:jc w:val="center"/>
        <w:rPr>
          <w:rFonts w:ascii="Helvetica" w:hAnsi="Helvetica"/>
          <w:sz w:val="50"/>
          <w:szCs w:val="50"/>
        </w:rPr>
      </w:pPr>
    </w:p>
    <w:p w14:paraId="4EDD3816" w14:textId="77777777" w:rsidR="005D3ECF" w:rsidRPr="005D3ECF" w:rsidRDefault="005D3ECF" w:rsidP="00C07E84">
      <w:pPr>
        <w:shd w:val="clear" w:color="auto" w:fill="F4B083" w:themeFill="accent2" w:themeFillTint="99"/>
        <w:ind w:left="-1440" w:right="-1440"/>
        <w:jc w:val="center"/>
        <w:outlineLvl w:val="0"/>
        <w:rPr>
          <w:rFonts w:ascii="Helvetica" w:hAnsi="Helvetica"/>
          <w:b/>
          <w:sz w:val="10"/>
          <w:szCs w:val="10"/>
        </w:rPr>
      </w:pPr>
    </w:p>
    <w:p w14:paraId="31885E6D" w14:textId="532F0B9C" w:rsidR="00D64594" w:rsidRDefault="00D64594" w:rsidP="00C07E84">
      <w:pPr>
        <w:shd w:val="clear" w:color="auto" w:fill="F4B083" w:themeFill="accent2" w:themeFillTint="99"/>
        <w:ind w:left="-1440" w:right="-1440"/>
        <w:jc w:val="center"/>
        <w:outlineLvl w:val="0"/>
        <w:rPr>
          <w:rFonts w:ascii="Helvetica" w:hAnsi="Helvetica"/>
          <w:b/>
          <w:sz w:val="50"/>
          <w:szCs w:val="50"/>
        </w:rPr>
      </w:pPr>
      <w:r>
        <w:rPr>
          <w:rFonts w:ascii="Helvetica" w:hAnsi="Helvetica"/>
          <w:b/>
          <w:sz w:val="50"/>
          <w:szCs w:val="50"/>
        </w:rPr>
        <w:t>INSTRUCTOR MANUAL</w:t>
      </w:r>
    </w:p>
    <w:p w14:paraId="063089A5" w14:textId="4AF58A26" w:rsidR="003A71E3" w:rsidRPr="00FA3F92" w:rsidRDefault="003A71E3" w:rsidP="00C07E84">
      <w:pPr>
        <w:shd w:val="clear" w:color="auto" w:fill="F4B083" w:themeFill="accent2" w:themeFillTint="99"/>
        <w:ind w:left="-1440" w:right="-1440"/>
        <w:jc w:val="center"/>
        <w:outlineLvl w:val="0"/>
        <w:rPr>
          <w:rFonts w:ascii="Helvetica" w:hAnsi="Helvetica"/>
          <w:b/>
          <w:sz w:val="50"/>
          <w:szCs w:val="50"/>
        </w:rPr>
      </w:pPr>
      <w:r w:rsidRPr="007F79F6">
        <w:rPr>
          <w:rFonts w:ascii="Helvetica" w:hAnsi="Helvetica"/>
          <w:b/>
          <w:sz w:val="50"/>
          <w:szCs w:val="50"/>
        </w:rPr>
        <w:t xml:space="preserve">Level: </w:t>
      </w:r>
      <w:r>
        <w:rPr>
          <w:rFonts w:ascii="Helvetica" w:hAnsi="Helvetica"/>
          <w:b/>
          <w:sz w:val="50"/>
          <w:szCs w:val="50"/>
        </w:rPr>
        <w:t xml:space="preserve">Grade </w:t>
      </w:r>
      <w:r w:rsidR="00986F13">
        <w:rPr>
          <w:rFonts w:ascii="Helvetica" w:hAnsi="Helvetica"/>
          <w:b/>
          <w:sz w:val="50"/>
          <w:szCs w:val="50"/>
        </w:rPr>
        <w:t>4</w:t>
      </w:r>
    </w:p>
    <w:p w14:paraId="0F1D3BDD" w14:textId="17BD8AB9" w:rsidR="003A71E3" w:rsidRDefault="003A71E3" w:rsidP="009F41A4">
      <w:pPr>
        <w:shd w:val="clear" w:color="auto" w:fill="F4B083" w:themeFill="accent2" w:themeFillTint="99"/>
        <w:ind w:left="-1440" w:right="-1440"/>
        <w:jc w:val="center"/>
        <w:outlineLvl w:val="0"/>
        <w:rPr>
          <w:rFonts w:ascii="Helvetica" w:hAnsi="Helvetica"/>
          <w:sz w:val="50"/>
          <w:szCs w:val="50"/>
        </w:rPr>
      </w:pPr>
      <w:r>
        <w:rPr>
          <w:rFonts w:ascii="Helvetica" w:hAnsi="Helvetica"/>
          <w:sz w:val="50"/>
          <w:szCs w:val="50"/>
        </w:rPr>
        <w:t xml:space="preserve">Exploring the </w:t>
      </w:r>
      <w:r w:rsidR="00986F13">
        <w:rPr>
          <w:rFonts w:ascii="Helvetica" w:hAnsi="Helvetica"/>
          <w:sz w:val="50"/>
          <w:szCs w:val="50"/>
        </w:rPr>
        <w:t>World</w:t>
      </w:r>
    </w:p>
    <w:p w14:paraId="5D7F8FCE" w14:textId="77777777" w:rsidR="005D3ECF" w:rsidRPr="005D3ECF" w:rsidRDefault="005D3ECF" w:rsidP="009F41A4">
      <w:pPr>
        <w:shd w:val="clear" w:color="auto" w:fill="F4B083" w:themeFill="accent2" w:themeFillTint="99"/>
        <w:ind w:left="-1440" w:right="-1440"/>
        <w:jc w:val="center"/>
        <w:outlineLvl w:val="0"/>
        <w:rPr>
          <w:rFonts w:ascii="Helvetica" w:hAnsi="Helvetica"/>
          <w:sz w:val="10"/>
          <w:szCs w:val="10"/>
        </w:rPr>
      </w:pPr>
    </w:p>
    <w:p w14:paraId="3D77401C" w14:textId="72F6D8CD" w:rsidR="003A71E3" w:rsidRDefault="003A71E3" w:rsidP="00123D5C">
      <w:pPr>
        <w:rPr>
          <w:rFonts w:ascii="Helvetica" w:hAnsi="Helvetica"/>
          <w:sz w:val="50"/>
          <w:szCs w:val="50"/>
        </w:rPr>
      </w:pPr>
    </w:p>
    <w:p w14:paraId="38FD7143" w14:textId="5264820F" w:rsidR="006A7763" w:rsidRPr="001C1923" w:rsidRDefault="006A7763" w:rsidP="006A7763">
      <w:r>
        <w:rPr>
          <w:rFonts w:ascii="Helvetica" w:hAnsi="Helvetica"/>
          <w:sz w:val="40"/>
          <w:szCs w:val="40"/>
        </w:rPr>
        <w:t xml:space="preserve">  </w:t>
      </w:r>
    </w:p>
    <w:p w14:paraId="0751131A" w14:textId="12814D8D" w:rsidR="006A7763" w:rsidRDefault="006A7763" w:rsidP="006A7763">
      <w:pPr>
        <w:outlineLvl w:val="0"/>
        <w:rPr>
          <w:rFonts w:ascii="Helvetica" w:hAnsi="Helvetica"/>
          <w:sz w:val="30"/>
          <w:szCs w:val="30"/>
        </w:rPr>
      </w:pPr>
      <w:r>
        <w:rPr>
          <w:rFonts w:ascii="Helvetica" w:hAnsi="Helvetica"/>
          <w:sz w:val="30"/>
          <w:szCs w:val="30"/>
        </w:rPr>
        <w:t xml:space="preserve">  </w:t>
      </w:r>
    </w:p>
    <w:p w14:paraId="2E0BCBAF" w14:textId="783729C4" w:rsidR="006A7763" w:rsidRDefault="006A7763" w:rsidP="006A7763">
      <w:pPr>
        <w:outlineLvl w:val="0"/>
        <w:rPr>
          <w:rFonts w:ascii="Helvetica" w:hAnsi="Helvetica"/>
          <w:sz w:val="30"/>
          <w:szCs w:val="30"/>
        </w:rPr>
      </w:pPr>
    </w:p>
    <w:p w14:paraId="6DEEEF14" w14:textId="0588DFE9" w:rsidR="006A7763" w:rsidRPr="00FF2D12" w:rsidRDefault="003148B6" w:rsidP="006A7763">
      <w:pPr>
        <w:outlineLvl w:val="0"/>
        <w:rPr>
          <w:rFonts w:ascii="Helvetica" w:hAnsi="Helvetica"/>
          <w:sz w:val="30"/>
          <w:szCs w:val="30"/>
        </w:rPr>
      </w:pPr>
      <w:r w:rsidRPr="00FF2D12">
        <w:rPr>
          <w:rFonts w:ascii="Helvetica" w:hAnsi="Helvetica"/>
          <w:b/>
          <w:noProof/>
          <w:sz w:val="30"/>
          <w:szCs w:val="30"/>
        </w:rPr>
        <w:drawing>
          <wp:anchor distT="0" distB="0" distL="114300" distR="114300" simplePos="0" relativeHeight="251682816" behindDoc="0" locked="0" layoutInCell="1" allowOverlap="1" wp14:anchorId="56CECBE9" wp14:editId="612980DC">
            <wp:simplePos x="0" y="0"/>
            <wp:positionH relativeFrom="column">
              <wp:posOffset>4676775</wp:posOffset>
            </wp:positionH>
            <wp:positionV relativeFrom="page">
              <wp:posOffset>8214360</wp:posOffset>
            </wp:positionV>
            <wp:extent cx="1019810" cy="4572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19810" cy="4572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sz w:val="30"/>
          <w:szCs w:val="30"/>
        </w:rPr>
        <w:drawing>
          <wp:anchor distT="0" distB="0" distL="114300" distR="114300" simplePos="0" relativeHeight="251684864" behindDoc="0" locked="0" layoutInCell="1" allowOverlap="1" wp14:anchorId="640A9B0F" wp14:editId="42B4EF3A">
            <wp:simplePos x="0" y="0"/>
            <wp:positionH relativeFrom="column">
              <wp:posOffset>3017520</wp:posOffset>
            </wp:positionH>
            <wp:positionV relativeFrom="paragraph">
              <wp:posOffset>38100</wp:posOffset>
            </wp:positionV>
            <wp:extent cx="1283126" cy="612775"/>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a:stretch>
                      <a:fillRect/>
                    </a:stretch>
                  </pic:blipFill>
                  <pic:spPr>
                    <a:xfrm>
                      <a:off x="0" y="0"/>
                      <a:ext cx="1283126" cy="612775"/>
                    </a:xfrm>
                    <a:prstGeom prst="rect">
                      <a:avLst/>
                    </a:prstGeom>
                  </pic:spPr>
                </pic:pic>
              </a:graphicData>
            </a:graphic>
            <wp14:sizeRelH relativeFrom="page">
              <wp14:pctWidth>0</wp14:pctWidth>
            </wp14:sizeRelH>
            <wp14:sizeRelV relativeFrom="page">
              <wp14:pctHeight>0</wp14:pctHeight>
            </wp14:sizeRelV>
          </wp:anchor>
        </w:drawing>
      </w:r>
      <w:r w:rsidR="006A7763">
        <w:rPr>
          <w:rFonts w:ascii="Helvetica" w:hAnsi="Helvetica"/>
          <w:sz w:val="30"/>
          <w:szCs w:val="30"/>
        </w:rPr>
        <w:t xml:space="preserve">  </w:t>
      </w:r>
      <w:r w:rsidR="006A7763" w:rsidRPr="00FF2D12">
        <w:rPr>
          <w:rFonts w:ascii="Helvetica" w:hAnsi="Helvetica"/>
          <w:sz w:val="30"/>
          <w:szCs w:val="30"/>
        </w:rPr>
        <w:t>Developers:</w:t>
      </w:r>
    </w:p>
    <w:p w14:paraId="0256C702" w14:textId="77777777" w:rsidR="006A7763" w:rsidRPr="00FF2D12" w:rsidRDefault="006A7763" w:rsidP="006A7763">
      <w:pPr>
        <w:outlineLvl w:val="0"/>
        <w:rPr>
          <w:rFonts w:ascii="Helvetica" w:hAnsi="Helvetica"/>
          <w:sz w:val="30"/>
          <w:szCs w:val="30"/>
        </w:rPr>
      </w:pPr>
      <w:r w:rsidRPr="00FF2D12">
        <w:rPr>
          <w:rFonts w:ascii="Helvetica" w:hAnsi="Helvetica"/>
          <w:sz w:val="30"/>
          <w:szCs w:val="30"/>
        </w:rPr>
        <w:t xml:space="preserve">  Christopher C. Martell</w:t>
      </w:r>
    </w:p>
    <w:p w14:paraId="561D4B34" w14:textId="77777777" w:rsidR="006A7763" w:rsidRPr="00FF2D12" w:rsidRDefault="006A7763" w:rsidP="006A7763">
      <w:pPr>
        <w:outlineLvl w:val="0"/>
        <w:rPr>
          <w:rFonts w:ascii="Helvetica" w:hAnsi="Helvetica"/>
          <w:sz w:val="30"/>
          <w:szCs w:val="30"/>
        </w:rPr>
      </w:pPr>
      <w:r w:rsidRPr="00FF2D12">
        <w:rPr>
          <w:rFonts w:ascii="Helvetica" w:hAnsi="Helvetica"/>
          <w:sz w:val="30"/>
          <w:szCs w:val="30"/>
        </w:rPr>
        <w:t xml:space="preserve">  Jennifer R. Bryson</w:t>
      </w:r>
    </w:p>
    <w:p w14:paraId="22E34951" w14:textId="77777777" w:rsidR="003A71E3" w:rsidRPr="00FE5002" w:rsidRDefault="003A71E3" w:rsidP="003A71E3">
      <w:pPr>
        <w:rPr>
          <w:rFonts w:ascii="Helvetica" w:hAnsi="Helvetica"/>
          <w:sz w:val="50"/>
          <w:szCs w:val="50"/>
        </w:rPr>
      </w:pPr>
    </w:p>
    <w:p w14:paraId="481971A7" w14:textId="352EA0F3" w:rsidR="00F26356" w:rsidRPr="00F26356" w:rsidRDefault="003A71E3" w:rsidP="004045AB">
      <w:pPr>
        <w:outlineLvl w:val="0"/>
        <w:rPr>
          <w:rFonts w:ascii="Helvetica" w:hAnsi="Helvetica"/>
          <w:b/>
        </w:rPr>
      </w:pPr>
      <w:r>
        <w:rPr>
          <w:rFonts w:ascii="Helvetica" w:hAnsi="Helvetica"/>
          <w:b/>
        </w:rPr>
        <w:t>INTRODUCTION</w:t>
      </w:r>
    </w:p>
    <w:p w14:paraId="1329FE25" w14:textId="77777777" w:rsidR="00B73102" w:rsidRPr="00293960" w:rsidRDefault="00D153B5" w:rsidP="00D153B5">
      <w:pPr>
        <w:rPr>
          <w:rFonts w:ascii="Helvetica" w:hAnsi="Helvetica"/>
        </w:rPr>
      </w:pPr>
      <w:r w:rsidRPr="00293960">
        <w:rPr>
          <w:rFonts w:ascii="Helvetica" w:hAnsi="Helvetica"/>
        </w:rPr>
        <w:t>Starting in the early elementary grades, a</w:t>
      </w:r>
      <w:r w:rsidR="00B94EC5" w:rsidRPr="00293960">
        <w:rPr>
          <w:rFonts w:ascii="Helvetica" w:hAnsi="Helvetica"/>
        </w:rPr>
        <w:t>ll children should receive</w:t>
      </w:r>
      <w:r w:rsidR="00AE17DD">
        <w:rPr>
          <w:rFonts w:ascii="Helvetica" w:hAnsi="Helvetica"/>
        </w:rPr>
        <w:t xml:space="preserve"> regular</w:t>
      </w:r>
      <w:r w:rsidR="00B94EC5" w:rsidRPr="00293960">
        <w:rPr>
          <w:rFonts w:ascii="Helvetica" w:hAnsi="Helvetica"/>
        </w:rPr>
        <w:t xml:space="preserve"> instruction in </w:t>
      </w:r>
      <w:r w:rsidR="00AB464B">
        <w:rPr>
          <w:rFonts w:ascii="Helvetica" w:hAnsi="Helvetica"/>
        </w:rPr>
        <w:t xml:space="preserve">the </w:t>
      </w:r>
      <w:r w:rsidR="00B94EC5" w:rsidRPr="00293960">
        <w:rPr>
          <w:rFonts w:ascii="Helvetica" w:hAnsi="Helvetica"/>
        </w:rPr>
        <w:t>social studies, which includes history, civics, geograp</w:t>
      </w:r>
      <w:r w:rsidRPr="00293960">
        <w:rPr>
          <w:rFonts w:ascii="Helvetica" w:hAnsi="Helvetica"/>
        </w:rPr>
        <w:t>hy, and economics</w:t>
      </w:r>
      <w:r w:rsidR="00B94EC5" w:rsidRPr="00293960">
        <w:rPr>
          <w:rFonts w:ascii="Helvetica" w:hAnsi="Helvetica"/>
        </w:rPr>
        <w:t xml:space="preserve">. </w:t>
      </w:r>
      <w:r w:rsidR="00173D40" w:rsidRPr="00293960">
        <w:rPr>
          <w:rFonts w:ascii="Helvetica" w:hAnsi="Helvetica"/>
        </w:rPr>
        <w:t xml:space="preserve">However, there are real pressures on schools and teachers to increase the amount of instruction in other subject areas, which often comes at the expense of </w:t>
      </w:r>
      <w:r w:rsidR="00B73102" w:rsidRPr="00293960">
        <w:rPr>
          <w:rFonts w:ascii="Helvetica" w:hAnsi="Helvetica"/>
        </w:rPr>
        <w:t xml:space="preserve">their </w:t>
      </w:r>
      <w:r w:rsidR="00173D40" w:rsidRPr="00293960">
        <w:rPr>
          <w:rFonts w:ascii="Helvetica" w:hAnsi="Helvetica"/>
        </w:rPr>
        <w:t xml:space="preserve">social studies time. </w:t>
      </w:r>
    </w:p>
    <w:p w14:paraId="4D078930" w14:textId="77777777" w:rsidR="00B73102" w:rsidRDefault="00B73102" w:rsidP="00D153B5">
      <w:pPr>
        <w:rPr>
          <w:rFonts w:ascii="Helvetica" w:hAnsi="Helvetica"/>
        </w:rPr>
      </w:pPr>
    </w:p>
    <w:p w14:paraId="411A7B68" w14:textId="77777777" w:rsidR="008B3FC4" w:rsidRDefault="008B3FC4" w:rsidP="008B3FC4">
      <w:pPr>
        <w:rPr>
          <w:rFonts w:ascii="Helvetica" w:hAnsi="Helvetica"/>
        </w:rPr>
      </w:pPr>
      <w:r>
        <w:rPr>
          <w:rFonts w:ascii="Helvetica" w:hAnsi="Helvetica"/>
        </w:rPr>
        <w:t xml:space="preserve">This curriculum was built to help teachers in K-6 schools regularly enact powerful and authentic social studies in their classrooms that will also meet essential literacy goals (linking every lesson to the Common Core State Standards). In other words, it leverages the richness of social studies content to help students learn to read, write, speak, and think critically while exploring the past and present world around them. It aims to make every single lesson culturally relevant, connecting to the racial, ethnic, gender, class, language, and immigration experience of the increasingly diverse United States. </w:t>
      </w:r>
    </w:p>
    <w:p w14:paraId="2DDFFC28" w14:textId="77777777" w:rsidR="00293960" w:rsidRDefault="00293960" w:rsidP="00D153B5">
      <w:pPr>
        <w:rPr>
          <w:rFonts w:ascii="Helvetica" w:hAnsi="Helvetica"/>
        </w:rPr>
      </w:pPr>
    </w:p>
    <w:p w14:paraId="1EA25397" w14:textId="30AAB327" w:rsidR="00B01BFB" w:rsidRPr="004045AB" w:rsidRDefault="00232BF6" w:rsidP="00D153B5">
      <w:pPr>
        <w:rPr>
          <w:rFonts w:ascii="Helvetica" w:hAnsi="Helvetica"/>
          <w:b/>
        </w:rPr>
      </w:pPr>
      <w:r>
        <w:rPr>
          <w:rFonts w:ascii="Helvetica" w:hAnsi="Helvetica"/>
          <w:b/>
        </w:rPr>
        <w:t>ORGANIZATION</w:t>
      </w:r>
    </w:p>
    <w:p w14:paraId="546D7C3B" w14:textId="6D8664D2" w:rsidR="00B01BFB" w:rsidRDefault="00AC3A5D" w:rsidP="00D153B5">
      <w:pPr>
        <w:rPr>
          <w:rFonts w:ascii="Helvetica" w:hAnsi="Helvetica"/>
        </w:rPr>
      </w:pPr>
      <w:r>
        <w:rPr>
          <w:rFonts w:ascii="Helvetica" w:hAnsi="Helvetica"/>
        </w:rPr>
        <w:t>These</w:t>
      </w:r>
      <w:r w:rsidR="00135BB3">
        <w:rPr>
          <w:rFonts w:ascii="Helvetica" w:hAnsi="Helvetica"/>
        </w:rPr>
        <w:t xml:space="preserve"> lessons</w:t>
      </w:r>
      <w:r w:rsidR="0043436E">
        <w:rPr>
          <w:rFonts w:ascii="Helvetica" w:hAnsi="Helvetica"/>
        </w:rPr>
        <w:t xml:space="preserve"> are meant to supplement the school or district social studies curriculum</w:t>
      </w:r>
      <w:r w:rsidR="00135BB3">
        <w:rPr>
          <w:rFonts w:ascii="Helvetica" w:hAnsi="Helvetica"/>
        </w:rPr>
        <w:t>.</w:t>
      </w:r>
      <w:r w:rsidR="00161D48">
        <w:rPr>
          <w:rFonts w:ascii="Helvetica" w:hAnsi="Helvetica"/>
        </w:rPr>
        <w:t xml:space="preserve"> </w:t>
      </w:r>
      <w:r>
        <w:rPr>
          <w:rFonts w:ascii="Helvetica" w:hAnsi="Helvetica"/>
        </w:rPr>
        <w:t>They are</w:t>
      </w:r>
      <w:r w:rsidR="00F26356">
        <w:rPr>
          <w:rFonts w:ascii="Helvetica" w:hAnsi="Helvetica"/>
        </w:rPr>
        <w:t xml:space="preserve"> </w:t>
      </w:r>
      <w:r w:rsidR="000C1690">
        <w:rPr>
          <w:rFonts w:ascii="Helvetica" w:hAnsi="Helvetica"/>
        </w:rPr>
        <w:t xml:space="preserve">free and </w:t>
      </w:r>
      <w:r w:rsidR="002C7534">
        <w:rPr>
          <w:rFonts w:ascii="Helvetica" w:hAnsi="Helvetica"/>
        </w:rPr>
        <w:t>open source</w:t>
      </w:r>
      <w:r w:rsidR="000C1690">
        <w:rPr>
          <w:rFonts w:ascii="Helvetica" w:hAnsi="Helvetica"/>
        </w:rPr>
        <w:t>.</w:t>
      </w:r>
      <w:r w:rsidR="002C7534">
        <w:rPr>
          <w:rFonts w:ascii="Helvetica" w:hAnsi="Helvetica"/>
        </w:rPr>
        <w:t xml:space="preserve"> </w:t>
      </w:r>
      <w:r w:rsidR="000C1690">
        <w:rPr>
          <w:rFonts w:ascii="Helvetica" w:hAnsi="Helvetica"/>
        </w:rPr>
        <w:t>T</w:t>
      </w:r>
      <w:r w:rsidR="00F26356">
        <w:rPr>
          <w:rFonts w:ascii="Helvetica" w:hAnsi="Helvetica"/>
        </w:rPr>
        <w:t>e</w:t>
      </w:r>
      <w:r w:rsidR="00161D48">
        <w:rPr>
          <w:rFonts w:ascii="Helvetica" w:hAnsi="Helvetica"/>
        </w:rPr>
        <w:t xml:space="preserve">achers are encouraged to modify and adapt these lesson plans for the individual needs and diverse cultural backgrounds of their students. </w:t>
      </w:r>
      <w:r w:rsidR="00135BB3">
        <w:rPr>
          <w:rFonts w:ascii="Helvetica" w:hAnsi="Helvetica"/>
        </w:rPr>
        <w:t xml:space="preserve">They are </w:t>
      </w:r>
      <w:r w:rsidR="001468E7">
        <w:rPr>
          <w:rFonts w:ascii="Helvetica" w:hAnsi="Helvetica"/>
        </w:rPr>
        <w:t>only</w:t>
      </w:r>
      <w:r w:rsidR="00135BB3">
        <w:rPr>
          <w:rFonts w:ascii="Helvetica" w:hAnsi="Helvetica"/>
        </w:rPr>
        <w:t xml:space="preserve"> a guide</w:t>
      </w:r>
      <w:r w:rsidR="001468E7">
        <w:rPr>
          <w:rFonts w:ascii="Helvetica" w:hAnsi="Helvetica"/>
        </w:rPr>
        <w:t>, or perhaps better a “starter kit”</w:t>
      </w:r>
      <w:r w:rsidR="00135BB3">
        <w:rPr>
          <w:rFonts w:ascii="Helvetica" w:hAnsi="Helvetica"/>
        </w:rPr>
        <w:t xml:space="preserve"> to implement</w:t>
      </w:r>
      <w:r w:rsidR="001468E7">
        <w:rPr>
          <w:rFonts w:ascii="Helvetica" w:hAnsi="Helvetica"/>
        </w:rPr>
        <w:t xml:space="preserve">ing lessons </w:t>
      </w:r>
      <w:r w:rsidR="00135BB3">
        <w:rPr>
          <w:rFonts w:ascii="Helvetica" w:hAnsi="Helvetica"/>
        </w:rPr>
        <w:t xml:space="preserve">with important disciplinary questions and </w:t>
      </w:r>
      <w:r w:rsidR="001468E7">
        <w:rPr>
          <w:rFonts w:ascii="Helvetica" w:hAnsi="Helvetica"/>
        </w:rPr>
        <w:t xml:space="preserve">social studies </w:t>
      </w:r>
      <w:r>
        <w:rPr>
          <w:rFonts w:ascii="Helvetica" w:hAnsi="Helvetica"/>
        </w:rPr>
        <w:t>content</w:t>
      </w:r>
      <w:r w:rsidR="00206C75">
        <w:rPr>
          <w:rFonts w:ascii="Helvetica" w:hAnsi="Helvetica"/>
        </w:rPr>
        <w:t>.</w:t>
      </w:r>
      <w:r w:rsidR="003F3E6F">
        <w:rPr>
          <w:rFonts w:ascii="Helvetica" w:hAnsi="Helvetica"/>
        </w:rPr>
        <w:t xml:space="preserve"> Moreover, these social studies lessons should be supported with rich English language arts</w:t>
      </w:r>
      <w:r>
        <w:rPr>
          <w:rFonts w:ascii="Helvetica" w:hAnsi="Helvetica"/>
        </w:rPr>
        <w:t xml:space="preserve"> (ELA)</w:t>
      </w:r>
      <w:r w:rsidR="003F3E6F">
        <w:rPr>
          <w:rFonts w:ascii="Helvetica" w:hAnsi="Helvetica"/>
        </w:rPr>
        <w:t xml:space="preserve"> </w:t>
      </w:r>
      <w:r w:rsidR="000E342D">
        <w:rPr>
          <w:rFonts w:ascii="Helvetica" w:hAnsi="Helvetica"/>
        </w:rPr>
        <w:t>texts on related topics.</w:t>
      </w:r>
    </w:p>
    <w:p w14:paraId="0743BC01" w14:textId="77777777" w:rsidR="003F505E" w:rsidRDefault="003F505E" w:rsidP="00D153B5">
      <w:pPr>
        <w:rPr>
          <w:rFonts w:ascii="Helvetica" w:hAnsi="Helvetica"/>
        </w:rPr>
      </w:pPr>
    </w:p>
    <w:p w14:paraId="1D1A21E4" w14:textId="77777777" w:rsidR="00077A4F" w:rsidRDefault="00077A4F" w:rsidP="00077A4F">
      <w:pPr>
        <w:rPr>
          <w:rFonts w:ascii="Helvetica" w:hAnsi="Helvetica"/>
        </w:rPr>
      </w:pPr>
      <w:r>
        <w:rPr>
          <w:rFonts w:ascii="Helvetica" w:hAnsi="Helvetica"/>
        </w:rPr>
        <w:t>This curriculum is organized by grade level, with an organizing theme, and each grade is color coated for quick reference. Within each grade level, it is organized by lesson. At the beginning of each grade level, there is a roadmap for that shows the individual lesson topics. Additionally, each lesson plan follows the same lesson plan template and always includes a thought-provoking inquiry question for the students to answer and primary/secondary sources to use as evidence. All lessons for the primary grades (K-2) are expected to be 30 minutes in length and the intermediate grades (3-6) are expected to be 45 minutes in length. However, depending on the pace of your students, lessons may need to span two or more 30- or 45-minute periods.</w:t>
      </w:r>
    </w:p>
    <w:p w14:paraId="4F4DCEB1" w14:textId="77777777" w:rsidR="00807CDE" w:rsidRDefault="00807CDE" w:rsidP="00D153B5">
      <w:pPr>
        <w:rPr>
          <w:rFonts w:ascii="Helvetica" w:hAnsi="Helvetica"/>
        </w:rPr>
      </w:pPr>
    </w:p>
    <w:p w14:paraId="55C110D4" w14:textId="77777777" w:rsidR="006436B9" w:rsidRDefault="00807CDE" w:rsidP="00D153B5">
      <w:pPr>
        <w:rPr>
          <w:rFonts w:ascii="Helvetica" w:hAnsi="Helvetica"/>
        </w:rPr>
      </w:pPr>
      <w:r>
        <w:rPr>
          <w:rFonts w:ascii="Helvetica" w:hAnsi="Helvetica"/>
        </w:rPr>
        <w:t xml:space="preserve">This curriculum was designed for students in the </w:t>
      </w:r>
      <w:r w:rsidR="002E0250">
        <w:rPr>
          <w:rFonts w:ascii="Helvetica" w:hAnsi="Helvetica"/>
        </w:rPr>
        <w:t>Boston Public Schools</w:t>
      </w:r>
      <w:r>
        <w:rPr>
          <w:rFonts w:ascii="Helvetica" w:hAnsi="Helvetica"/>
        </w:rPr>
        <w:t xml:space="preserve"> and </w:t>
      </w:r>
      <w:r w:rsidR="00C92D6A">
        <w:rPr>
          <w:rFonts w:ascii="Helvetica" w:hAnsi="Helvetica"/>
        </w:rPr>
        <w:t xml:space="preserve">each lesson cites the </w:t>
      </w:r>
      <w:r>
        <w:rPr>
          <w:rFonts w:ascii="Helvetica" w:hAnsi="Helvetica"/>
        </w:rPr>
        <w:t>Massachusetts Curriculum Framework for History and the Social Sciences</w:t>
      </w:r>
      <w:r w:rsidR="00C8214A">
        <w:rPr>
          <w:rFonts w:ascii="Helvetica" w:hAnsi="Helvetica"/>
        </w:rPr>
        <w:t xml:space="preserve"> (</w:t>
      </w:r>
      <w:r w:rsidR="00136CCA">
        <w:rPr>
          <w:rFonts w:ascii="Helvetica" w:hAnsi="Helvetica"/>
        </w:rPr>
        <w:t>align</w:t>
      </w:r>
      <w:r w:rsidR="00C8214A">
        <w:rPr>
          <w:rFonts w:ascii="Helvetica" w:hAnsi="Helvetica"/>
        </w:rPr>
        <w:t>ed</w:t>
      </w:r>
      <w:r w:rsidR="00136CCA">
        <w:rPr>
          <w:rFonts w:ascii="Helvetica" w:hAnsi="Helvetica"/>
        </w:rPr>
        <w:t xml:space="preserve"> </w:t>
      </w:r>
      <w:r>
        <w:rPr>
          <w:rFonts w:ascii="Helvetica" w:hAnsi="Helvetica"/>
        </w:rPr>
        <w:t xml:space="preserve">with the national </w:t>
      </w:r>
      <w:r w:rsidR="004464DA" w:rsidRPr="004464DA">
        <w:rPr>
          <w:rFonts w:ascii="Helvetica" w:hAnsi="Helvetica"/>
        </w:rPr>
        <w:t>College, Career, and Civic Life Framework for Social Studies State Standards</w:t>
      </w:r>
      <w:r w:rsidR="00136CCA">
        <w:rPr>
          <w:rFonts w:ascii="Helvetica" w:hAnsi="Helvetica"/>
        </w:rPr>
        <w:t>)</w:t>
      </w:r>
      <w:r w:rsidR="004464DA">
        <w:rPr>
          <w:rFonts w:ascii="Helvetica" w:hAnsi="Helvetica"/>
        </w:rPr>
        <w:t xml:space="preserve"> and Common Core State Standards. However,</w:t>
      </w:r>
      <w:r w:rsidR="0086350F">
        <w:rPr>
          <w:rFonts w:ascii="Helvetica" w:hAnsi="Helvetica"/>
        </w:rPr>
        <w:t xml:space="preserve"> this</w:t>
      </w:r>
      <w:r w:rsidR="004464DA">
        <w:rPr>
          <w:rFonts w:ascii="Helvetica" w:hAnsi="Helvetica"/>
        </w:rPr>
        <w:t xml:space="preserve"> curriculum </w:t>
      </w:r>
      <w:r w:rsidR="0086350F">
        <w:rPr>
          <w:rFonts w:ascii="Helvetica" w:hAnsi="Helvetica"/>
        </w:rPr>
        <w:t>can</w:t>
      </w:r>
      <w:r w:rsidR="004464DA">
        <w:rPr>
          <w:rFonts w:ascii="Helvetica" w:hAnsi="Helvetica"/>
        </w:rPr>
        <w:t xml:space="preserve"> be easily adapted for other </w:t>
      </w:r>
      <w:r w:rsidR="00A22FAB">
        <w:rPr>
          <w:rFonts w:ascii="Helvetica" w:hAnsi="Helvetica"/>
        </w:rPr>
        <w:t xml:space="preserve">communities, including districts using other </w:t>
      </w:r>
      <w:r w:rsidR="004464DA">
        <w:rPr>
          <w:rFonts w:ascii="Helvetica" w:hAnsi="Helvetica"/>
        </w:rPr>
        <w:t>state curriculum frameworks.</w:t>
      </w:r>
      <w:r w:rsidR="00C167F1">
        <w:rPr>
          <w:rFonts w:ascii="Helvetica" w:hAnsi="Helvetica"/>
        </w:rPr>
        <w:t xml:space="preserve"> </w:t>
      </w:r>
      <w:r w:rsidR="00F27E2C">
        <w:rPr>
          <w:rFonts w:ascii="Helvetica" w:hAnsi="Helvetica"/>
        </w:rPr>
        <w:t xml:space="preserve">Some lessons are specifically about history and current events in Dorchester, Boston, and Massachusetts. </w:t>
      </w:r>
      <w:r w:rsidR="00AF5B4D">
        <w:rPr>
          <w:rFonts w:ascii="Helvetica" w:hAnsi="Helvetica"/>
        </w:rPr>
        <w:t>Teachers from other cities/towns and states are encouraged to adapt these lessons for their particular communities.</w:t>
      </w:r>
    </w:p>
    <w:p w14:paraId="110E974B" w14:textId="77777777" w:rsidR="006436B9" w:rsidRDefault="006436B9">
      <w:pPr>
        <w:rPr>
          <w:rFonts w:ascii="Helvetica" w:hAnsi="Helvetica"/>
        </w:rPr>
      </w:pPr>
      <w:r>
        <w:rPr>
          <w:rFonts w:ascii="Helvetica" w:hAnsi="Helvetica"/>
        </w:rPr>
        <w:br w:type="page"/>
      </w:r>
    </w:p>
    <w:p w14:paraId="77CED3BC" w14:textId="77777777" w:rsidR="006436B9" w:rsidRDefault="006436B9" w:rsidP="006436B9">
      <w:pPr>
        <w:rPr>
          <w:rFonts w:ascii="Helvetica" w:hAnsi="Helvetica" w:cs="Helvetica"/>
        </w:rPr>
      </w:pPr>
      <w:r>
        <w:rPr>
          <w:rFonts w:ascii="Helvetica" w:hAnsi="Helvetica" w:cs="Helvetica"/>
          <w:b/>
        </w:rPr>
        <w:lastRenderedPageBreak/>
        <w:t>HOW TO USE THE CURRICULUM RESOURCES</w:t>
      </w:r>
    </w:p>
    <w:p w14:paraId="549DDC0A" w14:textId="77777777" w:rsidR="006436B9" w:rsidRDefault="006436B9" w:rsidP="006436B9">
      <w:pPr>
        <w:rPr>
          <w:rFonts w:ascii="Helvetica" w:hAnsi="Helvetica" w:cs="Helvetica"/>
        </w:rPr>
      </w:pPr>
      <w:r>
        <w:rPr>
          <w:rFonts w:ascii="Helvetica" w:hAnsi="Helvetica" w:cs="Helvetica"/>
        </w:rPr>
        <w:t>This curriculum includes three separate resources. The Instructor Manual includes all of the lesson plans, including materials, standards, procedures, and evaluation instructions. The Student Workbook includes all of the student handouts and other materials that teachers need to print for the various activities. The Student Sourcebook includes all of the documents that students are expected to use during the various inquiry activities, which teachers need to print for the various activities.</w:t>
      </w:r>
    </w:p>
    <w:p w14:paraId="470F5881" w14:textId="77777777" w:rsidR="006436B9" w:rsidRDefault="006436B9" w:rsidP="006436B9">
      <w:pPr>
        <w:rPr>
          <w:rFonts w:ascii="Helvetica" w:hAnsi="Helvetica" w:cs="Helvetica"/>
        </w:rPr>
      </w:pPr>
    </w:p>
    <w:p w14:paraId="32C323C8" w14:textId="77777777" w:rsidR="006436B9" w:rsidRDefault="006436B9" w:rsidP="006436B9">
      <w:pPr>
        <w:rPr>
          <w:rFonts w:ascii="Helvetica" w:hAnsi="Helvetica" w:cs="Helvetica"/>
        </w:rPr>
      </w:pPr>
      <w:r>
        <w:rPr>
          <w:rFonts w:ascii="Helvetica" w:hAnsi="Helvetica" w:cs="Helvetica"/>
        </w:rPr>
        <w:t>We encourage teachers or principals to have the materials in the Student Sourcebook color-printed into bound packets, so they can be used in multiple classrooms or over multiple years. If students are using a bounded sourcebook, avoid having them highlight/underline as some lesson instructions suggest.</w:t>
      </w:r>
    </w:p>
    <w:p w14:paraId="03407E1C" w14:textId="77777777" w:rsidR="006436B9" w:rsidRDefault="006436B9" w:rsidP="006436B9">
      <w:pPr>
        <w:rPr>
          <w:rFonts w:ascii="Helvetica" w:hAnsi="Helvetica" w:cs="Helvetica"/>
        </w:rPr>
      </w:pPr>
    </w:p>
    <w:p w14:paraId="5C32B277" w14:textId="77777777" w:rsidR="006436B9" w:rsidRDefault="006436B9" w:rsidP="006436B9">
      <w:pPr>
        <w:rPr>
          <w:rFonts w:ascii="Helvetica" w:hAnsi="Helvetica" w:cs="Helvetica"/>
        </w:rPr>
      </w:pPr>
      <w:r>
        <w:rPr>
          <w:rFonts w:ascii="Helvetica" w:hAnsi="Helvetica" w:cs="Helvetica"/>
        </w:rPr>
        <w:t>In this Instructor Manual, each title listed in the Table of Contents is a hyperlink to that specific lesson. This will help you quickly locate each lesson plan.</w:t>
      </w:r>
    </w:p>
    <w:p w14:paraId="6E2132B0" w14:textId="66ACDFB2" w:rsidR="00CF084B" w:rsidRDefault="0098560D" w:rsidP="00D153B5">
      <w:pPr>
        <w:rPr>
          <w:rFonts w:ascii="Helvetica" w:hAnsi="Helvetica"/>
        </w:rPr>
      </w:pPr>
      <w:r>
        <w:rPr>
          <w:rFonts w:ascii="Helvetica" w:hAnsi="Helvetica"/>
        </w:rPr>
        <w:br w:type="page"/>
      </w:r>
    </w:p>
    <w:p w14:paraId="7C52BA64" w14:textId="77777777" w:rsidR="00716E0E" w:rsidRDefault="00716E0E" w:rsidP="00D153B5">
      <w:pPr>
        <w:rPr>
          <w:rFonts w:ascii="Helvetica" w:hAnsi="Helvetica"/>
        </w:rPr>
      </w:pPr>
    </w:p>
    <w:p w14:paraId="61F3D192" w14:textId="77777777" w:rsidR="001B0BA7" w:rsidRPr="00606327" w:rsidRDefault="001B0BA7" w:rsidP="00F3778C">
      <w:pPr>
        <w:shd w:val="clear" w:color="auto" w:fill="F4B083" w:themeFill="accent2" w:themeFillTint="99"/>
        <w:jc w:val="center"/>
        <w:rPr>
          <w:rFonts w:ascii="Helvetica" w:hAnsi="Helvetica"/>
          <w:b/>
          <w:sz w:val="50"/>
          <w:szCs w:val="50"/>
        </w:rPr>
      </w:pPr>
      <w:r>
        <w:rPr>
          <w:rFonts w:ascii="Helvetica" w:hAnsi="Helvetica"/>
          <w:b/>
          <w:sz w:val="50"/>
          <w:szCs w:val="50"/>
        </w:rPr>
        <w:t>GRADE 4</w:t>
      </w:r>
    </w:p>
    <w:p w14:paraId="61BBAAF3" w14:textId="77777777" w:rsidR="001B0BA7" w:rsidRDefault="001B0BA7" w:rsidP="001B0BA7">
      <w:pPr>
        <w:jc w:val="center"/>
        <w:rPr>
          <w:rFonts w:ascii="Helvetica" w:hAnsi="Helvetica"/>
        </w:rPr>
      </w:pPr>
      <w:r>
        <w:rPr>
          <w:rFonts w:ascii="Helvetica" w:hAnsi="Helvetica"/>
          <w:sz w:val="50"/>
          <w:szCs w:val="50"/>
        </w:rPr>
        <w:t>Exploring the World</w:t>
      </w:r>
    </w:p>
    <w:p w14:paraId="779A0F1B" w14:textId="77777777" w:rsidR="004D2926" w:rsidRDefault="004D2926" w:rsidP="004D2926">
      <w:pPr>
        <w:rPr>
          <w:rFonts w:ascii="Helvetica" w:hAnsi="Helvetica"/>
        </w:rPr>
      </w:pPr>
    </w:p>
    <w:p w14:paraId="6C426F0C" w14:textId="0E3A53F4" w:rsidR="004D2926" w:rsidRPr="00FF772C" w:rsidRDefault="004D2926" w:rsidP="00F3778C">
      <w:pPr>
        <w:shd w:val="clear" w:color="auto" w:fill="F4B083" w:themeFill="accent2" w:themeFillTint="99"/>
        <w:jc w:val="center"/>
        <w:rPr>
          <w:rFonts w:ascii="Helvetica" w:hAnsi="Helvetica"/>
          <w:b/>
        </w:rPr>
      </w:pPr>
      <w:r>
        <w:rPr>
          <w:rFonts w:ascii="Helvetica" w:hAnsi="Helvetica"/>
          <w:b/>
        </w:rPr>
        <w:t>GRADE 4</w:t>
      </w:r>
      <w:r w:rsidRPr="00FF772C">
        <w:rPr>
          <w:rFonts w:ascii="Helvetica" w:hAnsi="Helvetica"/>
          <w:b/>
        </w:rPr>
        <w:t xml:space="preserve"> </w:t>
      </w:r>
      <w:r w:rsidR="00F3778C">
        <w:rPr>
          <w:rFonts w:ascii="Helvetica" w:hAnsi="Helvetica"/>
          <w:b/>
        </w:rPr>
        <w:t>CONTENT OVERVIEW</w:t>
      </w:r>
    </w:p>
    <w:p w14:paraId="4BAB2375" w14:textId="77777777" w:rsidR="004D2926" w:rsidRDefault="004D2926" w:rsidP="004D2926">
      <w:pPr>
        <w:rPr>
          <w:rFonts w:ascii="Helvetica" w:hAnsi="Helvetica"/>
        </w:rPr>
      </w:pPr>
    </w:p>
    <w:p w14:paraId="4C27742D" w14:textId="3AB22C5A" w:rsidR="00C21110" w:rsidRDefault="00E9158D" w:rsidP="00E9158D">
      <w:pPr>
        <w:rPr>
          <w:rFonts w:ascii="Helvetica" w:hAnsi="Helvetica"/>
        </w:rPr>
      </w:pPr>
      <w:r>
        <w:rPr>
          <w:rFonts w:ascii="Helvetica" w:hAnsi="Helvetica"/>
        </w:rPr>
        <w:t xml:space="preserve">We live in a globalized society. </w:t>
      </w:r>
      <w:r w:rsidR="00835171">
        <w:rPr>
          <w:rFonts w:ascii="Helvetica" w:hAnsi="Helvetica"/>
        </w:rPr>
        <w:t xml:space="preserve">Students today can speak </w:t>
      </w:r>
      <w:r w:rsidR="00DD02D9">
        <w:rPr>
          <w:rFonts w:ascii="Helvetica" w:hAnsi="Helvetica"/>
        </w:rPr>
        <w:t>instantaneously</w:t>
      </w:r>
      <w:r w:rsidR="00835171">
        <w:rPr>
          <w:rFonts w:ascii="Helvetica" w:hAnsi="Helvetica"/>
        </w:rPr>
        <w:t xml:space="preserve"> </w:t>
      </w:r>
      <w:r w:rsidR="00DD02D9">
        <w:rPr>
          <w:rFonts w:ascii="Helvetica" w:hAnsi="Helvetica"/>
        </w:rPr>
        <w:t xml:space="preserve">through the Internet </w:t>
      </w:r>
      <w:r w:rsidR="00835171">
        <w:rPr>
          <w:rFonts w:ascii="Helvetica" w:hAnsi="Helvetica"/>
        </w:rPr>
        <w:t>with their peers in China</w:t>
      </w:r>
      <w:r w:rsidR="00DD02D9">
        <w:rPr>
          <w:rFonts w:ascii="Helvetica" w:hAnsi="Helvetica"/>
        </w:rPr>
        <w:t>, Brazil,</w:t>
      </w:r>
      <w:r w:rsidR="00835171">
        <w:rPr>
          <w:rFonts w:ascii="Helvetica" w:hAnsi="Helvetica"/>
        </w:rPr>
        <w:t xml:space="preserve"> or Nigeria. </w:t>
      </w:r>
      <w:r w:rsidR="00BB6DEE">
        <w:rPr>
          <w:rFonts w:ascii="Helvetica" w:hAnsi="Helvetica"/>
        </w:rPr>
        <w:t>In a rapidly changing world, i</w:t>
      </w:r>
      <w:r w:rsidR="00835171">
        <w:rPr>
          <w:rFonts w:ascii="Helvetica" w:hAnsi="Helvetica"/>
        </w:rPr>
        <w:t>t is crucial that we are preparing global citizens who, from an early age, have a strong understanding of the world’s history</w:t>
      </w:r>
      <w:r w:rsidR="005566C4">
        <w:rPr>
          <w:rFonts w:ascii="Helvetica" w:hAnsi="Helvetica"/>
        </w:rPr>
        <w:t xml:space="preserve"> and recognize the role of the United States within a much larger global community</w:t>
      </w:r>
      <w:r w:rsidR="00835171">
        <w:rPr>
          <w:rFonts w:ascii="Helvetica" w:hAnsi="Helvetica"/>
        </w:rPr>
        <w:t xml:space="preserve">. </w:t>
      </w:r>
      <w:r w:rsidR="00CB780E">
        <w:rPr>
          <w:rFonts w:ascii="Helvetica" w:hAnsi="Helvetica"/>
        </w:rPr>
        <w:t xml:space="preserve">These lessons are designed to help students develop a spatial, cultural, and historical understanding of the world. </w:t>
      </w:r>
      <w:r>
        <w:rPr>
          <w:rFonts w:ascii="Helvetica" w:hAnsi="Helvetica"/>
        </w:rPr>
        <w:t xml:space="preserve">Grade </w:t>
      </w:r>
      <w:r w:rsidR="00D118FD">
        <w:rPr>
          <w:rFonts w:ascii="Helvetica" w:hAnsi="Helvetica"/>
        </w:rPr>
        <w:t>4</w:t>
      </w:r>
      <w:r>
        <w:rPr>
          <w:rFonts w:ascii="Helvetica" w:hAnsi="Helvetica"/>
        </w:rPr>
        <w:t xml:space="preserve">’s lessons help students learn that </w:t>
      </w:r>
      <w:r w:rsidR="00115CF3">
        <w:rPr>
          <w:rFonts w:ascii="Helvetica" w:hAnsi="Helvetica"/>
        </w:rPr>
        <w:t>the</w:t>
      </w:r>
      <w:r>
        <w:rPr>
          <w:rFonts w:ascii="Helvetica" w:hAnsi="Helvetica"/>
        </w:rPr>
        <w:t xml:space="preserve"> rich history of </w:t>
      </w:r>
      <w:r w:rsidR="00115CF3">
        <w:rPr>
          <w:rFonts w:ascii="Helvetica" w:hAnsi="Helvetica"/>
        </w:rPr>
        <w:t>each continent and the people who live there</w:t>
      </w:r>
      <w:r>
        <w:rPr>
          <w:rFonts w:ascii="Helvetica" w:hAnsi="Helvetica"/>
        </w:rPr>
        <w:t xml:space="preserve">, but </w:t>
      </w:r>
      <w:r w:rsidR="00115CF3">
        <w:rPr>
          <w:rFonts w:ascii="Helvetica" w:hAnsi="Helvetica"/>
        </w:rPr>
        <w:t>it also highlights difficult events in our world’s past and present</w:t>
      </w:r>
      <w:r>
        <w:rPr>
          <w:rFonts w:ascii="Helvetica" w:hAnsi="Helvetica"/>
        </w:rPr>
        <w:t xml:space="preserve">. By the end of Grade </w:t>
      </w:r>
      <w:r w:rsidR="00115CF3">
        <w:rPr>
          <w:rFonts w:ascii="Helvetica" w:hAnsi="Helvetica"/>
        </w:rPr>
        <w:t>4</w:t>
      </w:r>
      <w:r>
        <w:rPr>
          <w:rFonts w:ascii="Helvetica" w:hAnsi="Helvetica"/>
        </w:rPr>
        <w:t xml:space="preserve">, students should understand the many overlapping </w:t>
      </w:r>
      <w:r w:rsidR="00115CF3">
        <w:rPr>
          <w:rFonts w:ascii="Helvetica" w:hAnsi="Helvetica"/>
        </w:rPr>
        <w:t>world</w:t>
      </w:r>
      <w:r>
        <w:rPr>
          <w:rFonts w:ascii="Helvetica" w:hAnsi="Helvetica"/>
        </w:rPr>
        <w:t xml:space="preserve"> stories and realize that </w:t>
      </w:r>
      <w:r w:rsidR="00115CF3">
        <w:rPr>
          <w:rFonts w:ascii="Helvetica" w:hAnsi="Helvetica"/>
        </w:rPr>
        <w:t>the world</w:t>
      </w:r>
      <w:r>
        <w:rPr>
          <w:rFonts w:ascii="Helvetica" w:hAnsi="Helvetica"/>
        </w:rPr>
        <w:t xml:space="preserve">’s history is actually </w:t>
      </w:r>
      <w:r w:rsidR="00302050">
        <w:rPr>
          <w:rFonts w:ascii="Helvetica" w:hAnsi="Helvetica"/>
        </w:rPr>
        <w:t xml:space="preserve">composed of </w:t>
      </w:r>
      <w:r>
        <w:rPr>
          <w:rFonts w:ascii="Helvetica" w:hAnsi="Helvetica"/>
        </w:rPr>
        <w:t xml:space="preserve">conflicting histories. </w:t>
      </w:r>
    </w:p>
    <w:p w14:paraId="50019EE3" w14:textId="77777777" w:rsidR="00C21110" w:rsidRDefault="00C21110" w:rsidP="00E9158D">
      <w:pPr>
        <w:rPr>
          <w:rFonts w:ascii="Helvetica" w:hAnsi="Helvetica"/>
        </w:rPr>
      </w:pPr>
    </w:p>
    <w:p w14:paraId="7F7C2255" w14:textId="02E4B380" w:rsidR="00E9158D" w:rsidRDefault="005D3ECF" w:rsidP="00E9158D">
      <w:pPr>
        <w:rPr>
          <w:rFonts w:ascii="Helvetica" w:hAnsi="Helvetica"/>
        </w:rPr>
      </w:pPr>
      <w:r>
        <w:rPr>
          <w:rFonts w:ascii="Helvetica" w:hAnsi="Helvetica"/>
        </w:rPr>
        <w:t xml:space="preserve">To bridge student learning in </w:t>
      </w:r>
      <w:r w:rsidR="00AA5F11">
        <w:rPr>
          <w:rFonts w:ascii="Helvetica" w:hAnsi="Helvetica"/>
        </w:rPr>
        <w:t>the prior school year</w:t>
      </w:r>
      <w:r w:rsidR="00B02BB8">
        <w:rPr>
          <w:rFonts w:ascii="Helvetica" w:hAnsi="Helvetica"/>
        </w:rPr>
        <w:t xml:space="preserve"> (Grade 3 focused on social studies at the state and local levels)</w:t>
      </w:r>
      <w:r>
        <w:rPr>
          <w:rFonts w:ascii="Helvetica" w:hAnsi="Helvetica"/>
        </w:rPr>
        <w:t xml:space="preserve">, Grade 4 begins with the </w:t>
      </w:r>
      <w:r w:rsidRPr="005D3ECF">
        <w:rPr>
          <w:rFonts w:ascii="Helvetica" w:hAnsi="Helvetica"/>
        </w:rPr>
        <w:t>U.S. Regions</w:t>
      </w:r>
      <w:r>
        <w:rPr>
          <w:rFonts w:ascii="Helvetica" w:hAnsi="Helvetica"/>
        </w:rPr>
        <w:t xml:space="preserve"> Mini-Unit, where students examine each region on the United States</w:t>
      </w:r>
      <w:r w:rsidR="00FA2C1C">
        <w:rPr>
          <w:rFonts w:ascii="Helvetica" w:hAnsi="Helvetica"/>
        </w:rPr>
        <w:t xml:space="preserve"> (followed by the North America Mini-Unit)</w:t>
      </w:r>
      <w:r>
        <w:rPr>
          <w:rFonts w:ascii="Helvetica" w:hAnsi="Helvetica"/>
        </w:rPr>
        <w:t xml:space="preserve">. This </w:t>
      </w:r>
      <w:r w:rsidR="00797BB4">
        <w:rPr>
          <w:rFonts w:ascii="Helvetica" w:hAnsi="Helvetica"/>
        </w:rPr>
        <w:t xml:space="preserve">will </w:t>
      </w:r>
      <w:r>
        <w:rPr>
          <w:rFonts w:ascii="Helvetica" w:hAnsi="Helvetica"/>
        </w:rPr>
        <w:t xml:space="preserve">help students develop an understanding for the concept of regions </w:t>
      </w:r>
      <w:r w:rsidR="001C6F4F">
        <w:rPr>
          <w:rFonts w:ascii="Helvetica" w:hAnsi="Helvetica"/>
        </w:rPr>
        <w:t>starting with</w:t>
      </w:r>
      <w:r>
        <w:rPr>
          <w:rFonts w:ascii="Helvetica" w:hAnsi="Helvetica"/>
        </w:rPr>
        <w:t xml:space="preserve"> a </w:t>
      </w:r>
      <w:r w:rsidR="001C6F4F">
        <w:rPr>
          <w:rFonts w:ascii="Helvetica" w:hAnsi="Helvetica"/>
        </w:rPr>
        <w:t xml:space="preserve">more </w:t>
      </w:r>
      <w:r>
        <w:rPr>
          <w:rFonts w:ascii="Helvetica" w:hAnsi="Helvetica"/>
        </w:rPr>
        <w:t>familiar place (their nation</w:t>
      </w:r>
      <w:r w:rsidR="006C4D43">
        <w:rPr>
          <w:rFonts w:ascii="Helvetica" w:hAnsi="Helvetica"/>
        </w:rPr>
        <w:t xml:space="preserve"> and </w:t>
      </w:r>
      <w:r w:rsidR="00D967AE">
        <w:rPr>
          <w:rFonts w:ascii="Helvetica" w:hAnsi="Helvetica"/>
        </w:rPr>
        <w:t>continent</w:t>
      </w:r>
      <w:r>
        <w:rPr>
          <w:rFonts w:ascii="Helvetica" w:hAnsi="Helvetica"/>
        </w:rPr>
        <w:t>) in preparation for learning about something less familiar (</w:t>
      </w:r>
      <w:r w:rsidR="00EF2042">
        <w:rPr>
          <w:rFonts w:ascii="Helvetica" w:hAnsi="Helvetica"/>
        </w:rPr>
        <w:t xml:space="preserve">the </w:t>
      </w:r>
      <w:r>
        <w:rPr>
          <w:rFonts w:ascii="Helvetica" w:hAnsi="Helvetica"/>
        </w:rPr>
        <w:t>continents or the regions of the world).</w:t>
      </w:r>
    </w:p>
    <w:p w14:paraId="03B81C6B" w14:textId="77777777" w:rsidR="00F3778C" w:rsidRDefault="00F3778C" w:rsidP="00F3778C">
      <w:pPr>
        <w:rPr>
          <w:rFonts w:ascii="Helvetica" w:hAnsi="Helvetica"/>
        </w:rPr>
      </w:pPr>
    </w:p>
    <w:p w14:paraId="4926E8DF" w14:textId="17ECC612" w:rsidR="00F3778C" w:rsidRPr="00FF772C" w:rsidRDefault="00F3778C" w:rsidP="00F3778C">
      <w:pPr>
        <w:shd w:val="clear" w:color="auto" w:fill="F4B083" w:themeFill="accent2" w:themeFillTint="99"/>
        <w:jc w:val="center"/>
        <w:rPr>
          <w:rFonts w:ascii="Helvetica" w:hAnsi="Helvetica"/>
          <w:b/>
        </w:rPr>
      </w:pPr>
      <w:r>
        <w:rPr>
          <w:rFonts w:ascii="Helvetica" w:hAnsi="Helvetica"/>
          <w:b/>
        </w:rPr>
        <w:t>GRADE 4</w:t>
      </w:r>
      <w:r w:rsidRPr="00FF772C">
        <w:rPr>
          <w:rFonts w:ascii="Helvetica" w:hAnsi="Helvetica"/>
          <w:b/>
        </w:rPr>
        <w:t xml:space="preserve"> </w:t>
      </w:r>
      <w:r>
        <w:rPr>
          <w:rFonts w:ascii="Helvetica" w:hAnsi="Helvetica"/>
          <w:b/>
        </w:rPr>
        <w:t>LEARNING GOALS</w:t>
      </w:r>
    </w:p>
    <w:p w14:paraId="74C08F18" w14:textId="77777777" w:rsidR="00F3778C" w:rsidRDefault="00F3778C" w:rsidP="00F3778C">
      <w:pPr>
        <w:rPr>
          <w:rFonts w:ascii="Helvetica" w:hAnsi="Helvetica"/>
        </w:rPr>
      </w:pPr>
    </w:p>
    <w:p w14:paraId="1A3E94FD" w14:textId="6EB36DF6" w:rsidR="00F3778C" w:rsidRPr="006E1A25" w:rsidRDefault="00F3778C" w:rsidP="00F3778C">
      <w:pPr>
        <w:rPr>
          <w:rFonts w:ascii="Helvetica" w:hAnsi="Helvetica"/>
          <w:b/>
        </w:rPr>
      </w:pPr>
      <w:r w:rsidRPr="006E1A25">
        <w:rPr>
          <w:rFonts w:ascii="Helvetica" w:hAnsi="Helvetica"/>
          <w:b/>
        </w:rPr>
        <w:t>1. Students Shou</w:t>
      </w:r>
      <w:r>
        <w:rPr>
          <w:rFonts w:ascii="Helvetica" w:hAnsi="Helvetica"/>
          <w:b/>
        </w:rPr>
        <w:t xml:space="preserve">ld Be Able to Construct </w:t>
      </w:r>
      <w:r w:rsidRPr="006E1A25">
        <w:rPr>
          <w:rFonts w:ascii="Helvetica" w:hAnsi="Helvetica"/>
          <w:b/>
        </w:rPr>
        <w:t>Argument</w:t>
      </w:r>
      <w:r>
        <w:rPr>
          <w:rFonts w:ascii="Helvetica" w:hAnsi="Helvetica"/>
          <w:b/>
        </w:rPr>
        <w:t>s</w:t>
      </w:r>
    </w:p>
    <w:p w14:paraId="6DE67EC1" w14:textId="6F352667" w:rsidR="00F3778C" w:rsidRDefault="00F3778C" w:rsidP="00F3778C">
      <w:pPr>
        <w:rPr>
          <w:rFonts w:ascii="Helvetica" w:hAnsi="Helvetica"/>
          <w:b/>
        </w:rPr>
      </w:pPr>
      <w:r w:rsidRPr="006E1A25">
        <w:rPr>
          <w:rFonts w:ascii="Helvetica" w:hAnsi="Helvetica"/>
        </w:rPr>
        <w:t>Before grade</w:t>
      </w:r>
      <w:r>
        <w:rPr>
          <w:rFonts w:ascii="Helvetica" w:hAnsi="Helvetica"/>
        </w:rPr>
        <w:t xml:space="preserve"> </w:t>
      </w:r>
      <w:r w:rsidR="0081164C">
        <w:rPr>
          <w:rFonts w:ascii="Helvetica" w:hAnsi="Helvetica"/>
        </w:rPr>
        <w:t>4</w:t>
      </w:r>
      <w:r w:rsidRPr="006E1A25">
        <w:rPr>
          <w:rFonts w:ascii="Helvetica" w:hAnsi="Helvetica"/>
        </w:rPr>
        <w:t xml:space="preserve">, </w:t>
      </w:r>
      <w:r>
        <w:rPr>
          <w:rFonts w:ascii="Helvetica" w:hAnsi="Helvetica"/>
        </w:rPr>
        <w:t xml:space="preserve">students have begun forming </w:t>
      </w:r>
      <w:r w:rsidR="0081164C">
        <w:rPr>
          <w:rFonts w:ascii="Helvetica" w:hAnsi="Helvetica"/>
        </w:rPr>
        <w:t xml:space="preserve">basic </w:t>
      </w:r>
      <w:r>
        <w:rPr>
          <w:rFonts w:ascii="Helvetica" w:hAnsi="Helvetica"/>
        </w:rPr>
        <w:t>arguments. While o</w:t>
      </w:r>
      <w:r w:rsidRPr="006E1A25">
        <w:rPr>
          <w:rFonts w:ascii="Helvetica" w:hAnsi="Helvetica"/>
        </w:rPr>
        <w:t xml:space="preserve">pinions are </w:t>
      </w:r>
      <w:r>
        <w:rPr>
          <w:rFonts w:ascii="Helvetica" w:hAnsi="Helvetica"/>
        </w:rPr>
        <w:t xml:space="preserve">claims that are </w:t>
      </w:r>
      <w:r w:rsidRPr="006E1A25">
        <w:rPr>
          <w:rFonts w:ascii="Helvetica" w:hAnsi="Helvetica"/>
        </w:rPr>
        <w:t>not</w:t>
      </w:r>
      <w:r>
        <w:rPr>
          <w:rFonts w:ascii="Helvetica" w:hAnsi="Helvetica"/>
        </w:rPr>
        <w:t xml:space="preserve"> necessarily based in evidence, a</w:t>
      </w:r>
      <w:r w:rsidRPr="006E1A25">
        <w:rPr>
          <w:rFonts w:ascii="Helvetica" w:hAnsi="Helvetica"/>
        </w:rPr>
        <w:t xml:space="preserve">rguments </w:t>
      </w:r>
      <w:r>
        <w:rPr>
          <w:rFonts w:ascii="Helvetica" w:hAnsi="Helvetica"/>
        </w:rPr>
        <w:t xml:space="preserve">include both </w:t>
      </w:r>
      <w:r w:rsidRPr="006E1A25">
        <w:rPr>
          <w:rFonts w:ascii="Helvetica" w:hAnsi="Helvetica"/>
        </w:rPr>
        <w:t xml:space="preserve">claims and evidence. </w:t>
      </w:r>
      <w:r>
        <w:rPr>
          <w:rFonts w:ascii="Helvetica" w:hAnsi="Helvetica"/>
          <w:u w:val="single"/>
        </w:rPr>
        <w:t xml:space="preserve">In grade </w:t>
      </w:r>
      <w:r w:rsidR="0081164C">
        <w:rPr>
          <w:rFonts w:ascii="Helvetica" w:hAnsi="Helvetica"/>
          <w:u w:val="single"/>
        </w:rPr>
        <w:t>4,</w:t>
      </w:r>
      <w:r w:rsidRPr="006A18CF">
        <w:rPr>
          <w:rFonts w:ascii="Helvetica" w:hAnsi="Helvetica"/>
          <w:u w:val="single"/>
        </w:rPr>
        <w:t xml:space="preserve"> students should </w:t>
      </w:r>
      <w:r>
        <w:rPr>
          <w:rFonts w:ascii="Helvetica" w:hAnsi="Helvetica"/>
          <w:u w:val="single"/>
        </w:rPr>
        <w:t xml:space="preserve">be able to </w:t>
      </w:r>
      <w:r w:rsidRPr="006A18CF">
        <w:rPr>
          <w:rFonts w:ascii="Helvetica" w:hAnsi="Helvetica"/>
          <w:u w:val="single"/>
        </w:rPr>
        <w:t>us</w:t>
      </w:r>
      <w:r>
        <w:rPr>
          <w:rFonts w:ascii="Helvetica" w:hAnsi="Helvetica"/>
          <w:u w:val="single"/>
        </w:rPr>
        <w:t xml:space="preserve">e </w:t>
      </w:r>
      <w:r w:rsidRPr="006A18CF">
        <w:rPr>
          <w:rFonts w:ascii="Helvetica" w:hAnsi="Helvetica"/>
          <w:u w:val="single"/>
        </w:rPr>
        <w:t>evidence to support their claims</w:t>
      </w:r>
      <w:r w:rsidRPr="006E1A25">
        <w:rPr>
          <w:rFonts w:ascii="Helvetica" w:hAnsi="Helvetica"/>
        </w:rPr>
        <w:t xml:space="preserve">. </w:t>
      </w:r>
      <w:r>
        <w:rPr>
          <w:rFonts w:ascii="Helvetica" w:hAnsi="Helvetica"/>
        </w:rPr>
        <w:t xml:space="preserve">While these argumentation skills may still be developing, students should be able to construct </w:t>
      </w:r>
      <w:r w:rsidR="00760CEA">
        <w:rPr>
          <w:rFonts w:ascii="Helvetica" w:hAnsi="Helvetica"/>
        </w:rPr>
        <w:t xml:space="preserve">relatively logical </w:t>
      </w:r>
      <w:r>
        <w:rPr>
          <w:rFonts w:ascii="Helvetica" w:hAnsi="Helvetica"/>
        </w:rPr>
        <w:t>arguments.</w:t>
      </w:r>
      <w:r w:rsidRPr="006E1A25">
        <w:rPr>
          <w:rFonts w:ascii="Helvetica" w:hAnsi="Helvetica"/>
        </w:rPr>
        <w:br/>
      </w:r>
    </w:p>
    <w:p w14:paraId="3E99B1F1" w14:textId="68F00C77" w:rsidR="00F3778C" w:rsidRDefault="00F3778C" w:rsidP="00F3778C">
      <w:pPr>
        <w:rPr>
          <w:rFonts w:ascii="Helvetica" w:hAnsi="Helvetica"/>
          <w:u w:val="single"/>
        </w:rPr>
      </w:pPr>
      <w:r>
        <w:rPr>
          <w:rFonts w:ascii="Helvetica" w:hAnsi="Helvetica"/>
          <w:b/>
        </w:rPr>
        <w:t>2</w:t>
      </w:r>
      <w:r w:rsidRPr="006E1A25">
        <w:rPr>
          <w:rFonts w:ascii="Helvetica" w:hAnsi="Helvetica"/>
          <w:b/>
        </w:rPr>
        <w:t xml:space="preserve">. </w:t>
      </w:r>
      <w:r w:rsidR="00615F5E" w:rsidRPr="006E1A25">
        <w:rPr>
          <w:rFonts w:ascii="Helvetica" w:hAnsi="Helvetica"/>
          <w:b/>
        </w:rPr>
        <w:t xml:space="preserve">Students Should </w:t>
      </w:r>
      <w:r w:rsidR="00615F5E">
        <w:rPr>
          <w:rFonts w:ascii="Helvetica" w:hAnsi="Helvetica"/>
          <w:b/>
        </w:rPr>
        <w:t xml:space="preserve">Recognize </w:t>
      </w:r>
      <w:r w:rsidR="00615F5E" w:rsidRPr="006E1A25">
        <w:rPr>
          <w:rFonts w:ascii="Helvetica" w:hAnsi="Helvetica"/>
          <w:b/>
        </w:rPr>
        <w:t>Inequit</w:t>
      </w:r>
      <w:r w:rsidR="00615F5E">
        <w:rPr>
          <w:rFonts w:ascii="Helvetica" w:hAnsi="Helvetica"/>
          <w:b/>
        </w:rPr>
        <w:t>ies and Their Causes</w:t>
      </w:r>
      <w:r w:rsidRPr="006E1A25">
        <w:rPr>
          <w:rFonts w:ascii="Helvetica" w:hAnsi="Helvetica"/>
        </w:rPr>
        <w:br/>
        <w:t xml:space="preserve">Before </w:t>
      </w:r>
      <w:r>
        <w:rPr>
          <w:rFonts w:ascii="Helvetica" w:hAnsi="Helvetica"/>
        </w:rPr>
        <w:t xml:space="preserve">grade </w:t>
      </w:r>
      <w:r w:rsidR="00EA5BB1">
        <w:rPr>
          <w:rFonts w:ascii="Helvetica" w:hAnsi="Helvetica"/>
        </w:rPr>
        <w:t>4</w:t>
      </w:r>
      <w:r w:rsidRPr="006E1A25">
        <w:rPr>
          <w:rFonts w:ascii="Helvetica" w:hAnsi="Helvetica"/>
        </w:rPr>
        <w:t xml:space="preserve">, </w:t>
      </w:r>
      <w:r>
        <w:rPr>
          <w:rFonts w:ascii="Helvetica" w:hAnsi="Helvetica"/>
        </w:rPr>
        <w:t>most students have developed a strong understanding of fairness. S</w:t>
      </w:r>
      <w:r w:rsidRPr="006E1A25">
        <w:rPr>
          <w:rFonts w:ascii="Helvetica" w:hAnsi="Helvetica"/>
        </w:rPr>
        <w:t xml:space="preserve">tudents are </w:t>
      </w:r>
      <w:r>
        <w:rPr>
          <w:rFonts w:ascii="Helvetica" w:hAnsi="Helvetica"/>
        </w:rPr>
        <w:t>also able to recognize</w:t>
      </w:r>
      <w:r w:rsidRPr="006E1A25">
        <w:rPr>
          <w:rFonts w:ascii="Helvetica" w:hAnsi="Helvetica"/>
        </w:rPr>
        <w:t xml:space="preserve"> racial, gender, and other social differences (</w:t>
      </w:r>
      <w:r>
        <w:rPr>
          <w:rFonts w:ascii="Helvetica" w:hAnsi="Helvetica"/>
        </w:rPr>
        <w:t xml:space="preserve">there is evidence that most </w:t>
      </w:r>
      <w:r w:rsidRPr="006E1A25">
        <w:rPr>
          <w:rFonts w:ascii="Helvetica" w:hAnsi="Helvetica"/>
        </w:rPr>
        <w:t xml:space="preserve">children can </w:t>
      </w:r>
      <w:r>
        <w:rPr>
          <w:rFonts w:ascii="Helvetica" w:hAnsi="Helvetica"/>
        </w:rPr>
        <w:t>detect</w:t>
      </w:r>
      <w:r w:rsidRPr="006E1A25">
        <w:rPr>
          <w:rFonts w:ascii="Helvetica" w:hAnsi="Helvetica"/>
        </w:rPr>
        <w:t xml:space="preserve"> racial and gender differences by </w:t>
      </w:r>
      <w:r>
        <w:rPr>
          <w:rFonts w:ascii="Helvetica" w:hAnsi="Helvetica"/>
        </w:rPr>
        <w:t xml:space="preserve">about </w:t>
      </w:r>
      <w:r w:rsidRPr="006E1A25">
        <w:rPr>
          <w:rFonts w:ascii="Helvetica" w:hAnsi="Helvetica"/>
        </w:rPr>
        <w:t xml:space="preserve">age 2). </w:t>
      </w:r>
      <w:r>
        <w:rPr>
          <w:rFonts w:ascii="Helvetica" w:hAnsi="Helvetica"/>
          <w:u w:val="single"/>
        </w:rPr>
        <w:t xml:space="preserve">In grade </w:t>
      </w:r>
      <w:r w:rsidR="00EA5BB1">
        <w:rPr>
          <w:rFonts w:ascii="Helvetica" w:hAnsi="Helvetica"/>
          <w:u w:val="single"/>
        </w:rPr>
        <w:t>4</w:t>
      </w:r>
      <w:r w:rsidRPr="002349D1">
        <w:rPr>
          <w:rFonts w:ascii="Helvetica" w:hAnsi="Helvetica"/>
          <w:u w:val="single"/>
        </w:rPr>
        <w:t xml:space="preserve">, students should </w:t>
      </w:r>
      <w:r>
        <w:rPr>
          <w:rFonts w:ascii="Helvetica" w:hAnsi="Helvetica"/>
          <w:u w:val="single"/>
        </w:rPr>
        <w:t>be able to recognize inequities</w:t>
      </w:r>
      <w:r w:rsidR="005E6171">
        <w:rPr>
          <w:rFonts w:ascii="Helvetica" w:hAnsi="Helvetica"/>
          <w:u w:val="single"/>
        </w:rPr>
        <w:t xml:space="preserve"> and the</w:t>
      </w:r>
      <w:r w:rsidR="00615F5E">
        <w:rPr>
          <w:rFonts w:ascii="Helvetica" w:hAnsi="Helvetica"/>
          <w:u w:val="single"/>
        </w:rPr>
        <w:t xml:space="preserve"> larger social forces that cause inequities</w:t>
      </w:r>
      <w:r>
        <w:rPr>
          <w:rFonts w:ascii="Helvetica" w:hAnsi="Helvetica"/>
          <w:u w:val="single"/>
        </w:rPr>
        <w:t xml:space="preserve">. </w:t>
      </w:r>
      <w:r w:rsidRPr="002349D1">
        <w:rPr>
          <w:rFonts w:ascii="Helvetica" w:hAnsi="Helvetica"/>
          <w:u w:val="single"/>
        </w:rPr>
        <w:t xml:space="preserve">They should </w:t>
      </w:r>
      <w:r>
        <w:rPr>
          <w:rFonts w:ascii="Helvetica" w:hAnsi="Helvetica"/>
          <w:u w:val="single"/>
        </w:rPr>
        <w:t>be able to suggest ways to</w:t>
      </w:r>
      <w:r w:rsidRPr="002349D1">
        <w:rPr>
          <w:rFonts w:ascii="Helvetica" w:hAnsi="Helvetica"/>
          <w:u w:val="single"/>
        </w:rPr>
        <w:t xml:space="preserve"> improve our communities to make them more</w:t>
      </w:r>
      <w:r>
        <w:rPr>
          <w:rFonts w:ascii="Helvetica" w:hAnsi="Helvetica"/>
          <w:u w:val="single"/>
        </w:rPr>
        <w:t xml:space="preserve"> fair and just</w:t>
      </w:r>
      <w:r w:rsidRPr="002349D1">
        <w:rPr>
          <w:rFonts w:ascii="Helvetica" w:hAnsi="Helvetica"/>
          <w:u w:val="single"/>
        </w:rPr>
        <w:t xml:space="preserve">. </w:t>
      </w:r>
    </w:p>
    <w:p w14:paraId="294C3FE5" w14:textId="77777777" w:rsidR="00F3778C" w:rsidRDefault="00F3778C" w:rsidP="00F3778C">
      <w:pPr>
        <w:rPr>
          <w:rFonts w:ascii="Helvetica" w:hAnsi="Helvetica"/>
          <w:u w:val="single"/>
        </w:rPr>
      </w:pPr>
    </w:p>
    <w:p w14:paraId="6D3C09C2" w14:textId="77777777" w:rsidR="00F3778C" w:rsidRPr="006E1A25" w:rsidRDefault="00F3778C" w:rsidP="00F3778C">
      <w:pPr>
        <w:rPr>
          <w:rFonts w:ascii="Helvetica" w:hAnsi="Helvetica"/>
          <w:b/>
        </w:rPr>
      </w:pPr>
      <w:r>
        <w:rPr>
          <w:rFonts w:ascii="Helvetica" w:hAnsi="Helvetica"/>
          <w:b/>
        </w:rPr>
        <w:lastRenderedPageBreak/>
        <w:t>3</w:t>
      </w:r>
      <w:r w:rsidRPr="006E1A25">
        <w:rPr>
          <w:rFonts w:ascii="Helvetica" w:hAnsi="Helvetica"/>
          <w:b/>
        </w:rPr>
        <w:t xml:space="preserve">. Students Should </w:t>
      </w:r>
      <w:r>
        <w:rPr>
          <w:rFonts w:ascii="Helvetica" w:hAnsi="Helvetica"/>
          <w:b/>
        </w:rPr>
        <w:t>Understand</w:t>
      </w:r>
      <w:r w:rsidRPr="006E1A25">
        <w:rPr>
          <w:rFonts w:ascii="Helvetica" w:hAnsi="Helvetica"/>
          <w:b/>
        </w:rPr>
        <w:t xml:space="preserve"> </w:t>
      </w:r>
      <w:r>
        <w:rPr>
          <w:rFonts w:ascii="Helvetica" w:hAnsi="Helvetica"/>
          <w:b/>
        </w:rPr>
        <w:t>Differences Between Present and Past Perspectives</w:t>
      </w:r>
    </w:p>
    <w:p w14:paraId="334F41F3" w14:textId="55B5BF35" w:rsidR="00F3778C" w:rsidRDefault="00F3778C" w:rsidP="00F3778C">
      <w:pPr>
        <w:rPr>
          <w:rFonts w:ascii="Helvetica" w:hAnsi="Helvetica"/>
          <w:u w:val="single"/>
        </w:rPr>
      </w:pPr>
      <w:r w:rsidRPr="006E1A25">
        <w:rPr>
          <w:rFonts w:ascii="Helvetica" w:hAnsi="Helvetica"/>
        </w:rPr>
        <w:t xml:space="preserve">Before </w:t>
      </w:r>
      <w:r>
        <w:rPr>
          <w:rFonts w:ascii="Helvetica" w:hAnsi="Helvetica"/>
        </w:rPr>
        <w:t xml:space="preserve">grade </w:t>
      </w:r>
      <w:r w:rsidR="00EA5BB1">
        <w:rPr>
          <w:rFonts w:ascii="Helvetica" w:hAnsi="Helvetica"/>
        </w:rPr>
        <w:t>4</w:t>
      </w:r>
      <w:r w:rsidRPr="006E1A25">
        <w:rPr>
          <w:rFonts w:ascii="Helvetica" w:hAnsi="Helvetica"/>
        </w:rPr>
        <w:t>, students are beginning to understand that different people may experie</w:t>
      </w:r>
      <w:r>
        <w:rPr>
          <w:rFonts w:ascii="Helvetica" w:hAnsi="Helvetica"/>
        </w:rPr>
        <w:t xml:space="preserve">nce the same </w:t>
      </w:r>
      <w:r w:rsidRPr="006E1A25">
        <w:rPr>
          <w:rFonts w:ascii="Helvetica" w:hAnsi="Helvetica"/>
        </w:rPr>
        <w:t>situation</w:t>
      </w:r>
      <w:r>
        <w:rPr>
          <w:rFonts w:ascii="Helvetica" w:hAnsi="Helvetica"/>
        </w:rPr>
        <w:t>s</w:t>
      </w:r>
      <w:r w:rsidRPr="006E1A25">
        <w:rPr>
          <w:rFonts w:ascii="Helvetica" w:hAnsi="Helvetica"/>
        </w:rPr>
        <w:t xml:space="preserve"> differently.</w:t>
      </w:r>
      <w:r>
        <w:rPr>
          <w:rFonts w:ascii="Helvetica" w:hAnsi="Helvetica"/>
        </w:rPr>
        <w:t xml:space="preserve"> The have begun to examine how people may think differently in the past compared to today</w:t>
      </w:r>
      <w:r w:rsidRPr="006E1A25">
        <w:rPr>
          <w:rFonts w:ascii="Helvetica" w:hAnsi="Helvetica"/>
        </w:rPr>
        <w:t>.</w:t>
      </w:r>
      <w:r>
        <w:rPr>
          <w:rFonts w:ascii="Helvetica" w:hAnsi="Helvetica"/>
        </w:rPr>
        <w:t xml:space="preserve"> </w:t>
      </w:r>
      <w:r w:rsidRPr="0087471A">
        <w:rPr>
          <w:rFonts w:ascii="Helvetica" w:hAnsi="Helvetica"/>
          <w:u w:val="single"/>
        </w:rPr>
        <w:t xml:space="preserve">In </w:t>
      </w:r>
      <w:r>
        <w:rPr>
          <w:rFonts w:ascii="Helvetica" w:hAnsi="Helvetica"/>
          <w:u w:val="single"/>
        </w:rPr>
        <w:t xml:space="preserve">grade </w:t>
      </w:r>
      <w:r w:rsidR="00EA5BB1">
        <w:rPr>
          <w:rFonts w:ascii="Helvetica" w:hAnsi="Helvetica"/>
          <w:u w:val="single"/>
        </w:rPr>
        <w:t>4</w:t>
      </w:r>
      <w:r w:rsidRPr="0087471A">
        <w:rPr>
          <w:rFonts w:ascii="Helvetica" w:hAnsi="Helvetica"/>
          <w:u w:val="single"/>
        </w:rPr>
        <w:t xml:space="preserve">, students </w:t>
      </w:r>
      <w:r>
        <w:rPr>
          <w:rFonts w:ascii="Helvetica" w:hAnsi="Helvetica"/>
          <w:u w:val="single"/>
        </w:rPr>
        <w:t xml:space="preserve">should examine </w:t>
      </w:r>
      <w:r w:rsidRPr="0087471A">
        <w:rPr>
          <w:rFonts w:ascii="Helvetica" w:hAnsi="Helvetica"/>
          <w:u w:val="single"/>
        </w:rPr>
        <w:t>example</w:t>
      </w:r>
      <w:r>
        <w:rPr>
          <w:rFonts w:ascii="Helvetica" w:hAnsi="Helvetica"/>
          <w:u w:val="single"/>
        </w:rPr>
        <w:t>s</w:t>
      </w:r>
      <w:r w:rsidRPr="0087471A">
        <w:rPr>
          <w:rFonts w:ascii="Helvetica" w:hAnsi="Helvetica"/>
          <w:u w:val="single"/>
        </w:rPr>
        <w:t xml:space="preserve"> of people thinking differently about the same events in the </w:t>
      </w:r>
      <w:r>
        <w:rPr>
          <w:rFonts w:ascii="Helvetica" w:hAnsi="Helvetica"/>
          <w:u w:val="single"/>
        </w:rPr>
        <w:t xml:space="preserve">past and </w:t>
      </w:r>
      <w:r w:rsidRPr="0087471A">
        <w:rPr>
          <w:rFonts w:ascii="Helvetica" w:hAnsi="Helvetica"/>
          <w:u w:val="single"/>
        </w:rPr>
        <w:t>present</w:t>
      </w:r>
      <w:r w:rsidRPr="005B0FC7">
        <w:rPr>
          <w:rFonts w:ascii="Helvetica" w:hAnsi="Helvetica"/>
          <w:u w:val="single"/>
        </w:rPr>
        <w:t xml:space="preserve">. They should </w:t>
      </w:r>
      <w:r>
        <w:rPr>
          <w:rFonts w:ascii="Helvetica" w:hAnsi="Helvetica"/>
          <w:u w:val="single"/>
        </w:rPr>
        <w:t>be able to recognize that people in the past lived in a world very different to today and that impacted the way they understood the world</w:t>
      </w:r>
      <w:r w:rsidRPr="005B0FC7">
        <w:rPr>
          <w:rFonts w:ascii="Helvetica" w:hAnsi="Helvetica"/>
          <w:u w:val="single"/>
        </w:rPr>
        <w:t>.</w:t>
      </w:r>
    </w:p>
    <w:p w14:paraId="387537FC" w14:textId="03F18F53" w:rsidR="00B07A94" w:rsidRDefault="00B07A94">
      <w:pPr>
        <w:rPr>
          <w:rFonts w:ascii="Helvetica" w:hAnsi="Helvetica"/>
          <w:u w:val="single"/>
        </w:rPr>
      </w:pPr>
      <w:r>
        <w:rPr>
          <w:rFonts w:ascii="Helvetica" w:hAnsi="Helvetica"/>
          <w:u w:val="single"/>
        </w:rPr>
        <w:br w:type="page"/>
      </w:r>
    </w:p>
    <w:p w14:paraId="5EA40DFF" w14:textId="77777777" w:rsidR="004D2926" w:rsidRPr="00C42E55" w:rsidRDefault="004D2926" w:rsidP="00F7696B">
      <w:pPr>
        <w:shd w:val="clear" w:color="auto" w:fill="D9D9D9"/>
        <w:rPr>
          <w:rFonts w:ascii="Helvetica" w:hAnsi="Helvetica"/>
          <w:b/>
        </w:rPr>
      </w:pPr>
      <w:r w:rsidRPr="00C42E55">
        <w:rPr>
          <w:rFonts w:ascii="Helvetica" w:hAnsi="Helvetica"/>
          <w:b/>
        </w:rPr>
        <w:lastRenderedPageBreak/>
        <w:t>CONCEPTS</w:t>
      </w:r>
    </w:p>
    <w:p w14:paraId="56B9D264" w14:textId="77777777" w:rsidR="004D2926" w:rsidRDefault="004D2926" w:rsidP="004D2926">
      <w:pPr>
        <w:rPr>
          <w:rFonts w:ascii="Helvetica" w:hAnsi="Helvetica"/>
        </w:rPr>
      </w:pPr>
    </w:p>
    <w:tbl>
      <w:tblPr>
        <w:tblW w:w="0" w:type="auto"/>
        <w:tblLook w:val="04A0" w:firstRow="1" w:lastRow="0" w:firstColumn="1" w:lastColumn="0" w:noHBand="0" w:noVBand="1"/>
      </w:tblPr>
      <w:tblGrid>
        <w:gridCol w:w="3090"/>
        <w:gridCol w:w="3138"/>
        <w:gridCol w:w="3132"/>
      </w:tblGrid>
      <w:tr w:rsidR="0031235F" w:rsidRPr="00F7696B" w14:paraId="1F15FE36" w14:textId="77777777" w:rsidTr="0031235F">
        <w:trPr>
          <w:trHeight w:val="315"/>
        </w:trPr>
        <w:tc>
          <w:tcPr>
            <w:tcW w:w="3090" w:type="dxa"/>
            <w:shd w:val="clear" w:color="auto" w:fill="F2F2F2"/>
          </w:tcPr>
          <w:p w14:paraId="31C92F9B" w14:textId="571FBB96" w:rsidR="0031235F" w:rsidRPr="00F7696B" w:rsidRDefault="0031235F" w:rsidP="00DA1861">
            <w:pPr>
              <w:rPr>
                <w:rFonts w:ascii="Helvetica" w:hAnsi="Helvetica"/>
                <w:b/>
              </w:rPr>
            </w:pPr>
            <w:r>
              <w:rPr>
                <w:rFonts w:ascii="Helvetica" w:hAnsi="Helvetica"/>
                <w:b/>
              </w:rPr>
              <w:t>Synopsis</w:t>
            </w:r>
          </w:p>
        </w:tc>
        <w:tc>
          <w:tcPr>
            <w:tcW w:w="3138" w:type="dxa"/>
            <w:shd w:val="clear" w:color="auto" w:fill="F2F2F2"/>
          </w:tcPr>
          <w:p w14:paraId="0E3408A8" w14:textId="13313995" w:rsidR="0031235F" w:rsidRPr="00F7696B" w:rsidRDefault="0031235F" w:rsidP="00DA1861">
            <w:pPr>
              <w:rPr>
                <w:rFonts w:ascii="Helvetica" w:hAnsi="Helvetica"/>
                <w:b/>
              </w:rPr>
            </w:pPr>
            <w:r>
              <w:rPr>
                <w:rFonts w:ascii="Helvetica" w:hAnsi="Helvetica"/>
                <w:b/>
              </w:rPr>
              <w:t>Content</w:t>
            </w:r>
          </w:p>
        </w:tc>
        <w:tc>
          <w:tcPr>
            <w:tcW w:w="3132" w:type="dxa"/>
            <w:shd w:val="clear" w:color="auto" w:fill="F2F2F2"/>
          </w:tcPr>
          <w:p w14:paraId="7D3CC31C" w14:textId="1C5438F2" w:rsidR="0031235F" w:rsidRPr="00F7696B" w:rsidRDefault="0031235F" w:rsidP="00DA1861">
            <w:pPr>
              <w:rPr>
                <w:rFonts w:ascii="Helvetica" w:hAnsi="Helvetica"/>
                <w:b/>
              </w:rPr>
            </w:pPr>
            <w:r w:rsidRPr="00F7696B">
              <w:rPr>
                <w:rFonts w:ascii="Helvetica" w:hAnsi="Helvetica"/>
                <w:b/>
              </w:rPr>
              <w:t>Thinking Skills</w:t>
            </w:r>
          </w:p>
        </w:tc>
      </w:tr>
      <w:tr w:rsidR="00A3466A" w:rsidRPr="00F7696B" w14:paraId="1FC2E0DE" w14:textId="77777777" w:rsidTr="0031235F">
        <w:tc>
          <w:tcPr>
            <w:tcW w:w="3090" w:type="dxa"/>
            <w:shd w:val="clear" w:color="auto" w:fill="auto"/>
          </w:tcPr>
          <w:p w14:paraId="07B27AD2" w14:textId="655388EF" w:rsidR="00A3466A" w:rsidRPr="00601A1E" w:rsidRDefault="00A3466A" w:rsidP="00A3466A">
            <w:pPr>
              <w:rPr>
                <w:rFonts w:ascii="Helvetica" w:hAnsi="Helvetica"/>
                <w:b/>
              </w:rPr>
            </w:pPr>
            <w:r>
              <w:rPr>
                <w:rFonts w:ascii="Helvetica" w:hAnsi="Helvetica"/>
                <w:b/>
              </w:rPr>
              <w:t>1</w:t>
            </w:r>
            <w:r w:rsidRPr="00601A1E">
              <w:rPr>
                <w:rFonts w:ascii="Helvetica" w:hAnsi="Helvetica"/>
                <w:b/>
              </w:rPr>
              <w:t xml:space="preserve">. </w:t>
            </w:r>
            <w:r>
              <w:rPr>
                <w:rFonts w:ascii="Helvetica" w:hAnsi="Helvetica"/>
                <w:b/>
              </w:rPr>
              <w:t>Regions of the United States</w:t>
            </w:r>
          </w:p>
          <w:p w14:paraId="16FA4910" w14:textId="77777777" w:rsidR="00A3466A" w:rsidRDefault="00A3466A" w:rsidP="00730258">
            <w:pPr>
              <w:rPr>
                <w:rFonts w:ascii="Helvetica" w:hAnsi="Helvetica"/>
                <w:b/>
              </w:rPr>
            </w:pPr>
          </w:p>
        </w:tc>
        <w:tc>
          <w:tcPr>
            <w:tcW w:w="3138" w:type="dxa"/>
            <w:shd w:val="clear" w:color="auto" w:fill="auto"/>
          </w:tcPr>
          <w:p w14:paraId="7BF1C85F" w14:textId="77777777" w:rsidR="00A3466A" w:rsidRDefault="00A3466A" w:rsidP="00A3466A">
            <w:pPr>
              <w:pStyle w:val="western"/>
              <w:numPr>
                <w:ilvl w:val="0"/>
                <w:numId w:val="1"/>
              </w:numPr>
              <w:rPr>
                <w:b w:val="0"/>
                <w:bCs w:val="0"/>
              </w:rPr>
            </w:pPr>
            <w:r>
              <w:rPr>
                <w:rFonts w:ascii="Helvetica" w:hAnsi="Helvetica"/>
                <w:b w:val="0"/>
                <w:bCs w:val="0"/>
              </w:rPr>
              <w:t>The United States has 50 states and is typically divided into 5 regions.</w:t>
            </w:r>
          </w:p>
          <w:p w14:paraId="1AD19E5E" w14:textId="77777777" w:rsidR="00A3466A" w:rsidRDefault="00A3466A" w:rsidP="00A3466A">
            <w:pPr>
              <w:ind w:left="360"/>
              <w:rPr>
                <w:rFonts w:ascii="Helvetica" w:hAnsi="Helvetica"/>
              </w:rPr>
            </w:pPr>
          </w:p>
        </w:tc>
        <w:tc>
          <w:tcPr>
            <w:tcW w:w="3132" w:type="dxa"/>
            <w:shd w:val="clear" w:color="auto" w:fill="auto"/>
          </w:tcPr>
          <w:p w14:paraId="56F21B1F" w14:textId="29090C34" w:rsidR="0099398F" w:rsidRDefault="0099398F" w:rsidP="0099398F">
            <w:pPr>
              <w:pStyle w:val="western"/>
              <w:numPr>
                <w:ilvl w:val="0"/>
                <w:numId w:val="1"/>
              </w:numPr>
              <w:rPr>
                <w:b w:val="0"/>
                <w:bCs w:val="0"/>
              </w:rPr>
            </w:pPr>
            <w:r>
              <w:rPr>
                <w:rFonts w:ascii="Helvetica" w:hAnsi="Helvetica"/>
                <w:b w:val="0"/>
                <w:bCs w:val="0"/>
              </w:rPr>
              <w:t>Compare different regions’ histories</w:t>
            </w:r>
            <w:r w:rsidR="002B63D3">
              <w:rPr>
                <w:rFonts w:ascii="Helvetica" w:hAnsi="Helvetica"/>
                <w:b w:val="0"/>
                <w:bCs w:val="0"/>
              </w:rPr>
              <w:t xml:space="preserve"> and cultures</w:t>
            </w:r>
            <w:r>
              <w:rPr>
                <w:rFonts w:ascii="Helvetica" w:hAnsi="Helvetica"/>
                <w:b w:val="0"/>
                <w:bCs w:val="0"/>
              </w:rPr>
              <w:t>.</w:t>
            </w:r>
          </w:p>
          <w:p w14:paraId="2107682E" w14:textId="77777777" w:rsidR="0099398F" w:rsidRDefault="0099398F" w:rsidP="0099398F">
            <w:pPr>
              <w:pStyle w:val="western"/>
              <w:numPr>
                <w:ilvl w:val="0"/>
                <w:numId w:val="1"/>
              </w:numPr>
              <w:rPr>
                <w:b w:val="0"/>
                <w:bCs w:val="0"/>
              </w:rPr>
            </w:pPr>
            <w:r>
              <w:rPr>
                <w:rFonts w:ascii="Helvetica" w:hAnsi="Helvetica"/>
                <w:b w:val="0"/>
                <w:bCs w:val="0"/>
              </w:rPr>
              <w:t>Evaluate different components of each region.</w:t>
            </w:r>
          </w:p>
          <w:p w14:paraId="76B52E6C" w14:textId="77777777" w:rsidR="00A3466A" w:rsidRDefault="00A3466A" w:rsidP="0099398F">
            <w:pPr>
              <w:ind w:left="360"/>
              <w:rPr>
                <w:rFonts w:ascii="Helvetica" w:hAnsi="Helvetica"/>
              </w:rPr>
            </w:pPr>
          </w:p>
        </w:tc>
      </w:tr>
      <w:tr w:rsidR="00D85A3E" w:rsidRPr="00F7696B" w14:paraId="141DF8AF" w14:textId="77777777" w:rsidTr="0031235F">
        <w:tc>
          <w:tcPr>
            <w:tcW w:w="3090" w:type="dxa"/>
            <w:shd w:val="clear" w:color="auto" w:fill="auto"/>
          </w:tcPr>
          <w:p w14:paraId="29C62CF8" w14:textId="5C801B38" w:rsidR="00D85A3E" w:rsidRPr="00601A1E" w:rsidRDefault="00A3466A" w:rsidP="00730258">
            <w:pPr>
              <w:rPr>
                <w:rFonts w:ascii="Helvetica" w:hAnsi="Helvetica"/>
                <w:b/>
              </w:rPr>
            </w:pPr>
            <w:r>
              <w:rPr>
                <w:rFonts w:ascii="Helvetica" w:hAnsi="Helvetica"/>
                <w:b/>
              </w:rPr>
              <w:t>2</w:t>
            </w:r>
            <w:r w:rsidR="00D85A3E" w:rsidRPr="00601A1E">
              <w:rPr>
                <w:rFonts w:ascii="Helvetica" w:hAnsi="Helvetica"/>
                <w:b/>
              </w:rPr>
              <w:t>.</w:t>
            </w:r>
            <w:r w:rsidR="00FD21DF" w:rsidRPr="00601A1E">
              <w:rPr>
                <w:rFonts w:ascii="Helvetica" w:hAnsi="Helvetica"/>
                <w:b/>
              </w:rPr>
              <w:t xml:space="preserve"> </w:t>
            </w:r>
            <w:r w:rsidR="00601A1E">
              <w:rPr>
                <w:rFonts w:ascii="Helvetica" w:hAnsi="Helvetica"/>
                <w:b/>
              </w:rPr>
              <w:t>Earth</w:t>
            </w:r>
          </w:p>
          <w:p w14:paraId="32B7E748" w14:textId="77777777" w:rsidR="009B7457" w:rsidRDefault="009B7457" w:rsidP="00730258">
            <w:pPr>
              <w:rPr>
                <w:rFonts w:ascii="Helvetica" w:hAnsi="Helvetica"/>
              </w:rPr>
            </w:pPr>
          </w:p>
          <w:p w14:paraId="5430900B" w14:textId="77777777" w:rsidR="009B7457" w:rsidRDefault="009B7457" w:rsidP="00730258">
            <w:pPr>
              <w:rPr>
                <w:rFonts w:ascii="Helvetica" w:hAnsi="Helvetica"/>
              </w:rPr>
            </w:pPr>
          </w:p>
          <w:p w14:paraId="6612DC7F" w14:textId="77777777" w:rsidR="009B7457" w:rsidRDefault="009B7457" w:rsidP="00730258">
            <w:pPr>
              <w:rPr>
                <w:rFonts w:ascii="Helvetica" w:hAnsi="Helvetica"/>
              </w:rPr>
            </w:pPr>
          </w:p>
          <w:p w14:paraId="7CA1E08E" w14:textId="77777777" w:rsidR="009B7457" w:rsidRDefault="009B7457" w:rsidP="00730258">
            <w:pPr>
              <w:rPr>
                <w:rFonts w:ascii="Helvetica" w:hAnsi="Helvetica"/>
              </w:rPr>
            </w:pPr>
          </w:p>
          <w:p w14:paraId="6930A16B" w14:textId="77777777" w:rsidR="009B7457" w:rsidRDefault="009B7457" w:rsidP="00730258">
            <w:pPr>
              <w:rPr>
                <w:rFonts w:ascii="Helvetica" w:hAnsi="Helvetica"/>
              </w:rPr>
            </w:pPr>
          </w:p>
          <w:p w14:paraId="09AD6D33" w14:textId="77777777" w:rsidR="009B7457" w:rsidRDefault="009B7457" w:rsidP="00730258">
            <w:pPr>
              <w:rPr>
                <w:rFonts w:ascii="Helvetica" w:hAnsi="Helvetica"/>
              </w:rPr>
            </w:pPr>
          </w:p>
          <w:p w14:paraId="5D430382" w14:textId="77777777" w:rsidR="009B7457" w:rsidRDefault="009B7457" w:rsidP="00730258">
            <w:pPr>
              <w:rPr>
                <w:rFonts w:ascii="Helvetica" w:hAnsi="Helvetica"/>
              </w:rPr>
            </w:pPr>
          </w:p>
          <w:p w14:paraId="6EEA8517" w14:textId="77777777" w:rsidR="003848F8" w:rsidRDefault="003848F8" w:rsidP="00730258">
            <w:pPr>
              <w:rPr>
                <w:rFonts w:ascii="Helvetica" w:hAnsi="Helvetica"/>
              </w:rPr>
            </w:pPr>
          </w:p>
          <w:p w14:paraId="3600AEA7" w14:textId="77777777" w:rsidR="003848F8" w:rsidRDefault="003848F8" w:rsidP="00730258">
            <w:pPr>
              <w:rPr>
                <w:rFonts w:ascii="Helvetica" w:hAnsi="Helvetica"/>
              </w:rPr>
            </w:pPr>
          </w:p>
          <w:p w14:paraId="53391AB4" w14:textId="77777777" w:rsidR="003848F8" w:rsidRDefault="003848F8" w:rsidP="00730258">
            <w:pPr>
              <w:rPr>
                <w:rFonts w:ascii="Helvetica" w:hAnsi="Helvetica"/>
              </w:rPr>
            </w:pPr>
          </w:p>
          <w:p w14:paraId="50C243A8" w14:textId="77777777" w:rsidR="003848F8" w:rsidRDefault="003848F8" w:rsidP="00730258">
            <w:pPr>
              <w:rPr>
                <w:rFonts w:ascii="Helvetica" w:hAnsi="Helvetica"/>
              </w:rPr>
            </w:pPr>
          </w:p>
          <w:p w14:paraId="47AA5CD2" w14:textId="77777777" w:rsidR="003848F8" w:rsidRDefault="003848F8" w:rsidP="00730258">
            <w:pPr>
              <w:rPr>
                <w:rFonts w:ascii="Helvetica" w:hAnsi="Helvetica"/>
              </w:rPr>
            </w:pPr>
          </w:p>
          <w:p w14:paraId="6DB7C77E" w14:textId="77777777" w:rsidR="009B7457" w:rsidRDefault="009B7457" w:rsidP="00730258">
            <w:pPr>
              <w:rPr>
                <w:rFonts w:ascii="Helvetica" w:hAnsi="Helvetica"/>
              </w:rPr>
            </w:pPr>
          </w:p>
          <w:p w14:paraId="3E6D197F" w14:textId="77777777" w:rsidR="009B7457" w:rsidRDefault="009B7457" w:rsidP="00730258">
            <w:pPr>
              <w:rPr>
                <w:rFonts w:ascii="Helvetica" w:hAnsi="Helvetica"/>
              </w:rPr>
            </w:pPr>
          </w:p>
          <w:p w14:paraId="7A77E630" w14:textId="77777777" w:rsidR="009B7457" w:rsidRDefault="009B7457" w:rsidP="00730258">
            <w:pPr>
              <w:rPr>
                <w:rFonts w:ascii="Helvetica" w:hAnsi="Helvetica"/>
              </w:rPr>
            </w:pPr>
          </w:p>
          <w:p w14:paraId="64C6C376" w14:textId="77777777" w:rsidR="009B7457" w:rsidRDefault="009B7457" w:rsidP="00730258">
            <w:pPr>
              <w:rPr>
                <w:rFonts w:ascii="Helvetica" w:hAnsi="Helvetica"/>
              </w:rPr>
            </w:pPr>
          </w:p>
          <w:p w14:paraId="384561CE" w14:textId="77777777" w:rsidR="009B7457" w:rsidRDefault="009B7457" w:rsidP="00730258">
            <w:pPr>
              <w:rPr>
                <w:rFonts w:ascii="Helvetica" w:hAnsi="Helvetica"/>
              </w:rPr>
            </w:pPr>
          </w:p>
          <w:p w14:paraId="58C5F0CE" w14:textId="77777777" w:rsidR="00B259D0" w:rsidRDefault="00B259D0" w:rsidP="00730258">
            <w:pPr>
              <w:rPr>
                <w:rFonts w:ascii="Helvetica" w:hAnsi="Helvetica"/>
              </w:rPr>
            </w:pPr>
          </w:p>
          <w:p w14:paraId="3CB3E7ED" w14:textId="77777777" w:rsidR="00B259D0" w:rsidRDefault="00B259D0" w:rsidP="00730258">
            <w:pPr>
              <w:rPr>
                <w:rFonts w:ascii="Helvetica" w:hAnsi="Helvetica"/>
              </w:rPr>
            </w:pPr>
          </w:p>
          <w:p w14:paraId="5CD547D0" w14:textId="77777777" w:rsidR="00B259D0" w:rsidRDefault="00B259D0" w:rsidP="00730258">
            <w:pPr>
              <w:rPr>
                <w:rFonts w:ascii="Helvetica" w:hAnsi="Helvetica"/>
              </w:rPr>
            </w:pPr>
          </w:p>
          <w:p w14:paraId="7D30D2CC" w14:textId="77777777" w:rsidR="00B259D0" w:rsidRDefault="00B259D0" w:rsidP="00730258">
            <w:pPr>
              <w:rPr>
                <w:rFonts w:ascii="Helvetica" w:hAnsi="Helvetica"/>
              </w:rPr>
            </w:pPr>
          </w:p>
          <w:p w14:paraId="5513CCF3" w14:textId="77777777" w:rsidR="00B259D0" w:rsidRDefault="00B259D0" w:rsidP="00730258">
            <w:pPr>
              <w:rPr>
                <w:rFonts w:ascii="Helvetica" w:hAnsi="Helvetica"/>
              </w:rPr>
            </w:pPr>
          </w:p>
          <w:p w14:paraId="73AA7565" w14:textId="77777777" w:rsidR="00B259D0" w:rsidRDefault="00B259D0" w:rsidP="00730258">
            <w:pPr>
              <w:rPr>
                <w:rFonts w:ascii="Helvetica" w:hAnsi="Helvetica"/>
              </w:rPr>
            </w:pPr>
          </w:p>
          <w:p w14:paraId="6D668BD7" w14:textId="77777777" w:rsidR="009B7457" w:rsidRPr="00F7696B" w:rsidRDefault="009B7457" w:rsidP="00730258">
            <w:pPr>
              <w:rPr>
                <w:rFonts w:ascii="Helvetica" w:hAnsi="Helvetica"/>
              </w:rPr>
            </w:pPr>
          </w:p>
        </w:tc>
        <w:tc>
          <w:tcPr>
            <w:tcW w:w="3138" w:type="dxa"/>
            <w:shd w:val="clear" w:color="auto" w:fill="auto"/>
          </w:tcPr>
          <w:p w14:paraId="120FA388" w14:textId="77777777" w:rsidR="00D85A3E" w:rsidRDefault="00B448B3" w:rsidP="0079042A">
            <w:pPr>
              <w:numPr>
                <w:ilvl w:val="0"/>
                <w:numId w:val="1"/>
              </w:numPr>
              <w:rPr>
                <w:rFonts w:ascii="Helvetica" w:hAnsi="Helvetica"/>
              </w:rPr>
            </w:pPr>
            <w:r>
              <w:rPr>
                <w:rFonts w:ascii="Helvetica" w:hAnsi="Helvetica"/>
              </w:rPr>
              <w:t xml:space="preserve">While </w:t>
            </w:r>
            <w:r w:rsidR="00B33D26">
              <w:rPr>
                <w:rFonts w:ascii="Helvetica" w:hAnsi="Helvetica"/>
              </w:rPr>
              <w:t>most</w:t>
            </w:r>
            <w:r>
              <w:rPr>
                <w:rFonts w:ascii="Helvetica" w:hAnsi="Helvetica"/>
              </w:rPr>
              <w:t xml:space="preserve"> people </w:t>
            </w:r>
            <w:r w:rsidR="009775B9">
              <w:rPr>
                <w:rFonts w:ascii="Helvetica" w:hAnsi="Helvetica"/>
              </w:rPr>
              <w:t xml:space="preserve">will </w:t>
            </w:r>
            <w:r>
              <w:rPr>
                <w:rFonts w:ascii="Helvetica" w:hAnsi="Helvetica"/>
              </w:rPr>
              <w:t>say there are 7 continents, geographers debate that the number is between 4 and 7.</w:t>
            </w:r>
          </w:p>
          <w:p w14:paraId="7D014596" w14:textId="77777777" w:rsidR="0063368A" w:rsidRDefault="0063368A" w:rsidP="0079042A">
            <w:pPr>
              <w:numPr>
                <w:ilvl w:val="0"/>
                <w:numId w:val="1"/>
              </w:numPr>
              <w:rPr>
                <w:rFonts w:ascii="Helvetica" w:hAnsi="Helvetica"/>
              </w:rPr>
            </w:pPr>
            <w:r>
              <w:rPr>
                <w:rFonts w:ascii="Helvetica" w:hAnsi="Helvetica"/>
              </w:rPr>
              <w:t xml:space="preserve">While most people will say there are </w:t>
            </w:r>
            <w:r w:rsidR="00CC6B80">
              <w:rPr>
                <w:rFonts w:ascii="Helvetica" w:hAnsi="Helvetica"/>
              </w:rPr>
              <w:t>4</w:t>
            </w:r>
            <w:r>
              <w:rPr>
                <w:rFonts w:ascii="Helvetica" w:hAnsi="Helvetica"/>
              </w:rPr>
              <w:t xml:space="preserve"> </w:t>
            </w:r>
            <w:r w:rsidR="00CC6B80">
              <w:rPr>
                <w:rFonts w:ascii="Helvetica" w:hAnsi="Helvetica"/>
              </w:rPr>
              <w:t>oceans</w:t>
            </w:r>
            <w:r>
              <w:rPr>
                <w:rFonts w:ascii="Helvetica" w:hAnsi="Helvetica"/>
              </w:rPr>
              <w:t xml:space="preserve">, geographers </w:t>
            </w:r>
            <w:r w:rsidR="00CC6B80">
              <w:rPr>
                <w:rFonts w:ascii="Helvetica" w:hAnsi="Helvetica"/>
              </w:rPr>
              <w:t xml:space="preserve">and scientists </w:t>
            </w:r>
            <w:r>
              <w:rPr>
                <w:rFonts w:ascii="Helvetica" w:hAnsi="Helvetica"/>
              </w:rPr>
              <w:t xml:space="preserve">debate that the number is between </w:t>
            </w:r>
            <w:r w:rsidR="00CC6B80">
              <w:rPr>
                <w:rFonts w:ascii="Helvetica" w:hAnsi="Helvetica"/>
              </w:rPr>
              <w:t>1 and 5</w:t>
            </w:r>
            <w:r>
              <w:rPr>
                <w:rFonts w:ascii="Helvetica" w:hAnsi="Helvetica"/>
              </w:rPr>
              <w:t>.</w:t>
            </w:r>
          </w:p>
          <w:p w14:paraId="34D779A3" w14:textId="77777777" w:rsidR="0077121D" w:rsidRDefault="0077121D" w:rsidP="0079042A">
            <w:pPr>
              <w:numPr>
                <w:ilvl w:val="0"/>
                <w:numId w:val="1"/>
              </w:numPr>
              <w:rPr>
                <w:rFonts w:ascii="Helvetica" w:hAnsi="Helvetica"/>
              </w:rPr>
            </w:pPr>
            <w:r>
              <w:rPr>
                <w:rFonts w:ascii="Helvetica" w:hAnsi="Helvetica"/>
              </w:rPr>
              <w:t>Maps are tools to help us understand the world around us. There are many different maps that show the earth from different perspectives and present different information.</w:t>
            </w:r>
          </w:p>
          <w:p w14:paraId="0A6F4E81" w14:textId="77777777" w:rsidR="003848F8" w:rsidRDefault="003848F8" w:rsidP="0079042A">
            <w:pPr>
              <w:numPr>
                <w:ilvl w:val="0"/>
                <w:numId w:val="1"/>
              </w:numPr>
              <w:rPr>
                <w:rFonts w:ascii="Helvetica" w:hAnsi="Helvetica"/>
              </w:rPr>
            </w:pPr>
            <w:r>
              <w:rPr>
                <w:rFonts w:ascii="Helvetica" w:hAnsi="Helvetica"/>
              </w:rPr>
              <w:t>The United Nations is an international organization where nations make worldwide decisions.</w:t>
            </w:r>
          </w:p>
          <w:p w14:paraId="0A351E4D" w14:textId="77777777" w:rsidR="00EA5BB1" w:rsidRDefault="00EA5BB1" w:rsidP="00D2097B">
            <w:pPr>
              <w:ind w:left="360"/>
              <w:rPr>
                <w:rFonts w:ascii="Helvetica" w:hAnsi="Helvetica"/>
              </w:rPr>
            </w:pPr>
          </w:p>
          <w:p w14:paraId="28A6C685" w14:textId="77777777" w:rsidR="00CA0E57" w:rsidRDefault="00CA0E57" w:rsidP="00D2097B">
            <w:pPr>
              <w:ind w:left="360"/>
              <w:rPr>
                <w:rFonts w:ascii="Helvetica" w:hAnsi="Helvetica"/>
              </w:rPr>
            </w:pPr>
          </w:p>
          <w:p w14:paraId="171BC19B" w14:textId="77777777" w:rsidR="00CA0E57" w:rsidRDefault="00CA0E57" w:rsidP="00D2097B">
            <w:pPr>
              <w:ind w:left="360"/>
              <w:rPr>
                <w:rFonts w:ascii="Helvetica" w:hAnsi="Helvetica"/>
              </w:rPr>
            </w:pPr>
          </w:p>
          <w:p w14:paraId="6E430BF7" w14:textId="77777777" w:rsidR="00CA0E57" w:rsidRDefault="00CA0E57" w:rsidP="00D2097B">
            <w:pPr>
              <w:ind w:left="360"/>
              <w:rPr>
                <w:rFonts w:ascii="Helvetica" w:hAnsi="Helvetica"/>
              </w:rPr>
            </w:pPr>
          </w:p>
          <w:p w14:paraId="2C20C425" w14:textId="77777777" w:rsidR="00CA0E57" w:rsidRDefault="00CA0E57" w:rsidP="00D2097B">
            <w:pPr>
              <w:ind w:left="360"/>
              <w:rPr>
                <w:rFonts w:ascii="Helvetica" w:hAnsi="Helvetica"/>
              </w:rPr>
            </w:pPr>
          </w:p>
          <w:p w14:paraId="3E6E8E1D" w14:textId="77777777" w:rsidR="00CA0E57" w:rsidRDefault="00CA0E57" w:rsidP="00D2097B">
            <w:pPr>
              <w:ind w:left="360"/>
              <w:rPr>
                <w:rFonts w:ascii="Helvetica" w:hAnsi="Helvetica"/>
              </w:rPr>
            </w:pPr>
          </w:p>
          <w:p w14:paraId="49623CA7" w14:textId="324EBE1D" w:rsidR="00CA0E57" w:rsidRPr="00F7696B" w:rsidRDefault="00CA0E57" w:rsidP="00CA0E57">
            <w:pPr>
              <w:rPr>
                <w:rFonts w:ascii="Helvetica" w:hAnsi="Helvetica"/>
              </w:rPr>
            </w:pPr>
          </w:p>
        </w:tc>
        <w:tc>
          <w:tcPr>
            <w:tcW w:w="3132" w:type="dxa"/>
            <w:shd w:val="clear" w:color="auto" w:fill="auto"/>
          </w:tcPr>
          <w:p w14:paraId="58BDB5B9" w14:textId="77777777" w:rsidR="00D85A3E" w:rsidRDefault="0063368A" w:rsidP="0079042A">
            <w:pPr>
              <w:numPr>
                <w:ilvl w:val="0"/>
                <w:numId w:val="1"/>
              </w:numPr>
              <w:rPr>
                <w:rFonts w:ascii="Helvetica" w:hAnsi="Helvetica"/>
              </w:rPr>
            </w:pPr>
            <w:r>
              <w:rPr>
                <w:rFonts w:ascii="Helvetica" w:hAnsi="Helvetica"/>
              </w:rPr>
              <w:t>Recognize that maps portray the land and water masses of the earth differently</w:t>
            </w:r>
            <w:r w:rsidR="00B259D0">
              <w:rPr>
                <w:rFonts w:ascii="Helvetica" w:hAnsi="Helvetica"/>
              </w:rPr>
              <w:t xml:space="preserve"> based on purpose</w:t>
            </w:r>
            <w:r>
              <w:rPr>
                <w:rFonts w:ascii="Helvetica" w:hAnsi="Helvetica"/>
              </w:rPr>
              <w:t>.</w:t>
            </w:r>
          </w:p>
          <w:p w14:paraId="00F158FF" w14:textId="77777777" w:rsidR="00B259D0" w:rsidRDefault="00B259D0" w:rsidP="0079042A">
            <w:pPr>
              <w:numPr>
                <w:ilvl w:val="0"/>
                <w:numId w:val="1"/>
              </w:numPr>
              <w:rPr>
                <w:rFonts w:ascii="Helvetica" w:hAnsi="Helvetica"/>
              </w:rPr>
            </w:pPr>
            <w:r>
              <w:rPr>
                <w:rFonts w:ascii="Helvetica" w:hAnsi="Helvetica"/>
              </w:rPr>
              <w:t>Identify the names of continents and oceans.</w:t>
            </w:r>
          </w:p>
          <w:p w14:paraId="45EFD97F" w14:textId="77777777" w:rsidR="00B259D0" w:rsidRDefault="00B259D0" w:rsidP="0079042A">
            <w:pPr>
              <w:numPr>
                <w:ilvl w:val="0"/>
                <w:numId w:val="1"/>
              </w:numPr>
              <w:rPr>
                <w:rFonts w:ascii="Helvetica" w:hAnsi="Helvetica"/>
              </w:rPr>
            </w:pPr>
            <w:r>
              <w:rPr>
                <w:rFonts w:ascii="Helvetica" w:hAnsi="Helvetica"/>
              </w:rPr>
              <w:t>Compare different arguments for the number of continents and oceans on earth.</w:t>
            </w:r>
          </w:p>
          <w:p w14:paraId="1D77B315" w14:textId="77777777" w:rsidR="00F83D57" w:rsidRPr="00F7696B" w:rsidRDefault="00F83D57" w:rsidP="0079042A">
            <w:pPr>
              <w:numPr>
                <w:ilvl w:val="0"/>
                <w:numId w:val="1"/>
              </w:numPr>
              <w:rPr>
                <w:rFonts w:ascii="Helvetica" w:hAnsi="Helvetica"/>
              </w:rPr>
            </w:pPr>
            <w:r>
              <w:rPr>
                <w:rFonts w:ascii="Helvetica" w:hAnsi="Helvetica"/>
              </w:rPr>
              <w:t>Evaluate the ability of nations to make worldwide decisions.</w:t>
            </w:r>
          </w:p>
        </w:tc>
      </w:tr>
      <w:tr w:rsidR="00D85A3E" w:rsidRPr="00F7696B" w14:paraId="2F9F0B5C" w14:textId="77777777" w:rsidTr="0031235F">
        <w:trPr>
          <w:trHeight w:val="324"/>
        </w:trPr>
        <w:tc>
          <w:tcPr>
            <w:tcW w:w="3090" w:type="dxa"/>
            <w:shd w:val="clear" w:color="auto" w:fill="auto"/>
          </w:tcPr>
          <w:p w14:paraId="5CDA130F" w14:textId="3EBA1B3F" w:rsidR="00D85A3E" w:rsidRPr="00601A1E" w:rsidRDefault="00CA0E57" w:rsidP="00730258">
            <w:pPr>
              <w:rPr>
                <w:rFonts w:ascii="Helvetica" w:hAnsi="Helvetica"/>
                <w:b/>
              </w:rPr>
            </w:pPr>
            <w:r>
              <w:rPr>
                <w:rFonts w:ascii="Helvetica" w:hAnsi="Helvetica"/>
                <w:b/>
              </w:rPr>
              <w:lastRenderedPageBreak/>
              <w:t>3</w:t>
            </w:r>
            <w:r w:rsidR="00D85A3E" w:rsidRPr="00601A1E">
              <w:rPr>
                <w:rFonts w:ascii="Helvetica" w:hAnsi="Helvetica"/>
                <w:b/>
              </w:rPr>
              <w:t>.</w:t>
            </w:r>
            <w:r w:rsidR="00FD21DF" w:rsidRPr="00601A1E">
              <w:rPr>
                <w:rFonts w:ascii="Helvetica" w:hAnsi="Helvetica"/>
                <w:b/>
              </w:rPr>
              <w:t xml:space="preserve"> </w:t>
            </w:r>
            <w:r w:rsidR="00730258" w:rsidRPr="00601A1E">
              <w:rPr>
                <w:rFonts w:ascii="Helvetica" w:hAnsi="Helvetica"/>
                <w:b/>
              </w:rPr>
              <w:t>Africa</w:t>
            </w:r>
          </w:p>
          <w:p w14:paraId="351A1D36" w14:textId="77777777" w:rsidR="00E71A99" w:rsidRDefault="00E71A99" w:rsidP="00730258">
            <w:pPr>
              <w:rPr>
                <w:rFonts w:ascii="Helvetica" w:hAnsi="Helvetica"/>
              </w:rPr>
            </w:pPr>
          </w:p>
          <w:p w14:paraId="45DF76A3" w14:textId="77777777" w:rsidR="00E71A99" w:rsidRDefault="00E71A99" w:rsidP="00730258">
            <w:pPr>
              <w:rPr>
                <w:rFonts w:ascii="Helvetica" w:hAnsi="Helvetica"/>
              </w:rPr>
            </w:pPr>
          </w:p>
          <w:p w14:paraId="28D712C6" w14:textId="77777777" w:rsidR="00E71A99" w:rsidRDefault="00E71A99" w:rsidP="00730258">
            <w:pPr>
              <w:rPr>
                <w:rFonts w:ascii="Helvetica" w:hAnsi="Helvetica"/>
              </w:rPr>
            </w:pPr>
          </w:p>
          <w:p w14:paraId="5DF7FB50" w14:textId="77777777" w:rsidR="00E71A99" w:rsidRDefault="00E71A99" w:rsidP="00730258">
            <w:pPr>
              <w:rPr>
                <w:rFonts w:ascii="Helvetica" w:hAnsi="Helvetica"/>
              </w:rPr>
            </w:pPr>
          </w:p>
          <w:p w14:paraId="0D710D8C" w14:textId="77777777" w:rsidR="00E71A99" w:rsidRDefault="00E71A99" w:rsidP="00730258">
            <w:pPr>
              <w:rPr>
                <w:rFonts w:ascii="Helvetica" w:hAnsi="Helvetica"/>
              </w:rPr>
            </w:pPr>
          </w:p>
          <w:p w14:paraId="45217366" w14:textId="77777777" w:rsidR="00E71A99" w:rsidRDefault="00E71A99" w:rsidP="00730258">
            <w:pPr>
              <w:rPr>
                <w:rFonts w:ascii="Helvetica" w:hAnsi="Helvetica"/>
              </w:rPr>
            </w:pPr>
          </w:p>
          <w:p w14:paraId="2F54EB18" w14:textId="77777777" w:rsidR="00E71A99" w:rsidRDefault="00E71A99" w:rsidP="00730258">
            <w:pPr>
              <w:rPr>
                <w:rFonts w:ascii="Helvetica" w:hAnsi="Helvetica"/>
              </w:rPr>
            </w:pPr>
          </w:p>
          <w:p w14:paraId="67CBC5CB" w14:textId="77777777" w:rsidR="00E71A99" w:rsidRDefault="00E71A99" w:rsidP="00730258">
            <w:pPr>
              <w:rPr>
                <w:rFonts w:ascii="Helvetica" w:hAnsi="Helvetica"/>
              </w:rPr>
            </w:pPr>
          </w:p>
          <w:p w14:paraId="0F6FE0EE" w14:textId="77777777" w:rsidR="00E71A99" w:rsidRDefault="00E71A99" w:rsidP="00730258">
            <w:pPr>
              <w:rPr>
                <w:rFonts w:ascii="Helvetica" w:hAnsi="Helvetica"/>
              </w:rPr>
            </w:pPr>
          </w:p>
          <w:p w14:paraId="5214B851" w14:textId="77777777" w:rsidR="00E71A99" w:rsidRDefault="00E71A99" w:rsidP="00730258">
            <w:pPr>
              <w:rPr>
                <w:rFonts w:ascii="Helvetica" w:hAnsi="Helvetica"/>
              </w:rPr>
            </w:pPr>
          </w:p>
          <w:p w14:paraId="7FEFDB8E" w14:textId="77777777" w:rsidR="00E71A99" w:rsidRDefault="00E71A99" w:rsidP="00730258">
            <w:pPr>
              <w:rPr>
                <w:rFonts w:ascii="Helvetica" w:hAnsi="Helvetica"/>
              </w:rPr>
            </w:pPr>
          </w:p>
          <w:p w14:paraId="2FC6D883" w14:textId="77777777" w:rsidR="00E71A99" w:rsidRDefault="00E71A99" w:rsidP="00730258">
            <w:pPr>
              <w:rPr>
                <w:rFonts w:ascii="Helvetica" w:hAnsi="Helvetica"/>
              </w:rPr>
            </w:pPr>
          </w:p>
          <w:p w14:paraId="7A6CF23A" w14:textId="77777777" w:rsidR="00306D40" w:rsidRDefault="00306D40" w:rsidP="00730258">
            <w:pPr>
              <w:rPr>
                <w:rFonts w:ascii="Helvetica" w:hAnsi="Helvetica"/>
              </w:rPr>
            </w:pPr>
          </w:p>
          <w:p w14:paraId="409596B4" w14:textId="77777777" w:rsidR="00E71A99" w:rsidRPr="00F7696B" w:rsidRDefault="00E71A99" w:rsidP="00730258">
            <w:pPr>
              <w:rPr>
                <w:rFonts w:ascii="Helvetica" w:hAnsi="Helvetica"/>
              </w:rPr>
            </w:pPr>
          </w:p>
        </w:tc>
        <w:tc>
          <w:tcPr>
            <w:tcW w:w="3138" w:type="dxa"/>
            <w:shd w:val="clear" w:color="auto" w:fill="auto"/>
          </w:tcPr>
          <w:p w14:paraId="45C34624" w14:textId="77777777" w:rsidR="00D85A3E" w:rsidRDefault="009B7457" w:rsidP="0079042A">
            <w:pPr>
              <w:numPr>
                <w:ilvl w:val="0"/>
                <w:numId w:val="1"/>
              </w:numPr>
              <w:rPr>
                <w:rFonts w:ascii="Helvetica" w:hAnsi="Helvetica"/>
              </w:rPr>
            </w:pPr>
            <w:r>
              <w:rPr>
                <w:rFonts w:ascii="Helvetica" w:hAnsi="Helvetica"/>
              </w:rPr>
              <w:t>Humans began in Africa.</w:t>
            </w:r>
          </w:p>
          <w:p w14:paraId="6F66A93E" w14:textId="77777777" w:rsidR="00A93B7C" w:rsidRDefault="00A93B7C" w:rsidP="0079042A">
            <w:pPr>
              <w:numPr>
                <w:ilvl w:val="0"/>
                <w:numId w:val="1"/>
              </w:numPr>
              <w:rPr>
                <w:rFonts w:ascii="Helvetica" w:hAnsi="Helvetica"/>
              </w:rPr>
            </w:pPr>
            <w:r>
              <w:rPr>
                <w:rFonts w:ascii="Helvetica" w:hAnsi="Helvetica"/>
              </w:rPr>
              <w:t>Africa has a long history, including several great empires.</w:t>
            </w:r>
          </w:p>
          <w:p w14:paraId="5077AB61" w14:textId="77777777" w:rsidR="00E71A99" w:rsidRDefault="00E71A99" w:rsidP="0079042A">
            <w:pPr>
              <w:numPr>
                <w:ilvl w:val="0"/>
                <w:numId w:val="1"/>
              </w:numPr>
              <w:rPr>
                <w:rFonts w:ascii="Helvetica" w:hAnsi="Helvetica"/>
              </w:rPr>
            </w:pPr>
            <w:r>
              <w:rPr>
                <w:rFonts w:ascii="Helvetica" w:hAnsi="Helvetica"/>
              </w:rPr>
              <w:t>Europeans invaded Africa, which caused many problems for the African people.</w:t>
            </w:r>
          </w:p>
          <w:p w14:paraId="19F68BD2" w14:textId="77777777" w:rsidR="00E71A99" w:rsidRPr="00E71A99" w:rsidRDefault="00E71A99" w:rsidP="0079042A">
            <w:pPr>
              <w:numPr>
                <w:ilvl w:val="0"/>
                <w:numId w:val="1"/>
              </w:numPr>
              <w:rPr>
                <w:rFonts w:ascii="Helvetica" w:hAnsi="Helvetica"/>
              </w:rPr>
            </w:pPr>
            <w:r>
              <w:rPr>
                <w:rFonts w:ascii="Helvetica" w:hAnsi="Helvetica"/>
              </w:rPr>
              <w:t>Africa has 54 independent countries with different languages and cultures.</w:t>
            </w:r>
          </w:p>
        </w:tc>
        <w:tc>
          <w:tcPr>
            <w:tcW w:w="3132" w:type="dxa"/>
            <w:shd w:val="clear" w:color="auto" w:fill="auto"/>
          </w:tcPr>
          <w:p w14:paraId="225EBA21" w14:textId="77777777" w:rsidR="00D85A3E" w:rsidRDefault="00930C88" w:rsidP="0079042A">
            <w:pPr>
              <w:numPr>
                <w:ilvl w:val="0"/>
                <w:numId w:val="1"/>
              </w:numPr>
              <w:rPr>
                <w:rFonts w:ascii="Helvetica" w:hAnsi="Helvetica"/>
              </w:rPr>
            </w:pPr>
            <w:r>
              <w:rPr>
                <w:rFonts w:ascii="Helvetica" w:hAnsi="Helvetica"/>
              </w:rPr>
              <w:t>Identify Africa as the beginning place of humankind.</w:t>
            </w:r>
          </w:p>
          <w:p w14:paraId="2717385D" w14:textId="77777777" w:rsidR="00930C88" w:rsidRDefault="00930C88" w:rsidP="0079042A">
            <w:pPr>
              <w:numPr>
                <w:ilvl w:val="0"/>
                <w:numId w:val="1"/>
              </w:numPr>
              <w:rPr>
                <w:rFonts w:ascii="Helvetica" w:hAnsi="Helvetica"/>
              </w:rPr>
            </w:pPr>
            <w:r>
              <w:rPr>
                <w:rFonts w:ascii="Helvetica" w:hAnsi="Helvetica"/>
              </w:rPr>
              <w:t>Compare different African empires</w:t>
            </w:r>
            <w:r w:rsidR="00E10849">
              <w:rPr>
                <w:rFonts w:ascii="Helvetica" w:hAnsi="Helvetica"/>
              </w:rPr>
              <w:t>’ histories</w:t>
            </w:r>
            <w:r>
              <w:rPr>
                <w:rFonts w:ascii="Helvetica" w:hAnsi="Helvetica"/>
              </w:rPr>
              <w:t>.</w:t>
            </w:r>
          </w:p>
          <w:p w14:paraId="40DA205A" w14:textId="77777777" w:rsidR="0028342E" w:rsidRDefault="0028342E" w:rsidP="0079042A">
            <w:pPr>
              <w:numPr>
                <w:ilvl w:val="0"/>
                <w:numId w:val="1"/>
              </w:numPr>
              <w:rPr>
                <w:rFonts w:ascii="Helvetica" w:hAnsi="Helvetica"/>
              </w:rPr>
            </w:pPr>
            <w:r>
              <w:rPr>
                <w:rFonts w:ascii="Helvetica" w:hAnsi="Helvetica"/>
              </w:rPr>
              <w:t>Recognize Africa’s contributions to the world.</w:t>
            </w:r>
          </w:p>
          <w:p w14:paraId="0B17EB00" w14:textId="77777777" w:rsidR="00930C88" w:rsidRPr="00306D40" w:rsidRDefault="00306D40" w:rsidP="0079042A">
            <w:pPr>
              <w:numPr>
                <w:ilvl w:val="0"/>
                <w:numId w:val="1"/>
              </w:numPr>
              <w:rPr>
                <w:rFonts w:ascii="Helvetica" w:hAnsi="Helvetica"/>
              </w:rPr>
            </w:pPr>
            <w:r>
              <w:rPr>
                <w:rFonts w:ascii="Helvetica" w:hAnsi="Helvetica"/>
              </w:rPr>
              <w:t>Identify and compare several modern African nation’s cultures and governments.</w:t>
            </w:r>
          </w:p>
        </w:tc>
      </w:tr>
      <w:tr w:rsidR="00D85A3E" w:rsidRPr="00F7696B" w14:paraId="3B986C61" w14:textId="77777777" w:rsidTr="00A3466A">
        <w:trPr>
          <w:trHeight w:val="4095"/>
        </w:trPr>
        <w:tc>
          <w:tcPr>
            <w:tcW w:w="3090" w:type="dxa"/>
            <w:shd w:val="clear" w:color="auto" w:fill="auto"/>
          </w:tcPr>
          <w:p w14:paraId="03839048" w14:textId="279A81CC" w:rsidR="00D85A3E" w:rsidRPr="00601A1E" w:rsidRDefault="00CA0E57" w:rsidP="00730258">
            <w:pPr>
              <w:rPr>
                <w:rFonts w:ascii="Helvetica" w:hAnsi="Helvetica"/>
                <w:b/>
              </w:rPr>
            </w:pPr>
            <w:r>
              <w:rPr>
                <w:rFonts w:ascii="Helvetica" w:hAnsi="Helvetica"/>
                <w:b/>
              </w:rPr>
              <w:t>4</w:t>
            </w:r>
            <w:r w:rsidR="00D85A3E" w:rsidRPr="00601A1E">
              <w:rPr>
                <w:rFonts w:ascii="Helvetica" w:hAnsi="Helvetica"/>
                <w:b/>
              </w:rPr>
              <w:t>.</w:t>
            </w:r>
            <w:r w:rsidR="00FD21DF" w:rsidRPr="00601A1E">
              <w:rPr>
                <w:rFonts w:ascii="Helvetica" w:hAnsi="Helvetica"/>
                <w:b/>
              </w:rPr>
              <w:t xml:space="preserve"> </w:t>
            </w:r>
            <w:r w:rsidR="003848F8" w:rsidRPr="00601A1E">
              <w:rPr>
                <w:rFonts w:ascii="Helvetica" w:hAnsi="Helvetica"/>
                <w:b/>
              </w:rPr>
              <w:t>Asia</w:t>
            </w:r>
          </w:p>
          <w:p w14:paraId="6942D50C" w14:textId="77777777" w:rsidR="003848F8" w:rsidRDefault="003848F8" w:rsidP="00730258">
            <w:pPr>
              <w:rPr>
                <w:rFonts w:ascii="Helvetica" w:hAnsi="Helvetica"/>
              </w:rPr>
            </w:pPr>
          </w:p>
          <w:p w14:paraId="43F424B8" w14:textId="77777777" w:rsidR="003848F8" w:rsidRDefault="003848F8" w:rsidP="00730258">
            <w:pPr>
              <w:rPr>
                <w:rFonts w:ascii="Helvetica" w:hAnsi="Helvetica"/>
              </w:rPr>
            </w:pPr>
          </w:p>
          <w:p w14:paraId="08318E40" w14:textId="77777777" w:rsidR="0010430B" w:rsidRDefault="0010430B" w:rsidP="00730258">
            <w:pPr>
              <w:rPr>
                <w:rFonts w:ascii="Helvetica" w:hAnsi="Helvetica"/>
              </w:rPr>
            </w:pPr>
          </w:p>
          <w:p w14:paraId="702AD3D6" w14:textId="77777777" w:rsidR="0010430B" w:rsidRDefault="0010430B" w:rsidP="00730258">
            <w:pPr>
              <w:rPr>
                <w:rFonts w:ascii="Helvetica" w:hAnsi="Helvetica"/>
              </w:rPr>
            </w:pPr>
          </w:p>
          <w:p w14:paraId="360DA77D" w14:textId="77777777" w:rsidR="0010430B" w:rsidRDefault="0010430B" w:rsidP="00730258">
            <w:pPr>
              <w:rPr>
                <w:rFonts w:ascii="Helvetica" w:hAnsi="Helvetica"/>
              </w:rPr>
            </w:pPr>
          </w:p>
          <w:p w14:paraId="44DF2BDE" w14:textId="77777777" w:rsidR="0010430B" w:rsidRDefault="0010430B" w:rsidP="00730258">
            <w:pPr>
              <w:rPr>
                <w:rFonts w:ascii="Helvetica" w:hAnsi="Helvetica"/>
              </w:rPr>
            </w:pPr>
          </w:p>
          <w:p w14:paraId="40A2CC19" w14:textId="77777777" w:rsidR="0010430B" w:rsidRDefault="0010430B" w:rsidP="00730258">
            <w:pPr>
              <w:rPr>
                <w:rFonts w:ascii="Helvetica" w:hAnsi="Helvetica"/>
              </w:rPr>
            </w:pPr>
          </w:p>
          <w:p w14:paraId="407CBCDD" w14:textId="77777777" w:rsidR="0010430B" w:rsidRDefault="0010430B" w:rsidP="00730258">
            <w:pPr>
              <w:rPr>
                <w:rFonts w:ascii="Helvetica" w:hAnsi="Helvetica"/>
              </w:rPr>
            </w:pPr>
          </w:p>
          <w:p w14:paraId="0C6645B3" w14:textId="77777777" w:rsidR="003848F8" w:rsidRDefault="003848F8" w:rsidP="00730258">
            <w:pPr>
              <w:rPr>
                <w:rFonts w:ascii="Helvetica" w:hAnsi="Helvetica"/>
              </w:rPr>
            </w:pPr>
          </w:p>
          <w:p w14:paraId="4A8CAE95" w14:textId="77777777" w:rsidR="003848F8" w:rsidRDefault="003848F8" w:rsidP="00730258">
            <w:pPr>
              <w:rPr>
                <w:rFonts w:ascii="Helvetica" w:hAnsi="Helvetica"/>
              </w:rPr>
            </w:pPr>
          </w:p>
          <w:p w14:paraId="121259B5" w14:textId="77777777" w:rsidR="003848F8" w:rsidRDefault="003848F8" w:rsidP="00730258">
            <w:pPr>
              <w:rPr>
                <w:rFonts w:ascii="Helvetica" w:hAnsi="Helvetica"/>
              </w:rPr>
            </w:pPr>
          </w:p>
          <w:p w14:paraId="6508247B" w14:textId="77777777" w:rsidR="003848F8" w:rsidRDefault="003848F8" w:rsidP="00730258">
            <w:pPr>
              <w:rPr>
                <w:rFonts w:ascii="Helvetica" w:hAnsi="Helvetica"/>
              </w:rPr>
            </w:pPr>
          </w:p>
          <w:p w14:paraId="046C7793" w14:textId="77777777" w:rsidR="003848F8" w:rsidRDefault="003848F8" w:rsidP="00730258">
            <w:pPr>
              <w:rPr>
                <w:rFonts w:ascii="Helvetica" w:hAnsi="Helvetica"/>
              </w:rPr>
            </w:pPr>
          </w:p>
          <w:p w14:paraId="503403AA" w14:textId="77777777" w:rsidR="003848F8" w:rsidRPr="00F7696B" w:rsidRDefault="003848F8" w:rsidP="00730258">
            <w:pPr>
              <w:rPr>
                <w:rFonts w:ascii="Helvetica" w:hAnsi="Helvetica"/>
              </w:rPr>
            </w:pPr>
          </w:p>
        </w:tc>
        <w:tc>
          <w:tcPr>
            <w:tcW w:w="3138" w:type="dxa"/>
            <w:shd w:val="clear" w:color="auto" w:fill="auto"/>
          </w:tcPr>
          <w:p w14:paraId="767D729C" w14:textId="77777777" w:rsidR="00BC36AA" w:rsidRDefault="00BC36AA" w:rsidP="0079042A">
            <w:pPr>
              <w:numPr>
                <w:ilvl w:val="0"/>
                <w:numId w:val="1"/>
              </w:numPr>
              <w:rPr>
                <w:rFonts w:ascii="Helvetica" w:hAnsi="Helvetica"/>
              </w:rPr>
            </w:pPr>
            <w:r>
              <w:rPr>
                <w:rFonts w:ascii="Helvetica" w:hAnsi="Helvetica"/>
              </w:rPr>
              <w:t>The majority (60%) of the world’s people live in Asia.</w:t>
            </w:r>
          </w:p>
          <w:p w14:paraId="45A2D36A" w14:textId="768CFAD5" w:rsidR="000C6B7E" w:rsidRPr="000C6B7E" w:rsidRDefault="000C6B7E" w:rsidP="0079042A">
            <w:pPr>
              <w:numPr>
                <w:ilvl w:val="0"/>
                <w:numId w:val="1"/>
              </w:numPr>
              <w:rPr>
                <w:rFonts w:ascii="Helvetica" w:hAnsi="Helvetica"/>
              </w:rPr>
            </w:pPr>
            <w:r>
              <w:rPr>
                <w:rFonts w:ascii="Helvetica" w:hAnsi="Helvetica"/>
              </w:rPr>
              <w:t>A</w:t>
            </w:r>
            <w:r w:rsidR="007A0885">
              <w:rPr>
                <w:rFonts w:ascii="Helvetica" w:hAnsi="Helvetica"/>
              </w:rPr>
              <w:t>sia</w:t>
            </w:r>
            <w:r>
              <w:rPr>
                <w:rFonts w:ascii="Helvetica" w:hAnsi="Helvetica"/>
              </w:rPr>
              <w:t xml:space="preserve"> has a long history, including several great empires</w:t>
            </w:r>
            <w:r w:rsidR="00062005">
              <w:rPr>
                <w:rFonts w:ascii="Helvetica" w:hAnsi="Helvetica"/>
              </w:rPr>
              <w:t>.</w:t>
            </w:r>
          </w:p>
          <w:p w14:paraId="12957662" w14:textId="77777777" w:rsidR="00C52172" w:rsidRDefault="00C52172" w:rsidP="0079042A">
            <w:pPr>
              <w:numPr>
                <w:ilvl w:val="0"/>
                <w:numId w:val="1"/>
              </w:numPr>
              <w:rPr>
                <w:rFonts w:ascii="Helvetica" w:hAnsi="Helvetica"/>
              </w:rPr>
            </w:pPr>
            <w:r>
              <w:rPr>
                <w:rFonts w:ascii="Helvetica" w:hAnsi="Helvetica"/>
              </w:rPr>
              <w:t>Europeans invaded A</w:t>
            </w:r>
            <w:r w:rsidR="007A6BF6">
              <w:rPr>
                <w:rFonts w:ascii="Helvetica" w:hAnsi="Helvetica"/>
              </w:rPr>
              <w:t>sia</w:t>
            </w:r>
            <w:r>
              <w:rPr>
                <w:rFonts w:ascii="Helvetica" w:hAnsi="Helvetica"/>
              </w:rPr>
              <w:t>, which caused many problems for the African people.</w:t>
            </w:r>
          </w:p>
          <w:p w14:paraId="0AEB3E29" w14:textId="77777777" w:rsidR="00D85A3E" w:rsidRPr="00F7696B" w:rsidRDefault="00C52172" w:rsidP="0079042A">
            <w:pPr>
              <w:numPr>
                <w:ilvl w:val="0"/>
                <w:numId w:val="1"/>
              </w:numPr>
              <w:rPr>
                <w:rFonts w:ascii="Helvetica" w:hAnsi="Helvetica"/>
              </w:rPr>
            </w:pPr>
            <w:r>
              <w:rPr>
                <w:rFonts w:ascii="Helvetica" w:hAnsi="Helvetica"/>
              </w:rPr>
              <w:t xml:space="preserve">Africa has </w:t>
            </w:r>
            <w:r w:rsidR="007A6BF6">
              <w:rPr>
                <w:rFonts w:ascii="Helvetica" w:hAnsi="Helvetica"/>
              </w:rPr>
              <w:t>48</w:t>
            </w:r>
            <w:r>
              <w:rPr>
                <w:rFonts w:ascii="Helvetica" w:hAnsi="Helvetica"/>
              </w:rPr>
              <w:t xml:space="preserve"> independent countries with different languages and cultures.</w:t>
            </w:r>
          </w:p>
        </w:tc>
        <w:tc>
          <w:tcPr>
            <w:tcW w:w="3132" w:type="dxa"/>
            <w:shd w:val="clear" w:color="auto" w:fill="auto"/>
          </w:tcPr>
          <w:p w14:paraId="7DBC52FA" w14:textId="77777777" w:rsidR="0028342E" w:rsidRDefault="0028342E" w:rsidP="0079042A">
            <w:pPr>
              <w:numPr>
                <w:ilvl w:val="0"/>
                <w:numId w:val="1"/>
              </w:numPr>
              <w:rPr>
                <w:rFonts w:ascii="Helvetica" w:hAnsi="Helvetica"/>
              </w:rPr>
            </w:pPr>
            <w:r>
              <w:rPr>
                <w:rFonts w:ascii="Helvetica" w:hAnsi="Helvetica"/>
              </w:rPr>
              <w:t>Compare different Asian empires’ histories.</w:t>
            </w:r>
          </w:p>
          <w:p w14:paraId="3CC847D7" w14:textId="77777777" w:rsidR="0028342E" w:rsidRDefault="0028342E" w:rsidP="0079042A">
            <w:pPr>
              <w:numPr>
                <w:ilvl w:val="0"/>
                <w:numId w:val="1"/>
              </w:numPr>
              <w:rPr>
                <w:rFonts w:ascii="Helvetica" w:hAnsi="Helvetica"/>
              </w:rPr>
            </w:pPr>
            <w:r>
              <w:rPr>
                <w:rFonts w:ascii="Helvetica" w:hAnsi="Helvetica"/>
              </w:rPr>
              <w:t>Recognize Asia’s contributions to the world.</w:t>
            </w:r>
          </w:p>
          <w:p w14:paraId="6A78E93B" w14:textId="77777777" w:rsidR="00D85A3E" w:rsidRPr="00306D40" w:rsidRDefault="00306D40" w:rsidP="0079042A">
            <w:pPr>
              <w:numPr>
                <w:ilvl w:val="0"/>
                <w:numId w:val="1"/>
              </w:numPr>
              <w:rPr>
                <w:rFonts w:ascii="Helvetica" w:hAnsi="Helvetica"/>
              </w:rPr>
            </w:pPr>
            <w:r>
              <w:rPr>
                <w:rFonts w:ascii="Helvetica" w:hAnsi="Helvetica"/>
              </w:rPr>
              <w:t>Identify and compare several modern Asian nation’s cultures and governments.</w:t>
            </w:r>
          </w:p>
        </w:tc>
      </w:tr>
      <w:tr w:rsidR="00D85A3E" w:rsidRPr="00F7696B" w14:paraId="0996A8DB" w14:textId="77777777" w:rsidTr="000F0CA4">
        <w:trPr>
          <w:trHeight w:val="4086"/>
        </w:trPr>
        <w:tc>
          <w:tcPr>
            <w:tcW w:w="3090" w:type="dxa"/>
            <w:shd w:val="clear" w:color="auto" w:fill="auto"/>
          </w:tcPr>
          <w:p w14:paraId="618286F3" w14:textId="2F9C2ECD" w:rsidR="00D85A3E" w:rsidRPr="00601A1E" w:rsidRDefault="00CA0E57" w:rsidP="003848F8">
            <w:pPr>
              <w:rPr>
                <w:rFonts w:ascii="Helvetica" w:hAnsi="Helvetica"/>
                <w:b/>
              </w:rPr>
            </w:pPr>
            <w:r>
              <w:rPr>
                <w:rFonts w:ascii="Helvetica" w:hAnsi="Helvetica"/>
                <w:b/>
              </w:rPr>
              <w:t>5</w:t>
            </w:r>
            <w:r w:rsidR="00D85A3E" w:rsidRPr="00601A1E">
              <w:rPr>
                <w:rFonts w:ascii="Helvetica" w:hAnsi="Helvetica"/>
                <w:b/>
              </w:rPr>
              <w:t>.</w:t>
            </w:r>
            <w:r w:rsidR="00FD21DF" w:rsidRPr="00601A1E">
              <w:rPr>
                <w:rFonts w:ascii="Helvetica" w:hAnsi="Helvetica"/>
                <w:b/>
              </w:rPr>
              <w:t xml:space="preserve"> </w:t>
            </w:r>
            <w:r w:rsidR="003848F8" w:rsidRPr="00601A1E">
              <w:rPr>
                <w:rFonts w:ascii="Helvetica" w:hAnsi="Helvetica"/>
                <w:b/>
              </w:rPr>
              <w:t>Americas</w:t>
            </w:r>
          </w:p>
          <w:p w14:paraId="677FFD94" w14:textId="77777777" w:rsidR="0010430B" w:rsidRDefault="0010430B" w:rsidP="003848F8">
            <w:pPr>
              <w:rPr>
                <w:rFonts w:ascii="Helvetica" w:hAnsi="Helvetica"/>
              </w:rPr>
            </w:pPr>
          </w:p>
          <w:p w14:paraId="343006C9" w14:textId="77777777" w:rsidR="0010430B" w:rsidRDefault="0010430B" w:rsidP="003848F8">
            <w:pPr>
              <w:rPr>
                <w:rFonts w:ascii="Helvetica" w:hAnsi="Helvetica"/>
              </w:rPr>
            </w:pPr>
          </w:p>
          <w:p w14:paraId="318115B4" w14:textId="77777777" w:rsidR="0010430B" w:rsidRDefault="0010430B" w:rsidP="003848F8">
            <w:pPr>
              <w:rPr>
                <w:rFonts w:ascii="Helvetica" w:hAnsi="Helvetica"/>
              </w:rPr>
            </w:pPr>
          </w:p>
          <w:p w14:paraId="402A5536" w14:textId="77777777" w:rsidR="0010430B" w:rsidRDefault="0010430B" w:rsidP="003848F8">
            <w:pPr>
              <w:rPr>
                <w:rFonts w:ascii="Helvetica" w:hAnsi="Helvetica"/>
              </w:rPr>
            </w:pPr>
          </w:p>
          <w:p w14:paraId="3313C2A6" w14:textId="77777777" w:rsidR="0010430B" w:rsidRDefault="0010430B" w:rsidP="003848F8">
            <w:pPr>
              <w:rPr>
                <w:rFonts w:ascii="Helvetica" w:hAnsi="Helvetica"/>
              </w:rPr>
            </w:pPr>
          </w:p>
          <w:p w14:paraId="181F1F77" w14:textId="77777777" w:rsidR="0010430B" w:rsidRDefault="0010430B" w:rsidP="003848F8">
            <w:pPr>
              <w:rPr>
                <w:rFonts w:ascii="Helvetica" w:hAnsi="Helvetica"/>
              </w:rPr>
            </w:pPr>
          </w:p>
          <w:p w14:paraId="7D06E4CE" w14:textId="77777777" w:rsidR="0010430B" w:rsidRDefault="0010430B" w:rsidP="003848F8">
            <w:pPr>
              <w:rPr>
                <w:rFonts w:ascii="Helvetica" w:hAnsi="Helvetica"/>
              </w:rPr>
            </w:pPr>
          </w:p>
          <w:p w14:paraId="0C84A51B" w14:textId="77777777" w:rsidR="0010430B" w:rsidRDefault="0010430B" w:rsidP="003848F8">
            <w:pPr>
              <w:rPr>
                <w:rFonts w:ascii="Helvetica" w:hAnsi="Helvetica"/>
              </w:rPr>
            </w:pPr>
          </w:p>
          <w:p w14:paraId="57BEB06F" w14:textId="77777777" w:rsidR="0010430B" w:rsidRDefault="0010430B" w:rsidP="003848F8">
            <w:pPr>
              <w:rPr>
                <w:rFonts w:ascii="Helvetica" w:hAnsi="Helvetica"/>
              </w:rPr>
            </w:pPr>
          </w:p>
          <w:p w14:paraId="498371EF" w14:textId="77777777" w:rsidR="0010430B" w:rsidRDefault="0010430B" w:rsidP="003848F8">
            <w:pPr>
              <w:rPr>
                <w:rFonts w:ascii="Helvetica" w:hAnsi="Helvetica"/>
              </w:rPr>
            </w:pPr>
          </w:p>
          <w:p w14:paraId="52B6AEF9" w14:textId="77777777" w:rsidR="0010430B" w:rsidRDefault="0010430B" w:rsidP="003848F8">
            <w:pPr>
              <w:rPr>
                <w:rFonts w:ascii="Helvetica" w:hAnsi="Helvetica"/>
              </w:rPr>
            </w:pPr>
          </w:p>
          <w:p w14:paraId="4563556E" w14:textId="77777777" w:rsidR="0010430B" w:rsidRDefault="0010430B" w:rsidP="003848F8">
            <w:pPr>
              <w:rPr>
                <w:rFonts w:ascii="Helvetica" w:hAnsi="Helvetica"/>
              </w:rPr>
            </w:pPr>
          </w:p>
          <w:p w14:paraId="0ED14809" w14:textId="77777777" w:rsidR="0010430B" w:rsidRPr="00F7696B" w:rsidRDefault="0010430B" w:rsidP="003848F8">
            <w:pPr>
              <w:rPr>
                <w:rFonts w:ascii="Helvetica" w:hAnsi="Helvetica"/>
              </w:rPr>
            </w:pPr>
          </w:p>
        </w:tc>
        <w:tc>
          <w:tcPr>
            <w:tcW w:w="3138" w:type="dxa"/>
            <w:shd w:val="clear" w:color="auto" w:fill="auto"/>
          </w:tcPr>
          <w:p w14:paraId="0DC54A67" w14:textId="2567CC75" w:rsidR="009823F5" w:rsidRPr="000C6B7E" w:rsidRDefault="009823F5" w:rsidP="00793556">
            <w:pPr>
              <w:numPr>
                <w:ilvl w:val="0"/>
                <w:numId w:val="1"/>
              </w:numPr>
              <w:rPr>
                <w:rFonts w:ascii="Helvetica" w:hAnsi="Helvetica"/>
              </w:rPr>
            </w:pPr>
            <w:r>
              <w:rPr>
                <w:rFonts w:ascii="Helvetica" w:hAnsi="Helvetica"/>
              </w:rPr>
              <w:t>North and South</w:t>
            </w:r>
            <w:r w:rsidR="00965BF7">
              <w:rPr>
                <w:rFonts w:ascii="Helvetica" w:hAnsi="Helvetica"/>
              </w:rPr>
              <w:t xml:space="preserve"> America</w:t>
            </w:r>
            <w:r>
              <w:rPr>
                <w:rFonts w:ascii="Helvetica" w:hAnsi="Helvetica"/>
              </w:rPr>
              <w:t xml:space="preserve"> has a long history, including several great empires</w:t>
            </w:r>
            <w:r w:rsidR="00AB1EA2">
              <w:rPr>
                <w:rFonts w:ascii="Helvetica" w:hAnsi="Helvetica"/>
              </w:rPr>
              <w:t>.</w:t>
            </w:r>
          </w:p>
          <w:p w14:paraId="64C40FAE" w14:textId="6413FF98" w:rsidR="009823F5" w:rsidRDefault="009823F5" w:rsidP="00793556">
            <w:pPr>
              <w:numPr>
                <w:ilvl w:val="0"/>
                <w:numId w:val="1"/>
              </w:numPr>
              <w:rPr>
                <w:rFonts w:ascii="Helvetica" w:hAnsi="Helvetica"/>
              </w:rPr>
            </w:pPr>
            <w:r>
              <w:rPr>
                <w:rFonts w:ascii="Helvetica" w:hAnsi="Helvetica"/>
              </w:rPr>
              <w:t xml:space="preserve">Europeans invaded </w:t>
            </w:r>
            <w:r w:rsidR="00965BF7">
              <w:rPr>
                <w:rFonts w:ascii="Helvetica" w:hAnsi="Helvetica"/>
              </w:rPr>
              <w:t>the Americas</w:t>
            </w:r>
            <w:r>
              <w:rPr>
                <w:rFonts w:ascii="Helvetica" w:hAnsi="Helvetica"/>
              </w:rPr>
              <w:t xml:space="preserve">, which caused many problems for </w:t>
            </w:r>
            <w:r w:rsidR="00965BF7">
              <w:rPr>
                <w:rFonts w:ascii="Helvetica" w:hAnsi="Helvetica"/>
              </w:rPr>
              <w:t>Indigenous</w:t>
            </w:r>
            <w:r>
              <w:rPr>
                <w:rFonts w:ascii="Helvetica" w:hAnsi="Helvetica"/>
              </w:rPr>
              <w:t xml:space="preserve"> people.</w:t>
            </w:r>
          </w:p>
          <w:p w14:paraId="35F3CD73" w14:textId="7406FF40" w:rsidR="00EA5BB1" w:rsidRDefault="00F10E12" w:rsidP="00793556">
            <w:pPr>
              <w:numPr>
                <w:ilvl w:val="0"/>
                <w:numId w:val="1"/>
              </w:numPr>
              <w:rPr>
                <w:rFonts w:ascii="Helvetica" w:hAnsi="Helvetica"/>
              </w:rPr>
            </w:pPr>
            <w:r>
              <w:rPr>
                <w:rFonts w:ascii="Helvetica" w:hAnsi="Helvetica"/>
              </w:rPr>
              <w:t>South America has 12 and North America has 23 independent countries with different languages and cultures.</w:t>
            </w:r>
          </w:p>
          <w:p w14:paraId="509A843D" w14:textId="37992F33" w:rsidR="00A3466A" w:rsidRPr="00A3466A" w:rsidRDefault="00A3466A" w:rsidP="0090723A">
            <w:pPr>
              <w:pStyle w:val="western"/>
              <w:numPr>
                <w:ilvl w:val="0"/>
                <w:numId w:val="1"/>
              </w:numPr>
              <w:rPr>
                <w:b w:val="0"/>
                <w:bCs w:val="0"/>
                <w:sz w:val="2"/>
                <w:szCs w:val="2"/>
              </w:rPr>
            </w:pPr>
          </w:p>
        </w:tc>
        <w:tc>
          <w:tcPr>
            <w:tcW w:w="3132" w:type="dxa"/>
            <w:shd w:val="clear" w:color="auto" w:fill="auto"/>
          </w:tcPr>
          <w:p w14:paraId="52D005EE" w14:textId="77777777" w:rsidR="0028342E" w:rsidRDefault="0028342E" w:rsidP="0079042A">
            <w:pPr>
              <w:numPr>
                <w:ilvl w:val="0"/>
                <w:numId w:val="1"/>
              </w:numPr>
              <w:rPr>
                <w:rFonts w:ascii="Helvetica" w:hAnsi="Helvetica"/>
              </w:rPr>
            </w:pPr>
            <w:r>
              <w:rPr>
                <w:rFonts w:ascii="Helvetica" w:hAnsi="Helvetica"/>
              </w:rPr>
              <w:t>Compare different American empires’ histories.</w:t>
            </w:r>
          </w:p>
          <w:p w14:paraId="11805946" w14:textId="4217C5AA" w:rsidR="0028342E" w:rsidRDefault="0028342E" w:rsidP="0079042A">
            <w:pPr>
              <w:numPr>
                <w:ilvl w:val="0"/>
                <w:numId w:val="1"/>
              </w:numPr>
              <w:rPr>
                <w:rFonts w:ascii="Helvetica" w:hAnsi="Helvetica"/>
              </w:rPr>
            </w:pPr>
            <w:r>
              <w:rPr>
                <w:rFonts w:ascii="Helvetica" w:hAnsi="Helvetica"/>
              </w:rPr>
              <w:t>Recognize the Americas</w:t>
            </w:r>
            <w:r w:rsidR="0090723A">
              <w:rPr>
                <w:rFonts w:ascii="Helvetica" w:hAnsi="Helvetica"/>
              </w:rPr>
              <w:t>’</w:t>
            </w:r>
            <w:r>
              <w:rPr>
                <w:rFonts w:ascii="Helvetica" w:hAnsi="Helvetica"/>
              </w:rPr>
              <w:t xml:space="preserve"> contributions to the world.</w:t>
            </w:r>
          </w:p>
          <w:p w14:paraId="03ED95CB" w14:textId="77777777" w:rsidR="00D85A3E" w:rsidRDefault="00306D40" w:rsidP="0079042A">
            <w:pPr>
              <w:numPr>
                <w:ilvl w:val="0"/>
                <w:numId w:val="1"/>
              </w:numPr>
              <w:rPr>
                <w:rFonts w:ascii="Helvetica" w:hAnsi="Helvetica"/>
              </w:rPr>
            </w:pPr>
            <w:r>
              <w:rPr>
                <w:rFonts w:ascii="Helvetica" w:hAnsi="Helvetica"/>
              </w:rPr>
              <w:t>Identify and compare several</w:t>
            </w:r>
            <w:r w:rsidR="0028342E">
              <w:rPr>
                <w:rFonts w:ascii="Helvetica" w:hAnsi="Helvetica"/>
              </w:rPr>
              <w:t xml:space="preserve"> modern American nation’s cultures and governments.</w:t>
            </w:r>
          </w:p>
          <w:p w14:paraId="4C984B89" w14:textId="77777777" w:rsidR="00306D40" w:rsidRPr="00F7696B" w:rsidRDefault="00306D40" w:rsidP="00306D40">
            <w:pPr>
              <w:ind w:left="360"/>
              <w:rPr>
                <w:rFonts w:ascii="Helvetica" w:hAnsi="Helvetica"/>
              </w:rPr>
            </w:pPr>
          </w:p>
        </w:tc>
      </w:tr>
      <w:tr w:rsidR="00D85A3E" w:rsidRPr="00F7696B" w14:paraId="3038A31D" w14:textId="77777777" w:rsidTr="00835513">
        <w:trPr>
          <w:trHeight w:val="270"/>
        </w:trPr>
        <w:tc>
          <w:tcPr>
            <w:tcW w:w="3090" w:type="dxa"/>
            <w:shd w:val="clear" w:color="auto" w:fill="auto"/>
          </w:tcPr>
          <w:p w14:paraId="73D8841D" w14:textId="6E666DD3" w:rsidR="00D85A3E" w:rsidRPr="00601A1E" w:rsidRDefault="00CA0E57" w:rsidP="003848F8">
            <w:pPr>
              <w:rPr>
                <w:rFonts w:ascii="Helvetica" w:hAnsi="Helvetica"/>
                <w:b/>
              </w:rPr>
            </w:pPr>
            <w:r>
              <w:rPr>
                <w:rFonts w:ascii="Helvetica" w:hAnsi="Helvetica"/>
                <w:b/>
              </w:rPr>
              <w:lastRenderedPageBreak/>
              <w:t>6</w:t>
            </w:r>
            <w:r w:rsidR="00D85A3E" w:rsidRPr="00601A1E">
              <w:rPr>
                <w:rFonts w:ascii="Helvetica" w:hAnsi="Helvetica"/>
                <w:b/>
              </w:rPr>
              <w:t>.</w:t>
            </w:r>
            <w:r w:rsidR="00FD21DF" w:rsidRPr="00601A1E">
              <w:rPr>
                <w:rFonts w:ascii="Helvetica" w:hAnsi="Helvetica"/>
                <w:b/>
              </w:rPr>
              <w:t xml:space="preserve"> </w:t>
            </w:r>
            <w:r w:rsidR="003848F8" w:rsidRPr="00601A1E">
              <w:rPr>
                <w:rFonts w:ascii="Helvetica" w:hAnsi="Helvetica"/>
                <w:b/>
              </w:rPr>
              <w:t>Europe</w:t>
            </w:r>
          </w:p>
        </w:tc>
        <w:tc>
          <w:tcPr>
            <w:tcW w:w="3138" w:type="dxa"/>
            <w:shd w:val="clear" w:color="auto" w:fill="auto"/>
          </w:tcPr>
          <w:p w14:paraId="54515355" w14:textId="77777777" w:rsidR="003848F8" w:rsidRDefault="003848F8" w:rsidP="0079042A">
            <w:pPr>
              <w:numPr>
                <w:ilvl w:val="0"/>
                <w:numId w:val="1"/>
              </w:numPr>
              <w:rPr>
                <w:rFonts w:ascii="Helvetica" w:hAnsi="Helvetica"/>
              </w:rPr>
            </w:pPr>
            <w:r>
              <w:rPr>
                <w:rFonts w:ascii="Helvetica" w:hAnsi="Helvetica"/>
              </w:rPr>
              <w:t>Europe has a long history, including several great empires.</w:t>
            </w:r>
          </w:p>
          <w:p w14:paraId="4EF6B507" w14:textId="77777777" w:rsidR="00D85A3E" w:rsidRPr="00F7696B" w:rsidRDefault="003848F8" w:rsidP="0079042A">
            <w:pPr>
              <w:numPr>
                <w:ilvl w:val="0"/>
                <w:numId w:val="1"/>
              </w:numPr>
              <w:rPr>
                <w:rFonts w:ascii="Helvetica" w:hAnsi="Helvetica"/>
              </w:rPr>
            </w:pPr>
            <w:r>
              <w:rPr>
                <w:rFonts w:ascii="Helvetica" w:hAnsi="Helvetica"/>
              </w:rPr>
              <w:t>Europe has 44 independent countries with different languages and cultures.</w:t>
            </w:r>
          </w:p>
        </w:tc>
        <w:tc>
          <w:tcPr>
            <w:tcW w:w="3132" w:type="dxa"/>
            <w:shd w:val="clear" w:color="auto" w:fill="auto"/>
          </w:tcPr>
          <w:p w14:paraId="698B9C84" w14:textId="77777777" w:rsidR="00262EC5" w:rsidRDefault="00262EC5" w:rsidP="0079042A">
            <w:pPr>
              <w:numPr>
                <w:ilvl w:val="0"/>
                <w:numId w:val="1"/>
              </w:numPr>
              <w:rPr>
                <w:rFonts w:ascii="Helvetica" w:hAnsi="Helvetica"/>
              </w:rPr>
            </w:pPr>
            <w:r>
              <w:rPr>
                <w:rFonts w:ascii="Helvetica" w:hAnsi="Helvetica"/>
              </w:rPr>
              <w:t>Compare different European empires’ histories.</w:t>
            </w:r>
          </w:p>
          <w:p w14:paraId="2C005F07" w14:textId="77777777" w:rsidR="00262EC5" w:rsidRDefault="00262EC5" w:rsidP="0079042A">
            <w:pPr>
              <w:numPr>
                <w:ilvl w:val="0"/>
                <w:numId w:val="1"/>
              </w:numPr>
              <w:rPr>
                <w:rFonts w:ascii="Helvetica" w:hAnsi="Helvetica"/>
              </w:rPr>
            </w:pPr>
            <w:r>
              <w:rPr>
                <w:rFonts w:ascii="Helvetica" w:hAnsi="Helvetica"/>
              </w:rPr>
              <w:t>Recognize Europe’s contributions to the world.</w:t>
            </w:r>
          </w:p>
          <w:p w14:paraId="254A58AD" w14:textId="77777777" w:rsidR="00D85A3E" w:rsidRPr="00306D40" w:rsidRDefault="00306D40" w:rsidP="0079042A">
            <w:pPr>
              <w:numPr>
                <w:ilvl w:val="0"/>
                <w:numId w:val="1"/>
              </w:numPr>
              <w:rPr>
                <w:rFonts w:ascii="Helvetica" w:hAnsi="Helvetica"/>
              </w:rPr>
            </w:pPr>
            <w:r>
              <w:rPr>
                <w:rFonts w:ascii="Helvetica" w:hAnsi="Helvetica"/>
              </w:rPr>
              <w:t>Identify and compare several modern European nation’s cultures and governments.</w:t>
            </w:r>
          </w:p>
        </w:tc>
      </w:tr>
    </w:tbl>
    <w:p w14:paraId="07D66734" w14:textId="77777777" w:rsidR="00D752C5" w:rsidRDefault="00D752C5" w:rsidP="00D752C5">
      <w:pPr>
        <w:rPr>
          <w:rFonts w:ascii="Helvetica" w:hAnsi="Helvetica"/>
          <w:i/>
        </w:rPr>
      </w:pPr>
    </w:p>
    <w:p w14:paraId="4741FD4C" w14:textId="6F8642FE" w:rsidR="009E2DA5" w:rsidRDefault="009E2DA5">
      <w:pPr>
        <w:rPr>
          <w:rFonts w:ascii="Helvetica" w:hAnsi="Helvetica"/>
          <w:i/>
        </w:rPr>
      </w:pPr>
      <w:r>
        <w:rPr>
          <w:rFonts w:ascii="Helvetica" w:hAnsi="Helvetica"/>
          <w:i/>
        </w:rPr>
        <w:br w:type="page"/>
      </w:r>
    </w:p>
    <w:p w14:paraId="5EB47467" w14:textId="0B088D3A" w:rsidR="009B20DF" w:rsidRPr="00FF772C" w:rsidRDefault="009B20DF" w:rsidP="009B20DF">
      <w:pPr>
        <w:shd w:val="clear" w:color="auto" w:fill="F4B083" w:themeFill="accent2" w:themeFillTint="99"/>
        <w:jc w:val="center"/>
        <w:rPr>
          <w:rFonts w:ascii="Helvetica" w:hAnsi="Helvetica"/>
          <w:b/>
        </w:rPr>
      </w:pPr>
      <w:r>
        <w:rPr>
          <w:rFonts w:ascii="Helvetica" w:hAnsi="Helvetica"/>
          <w:b/>
        </w:rPr>
        <w:lastRenderedPageBreak/>
        <w:t>GRADE 4</w:t>
      </w:r>
      <w:r w:rsidRPr="00FF772C">
        <w:rPr>
          <w:rFonts w:ascii="Helvetica" w:hAnsi="Helvetica"/>
          <w:b/>
        </w:rPr>
        <w:t xml:space="preserve"> </w:t>
      </w:r>
      <w:r>
        <w:rPr>
          <w:rFonts w:ascii="Helvetica" w:hAnsi="Helvetica"/>
          <w:b/>
        </w:rPr>
        <w:t>FIELD EXPERIENCE</w:t>
      </w:r>
      <w:r w:rsidR="00725BE9">
        <w:rPr>
          <w:rFonts w:ascii="Helvetica" w:hAnsi="Helvetica"/>
          <w:b/>
        </w:rPr>
        <w:t>S</w:t>
      </w:r>
    </w:p>
    <w:p w14:paraId="499F2A6B" w14:textId="39DFC2DB" w:rsidR="0098560D" w:rsidRDefault="0098560D" w:rsidP="00D153B5">
      <w:pPr>
        <w:rPr>
          <w:rFonts w:ascii="Helvetica" w:hAnsi="Helvetica"/>
        </w:rPr>
      </w:pPr>
    </w:p>
    <w:p w14:paraId="7841FAEE" w14:textId="37DE50E8" w:rsidR="002A2D9F" w:rsidRDefault="002A2D9F">
      <w:pPr>
        <w:rPr>
          <w:rFonts w:ascii="Helvetica" w:hAnsi="Helvetica"/>
        </w:rPr>
      </w:pPr>
      <w:r>
        <w:rPr>
          <w:rFonts w:ascii="Helvetica" w:hAnsi="Helvetica"/>
        </w:rPr>
        <w:t>It is strongly recommended that students</w:t>
      </w:r>
      <w:r w:rsidR="009B20DF">
        <w:rPr>
          <w:rFonts w:ascii="Helvetica" w:hAnsi="Helvetica"/>
        </w:rPr>
        <w:t xml:space="preserve"> e</w:t>
      </w:r>
      <w:r>
        <w:rPr>
          <w:rFonts w:ascii="Helvetica" w:hAnsi="Helvetica"/>
        </w:rPr>
        <w:t>ngage</w:t>
      </w:r>
      <w:r w:rsidR="009B7D6D">
        <w:rPr>
          <w:rFonts w:ascii="Helvetica" w:hAnsi="Helvetica"/>
        </w:rPr>
        <w:t xml:space="preserve"> regularly in </w:t>
      </w:r>
      <w:r>
        <w:rPr>
          <w:rFonts w:ascii="Helvetica" w:hAnsi="Helvetica"/>
        </w:rPr>
        <w:t>social studies field experience</w:t>
      </w:r>
      <w:r w:rsidR="009B7D6D">
        <w:rPr>
          <w:rFonts w:ascii="Helvetica" w:hAnsi="Helvetica"/>
        </w:rPr>
        <w:t>s</w:t>
      </w:r>
      <w:r w:rsidR="009B20DF">
        <w:rPr>
          <w:rFonts w:ascii="Helvetica" w:hAnsi="Helvetica"/>
        </w:rPr>
        <w:t xml:space="preserve"> to connect their learning inside school to the world outside school. The Grade 4 curriculum covers the world and its history, civics, geography, and economics. </w:t>
      </w:r>
      <w:r>
        <w:rPr>
          <w:rFonts w:ascii="Helvetica" w:hAnsi="Helvetica"/>
        </w:rPr>
        <w:t>There are several field trip locations in the Boston area that would provide an excellent real world connection to this curriculum.</w:t>
      </w:r>
      <w:r w:rsidR="0097645B">
        <w:rPr>
          <w:rFonts w:ascii="Helvetica" w:hAnsi="Helvetica"/>
        </w:rPr>
        <w:t xml:space="preserve"> We recommend the following:</w:t>
      </w:r>
    </w:p>
    <w:p w14:paraId="5ACBAA63" w14:textId="77777777" w:rsidR="002A2D9F" w:rsidRDefault="002A2D9F">
      <w:pPr>
        <w:rPr>
          <w:rFonts w:ascii="Helvetica" w:hAnsi="Helvetica"/>
        </w:rPr>
      </w:pPr>
    </w:p>
    <w:p w14:paraId="6AA21C13" w14:textId="77777777" w:rsidR="00B37502" w:rsidRPr="00B37502" w:rsidRDefault="002A2D9F">
      <w:pPr>
        <w:rPr>
          <w:rFonts w:ascii="Helvetica" w:hAnsi="Helvetica"/>
          <w:b/>
        </w:rPr>
      </w:pPr>
      <w:r w:rsidRPr="00B37502">
        <w:rPr>
          <w:rFonts w:ascii="Helvetica" w:hAnsi="Helvetica"/>
          <w:b/>
        </w:rPr>
        <w:t>Map</w:t>
      </w:r>
      <w:r w:rsidR="000E758E" w:rsidRPr="00B37502">
        <w:rPr>
          <w:rFonts w:ascii="Helvetica" w:hAnsi="Helvetica"/>
          <w:b/>
        </w:rPr>
        <w:t>p</w:t>
      </w:r>
      <w:r w:rsidRPr="00B37502">
        <w:rPr>
          <w:rFonts w:ascii="Helvetica" w:hAnsi="Helvetica"/>
          <w:b/>
        </w:rPr>
        <w:t>arium</w:t>
      </w:r>
    </w:p>
    <w:p w14:paraId="52546C2F" w14:textId="114284EE" w:rsidR="002A2D9F" w:rsidRDefault="000E758E">
      <w:pPr>
        <w:rPr>
          <w:rFonts w:ascii="Helvetica" w:hAnsi="Helvetica"/>
        </w:rPr>
      </w:pPr>
      <w:r w:rsidRPr="000E758E">
        <w:rPr>
          <w:rFonts w:ascii="Helvetica" w:hAnsi="Helvetica"/>
        </w:rPr>
        <w:t>www.marybakereddylibrary.org/project/mapparium/</w:t>
      </w:r>
    </w:p>
    <w:p w14:paraId="4AEA8474" w14:textId="77777777" w:rsidR="002A2D9F" w:rsidRDefault="002A2D9F">
      <w:pPr>
        <w:rPr>
          <w:rFonts w:ascii="Helvetica" w:hAnsi="Helvetica"/>
        </w:rPr>
      </w:pPr>
    </w:p>
    <w:p w14:paraId="37A02865" w14:textId="77777777" w:rsidR="00B37502" w:rsidRPr="00B37502" w:rsidRDefault="003A6DC3">
      <w:pPr>
        <w:rPr>
          <w:rFonts w:ascii="Helvetica" w:hAnsi="Helvetica"/>
          <w:b/>
        </w:rPr>
      </w:pPr>
      <w:r w:rsidRPr="00B37502">
        <w:rPr>
          <w:rFonts w:ascii="Helvetica" w:hAnsi="Helvetica"/>
          <w:b/>
        </w:rPr>
        <w:t>Museum of Science IMAX (</w:t>
      </w:r>
      <w:r w:rsidR="00B37502" w:rsidRPr="00B37502">
        <w:rPr>
          <w:rFonts w:ascii="Helvetica" w:hAnsi="Helvetica"/>
          <w:b/>
        </w:rPr>
        <w:t>Greece Secrets of the Past)</w:t>
      </w:r>
      <w:r w:rsidR="00DA2126" w:rsidRPr="00B37502">
        <w:rPr>
          <w:rFonts w:ascii="Helvetica" w:hAnsi="Helvetica"/>
          <w:b/>
        </w:rPr>
        <w:t xml:space="preserve"> </w:t>
      </w:r>
    </w:p>
    <w:p w14:paraId="64267A9C" w14:textId="525EFFE8" w:rsidR="002A2D9F" w:rsidRDefault="00DA2126">
      <w:pPr>
        <w:rPr>
          <w:rFonts w:ascii="Helvetica" w:hAnsi="Helvetica"/>
        </w:rPr>
      </w:pPr>
      <w:r w:rsidRPr="00DA2126">
        <w:rPr>
          <w:rFonts w:ascii="Helvetica" w:hAnsi="Helvetica"/>
        </w:rPr>
        <w:t>www.mos.org/imax</w:t>
      </w:r>
      <w:r w:rsidR="00DD1C38">
        <w:rPr>
          <w:rFonts w:ascii="Helvetica" w:hAnsi="Helvetica"/>
        </w:rPr>
        <w:t>/</w:t>
      </w:r>
    </w:p>
    <w:p w14:paraId="7237F7D0" w14:textId="77777777" w:rsidR="002A2D9F" w:rsidRDefault="002A2D9F">
      <w:pPr>
        <w:rPr>
          <w:rFonts w:ascii="Helvetica" w:hAnsi="Helvetica"/>
        </w:rPr>
      </w:pPr>
    </w:p>
    <w:p w14:paraId="0695D986" w14:textId="77777777" w:rsidR="00B37502" w:rsidRPr="00B37502" w:rsidRDefault="00E556C8">
      <w:pPr>
        <w:rPr>
          <w:rFonts w:ascii="Helvetica" w:hAnsi="Helvetica"/>
          <w:b/>
        </w:rPr>
      </w:pPr>
      <w:r w:rsidRPr="00B37502">
        <w:rPr>
          <w:rFonts w:ascii="Helvetica" w:hAnsi="Helvetica"/>
          <w:b/>
        </w:rPr>
        <w:t xml:space="preserve">Museum of Fine Arts (Asia, Africa, </w:t>
      </w:r>
      <w:r w:rsidR="0051170B" w:rsidRPr="00B37502">
        <w:rPr>
          <w:rFonts w:ascii="Helvetica" w:hAnsi="Helvetica"/>
          <w:b/>
        </w:rPr>
        <w:t xml:space="preserve">the </w:t>
      </w:r>
      <w:r w:rsidRPr="00B37502">
        <w:rPr>
          <w:rFonts w:ascii="Helvetica" w:hAnsi="Helvetica"/>
          <w:b/>
        </w:rPr>
        <w:t>Americas</w:t>
      </w:r>
      <w:r w:rsidR="00100BF7" w:rsidRPr="00B37502">
        <w:rPr>
          <w:rFonts w:ascii="Helvetica" w:hAnsi="Helvetica"/>
          <w:b/>
        </w:rPr>
        <w:t>, and Europe</w:t>
      </w:r>
      <w:r w:rsidR="00B37502" w:rsidRPr="00B37502">
        <w:rPr>
          <w:rFonts w:ascii="Helvetica" w:hAnsi="Helvetica"/>
          <w:b/>
        </w:rPr>
        <w:t xml:space="preserve"> Collections)</w:t>
      </w:r>
    </w:p>
    <w:p w14:paraId="6E265D40" w14:textId="06966412" w:rsidR="00E556C8" w:rsidRDefault="00AA3544">
      <w:pPr>
        <w:rPr>
          <w:rFonts w:ascii="Helvetica" w:hAnsi="Helvetica"/>
        </w:rPr>
      </w:pPr>
      <w:r>
        <w:rPr>
          <w:rFonts w:ascii="Helvetica" w:hAnsi="Helvetica"/>
        </w:rPr>
        <w:t>www.mfa.org</w:t>
      </w:r>
    </w:p>
    <w:p w14:paraId="218C5B33" w14:textId="77777777" w:rsidR="007D755D" w:rsidRDefault="007D755D">
      <w:pPr>
        <w:rPr>
          <w:rFonts w:ascii="Helvetica" w:hAnsi="Helvetica"/>
        </w:rPr>
      </w:pPr>
    </w:p>
    <w:p w14:paraId="0A108FCC" w14:textId="38777DBF" w:rsidR="00BA212C" w:rsidRPr="000739CA" w:rsidRDefault="00BA212C" w:rsidP="00BA212C">
      <w:pPr>
        <w:rPr>
          <w:rFonts w:ascii="Helvetica" w:hAnsi="Helvetica"/>
          <w:b/>
        </w:rPr>
      </w:pPr>
      <w:r w:rsidRPr="000739CA">
        <w:rPr>
          <w:rFonts w:ascii="Helvetica" w:hAnsi="Helvetica"/>
          <w:b/>
        </w:rPr>
        <w:t>Boston Children’s Museum (</w:t>
      </w:r>
      <w:r w:rsidR="0062358F">
        <w:rPr>
          <w:rFonts w:ascii="Helvetica" w:hAnsi="Helvetica"/>
          <w:b/>
        </w:rPr>
        <w:t xml:space="preserve">Exhibit: </w:t>
      </w:r>
      <w:r>
        <w:rPr>
          <w:rFonts w:ascii="Helvetica" w:hAnsi="Helvetica"/>
          <w:b/>
        </w:rPr>
        <w:t>Japan</w:t>
      </w:r>
      <w:r w:rsidR="008C4F2A">
        <w:rPr>
          <w:rFonts w:ascii="Helvetica" w:hAnsi="Helvetica"/>
          <w:b/>
        </w:rPr>
        <w:t>ese</w:t>
      </w:r>
      <w:r>
        <w:rPr>
          <w:rFonts w:ascii="Helvetica" w:hAnsi="Helvetica"/>
          <w:b/>
        </w:rPr>
        <w:t xml:space="preserve"> House, </w:t>
      </w:r>
      <w:r w:rsidR="0062358F">
        <w:rPr>
          <w:rFonts w:ascii="Helvetica" w:hAnsi="Helvetica"/>
          <w:b/>
        </w:rPr>
        <w:t>Program: Cultures</w:t>
      </w:r>
      <w:r w:rsidRPr="000739CA">
        <w:rPr>
          <w:rFonts w:ascii="Helvetica" w:hAnsi="Helvetica"/>
          <w:b/>
        </w:rPr>
        <w:t>)</w:t>
      </w:r>
    </w:p>
    <w:p w14:paraId="58432D1D" w14:textId="386929A3" w:rsidR="009B20DF" w:rsidRDefault="00BA212C" w:rsidP="00BA212C">
      <w:pPr>
        <w:rPr>
          <w:rFonts w:ascii="Helvetica" w:hAnsi="Helvetica"/>
        </w:rPr>
      </w:pPr>
      <w:r>
        <w:rPr>
          <w:rFonts w:ascii="Helvetica" w:hAnsi="Helvetica"/>
        </w:rPr>
        <w:t>www.bostonchildrensmuseum.org</w:t>
      </w:r>
    </w:p>
    <w:p w14:paraId="7E29FC52" w14:textId="77777777" w:rsidR="009E2DA5" w:rsidRDefault="009E2DA5">
      <w:pPr>
        <w:rPr>
          <w:rFonts w:ascii="Helvetica" w:hAnsi="Helvetica"/>
        </w:rPr>
      </w:pPr>
    </w:p>
    <w:p w14:paraId="2BC1E4C1" w14:textId="77777777" w:rsidR="009E2DA5" w:rsidRDefault="009E2DA5">
      <w:pPr>
        <w:rPr>
          <w:rFonts w:ascii="Helvetica" w:hAnsi="Helvetica"/>
        </w:rPr>
      </w:pPr>
    </w:p>
    <w:p w14:paraId="46B393C4" w14:textId="77777777" w:rsidR="009E2DA5" w:rsidRDefault="009E2DA5">
      <w:pPr>
        <w:rPr>
          <w:rFonts w:ascii="Helvetica" w:hAnsi="Helvetica"/>
        </w:rPr>
      </w:pPr>
      <w:r>
        <w:rPr>
          <w:rFonts w:ascii="Helvetica" w:hAnsi="Helvetica"/>
        </w:rPr>
        <w:br w:type="page"/>
      </w:r>
    </w:p>
    <w:p w14:paraId="6F5F7983" w14:textId="314EBD93" w:rsidR="009E2DA5" w:rsidRPr="00FF772C" w:rsidRDefault="009E2DA5" w:rsidP="009E2DA5">
      <w:pPr>
        <w:shd w:val="clear" w:color="auto" w:fill="F4B083" w:themeFill="accent2" w:themeFillTint="99"/>
        <w:jc w:val="center"/>
        <w:rPr>
          <w:rFonts w:ascii="Helvetica" w:hAnsi="Helvetica"/>
          <w:b/>
        </w:rPr>
      </w:pPr>
      <w:r>
        <w:rPr>
          <w:rFonts w:ascii="Helvetica" w:hAnsi="Helvetica"/>
          <w:b/>
        </w:rPr>
        <w:lastRenderedPageBreak/>
        <w:t>GRADE 4</w:t>
      </w:r>
      <w:r w:rsidRPr="00FF772C">
        <w:rPr>
          <w:rFonts w:ascii="Helvetica" w:hAnsi="Helvetica"/>
          <w:b/>
        </w:rPr>
        <w:t xml:space="preserve"> </w:t>
      </w:r>
      <w:r>
        <w:rPr>
          <w:rFonts w:ascii="Helvetica" w:hAnsi="Helvetica"/>
          <w:b/>
        </w:rPr>
        <w:t>PROJECT-BASED LEARNING</w:t>
      </w:r>
    </w:p>
    <w:p w14:paraId="7F32F0C1" w14:textId="77777777" w:rsidR="009E2DA5" w:rsidRDefault="009E2DA5" w:rsidP="009E2DA5">
      <w:pPr>
        <w:rPr>
          <w:rFonts w:ascii="Helvetica" w:hAnsi="Helvetica"/>
          <w:b/>
        </w:rPr>
      </w:pPr>
    </w:p>
    <w:p w14:paraId="604B15B8" w14:textId="2459BA7F" w:rsidR="009E2DA5" w:rsidRDefault="009E2DA5" w:rsidP="009E2DA5">
      <w:pPr>
        <w:rPr>
          <w:rFonts w:ascii="Helvetica" w:hAnsi="Helvetica"/>
        </w:rPr>
      </w:pPr>
      <w:r>
        <w:rPr>
          <w:rFonts w:ascii="Helvetica" w:hAnsi="Helvetica"/>
        </w:rPr>
        <w:t>These lessons are meant to supplement the school or district social studies curriculum. In addition, teachers are strongly encouraged to have students engage in project-based learning related to the content of these lessons. The Grade 4 curriculum covers the world and its history, civics, geography, and economics. Below are several suggested long-term projects that we recommend teachers use in conjunction with these lessons.</w:t>
      </w:r>
      <w:r w:rsidR="00E45F0E">
        <w:rPr>
          <w:rFonts w:ascii="Helvetica" w:hAnsi="Helvetica"/>
        </w:rPr>
        <w:t xml:space="preserve"> These projects may include producing a report and/or brief presentations in the form of poster boards, digital slideshows, performances that highlight the positive and negati</w:t>
      </w:r>
      <w:r w:rsidR="002C6407">
        <w:rPr>
          <w:rFonts w:ascii="Helvetica" w:hAnsi="Helvetica"/>
        </w:rPr>
        <w:t>ve aspect to</w:t>
      </w:r>
      <w:r w:rsidR="00E45F0E">
        <w:rPr>
          <w:rFonts w:ascii="Helvetica" w:hAnsi="Helvetica"/>
        </w:rPr>
        <w:t xml:space="preserve"> each historical event or person.</w:t>
      </w:r>
    </w:p>
    <w:p w14:paraId="3B8D2C8E" w14:textId="77777777" w:rsidR="009E2DA5" w:rsidRDefault="009E2DA5" w:rsidP="009E2DA5">
      <w:pPr>
        <w:rPr>
          <w:rFonts w:ascii="Helvetica" w:hAnsi="Helvetica"/>
        </w:rPr>
      </w:pPr>
    </w:p>
    <w:p w14:paraId="7EFADC63" w14:textId="084395A6" w:rsidR="00012EF5" w:rsidRPr="00ED57FE" w:rsidRDefault="00012EF5" w:rsidP="00012EF5">
      <w:pPr>
        <w:rPr>
          <w:rFonts w:ascii="Helvetica" w:hAnsi="Helvetica"/>
          <w:b/>
        </w:rPr>
      </w:pPr>
      <w:r w:rsidRPr="00317717">
        <w:rPr>
          <w:rFonts w:ascii="Helvetica" w:hAnsi="Helvetica"/>
          <w:b/>
        </w:rPr>
        <w:t>Project 1</w:t>
      </w:r>
      <w:r>
        <w:rPr>
          <w:rFonts w:ascii="Helvetica" w:hAnsi="Helvetica"/>
          <w:b/>
        </w:rPr>
        <w:t>: The United States</w:t>
      </w:r>
    </w:p>
    <w:p w14:paraId="1BCAAAC4" w14:textId="7F5E2AFF" w:rsidR="00012EF5" w:rsidRDefault="00012EF5" w:rsidP="00012EF5">
      <w:pPr>
        <w:rPr>
          <w:rFonts w:ascii="Helvetica" w:hAnsi="Helvetica"/>
        </w:rPr>
      </w:pPr>
      <w:r>
        <w:rPr>
          <w:rFonts w:ascii="Helvetica" w:hAnsi="Helvetica"/>
        </w:rPr>
        <w:t>To extend on lessons 4-</w:t>
      </w:r>
      <w:r w:rsidR="005F2DDB">
        <w:rPr>
          <w:rFonts w:ascii="Helvetica" w:hAnsi="Helvetica"/>
        </w:rPr>
        <w:t>1</w:t>
      </w:r>
      <w:r>
        <w:rPr>
          <w:rFonts w:ascii="Helvetica" w:hAnsi="Helvetica"/>
        </w:rPr>
        <w:t xml:space="preserve"> to 4-</w:t>
      </w:r>
      <w:r w:rsidR="005F2DDB">
        <w:rPr>
          <w:rFonts w:ascii="Helvetica" w:hAnsi="Helvetica"/>
        </w:rPr>
        <w:t>5</w:t>
      </w:r>
      <w:r>
        <w:rPr>
          <w:rFonts w:ascii="Helvetica" w:hAnsi="Helvetica"/>
        </w:rPr>
        <w:t xml:space="preserve">, students will research the states of the United States. </w:t>
      </w:r>
    </w:p>
    <w:p w14:paraId="5B91AF31" w14:textId="77777777" w:rsidR="00012EF5" w:rsidRDefault="00012EF5" w:rsidP="0051700B">
      <w:pPr>
        <w:rPr>
          <w:rFonts w:ascii="Helvetica" w:hAnsi="Helvetica"/>
          <w:b/>
        </w:rPr>
      </w:pPr>
    </w:p>
    <w:p w14:paraId="2C414F37" w14:textId="2133CECF" w:rsidR="0051700B" w:rsidRPr="00ED57FE" w:rsidRDefault="0051700B" w:rsidP="0051700B">
      <w:pPr>
        <w:rPr>
          <w:rFonts w:ascii="Helvetica" w:hAnsi="Helvetica"/>
          <w:b/>
        </w:rPr>
      </w:pPr>
      <w:r w:rsidRPr="00317717">
        <w:rPr>
          <w:rFonts w:ascii="Helvetica" w:hAnsi="Helvetica"/>
          <w:b/>
        </w:rPr>
        <w:t>Project 1</w:t>
      </w:r>
      <w:r>
        <w:rPr>
          <w:rFonts w:ascii="Helvetica" w:hAnsi="Helvetica"/>
          <w:b/>
        </w:rPr>
        <w:t>: Africa</w:t>
      </w:r>
    </w:p>
    <w:p w14:paraId="6088ADF8" w14:textId="1D96D21D" w:rsidR="0051700B" w:rsidRDefault="0051700B" w:rsidP="0051700B">
      <w:pPr>
        <w:rPr>
          <w:rFonts w:ascii="Helvetica" w:hAnsi="Helvetica"/>
        </w:rPr>
      </w:pPr>
      <w:r>
        <w:rPr>
          <w:rFonts w:ascii="Helvetica" w:hAnsi="Helvetica"/>
        </w:rPr>
        <w:t>To extend on lessons</w:t>
      </w:r>
      <w:r w:rsidR="0004433D">
        <w:rPr>
          <w:rFonts w:ascii="Helvetica" w:hAnsi="Helvetica"/>
        </w:rPr>
        <w:t xml:space="preserve"> 4-</w:t>
      </w:r>
      <w:r w:rsidR="005F2DDB">
        <w:rPr>
          <w:rFonts w:ascii="Helvetica" w:hAnsi="Helvetica"/>
        </w:rPr>
        <w:t>12</w:t>
      </w:r>
      <w:r w:rsidR="0004433D">
        <w:rPr>
          <w:rFonts w:ascii="Helvetica" w:hAnsi="Helvetica"/>
        </w:rPr>
        <w:t xml:space="preserve"> to 4</w:t>
      </w:r>
      <w:r>
        <w:rPr>
          <w:rFonts w:ascii="Helvetica" w:hAnsi="Helvetica"/>
        </w:rPr>
        <w:t>-</w:t>
      </w:r>
      <w:r w:rsidR="005F2DDB">
        <w:rPr>
          <w:rFonts w:ascii="Helvetica" w:hAnsi="Helvetica"/>
        </w:rPr>
        <w:t>17</w:t>
      </w:r>
      <w:r>
        <w:rPr>
          <w:rFonts w:ascii="Helvetica" w:hAnsi="Helvetica"/>
        </w:rPr>
        <w:t xml:space="preserve">, students will research </w:t>
      </w:r>
      <w:r w:rsidR="000473E8">
        <w:rPr>
          <w:rFonts w:ascii="Helvetica" w:hAnsi="Helvetica"/>
        </w:rPr>
        <w:t>the nations of Africa</w:t>
      </w:r>
      <w:r>
        <w:rPr>
          <w:rFonts w:ascii="Helvetica" w:hAnsi="Helvetica"/>
        </w:rPr>
        <w:t xml:space="preserve">. </w:t>
      </w:r>
    </w:p>
    <w:p w14:paraId="7686FDC0" w14:textId="77777777" w:rsidR="0051700B" w:rsidRDefault="0051700B" w:rsidP="0051700B">
      <w:pPr>
        <w:rPr>
          <w:rFonts w:ascii="Helvetica" w:hAnsi="Helvetica"/>
        </w:rPr>
      </w:pPr>
    </w:p>
    <w:p w14:paraId="33C195DA" w14:textId="11D75FEB" w:rsidR="0051700B" w:rsidRPr="00317717" w:rsidRDefault="0051700B" w:rsidP="0051700B">
      <w:pPr>
        <w:rPr>
          <w:rFonts w:ascii="Helvetica" w:hAnsi="Helvetica"/>
          <w:b/>
        </w:rPr>
      </w:pPr>
      <w:r w:rsidRPr="00317717">
        <w:rPr>
          <w:rFonts w:ascii="Helvetica" w:hAnsi="Helvetica"/>
          <w:b/>
        </w:rPr>
        <w:t>Project 2</w:t>
      </w:r>
      <w:r>
        <w:rPr>
          <w:rFonts w:ascii="Helvetica" w:hAnsi="Helvetica"/>
          <w:b/>
        </w:rPr>
        <w:t>: Asia</w:t>
      </w:r>
    </w:p>
    <w:p w14:paraId="249EA3A3" w14:textId="003AAB9D" w:rsidR="0051700B" w:rsidRDefault="0051700B" w:rsidP="0051700B">
      <w:pPr>
        <w:rPr>
          <w:rFonts w:ascii="Helvetica" w:hAnsi="Helvetica"/>
        </w:rPr>
      </w:pPr>
      <w:r>
        <w:rPr>
          <w:rFonts w:ascii="Helvetica" w:hAnsi="Helvetica"/>
        </w:rPr>
        <w:t xml:space="preserve">To extend on lessons </w:t>
      </w:r>
      <w:r w:rsidR="0004433D">
        <w:rPr>
          <w:rFonts w:ascii="Helvetica" w:hAnsi="Helvetica"/>
        </w:rPr>
        <w:t>4</w:t>
      </w:r>
      <w:r>
        <w:rPr>
          <w:rFonts w:ascii="Helvetica" w:hAnsi="Helvetica"/>
        </w:rPr>
        <w:t>-</w:t>
      </w:r>
      <w:r w:rsidR="005F2DDB">
        <w:rPr>
          <w:rFonts w:ascii="Helvetica" w:hAnsi="Helvetica"/>
        </w:rPr>
        <w:t>18</w:t>
      </w:r>
      <w:r w:rsidR="0004433D">
        <w:rPr>
          <w:rFonts w:ascii="Helvetica" w:hAnsi="Helvetica"/>
        </w:rPr>
        <w:t xml:space="preserve"> to 4-</w:t>
      </w:r>
      <w:r w:rsidR="005F2DDB">
        <w:rPr>
          <w:rFonts w:ascii="Helvetica" w:hAnsi="Helvetica"/>
        </w:rPr>
        <w:t>23</w:t>
      </w:r>
      <w:r>
        <w:rPr>
          <w:rFonts w:ascii="Helvetica" w:hAnsi="Helvetica"/>
        </w:rPr>
        <w:t xml:space="preserve">, </w:t>
      </w:r>
      <w:r w:rsidR="000473E8">
        <w:rPr>
          <w:rFonts w:ascii="Helvetica" w:hAnsi="Helvetica"/>
        </w:rPr>
        <w:t>students will research the nations of Asia.</w:t>
      </w:r>
    </w:p>
    <w:p w14:paraId="74F87D14" w14:textId="77777777" w:rsidR="0051700B" w:rsidRDefault="0051700B" w:rsidP="0051700B">
      <w:pPr>
        <w:rPr>
          <w:rFonts w:ascii="Helvetica" w:hAnsi="Helvetica"/>
        </w:rPr>
      </w:pPr>
    </w:p>
    <w:p w14:paraId="7BE35270" w14:textId="7B96BA9F" w:rsidR="0051700B" w:rsidRPr="00317717" w:rsidRDefault="0051700B" w:rsidP="0051700B">
      <w:pPr>
        <w:rPr>
          <w:rFonts w:ascii="Helvetica" w:hAnsi="Helvetica"/>
          <w:b/>
        </w:rPr>
      </w:pPr>
      <w:r w:rsidRPr="00317717">
        <w:rPr>
          <w:rFonts w:ascii="Helvetica" w:hAnsi="Helvetica"/>
          <w:b/>
        </w:rPr>
        <w:t>Project 3</w:t>
      </w:r>
      <w:r>
        <w:rPr>
          <w:rFonts w:ascii="Helvetica" w:hAnsi="Helvetica"/>
          <w:b/>
        </w:rPr>
        <w:t>: The Americas</w:t>
      </w:r>
    </w:p>
    <w:p w14:paraId="5ADE7B5C" w14:textId="7F7A4000" w:rsidR="0051700B" w:rsidRDefault="0051700B" w:rsidP="0051700B">
      <w:pPr>
        <w:rPr>
          <w:rFonts w:ascii="Helvetica" w:hAnsi="Helvetica"/>
        </w:rPr>
      </w:pPr>
      <w:r>
        <w:rPr>
          <w:rFonts w:ascii="Helvetica" w:hAnsi="Helvetica"/>
        </w:rPr>
        <w:t xml:space="preserve">To extend on lessons </w:t>
      </w:r>
      <w:r w:rsidR="0004433D">
        <w:rPr>
          <w:rFonts w:ascii="Helvetica" w:hAnsi="Helvetica"/>
        </w:rPr>
        <w:t>4</w:t>
      </w:r>
      <w:r>
        <w:rPr>
          <w:rFonts w:ascii="Helvetica" w:hAnsi="Helvetica"/>
        </w:rPr>
        <w:t>-</w:t>
      </w:r>
      <w:r w:rsidR="005F2DDB">
        <w:rPr>
          <w:rFonts w:ascii="Helvetica" w:hAnsi="Helvetica"/>
        </w:rPr>
        <w:t>24</w:t>
      </w:r>
      <w:r w:rsidR="00960331">
        <w:rPr>
          <w:rFonts w:ascii="Helvetica" w:hAnsi="Helvetica"/>
        </w:rPr>
        <w:t xml:space="preserve"> to 4-</w:t>
      </w:r>
      <w:r w:rsidR="005F2DDB">
        <w:rPr>
          <w:rFonts w:ascii="Helvetica" w:hAnsi="Helvetica"/>
        </w:rPr>
        <w:t>27</w:t>
      </w:r>
      <w:r>
        <w:rPr>
          <w:rFonts w:ascii="Helvetica" w:hAnsi="Helvetica"/>
        </w:rPr>
        <w:t xml:space="preserve">, </w:t>
      </w:r>
      <w:r w:rsidR="000473E8">
        <w:rPr>
          <w:rFonts w:ascii="Helvetica" w:hAnsi="Helvetica"/>
        </w:rPr>
        <w:t>students will research the nations of North and South America.</w:t>
      </w:r>
    </w:p>
    <w:p w14:paraId="242F6F2F" w14:textId="77777777" w:rsidR="0051700B" w:rsidRDefault="0051700B" w:rsidP="0051700B">
      <w:pPr>
        <w:rPr>
          <w:rFonts w:ascii="Helvetica" w:hAnsi="Helvetica"/>
        </w:rPr>
      </w:pPr>
    </w:p>
    <w:p w14:paraId="4AC93417" w14:textId="06DBF77B" w:rsidR="0051700B" w:rsidRPr="00317717" w:rsidRDefault="0051700B" w:rsidP="0051700B">
      <w:pPr>
        <w:rPr>
          <w:rFonts w:ascii="Helvetica" w:hAnsi="Helvetica"/>
          <w:b/>
        </w:rPr>
      </w:pPr>
      <w:r w:rsidRPr="00317717">
        <w:rPr>
          <w:rFonts w:ascii="Helvetica" w:hAnsi="Helvetica"/>
          <w:b/>
        </w:rPr>
        <w:t>Project 4</w:t>
      </w:r>
      <w:r>
        <w:rPr>
          <w:rFonts w:ascii="Helvetica" w:hAnsi="Helvetica"/>
          <w:b/>
        </w:rPr>
        <w:t>: Europe</w:t>
      </w:r>
    </w:p>
    <w:p w14:paraId="23E04447" w14:textId="3C91CCBD" w:rsidR="0051700B" w:rsidRDefault="0051700B" w:rsidP="0051700B">
      <w:pPr>
        <w:rPr>
          <w:rFonts w:ascii="Helvetica" w:hAnsi="Helvetica"/>
        </w:rPr>
      </w:pPr>
      <w:r>
        <w:rPr>
          <w:rFonts w:ascii="Helvetica" w:hAnsi="Helvetica"/>
        </w:rPr>
        <w:t xml:space="preserve">To extend on lessons </w:t>
      </w:r>
      <w:r w:rsidR="0004433D">
        <w:rPr>
          <w:rFonts w:ascii="Helvetica" w:hAnsi="Helvetica"/>
        </w:rPr>
        <w:t>4</w:t>
      </w:r>
      <w:r>
        <w:rPr>
          <w:rFonts w:ascii="Helvetica" w:hAnsi="Helvetica"/>
        </w:rPr>
        <w:t>-</w:t>
      </w:r>
      <w:r w:rsidR="005F2DDB">
        <w:rPr>
          <w:rFonts w:ascii="Helvetica" w:hAnsi="Helvetica"/>
        </w:rPr>
        <w:t>28</w:t>
      </w:r>
      <w:r>
        <w:rPr>
          <w:rFonts w:ascii="Helvetica" w:hAnsi="Helvetica"/>
        </w:rPr>
        <w:t xml:space="preserve"> to </w:t>
      </w:r>
      <w:r w:rsidR="0004433D">
        <w:rPr>
          <w:rFonts w:ascii="Helvetica" w:hAnsi="Helvetica"/>
        </w:rPr>
        <w:t>4</w:t>
      </w:r>
      <w:r>
        <w:rPr>
          <w:rFonts w:ascii="Helvetica" w:hAnsi="Helvetica"/>
        </w:rPr>
        <w:t>-</w:t>
      </w:r>
      <w:r w:rsidR="005F2DDB">
        <w:rPr>
          <w:rFonts w:ascii="Helvetica" w:hAnsi="Helvetica"/>
        </w:rPr>
        <w:t>30</w:t>
      </w:r>
      <w:r>
        <w:rPr>
          <w:rFonts w:ascii="Helvetica" w:hAnsi="Helvetica"/>
        </w:rPr>
        <w:t xml:space="preserve">, </w:t>
      </w:r>
      <w:r w:rsidR="000473E8">
        <w:rPr>
          <w:rFonts w:ascii="Helvetica" w:hAnsi="Helvetica"/>
        </w:rPr>
        <w:t>students will research the nations of Europe.</w:t>
      </w:r>
    </w:p>
    <w:p w14:paraId="6DA81D2D" w14:textId="77777777" w:rsidR="0051700B" w:rsidRDefault="0051700B" w:rsidP="0051700B">
      <w:pPr>
        <w:rPr>
          <w:rFonts w:ascii="Helvetica" w:hAnsi="Helvetica"/>
        </w:rPr>
      </w:pPr>
    </w:p>
    <w:p w14:paraId="657428D4" w14:textId="23D1F2D7" w:rsidR="0051700B" w:rsidRPr="00317717" w:rsidRDefault="0051700B" w:rsidP="0051700B">
      <w:pPr>
        <w:rPr>
          <w:rFonts w:ascii="Helvetica" w:hAnsi="Helvetica"/>
          <w:b/>
        </w:rPr>
      </w:pPr>
      <w:r w:rsidRPr="00317717">
        <w:rPr>
          <w:rFonts w:ascii="Helvetica" w:hAnsi="Helvetica"/>
          <w:b/>
        </w:rPr>
        <w:t>Project 5</w:t>
      </w:r>
      <w:r>
        <w:rPr>
          <w:rFonts w:ascii="Helvetica" w:hAnsi="Helvetica"/>
          <w:b/>
        </w:rPr>
        <w:t>: Global Issues</w:t>
      </w:r>
    </w:p>
    <w:p w14:paraId="344F32FE" w14:textId="09133323" w:rsidR="0051700B" w:rsidRDefault="0051700B" w:rsidP="0051700B">
      <w:pPr>
        <w:rPr>
          <w:rFonts w:ascii="Helvetica" w:hAnsi="Helvetica"/>
        </w:rPr>
      </w:pPr>
      <w:r>
        <w:rPr>
          <w:rFonts w:ascii="Helvetica" w:hAnsi="Helvetica"/>
        </w:rPr>
        <w:t>To extend on lessons</w:t>
      </w:r>
      <w:r w:rsidR="0004433D">
        <w:rPr>
          <w:rFonts w:ascii="Helvetica" w:hAnsi="Helvetica"/>
        </w:rPr>
        <w:t xml:space="preserve"> 4-</w:t>
      </w:r>
      <w:r w:rsidR="005F2DDB">
        <w:rPr>
          <w:rFonts w:ascii="Helvetica" w:hAnsi="Helvetica"/>
        </w:rPr>
        <w:t>6</w:t>
      </w:r>
      <w:r>
        <w:rPr>
          <w:rFonts w:ascii="Helvetica" w:hAnsi="Helvetica"/>
        </w:rPr>
        <w:t xml:space="preserve"> to </w:t>
      </w:r>
      <w:r w:rsidR="0004433D">
        <w:rPr>
          <w:rFonts w:ascii="Helvetica" w:hAnsi="Helvetica"/>
        </w:rPr>
        <w:t>4</w:t>
      </w:r>
      <w:r>
        <w:rPr>
          <w:rFonts w:ascii="Helvetica" w:hAnsi="Helvetica"/>
        </w:rPr>
        <w:t>-</w:t>
      </w:r>
      <w:r w:rsidR="005F2DDB">
        <w:rPr>
          <w:rFonts w:ascii="Helvetica" w:hAnsi="Helvetica"/>
        </w:rPr>
        <w:t>30</w:t>
      </w:r>
      <w:r>
        <w:rPr>
          <w:rFonts w:ascii="Helvetica" w:hAnsi="Helvetica"/>
        </w:rPr>
        <w:t xml:space="preserve">, </w:t>
      </w:r>
      <w:r w:rsidR="000473E8">
        <w:rPr>
          <w:rFonts w:ascii="Helvetica" w:hAnsi="Helvetica"/>
        </w:rPr>
        <w:t xml:space="preserve">students will research important current-day global issues of their choosing (the environment, access to water, health care, </w:t>
      </w:r>
      <w:r w:rsidR="00D058F5">
        <w:rPr>
          <w:rFonts w:ascii="Helvetica" w:hAnsi="Helvetica"/>
        </w:rPr>
        <w:t>hunger</w:t>
      </w:r>
      <w:r w:rsidR="00183D13">
        <w:rPr>
          <w:rFonts w:ascii="Helvetica" w:hAnsi="Helvetica"/>
        </w:rPr>
        <w:t>,</w:t>
      </w:r>
      <w:r w:rsidR="000473E8">
        <w:rPr>
          <w:rFonts w:ascii="Helvetica" w:hAnsi="Helvetica"/>
        </w:rPr>
        <w:t xml:space="preserve"> etc.) and present possible </w:t>
      </w:r>
      <w:r w:rsidR="00652566">
        <w:rPr>
          <w:rFonts w:ascii="Helvetica" w:hAnsi="Helvetica"/>
        </w:rPr>
        <w:t>United Nation resolutions</w:t>
      </w:r>
      <w:r w:rsidR="000473E8">
        <w:rPr>
          <w:rFonts w:ascii="Helvetica" w:hAnsi="Helvetica"/>
        </w:rPr>
        <w:t xml:space="preserve"> </w:t>
      </w:r>
      <w:r w:rsidR="00652566">
        <w:rPr>
          <w:rFonts w:ascii="Helvetica" w:hAnsi="Helvetica"/>
        </w:rPr>
        <w:t>to help solve these problems</w:t>
      </w:r>
      <w:r w:rsidR="000473E8">
        <w:rPr>
          <w:rFonts w:ascii="Helvetica" w:hAnsi="Helvetica"/>
        </w:rPr>
        <w:t>.</w:t>
      </w:r>
    </w:p>
    <w:p w14:paraId="424395C7" w14:textId="77777777" w:rsidR="00477448" w:rsidRDefault="00477448">
      <w:pPr>
        <w:rPr>
          <w:rFonts w:ascii="Helvetica" w:hAnsi="Helvetica"/>
        </w:rPr>
      </w:pPr>
    </w:p>
    <w:p w14:paraId="63C9FE70" w14:textId="77777777" w:rsidR="00477448" w:rsidRDefault="00477448">
      <w:pPr>
        <w:rPr>
          <w:rFonts w:ascii="Helvetica" w:hAnsi="Helvetica"/>
        </w:rPr>
      </w:pPr>
      <w:r>
        <w:rPr>
          <w:rFonts w:ascii="Helvetica" w:hAnsi="Helvetica"/>
        </w:rPr>
        <w:br w:type="page"/>
      </w:r>
    </w:p>
    <w:p w14:paraId="5B55A2C3" w14:textId="7147771C" w:rsidR="00477448" w:rsidRPr="00FF772C" w:rsidRDefault="00477448" w:rsidP="00477448">
      <w:pPr>
        <w:shd w:val="clear" w:color="auto" w:fill="F4B083" w:themeFill="accent2" w:themeFillTint="99"/>
        <w:jc w:val="center"/>
        <w:rPr>
          <w:rFonts w:ascii="Helvetica" w:hAnsi="Helvetica"/>
          <w:b/>
        </w:rPr>
      </w:pPr>
      <w:r w:rsidRPr="00FF772C">
        <w:rPr>
          <w:rFonts w:ascii="Helvetica" w:hAnsi="Helvetica"/>
          <w:b/>
        </w:rPr>
        <w:lastRenderedPageBreak/>
        <w:t xml:space="preserve">GRADE </w:t>
      </w:r>
      <w:r>
        <w:rPr>
          <w:rFonts w:ascii="Helvetica" w:hAnsi="Helvetica"/>
          <w:b/>
        </w:rPr>
        <w:t>4</w:t>
      </w:r>
      <w:r w:rsidRPr="00FF772C">
        <w:rPr>
          <w:rFonts w:ascii="Helvetica" w:hAnsi="Helvetica"/>
          <w:b/>
        </w:rPr>
        <w:t xml:space="preserve"> </w:t>
      </w:r>
      <w:r>
        <w:rPr>
          <w:rFonts w:ascii="Helvetica" w:hAnsi="Helvetica"/>
          <w:b/>
        </w:rPr>
        <w:t>CHILDREN’S LITERATURE</w:t>
      </w:r>
    </w:p>
    <w:p w14:paraId="5B706247" w14:textId="77777777" w:rsidR="00477448" w:rsidRPr="002E1386" w:rsidRDefault="00477448" w:rsidP="00477448">
      <w:pPr>
        <w:rPr>
          <w:rFonts w:ascii="Helvetica" w:hAnsi="Helvetica"/>
        </w:rPr>
      </w:pPr>
    </w:p>
    <w:p w14:paraId="6CE3C825" w14:textId="00FA3877" w:rsidR="004541AC" w:rsidRDefault="004541AC" w:rsidP="004541AC">
      <w:pPr>
        <w:rPr>
          <w:rFonts w:ascii="Helvetica" w:hAnsi="Helvetica"/>
        </w:rPr>
      </w:pPr>
      <w:r w:rsidRPr="002E1386">
        <w:rPr>
          <w:rFonts w:ascii="Helvetica" w:hAnsi="Helvetica"/>
        </w:rPr>
        <w:t xml:space="preserve">These lessons can be supported with </w:t>
      </w:r>
      <w:r>
        <w:rPr>
          <w:rFonts w:ascii="Helvetica" w:hAnsi="Helvetica"/>
        </w:rPr>
        <w:t>accurate</w:t>
      </w:r>
      <w:r w:rsidRPr="002E1386">
        <w:rPr>
          <w:rFonts w:ascii="Helvetica" w:hAnsi="Helvetica"/>
        </w:rPr>
        <w:t xml:space="preserve"> </w:t>
      </w:r>
      <w:r>
        <w:rPr>
          <w:rFonts w:ascii="Helvetica" w:hAnsi="Helvetica"/>
        </w:rPr>
        <w:t xml:space="preserve">and </w:t>
      </w:r>
      <w:r w:rsidRPr="002E1386">
        <w:rPr>
          <w:rFonts w:ascii="Helvetica" w:hAnsi="Helvetica"/>
        </w:rPr>
        <w:t xml:space="preserve">rich </w:t>
      </w:r>
      <w:r>
        <w:rPr>
          <w:rFonts w:ascii="Helvetica" w:hAnsi="Helvetica"/>
        </w:rPr>
        <w:t xml:space="preserve">social studies </w:t>
      </w:r>
      <w:r w:rsidRPr="002E1386">
        <w:rPr>
          <w:rFonts w:ascii="Helvetica" w:hAnsi="Helvetica"/>
        </w:rPr>
        <w:t>texts within the language arts classroom. Below is a partial list of picture books and chapter books</w:t>
      </w:r>
      <w:r w:rsidR="00A321FE">
        <w:rPr>
          <w:rFonts w:ascii="Helvetica" w:hAnsi="Helvetica"/>
        </w:rPr>
        <w:t xml:space="preserve"> (with topics in parentheses)</w:t>
      </w:r>
      <w:r w:rsidRPr="002E1386">
        <w:rPr>
          <w:rFonts w:ascii="Helvetica" w:hAnsi="Helvetica"/>
        </w:rPr>
        <w:t xml:space="preserve"> that we recommend accompany this curriculum during students</w:t>
      </w:r>
      <w:r>
        <w:rPr>
          <w:rFonts w:ascii="Helvetica" w:hAnsi="Helvetica"/>
        </w:rPr>
        <w:t>’ language arts time or in a class library</w:t>
      </w:r>
      <w:r w:rsidRPr="002E1386">
        <w:rPr>
          <w:rFonts w:ascii="Helvetica" w:hAnsi="Helvetica"/>
        </w:rPr>
        <w:t>.</w:t>
      </w:r>
    </w:p>
    <w:p w14:paraId="515C6D51" w14:textId="77777777" w:rsidR="00477448" w:rsidRDefault="00477448" w:rsidP="00477448">
      <w:pPr>
        <w:outlineLvl w:val="0"/>
        <w:rPr>
          <w:rFonts w:ascii="Helvetica" w:hAnsi="Helvetica"/>
          <w:b/>
        </w:rPr>
      </w:pPr>
    </w:p>
    <w:p w14:paraId="6C5BAC85" w14:textId="77777777" w:rsidR="0007200D" w:rsidRDefault="0007200D" w:rsidP="0007200D">
      <w:pPr>
        <w:rPr>
          <w:rFonts w:ascii="Helvetica" w:hAnsi="Helvetica"/>
        </w:rPr>
      </w:pPr>
      <w:r>
        <w:rPr>
          <w:rFonts w:ascii="Helvetica" w:hAnsi="Helvetica"/>
        </w:rPr>
        <w:t>Since social studies sometimes involves difficult topics, teachers should always preview texts for their classroom to make sure they are appropriate for their students.</w:t>
      </w:r>
    </w:p>
    <w:p w14:paraId="087ABEE2" w14:textId="77777777" w:rsidR="00FF23AD" w:rsidRPr="00FF23AD" w:rsidRDefault="00FF23AD" w:rsidP="00FF23AD">
      <w:pPr>
        <w:outlineLvl w:val="0"/>
        <w:rPr>
          <w:rFonts w:ascii="Helvetica" w:hAnsi="Helvetica"/>
          <w:b/>
        </w:rPr>
      </w:pPr>
    </w:p>
    <w:p w14:paraId="79F0DEB0" w14:textId="026E1E62" w:rsidR="00FF23AD" w:rsidRDefault="00FF23AD" w:rsidP="00FF23AD">
      <w:pPr>
        <w:outlineLvl w:val="0"/>
        <w:rPr>
          <w:rFonts w:ascii="Helvetica" w:hAnsi="Helvetica"/>
          <w:b/>
        </w:rPr>
      </w:pPr>
      <w:r w:rsidRPr="00FF23AD">
        <w:rPr>
          <w:rFonts w:ascii="Helvetica" w:hAnsi="Helvetica"/>
          <w:b/>
        </w:rPr>
        <w:t>National Geograph</w:t>
      </w:r>
      <w:r>
        <w:rPr>
          <w:rFonts w:ascii="Helvetica" w:hAnsi="Helvetica"/>
          <w:b/>
        </w:rPr>
        <w:t>ic Kids Readers: Ancient Egypt (Ancient Egypt)</w:t>
      </w:r>
    </w:p>
    <w:p w14:paraId="645A553C" w14:textId="3180C9CE" w:rsidR="00FF23AD" w:rsidRPr="00FF23AD" w:rsidRDefault="00FF23AD" w:rsidP="00FF23AD">
      <w:pPr>
        <w:outlineLvl w:val="0"/>
        <w:rPr>
          <w:rFonts w:ascii="Helvetica" w:hAnsi="Helvetica"/>
        </w:rPr>
      </w:pPr>
      <w:r w:rsidRPr="00FF23AD">
        <w:rPr>
          <w:rFonts w:ascii="Helvetica" w:hAnsi="Helvetica"/>
        </w:rPr>
        <w:t>By Stephanie Warren Drimmer</w:t>
      </w:r>
    </w:p>
    <w:p w14:paraId="7884D1F5" w14:textId="77777777" w:rsidR="00FF23AD" w:rsidRDefault="00FF23AD" w:rsidP="00CC5741">
      <w:pPr>
        <w:outlineLvl w:val="0"/>
        <w:rPr>
          <w:rFonts w:ascii="Helvetica" w:hAnsi="Helvetica"/>
          <w:b/>
        </w:rPr>
      </w:pPr>
    </w:p>
    <w:p w14:paraId="3AE7E44D" w14:textId="08305B9A" w:rsidR="00CC5741" w:rsidRPr="00CC5741" w:rsidRDefault="00CC5741" w:rsidP="00CC5741">
      <w:pPr>
        <w:outlineLvl w:val="0"/>
        <w:rPr>
          <w:rFonts w:ascii="Helvetica" w:hAnsi="Helvetica"/>
          <w:b/>
        </w:rPr>
      </w:pPr>
      <w:r w:rsidRPr="00CC5741">
        <w:rPr>
          <w:rFonts w:ascii="Helvetica" w:hAnsi="Helvetica"/>
          <w:b/>
        </w:rPr>
        <w:t>Encounter (</w:t>
      </w:r>
      <w:r>
        <w:rPr>
          <w:rFonts w:ascii="Helvetica" w:hAnsi="Helvetica"/>
          <w:b/>
        </w:rPr>
        <w:t>Columbus)</w:t>
      </w:r>
    </w:p>
    <w:p w14:paraId="7E2BFA28" w14:textId="743368C4" w:rsidR="00CC5741" w:rsidRPr="00CC5741" w:rsidRDefault="00CC5741" w:rsidP="00CC5741">
      <w:pPr>
        <w:outlineLvl w:val="0"/>
        <w:rPr>
          <w:rFonts w:ascii="Helvetica" w:hAnsi="Helvetica"/>
        </w:rPr>
      </w:pPr>
      <w:r w:rsidRPr="00CC5741">
        <w:rPr>
          <w:rFonts w:ascii="Helvetica" w:hAnsi="Helvetica"/>
        </w:rPr>
        <w:t>By Jane Yolen and David Shannon</w:t>
      </w:r>
    </w:p>
    <w:p w14:paraId="7828BBC0" w14:textId="77777777" w:rsidR="00CC5741" w:rsidRPr="00A07EFF" w:rsidRDefault="00CC5741" w:rsidP="00A07EFF">
      <w:pPr>
        <w:outlineLvl w:val="0"/>
        <w:rPr>
          <w:rFonts w:ascii="Helvetica" w:hAnsi="Helvetica"/>
          <w:b/>
        </w:rPr>
      </w:pPr>
    </w:p>
    <w:p w14:paraId="782F2238" w14:textId="2C14A84F" w:rsidR="00A07EFF" w:rsidRPr="00A07EFF" w:rsidRDefault="00A07EFF" w:rsidP="00A07EFF">
      <w:pPr>
        <w:outlineLvl w:val="0"/>
        <w:rPr>
          <w:rFonts w:ascii="Helvetica" w:hAnsi="Helvetica"/>
          <w:b/>
        </w:rPr>
      </w:pPr>
      <w:r w:rsidRPr="00A07EFF">
        <w:rPr>
          <w:rFonts w:ascii="Helvetica" w:hAnsi="Helvetica"/>
          <w:b/>
        </w:rPr>
        <w:t>If the World Were a Village: A Book about the World's People</w:t>
      </w:r>
      <w:r w:rsidR="00256C0F">
        <w:rPr>
          <w:rFonts w:ascii="Helvetica" w:hAnsi="Helvetica"/>
          <w:b/>
        </w:rPr>
        <w:t xml:space="preserve"> (World</w:t>
      </w:r>
      <w:r w:rsidR="003A721C">
        <w:rPr>
          <w:rFonts w:ascii="Helvetica" w:hAnsi="Helvetica"/>
          <w:b/>
        </w:rPr>
        <w:t>’s</w:t>
      </w:r>
      <w:r w:rsidR="00256C0F">
        <w:rPr>
          <w:rFonts w:ascii="Helvetica" w:hAnsi="Helvetica"/>
          <w:b/>
        </w:rPr>
        <w:t xml:space="preserve"> Population)</w:t>
      </w:r>
    </w:p>
    <w:p w14:paraId="5A4717FC" w14:textId="4D8C1337" w:rsidR="00A07EFF" w:rsidRPr="00A07EFF" w:rsidRDefault="00A07EFF" w:rsidP="00A07EFF">
      <w:pPr>
        <w:outlineLvl w:val="0"/>
        <w:rPr>
          <w:rFonts w:ascii="Helvetica" w:hAnsi="Helvetica"/>
        </w:rPr>
      </w:pPr>
      <w:r>
        <w:rPr>
          <w:rFonts w:ascii="Helvetica" w:hAnsi="Helvetica"/>
        </w:rPr>
        <w:t>B</w:t>
      </w:r>
      <w:r w:rsidRPr="00A07EFF">
        <w:rPr>
          <w:rFonts w:ascii="Helvetica" w:hAnsi="Helvetica"/>
        </w:rPr>
        <w:t>y David J. Smith and Shelagh Armstrong</w:t>
      </w:r>
    </w:p>
    <w:p w14:paraId="6FEA8A77" w14:textId="77777777" w:rsidR="00936EE9" w:rsidRPr="00936EE9" w:rsidRDefault="00936EE9" w:rsidP="00936EE9">
      <w:pPr>
        <w:outlineLvl w:val="0"/>
        <w:rPr>
          <w:rFonts w:ascii="Helvetica" w:hAnsi="Helvetica"/>
          <w:b/>
        </w:rPr>
      </w:pPr>
    </w:p>
    <w:p w14:paraId="13CEF7E3" w14:textId="14388835" w:rsidR="00936EE9" w:rsidRPr="00936EE9" w:rsidRDefault="00936EE9" w:rsidP="00936EE9">
      <w:pPr>
        <w:outlineLvl w:val="0"/>
        <w:rPr>
          <w:rFonts w:ascii="Helvetica" w:hAnsi="Helvetica"/>
          <w:b/>
        </w:rPr>
      </w:pPr>
      <w:r w:rsidRPr="00936EE9">
        <w:rPr>
          <w:rFonts w:ascii="Helvetica" w:hAnsi="Helvetica"/>
          <w:b/>
        </w:rPr>
        <w:t xml:space="preserve">The Great Voyages of Zheng He </w:t>
      </w:r>
      <w:r>
        <w:rPr>
          <w:rFonts w:ascii="Helvetica" w:hAnsi="Helvetica"/>
          <w:b/>
        </w:rPr>
        <w:t>(Chinese Explorers)</w:t>
      </w:r>
    </w:p>
    <w:p w14:paraId="6DDB693E" w14:textId="4724F393" w:rsidR="00936EE9" w:rsidRPr="0075291F" w:rsidRDefault="00936EE9" w:rsidP="00936EE9">
      <w:pPr>
        <w:outlineLvl w:val="0"/>
        <w:rPr>
          <w:rFonts w:ascii="Helvetica" w:hAnsi="Helvetica"/>
        </w:rPr>
      </w:pPr>
      <w:r w:rsidRPr="0075291F">
        <w:rPr>
          <w:rFonts w:ascii="Helvetica" w:hAnsi="Helvetica"/>
        </w:rPr>
        <w:t>by Demi and Renee Ting</w:t>
      </w:r>
    </w:p>
    <w:p w14:paraId="0FD0B6A1" w14:textId="77777777" w:rsidR="00ED448D" w:rsidRPr="00ED448D" w:rsidRDefault="00ED448D" w:rsidP="00ED448D">
      <w:pPr>
        <w:outlineLvl w:val="0"/>
        <w:rPr>
          <w:rFonts w:ascii="Helvetica" w:hAnsi="Helvetica"/>
          <w:b/>
        </w:rPr>
      </w:pPr>
    </w:p>
    <w:p w14:paraId="54FAEB98" w14:textId="0E2DA022" w:rsidR="00ED448D" w:rsidRPr="00ED448D" w:rsidRDefault="00ED448D" w:rsidP="00ED448D">
      <w:pPr>
        <w:outlineLvl w:val="0"/>
        <w:rPr>
          <w:rFonts w:ascii="Helvetica" w:hAnsi="Helvetica"/>
          <w:b/>
        </w:rPr>
      </w:pPr>
      <w:r w:rsidRPr="00ED448D">
        <w:rPr>
          <w:rFonts w:ascii="Helvetica" w:hAnsi="Helvetica"/>
          <w:b/>
        </w:rPr>
        <w:t xml:space="preserve">Hilde and Eli </w:t>
      </w:r>
      <w:r>
        <w:rPr>
          <w:rFonts w:ascii="Helvetica" w:hAnsi="Helvetica"/>
          <w:b/>
        </w:rPr>
        <w:t>(Holocaust)</w:t>
      </w:r>
    </w:p>
    <w:p w14:paraId="392D0D65" w14:textId="45D79444" w:rsidR="00ED448D" w:rsidRPr="00ED448D" w:rsidRDefault="00ED448D" w:rsidP="00ED448D">
      <w:pPr>
        <w:outlineLvl w:val="0"/>
        <w:rPr>
          <w:rFonts w:ascii="Helvetica" w:hAnsi="Helvetica"/>
        </w:rPr>
      </w:pPr>
      <w:r w:rsidRPr="00ED448D">
        <w:rPr>
          <w:rFonts w:ascii="Helvetica" w:hAnsi="Helvetica"/>
        </w:rPr>
        <w:t>By David A. Adler and Karen Ritz</w:t>
      </w:r>
    </w:p>
    <w:p w14:paraId="0C24DF22" w14:textId="77777777" w:rsidR="00CB0085" w:rsidRPr="00CB0085" w:rsidRDefault="00CB0085" w:rsidP="00CB0085">
      <w:pPr>
        <w:outlineLvl w:val="0"/>
        <w:rPr>
          <w:rFonts w:ascii="Helvetica" w:hAnsi="Helvetica"/>
          <w:b/>
        </w:rPr>
      </w:pPr>
    </w:p>
    <w:p w14:paraId="7D90C874" w14:textId="23E48531" w:rsidR="00CB0085" w:rsidRPr="00CB0085" w:rsidRDefault="00CB0085" w:rsidP="00CB0085">
      <w:pPr>
        <w:outlineLvl w:val="0"/>
        <w:rPr>
          <w:rFonts w:ascii="Helvetica" w:hAnsi="Helvetica"/>
          <w:b/>
        </w:rPr>
      </w:pPr>
      <w:r w:rsidRPr="00CB0085">
        <w:rPr>
          <w:rFonts w:ascii="Helvetica" w:hAnsi="Helvetica"/>
          <w:b/>
        </w:rPr>
        <w:t xml:space="preserve">Hiroshima No Pika </w:t>
      </w:r>
      <w:r>
        <w:rPr>
          <w:rFonts w:ascii="Helvetica" w:hAnsi="Helvetica"/>
          <w:b/>
        </w:rPr>
        <w:t>(Hiroshima/Atomic Bomb)</w:t>
      </w:r>
    </w:p>
    <w:p w14:paraId="202F538E" w14:textId="3BFF2460" w:rsidR="00CB0085" w:rsidRPr="008E225D" w:rsidRDefault="00CB0085" w:rsidP="00CB0085">
      <w:pPr>
        <w:outlineLvl w:val="0"/>
        <w:rPr>
          <w:rFonts w:ascii="Helvetica" w:hAnsi="Helvetica"/>
        </w:rPr>
      </w:pPr>
      <w:r w:rsidRPr="008E225D">
        <w:rPr>
          <w:rFonts w:ascii="Helvetica" w:hAnsi="Helvetica"/>
        </w:rPr>
        <w:t>By Toshi Maruki</w:t>
      </w:r>
    </w:p>
    <w:p w14:paraId="79868D4D" w14:textId="77777777" w:rsidR="00D446D9" w:rsidRPr="00D446D9" w:rsidRDefault="00D446D9" w:rsidP="00D446D9">
      <w:pPr>
        <w:outlineLvl w:val="0"/>
        <w:rPr>
          <w:rFonts w:ascii="Helvetica" w:hAnsi="Helvetica"/>
          <w:b/>
        </w:rPr>
      </w:pPr>
    </w:p>
    <w:p w14:paraId="39E7B6F6" w14:textId="1FB2F8A2" w:rsidR="00D446D9" w:rsidRPr="00D446D9" w:rsidRDefault="00D446D9" w:rsidP="00D446D9">
      <w:pPr>
        <w:outlineLvl w:val="0"/>
        <w:rPr>
          <w:rFonts w:ascii="Helvetica" w:hAnsi="Helvetica"/>
          <w:b/>
        </w:rPr>
      </w:pPr>
      <w:r w:rsidRPr="00D446D9">
        <w:rPr>
          <w:rFonts w:ascii="Helvetica" w:hAnsi="Helvetica"/>
          <w:b/>
        </w:rPr>
        <w:t xml:space="preserve">Nelson Mandela </w:t>
      </w:r>
      <w:r>
        <w:rPr>
          <w:rFonts w:ascii="Helvetica" w:hAnsi="Helvetica"/>
          <w:b/>
        </w:rPr>
        <w:t>(South Africa Apartheid)</w:t>
      </w:r>
    </w:p>
    <w:p w14:paraId="132B39B9" w14:textId="28BA17EB" w:rsidR="00D446D9" w:rsidRPr="00D446D9" w:rsidRDefault="00D446D9" w:rsidP="00D446D9">
      <w:pPr>
        <w:outlineLvl w:val="0"/>
        <w:rPr>
          <w:rFonts w:ascii="Helvetica" w:hAnsi="Helvetica"/>
        </w:rPr>
      </w:pPr>
      <w:r w:rsidRPr="00D446D9">
        <w:rPr>
          <w:rFonts w:ascii="Helvetica" w:hAnsi="Helvetica"/>
        </w:rPr>
        <w:t>By Kadir Nelson</w:t>
      </w:r>
    </w:p>
    <w:p w14:paraId="7C522FC4" w14:textId="77777777" w:rsidR="00D446D9" w:rsidRDefault="00D446D9" w:rsidP="00477448">
      <w:pPr>
        <w:outlineLvl w:val="0"/>
        <w:rPr>
          <w:rFonts w:ascii="Helvetica" w:hAnsi="Helvetica"/>
          <w:b/>
        </w:rPr>
      </w:pPr>
    </w:p>
    <w:p w14:paraId="1010CB63" w14:textId="77777777" w:rsidR="004B6B8C" w:rsidRPr="004C7DEE" w:rsidRDefault="004B6B8C" w:rsidP="004B6B8C">
      <w:pPr>
        <w:outlineLvl w:val="0"/>
        <w:rPr>
          <w:rFonts w:ascii="Helvetica" w:hAnsi="Helvetica"/>
          <w:b/>
        </w:rPr>
      </w:pPr>
      <w:r>
        <w:rPr>
          <w:rFonts w:ascii="Helvetica" w:hAnsi="Helvetica"/>
          <w:b/>
        </w:rPr>
        <w:t>Penguin’s “What Was?” History Series (Various Topics</w:t>
      </w:r>
      <w:r w:rsidRPr="004C7DEE">
        <w:rPr>
          <w:rFonts w:ascii="Helvetica" w:hAnsi="Helvetica"/>
          <w:b/>
        </w:rPr>
        <w:t>)</w:t>
      </w:r>
    </w:p>
    <w:p w14:paraId="7E3345FC" w14:textId="77777777" w:rsidR="004B6B8C" w:rsidRDefault="004B6B8C" w:rsidP="00477448">
      <w:pPr>
        <w:outlineLvl w:val="0"/>
        <w:rPr>
          <w:rFonts w:ascii="Helvetica" w:hAnsi="Helvetica"/>
          <w:b/>
        </w:rPr>
      </w:pPr>
    </w:p>
    <w:p w14:paraId="3876FB84" w14:textId="5A2DBDD0" w:rsidR="002E0398" w:rsidRPr="002E0398" w:rsidRDefault="00806478" w:rsidP="002E0398">
      <w:pPr>
        <w:outlineLvl w:val="0"/>
        <w:rPr>
          <w:rFonts w:ascii="Helvetica" w:hAnsi="Helvetica"/>
          <w:b/>
        </w:rPr>
      </w:pPr>
      <w:r>
        <w:rPr>
          <w:rFonts w:ascii="Helvetica" w:hAnsi="Helvetica"/>
          <w:b/>
        </w:rPr>
        <w:t xml:space="preserve">Penguin’s </w:t>
      </w:r>
      <w:r w:rsidRPr="004C7DEE">
        <w:rPr>
          <w:rFonts w:ascii="Helvetica" w:hAnsi="Helvetica"/>
          <w:b/>
        </w:rPr>
        <w:t xml:space="preserve">“The Who Is/Was?” Biography Series </w:t>
      </w:r>
      <w:r>
        <w:rPr>
          <w:rFonts w:ascii="Helvetica" w:hAnsi="Helvetica"/>
          <w:b/>
        </w:rPr>
        <w:t>(Various Topics</w:t>
      </w:r>
      <w:r w:rsidRPr="004C7DEE">
        <w:rPr>
          <w:rFonts w:ascii="Helvetica" w:hAnsi="Helvetica"/>
          <w:b/>
        </w:rPr>
        <w:t>)</w:t>
      </w:r>
    </w:p>
    <w:p w14:paraId="350DB5B3" w14:textId="77777777" w:rsidR="004D3334" w:rsidRPr="004D3334" w:rsidRDefault="004D3334" w:rsidP="004D3334">
      <w:pPr>
        <w:outlineLvl w:val="0"/>
        <w:rPr>
          <w:rFonts w:ascii="Helvetica" w:hAnsi="Helvetica"/>
          <w:b/>
        </w:rPr>
      </w:pPr>
    </w:p>
    <w:p w14:paraId="6A005417" w14:textId="6980EC01" w:rsidR="004D3334" w:rsidRPr="004D3334" w:rsidRDefault="004D3334" w:rsidP="004D3334">
      <w:pPr>
        <w:outlineLvl w:val="0"/>
        <w:rPr>
          <w:rFonts w:ascii="Helvetica" w:hAnsi="Helvetica"/>
          <w:b/>
        </w:rPr>
      </w:pPr>
      <w:r w:rsidRPr="004D3334">
        <w:rPr>
          <w:rFonts w:ascii="Helvetica" w:hAnsi="Helvetica"/>
          <w:b/>
        </w:rPr>
        <w:t>The Princess and the Warrior: A Tale of Two Volcanoes (</w:t>
      </w:r>
      <w:r>
        <w:rPr>
          <w:rFonts w:ascii="Helvetica" w:hAnsi="Helvetica"/>
          <w:b/>
        </w:rPr>
        <w:t>Aztecs</w:t>
      </w:r>
      <w:r w:rsidRPr="004D3334">
        <w:rPr>
          <w:rFonts w:ascii="Helvetica" w:hAnsi="Helvetica"/>
          <w:b/>
        </w:rPr>
        <w:t xml:space="preserve">) </w:t>
      </w:r>
    </w:p>
    <w:p w14:paraId="1D6D5510" w14:textId="74283121" w:rsidR="004D3334" w:rsidRPr="004D3334" w:rsidRDefault="004D3334" w:rsidP="004D3334">
      <w:pPr>
        <w:outlineLvl w:val="0"/>
        <w:rPr>
          <w:rFonts w:ascii="Helvetica" w:hAnsi="Helvetica"/>
        </w:rPr>
      </w:pPr>
      <w:r w:rsidRPr="004D3334">
        <w:rPr>
          <w:rFonts w:ascii="Helvetica" w:hAnsi="Helvetica"/>
        </w:rPr>
        <w:t>By Duncan Tonatiuh</w:t>
      </w:r>
    </w:p>
    <w:p w14:paraId="0664FC51" w14:textId="77777777" w:rsidR="004D3334" w:rsidRDefault="004D3334" w:rsidP="002E0398">
      <w:pPr>
        <w:outlineLvl w:val="0"/>
        <w:rPr>
          <w:rFonts w:ascii="Helvetica" w:hAnsi="Helvetica"/>
          <w:b/>
        </w:rPr>
      </w:pPr>
    </w:p>
    <w:p w14:paraId="479BDB5B" w14:textId="75021074" w:rsidR="002E0398" w:rsidRPr="002E0398" w:rsidRDefault="002E0398" w:rsidP="002E0398">
      <w:pPr>
        <w:outlineLvl w:val="0"/>
        <w:rPr>
          <w:rFonts w:ascii="Helvetica" w:hAnsi="Helvetica"/>
          <w:b/>
        </w:rPr>
      </w:pPr>
      <w:r w:rsidRPr="002E0398">
        <w:rPr>
          <w:rFonts w:ascii="Helvetica" w:hAnsi="Helvetica"/>
          <w:b/>
        </w:rPr>
        <w:t xml:space="preserve">Pyramid </w:t>
      </w:r>
      <w:r>
        <w:rPr>
          <w:rFonts w:ascii="Helvetica" w:hAnsi="Helvetica"/>
          <w:b/>
        </w:rPr>
        <w:t>(Ancient Egypt)</w:t>
      </w:r>
    </w:p>
    <w:p w14:paraId="1645B870" w14:textId="2E003CEB" w:rsidR="002E0398" w:rsidRPr="002E0398" w:rsidRDefault="002E0398" w:rsidP="002E0398">
      <w:pPr>
        <w:outlineLvl w:val="0"/>
        <w:rPr>
          <w:rFonts w:ascii="Helvetica" w:hAnsi="Helvetica"/>
        </w:rPr>
      </w:pPr>
      <w:r w:rsidRPr="002E0398">
        <w:rPr>
          <w:rFonts w:ascii="Helvetica" w:hAnsi="Helvetica"/>
        </w:rPr>
        <w:t>By David Macaulay</w:t>
      </w:r>
    </w:p>
    <w:p w14:paraId="6FA50CA8" w14:textId="77777777" w:rsidR="00245939" w:rsidRPr="00245939" w:rsidRDefault="00245939" w:rsidP="00245939">
      <w:pPr>
        <w:rPr>
          <w:rFonts w:ascii="Helvetica" w:hAnsi="Helvetica"/>
        </w:rPr>
      </w:pPr>
    </w:p>
    <w:p w14:paraId="29E36F3C" w14:textId="4340E351" w:rsidR="00245939" w:rsidRPr="00245939" w:rsidRDefault="00245939" w:rsidP="00245939">
      <w:pPr>
        <w:rPr>
          <w:rFonts w:ascii="Helvetica" w:hAnsi="Helvetica"/>
          <w:b/>
        </w:rPr>
      </w:pPr>
      <w:r w:rsidRPr="00245939">
        <w:rPr>
          <w:rFonts w:ascii="Helvetica" w:hAnsi="Helvetica"/>
          <w:b/>
        </w:rPr>
        <w:t>Riding on a Caravan: A Silk Road Adventure (Silk Road)</w:t>
      </w:r>
    </w:p>
    <w:p w14:paraId="18CC56F7" w14:textId="6997B982" w:rsidR="00477448" w:rsidRDefault="00245939" w:rsidP="00245939">
      <w:pPr>
        <w:rPr>
          <w:rFonts w:ascii="Helvetica" w:hAnsi="Helvetica"/>
        </w:rPr>
      </w:pPr>
      <w:r w:rsidRPr="00245939">
        <w:rPr>
          <w:rFonts w:ascii="Helvetica" w:hAnsi="Helvetica"/>
        </w:rPr>
        <w:t xml:space="preserve">by Laurie Krebs </w:t>
      </w:r>
      <w:r>
        <w:rPr>
          <w:rFonts w:ascii="Helvetica" w:hAnsi="Helvetica"/>
        </w:rPr>
        <w:t>and</w:t>
      </w:r>
      <w:r w:rsidRPr="00245939">
        <w:rPr>
          <w:rFonts w:ascii="Helvetica" w:hAnsi="Helvetica"/>
        </w:rPr>
        <w:t xml:space="preserve"> Helen </w:t>
      </w:r>
      <w:r>
        <w:rPr>
          <w:rFonts w:ascii="Helvetica" w:hAnsi="Helvetica"/>
        </w:rPr>
        <w:t>Cann</w:t>
      </w:r>
      <w:r w:rsidRPr="00245939">
        <w:rPr>
          <w:rFonts w:ascii="Helvetica" w:hAnsi="Helvetica"/>
        </w:rPr>
        <w:t xml:space="preserve"> </w:t>
      </w:r>
      <w:r w:rsidR="00477448">
        <w:rPr>
          <w:rFonts w:ascii="Helvetica" w:hAnsi="Helvetica"/>
        </w:rPr>
        <w:br w:type="page"/>
      </w:r>
    </w:p>
    <w:p w14:paraId="7A2B3497" w14:textId="77777777" w:rsidR="00F3761B" w:rsidRPr="00FF772C" w:rsidRDefault="00F3761B" w:rsidP="00F3778C">
      <w:pPr>
        <w:shd w:val="clear" w:color="auto" w:fill="F4B083" w:themeFill="accent2" w:themeFillTint="99"/>
        <w:jc w:val="center"/>
        <w:rPr>
          <w:rFonts w:ascii="Helvetica" w:hAnsi="Helvetica"/>
          <w:b/>
        </w:rPr>
      </w:pPr>
      <w:r w:rsidRPr="00FF772C">
        <w:rPr>
          <w:rFonts w:ascii="Helvetica" w:hAnsi="Helvetica"/>
          <w:b/>
        </w:rPr>
        <w:lastRenderedPageBreak/>
        <w:t xml:space="preserve">GRADE </w:t>
      </w:r>
      <w:r>
        <w:rPr>
          <w:rFonts w:ascii="Helvetica" w:hAnsi="Helvetica"/>
          <w:b/>
        </w:rPr>
        <w:t>4</w:t>
      </w:r>
      <w:r w:rsidRPr="00FF772C">
        <w:rPr>
          <w:rFonts w:ascii="Helvetica" w:hAnsi="Helvetica"/>
          <w:b/>
        </w:rPr>
        <w:t xml:space="preserve"> ROAD MAP</w:t>
      </w:r>
    </w:p>
    <w:p w14:paraId="5A0A0227" w14:textId="77777777" w:rsidR="009E0D74" w:rsidRDefault="009E0D74" w:rsidP="009E0D74">
      <w:pPr>
        <w:outlineLvl w:val="0"/>
        <w:rPr>
          <w:rFonts w:ascii="Helvetica" w:hAnsi="Helvetica"/>
          <w:b/>
        </w:rPr>
      </w:pPr>
    </w:p>
    <w:p w14:paraId="4D016D48" w14:textId="4F3A0072" w:rsidR="009E0D74" w:rsidRPr="00B32CF4" w:rsidRDefault="00000000" w:rsidP="009E0D74">
      <w:pPr>
        <w:outlineLvl w:val="0"/>
        <w:rPr>
          <w:rFonts w:ascii="Helvetica" w:hAnsi="Helvetica"/>
          <w:b/>
        </w:rPr>
      </w:pPr>
      <w:hyperlink w:anchor="Lesson4_1" w:history="1">
        <w:r w:rsidR="009E0D74" w:rsidRPr="001661BA">
          <w:rPr>
            <w:rStyle w:val="Hyperlink"/>
            <w:rFonts w:ascii="Helvetica" w:hAnsi="Helvetica"/>
            <w:b/>
          </w:rPr>
          <w:t>LESSON 4-</w:t>
        </w:r>
        <w:r w:rsidR="00593354" w:rsidRPr="001661BA">
          <w:rPr>
            <w:rStyle w:val="Hyperlink"/>
            <w:rFonts w:ascii="Helvetica" w:hAnsi="Helvetica"/>
            <w:b/>
          </w:rPr>
          <w:t>1</w:t>
        </w:r>
      </w:hyperlink>
    </w:p>
    <w:p w14:paraId="4ACA3833" w14:textId="77777777" w:rsidR="009E0D74" w:rsidRDefault="009E0D74" w:rsidP="009E0D74">
      <w:pPr>
        <w:rPr>
          <w:rFonts w:ascii="Helvetica" w:hAnsi="Helvetica"/>
          <w:b/>
        </w:rPr>
      </w:pPr>
    </w:p>
    <w:p w14:paraId="4ADADC96" w14:textId="4498E1DB" w:rsidR="009E0D74" w:rsidRDefault="009266A7" w:rsidP="009E0D74">
      <w:pPr>
        <w:rPr>
          <w:rFonts w:ascii="Helvetica" w:hAnsi="Helvetica"/>
          <w:b/>
        </w:rPr>
      </w:pPr>
      <w:r>
        <w:rPr>
          <w:rFonts w:ascii="Helvetica" w:hAnsi="Helvetica"/>
        </w:rPr>
        <w:t xml:space="preserve">Lesson Title: </w:t>
      </w:r>
      <w:r w:rsidR="009E0D74" w:rsidRPr="00091BB4">
        <w:rPr>
          <w:rFonts w:ascii="Helvetica" w:hAnsi="Helvetica"/>
        </w:rPr>
        <w:t>Northeast (U.S. Regions Mini-Unit)</w:t>
      </w:r>
    </w:p>
    <w:p w14:paraId="494D3B16" w14:textId="77777777" w:rsidR="009E0D74" w:rsidRDefault="009E0D74" w:rsidP="009E0D74">
      <w:pPr>
        <w:rPr>
          <w:rFonts w:ascii="Helvetica" w:hAnsi="Helvetica"/>
          <w:i/>
        </w:rPr>
      </w:pPr>
    </w:p>
    <w:p w14:paraId="32E0979B" w14:textId="77777777" w:rsidR="009E0D74" w:rsidRPr="00BD0C49" w:rsidRDefault="009E0D74" w:rsidP="009E0D74">
      <w:pPr>
        <w:rPr>
          <w:rFonts w:ascii="Helvetica" w:hAnsi="Helvetica"/>
          <w:i/>
        </w:rPr>
      </w:pPr>
      <w:r>
        <w:rPr>
          <w:rFonts w:ascii="Helvetica" w:hAnsi="Helvetica"/>
          <w:i/>
        </w:rPr>
        <w:t>Inquiry Question: What is the most important city in the Northeast United States?</w:t>
      </w:r>
    </w:p>
    <w:p w14:paraId="6D24DC43" w14:textId="77777777" w:rsidR="009E0D74" w:rsidRDefault="009E0D74" w:rsidP="009E0D74">
      <w:pPr>
        <w:rPr>
          <w:rFonts w:ascii="Helvetica" w:hAnsi="Helvetica"/>
          <w:b/>
        </w:rPr>
      </w:pPr>
    </w:p>
    <w:p w14:paraId="3A22F711" w14:textId="670B0909" w:rsidR="009E0D74" w:rsidRPr="00B32CF4" w:rsidRDefault="00000000" w:rsidP="009E0D74">
      <w:pPr>
        <w:outlineLvl w:val="0"/>
        <w:rPr>
          <w:rFonts w:ascii="Helvetica" w:hAnsi="Helvetica"/>
          <w:b/>
        </w:rPr>
      </w:pPr>
      <w:hyperlink w:anchor="Lesson4_2" w:history="1">
        <w:r w:rsidR="009E0D74" w:rsidRPr="001661BA">
          <w:rPr>
            <w:rStyle w:val="Hyperlink"/>
            <w:rFonts w:ascii="Helvetica" w:hAnsi="Helvetica"/>
            <w:b/>
          </w:rPr>
          <w:t>LESSON 4-2</w:t>
        </w:r>
      </w:hyperlink>
    </w:p>
    <w:p w14:paraId="6A6D2369" w14:textId="77777777" w:rsidR="009E0D74" w:rsidRDefault="009E0D74" w:rsidP="009E0D74">
      <w:pPr>
        <w:rPr>
          <w:rFonts w:ascii="Helvetica" w:hAnsi="Helvetica"/>
          <w:b/>
        </w:rPr>
      </w:pPr>
    </w:p>
    <w:p w14:paraId="77F463FC" w14:textId="683CB159" w:rsidR="009E0D74" w:rsidRDefault="009266A7" w:rsidP="009E0D74">
      <w:pPr>
        <w:rPr>
          <w:rFonts w:ascii="Helvetica" w:hAnsi="Helvetica"/>
          <w:b/>
        </w:rPr>
      </w:pPr>
      <w:r>
        <w:rPr>
          <w:rFonts w:ascii="Helvetica" w:hAnsi="Helvetica"/>
        </w:rPr>
        <w:t xml:space="preserve">Lesson Title: </w:t>
      </w:r>
      <w:r w:rsidR="009E0D74">
        <w:rPr>
          <w:rFonts w:ascii="Helvetica" w:hAnsi="Helvetica"/>
        </w:rPr>
        <w:t>Southeast</w:t>
      </w:r>
      <w:r w:rsidR="009E0D74" w:rsidRPr="00091BB4">
        <w:rPr>
          <w:rFonts w:ascii="Helvetica" w:hAnsi="Helvetica"/>
        </w:rPr>
        <w:t xml:space="preserve"> (U.S. Regions Mini-Unit)</w:t>
      </w:r>
    </w:p>
    <w:p w14:paraId="75ACA983" w14:textId="77777777" w:rsidR="009E0D74" w:rsidRDefault="009E0D74" w:rsidP="009E0D74">
      <w:pPr>
        <w:rPr>
          <w:rFonts w:ascii="Helvetica" w:hAnsi="Helvetica"/>
          <w:i/>
        </w:rPr>
      </w:pPr>
    </w:p>
    <w:p w14:paraId="7BF0073D" w14:textId="77777777" w:rsidR="009E0D74" w:rsidRPr="00BD0C49" w:rsidRDefault="009E0D74" w:rsidP="009E0D74">
      <w:pPr>
        <w:rPr>
          <w:rFonts w:ascii="Helvetica" w:hAnsi="Helvetica"/>
          <w:i/>
        </w:rPr>
      </w:pPr>
      <w:r>
        <w:rPr>
          <w:rFonts w:ascii="Helvetica" w:hAnsi="Helvetica"/>
          <w:i/>
        </w:rPr>
        <w:t>Inquiry Question: What tourist destination in the Southeast United States would you most like to visit?</w:t>
      </w:r>
    </w:p>
    <w:p w14:paraId="4252AAB8" w14:textId="77777777" w:rsidR="009E0D74" w:rsidRDefault="009E0D74" w:rsidP="009E0D74">
      <w:pPr>
        <w:rPr>
          <w:rFonts w:ascii="Helvetica" w:hAnsi="Helvetica"/>
          <w:b/>
        </w:rPr>
      </w:pPr>
    </w:p>
    <w:p w14:paraId="786C1C8C" w14:textId="42C412DB" w:rsidR="009E0D74" w:rsidRPr="00B32CF4" w:rsidRDefault="00000000" w:rsidP="009E0D74">
      <w:pPr>
        <w:outlineLvl w:val="0"/>
        <w:rPr>
          <w:rFonts w:ascii="Helvetica" w:hAnsi="Helvetica"/>
          <w:b/>
        </w:rPr>
      </w:pPr>
      <w:hyperlink w:anchor="Lesson4_3" w:history="1">
        <w:r w:rsidR="009E0D74" w:rsidRPr="001661BA">
          <w:rPr>
            <w:rStyle w:val="Hyperlink"/>
            <w:rFonts w:ascii="Helvetica" w:hAnsi="Helvetica"/>
            <w:b/>
          </w:rPr>
          <w:t>LESSON 4-</w:t>
        </w:r>
        <w:r w:rsidR="0065378E" w:rsidRPr="001661BA">
          <w:rPr>
            <w:rStyle w:val="Hyperlink"/>
            <w:rFonts w:ascii="Helvetica" w:hAnsi="Helvetica"/>
            <w:b/>
          </w:rPr>
          <w:t>3</w:t>
        </w:r>
      </w:hyperlink>
    </w:p>
    <w:p w14:paraId="6690208A" w14:textId="77777777" w:rsidR="009E0D74" w:rsidRDefault="009E0D74" w:rsidP="009E0D74">
      <w:pPr>
        <w:rPr>
          <w:rFonts w:ascii="Helvetica" w:hAnsi="Helvetica"/>
          <w:b/>
        </w:rPr>
      </w:pPr>
    </w:p>
    <w:p w14:paraId="423D4DBC" w14:textId="13BFC571" w:rsidR="009E0D74" w:rsidRDefault="009266A7" w:rsidP="009E0D74">
      <w:pPr>
        <w:rPr>
          <w:rFonts w:ascii="Helvetica" w:hAnsi="Helvetica"/>
          <w:b/>
        </w:rPr>
      </w:pPr>
      <w:r>
        <w:rPr>
          <w:rFonts w:ascii="Helvetica" w:hAnsi="Helvetica"/>
        </w:rPr>
        <w:t xml:space="preserve">Lesson Title: </w:t>
      </w:r>
      <w:r w:rsidR="009E0D74">
        <w:rPr>
          <w:rFonts w:ascii="Helvetica" w:hAnsi="Helvetica"/>
        </w:rPr>
        <w:t xml:space="preserve">Midwest </w:t>
      </w:r>
      <w:r w:rsidR="009E0D74" w:rsidRPr="00091BB4">
        <w:rPr>
          <w:rFonts w:ascii="Helvetica" w:hAnsi="Helvetica"/>
        </w:rPr>
        <w:t>(U.S. Regions Mini-Unit)</w:t>
      </w:r>
    </w:p>
    <w:p w14:paraId="44DC0BF3" w14:textId="77777777" w:rsidR="009E0D74" w:rsidRDefault="009E0D74" w:rsidP="009E0D74">
      <w:pPr>
        <w:rPr>
          <w:rFonts w:ascii="Helvetica" w:hAnsi="Helvetica"/>
          <w:i/>
        </w:rPr>
      </w:pPr>
    </w:p>
    <w:p w14:paraId="48C33D46" w14:textId="77777777" w:rsidR="009E0D74" w:rsidRPr="00BD0C49" w:rsidRDefault="009E0D74" w:rsidP="009E0D74">
      <w:pPr>
        <w:rPr>
          <w:rFonts w:ascii="Helvetica" w:hAnsi="Helvetica"/>
          <w:i/>
        </w:rPr>
      </w:pPr>
      <w:r>
        <w:rPr>
          <w:rFonts w:ascii="Helvetica" w:hAnsi="Helvetica"/>
          <w:i/>
        </w:rPr>
        <w:t>Inquiry Question: If you were to start a business in the Midwest United States, what would it be?</w:t>
      </w:r>
    </w:p>
    <w:p w14:paraId="051271A9" w14:textId="77777777" w:rsidR="009E0D74" w:rsidRDefault="009E0D74" w:rsidP="009E0D74">
      <w:pPr>
        <w:rPr>
          <w:rFonts w:ascii="Helvetica" w:hAnsi="Helvetica"/>
          <w:b/>
        </w:rPr>
      </w:pPr>
    </w:p>
    <w:p w14:paraId="2F9F21F5" w14:textId="5D8AA680" w:rsidR="009E0D74" w:rsidRPr="00B32CF4" w:rsidRDefault="00000000" w:rsidP="009E0D74">
      <w:pPr>
        <w:outlineLvl w:val="0"/>
        <w:rPr>
          <w:rFonts w:ascii="Helvetica" w:hAnsi="Helvetica"/>
          <w:b/>
        </w:rPr>
      </w:pPr>
      <w:hyperlink w:anchor="Lesson4_4" w:history="1">
        <w:r w:rsidR="009E0D74" w:rsidRPr="001661BA">
          <w:rPr>
            <w:rStyle w:val="Hyperlink"/>
            <w:rFonts w:ascii="Helvetica" w:hAnsi="Helvetica"/>
            <w:b/>
          </w:rPr>
          <w:t>LESSON 4-</w:t>
        </w:r>
        <w:r w:rsidR="0065378E" w:rsidRPr="001661BA">
          <w:rPr>
            <w:rStyle w:val="Hyperlink"/>
            <w:rFonts w:ascii="Helvetica" w:hAnsi="Helvetica"/>
            <w:b/>
          </w:rPr>
          <w:t>4</w:t>
        </w:r>
      </w:hyperlink>
    </w:p>
    <w:p w14:paraId="06E68B60" w14:textId="77777777" w:rsidR="009E0D74" w:rsidRDefault="009E0D74" w:rsidP="009E0D74">
      <w:pPr>
        <w:rPr>
          <w:rFonts w:ascii="Helvetica" w:hAnsi="Helvetica"/>
          <w:b/>
        </w:rPr>
      </w:pPr>
    </w:p>
    <w:p w14:paraId="557D8D68" w14:textId="3C7EE158" w:rsidR="009E0D74" w:rsidRDefault="009266A7" w:rsidP="009E0D74">
      <w:pPr>
        <w:rPr>
          <w:rFonts w:ascii="Helvetica" w:hAnsi="Helvetica"/>
          <w:b/>
        </w:rPr>
      </w:pPr>
      <w:r>
        <w:rPr>
          <w:rFonts w:ascii="Helvetica" w:hAnsi="Helvetica"/>
        </w:rPr>
        <w:t xml:space="preserve">Lesson Title: </w:t>
      </w:r>
      <w:r w:rsidR="009E0D74">
        <w:rPr>
          <w:rFonts w:ascii="Helvetica" w:hAnsi="Helvetica"/>
        </w:rPr>
        <w:t>Southwest</w:t>
      </w:r>
      <w:r w:rsidR="009E0D74" w:rsidRPr="00091BB4">
        <w:rPr>
          <w:rFonts w:ascii="Helvetica" w:hAnsi="Helvetica"/>
        </w:rPr>
        <w:t xml:space="preserve"> (U.S. Regions Mini-Unit)</w:t>
      </w:r>
    </w:p>
    <w:p w14:paraId="4CA6BD13" w14:textId="77777777" w:rsidR="009E0D74" w:rsidRDefault="009E0D74" w:rsidP="009E0D74">
      <w:pPr>
        <w:rPr>
          <w:rFonts w:ascii="Helvetica" w:hAnsi="Helvetica"/>
          <w:i/>
        </w:rPr>
      </w:pPr>
    </w:p>
    <w:p w14:paraId="33B06A21" w14:textId="77777777" w:rsidR="009E0D74" w:rsidRPr="00BD0C49" w:rsidRDefault="009E0D74" w:rsidP="009E0D74">
      <w:pPr>
        <w:rPr>
          <w:rFonts w:ascii="Helvetica" w:hAnsi="Helvetica"/>
          <w:i/>
        </w:rPr>
      </w:pPr>
      <w:r>
        <w:rPr>
          <w:rFonts w:ascii="Helvetica" w:hAnsi="Helvetica"/>
          <w:i/>
        </w:rPr>
        <w:t>Inquiry Question: What natural area in the Southwest United States is most important to protect?</w:t>
      </w:r>
    </w:p>
    <w:p w14:paraId="11E440DE" w14:textId="77777777" w:rsidR="009E0D74" w:rsidRDefault="009E0D74" w:rsidP="009E0D74">
      <w:pPr>
        <w:outlineLvl w:val="0"/>
        <w:rPr>
          <w:rFonts w:ascii="Helvetica" w:hAnsi="Helvetica"/>
          <w:b/>
        </w:rPr>
      </w:pPr>
    </w:p>
    <w:p w14:paraId="7C99460F" w14:textId="28AEC508" w:rsidR="009E0D74" w:rsidRPr="00B32CF4" w:rsidRDefault="00000000" w:rsidP="009E0D74">
      <w:pPr>
        <w:outlineLvl w:val="0"/>
        <w:rPr>
          <w:rFonts w:ascii="Helvetica" w:hAnsi="Helvetica"/>
          <w:b/>
        </w:rPr>
      </w:pPr>
      <w:hyperlink w:anchor="Lesson4_6" w:history="1">
        <w:r w:rsidR="009E0D74" w:rsidRPr="001661BA">
          <w:rPr>
            <w:rStyle w:val="Hyperlink"/>
            <w:rFonts w:ascii="Helvetica" w:hAnsi="Helvetica"/>
            <w:b/>
          </w:rPr>
          <w:t>LESSON 4-</w:t>
        </w:r>
        <w:r w:rsidR="0065378E" w:rsidRPr="001661BA">
          <w:rPr>
            <w:rStyle w:val="Hyperlink"/>
            <w:rFonts w:ascii="Helvetica" w:hAnsi="Helvetica"/>
            <w:b/>
          </w:rPr>
          <w:t>5</w:t>
        </w:r>
      </w:hyperlink>
    </w:p>
    <w:p w14:paraId="1F219D3F" w14:textId="77777777" w:rsidR="009E0D74" w:rsidRDefault="009E0D74" w:rsidP="009E0D74">
      <w:pPr>
        <w:rPr>
          <w:rFonts w:ascii="Helvetica" w:hAnsi="Helvetica"/>
          <w:b/>
        </w:rPr>
      </w:pPr>
    </w:p>
    <w:p w14:paraId="679A2DA9" w14:textId="1C781EC9" w:rsidR="009E0D74" w:rsidRDefault="009266A7" w:rsidP="009E0D74">
      <w:pPr>
        <w:rPr>
          <w:rFonts w:ascii="Helvetica" w:hAnsi="Helvetica"/>
          <w:b/>
        </w:rPr>
      </w:pPr>
      <w:r>
        <w:rPr>
          <w:rFonts w:ascii="Helvetica" w:hAnsi="Helvetica"/>
        </w:rPr>
        <w:t xml:space="preserve">Lesson Title: </w:t>
      </w:r>
      <w:r w:rsidR="009E0D74">
        <w:rPr>
          <w:rFonts w:ascii="Helvetica" w:hAnsi="Helvetica"/>
        </w:rPr>
        <w:t>West</w:t>
      </w:r>
      <w:r w:rsidR="009E0D74" w:rsidRPr="00091BB4">
        <w:rPr>
          <w:rFonts w:ascii="Helvetica" w:hAnsi="Helvetica"/>
        </w:rPr>
        <w:t xml:space="preserve"> (U.S. Regions Mini-Unit)</w:t>
      </w:r>
    </w:p>
    <w:p w14:paraId="20D699F1" w14:textId="77777777" w:rsidR="009E0D74" w:rsidRDefault="009E0D74" w:rsidP="009E0D74">
      <w:pPr>
        <w:rPr>
          <w:rFonts w:ascii="Helvetica" w:hAnsi="Helvetica"/>
          <w:i/>
        </w:rPr>
      </w:pPr>
    </w:p>
    <w:p w14:paraId="63DC7B74" w14:textId="77777777" w:rsidR="009E0D74" w:rsidRDefault="009E0D74" w:rsidP="009E0D74">
      <w:pPr>
        <w:rPr>
          <w:rFonts w:ascii="Helvetica" w:hAnsi="Helvetica"/>
          <w:i/>
        </w:rPr>
      </w:pPr>
      <w:r>
        <w:rPr>
          <w:rFonts w:ascii="Helvetica" w:hAnsi="Helvetica"/>
          <w:i/>
        </w:rPr>
        <w:t>Inquiry Question: If you had to move to the West United States, which metropolitan area would you move to?</w:t>
      </w:r>
    </w:p>
    <w:p w14:paraId="55BD4B99" w14:textId="6BE3316F" w:rsidR="009E0D74" w:rsidRDefault="009E0D74" w:rsidP="00F3761B">
      <w:pPr>
        <w:rPr>
          <w:rFonts w:ascii="Helvetica" w:hAnsi="Helvetica"/>
        </w:rPr>
      </w:pPr>
    </w:p>
    <w:p w14:paraId="5ADB5BA6" w14:textId="711EBC03" w:rsidR="002E0BC8" w:rsidRPr="00B32CF4" w:rsidRDefault="00000000" w:rsidP="002E0BC8">
      <w:pPr>
        <w:outlineLvl w:val="0"/>
        <w:rPr>
          <w:rFonts w:ascii="Helvetica" w:hAnsi="Helvetica"/>
          <w:b/>
        </w:rPr>
      </w:pPr>
      <w:hyperlink w:anchor="Lesson4_6" w:history="1">
        <w:r w:rsidR="002E0BC8" w:rsidRPr="001661BA">
          <w:rPr>
            <w:rStyle w:val="Hyperlink"/>
            <w:rFonts w:ascii="Helvetica" w:hAnsi="Helvetica"/>
            <w:b/>
          </w:rPr>
          <w:t>LESSON 4-</w:t>
        </w:r>
        <w:r w:rsidR="00F96200" w:rsidRPr="001661BA">
          <w:rPr>
            <w:rStyle w:val="Hyperlink"/>
            <w:rFonts w:ascii="Helvetica" w:hAnsi="Helvetica"/>
            <w:b/>
          </w:rPr>
          <w:t>6</w:t>
        </w:r>
      </w:hyperlink>
    </w:p>
    <w:p w14:paraId="2C57E53E" w14:textId="77777777" w:rsidR="002E0BC8" w:rsidRDefault="002E0BC8" w:rsidP="002E0BC8">
      <w:pPr>
        <w:rPr>
          <w:rFonts w:ascii="Helvetica" w:hAnsi="Helvetica"/>
          <w:b/>
        </w:rPr>
      </w:pPr>
    </w:p>
    <w:p w14:paraId="4302519E" w14:textId="77777777" w:rsidR="002E0BC8" w:rsidRPr="00A825E3" w:rsidRDefault="002E0BC8" w:rsidP="002E0BC8">
      <w:pPr>
        <w:outlineLvl w:val="0"/>
        <w:rPr>
          <w:rFonts w:ascii="Helvetica" w:hAnsi="Helvetica"/>
          <w:b/>
        </w:rPr>
      </w:pPr>
      <w:r>
        <w:rPr>
          <w:rFonts w:ascii="Helvetica" w:hAnsi="Helvetica"/>
        </w:rPr>
        <w:t>Lesson Title: The History of Canada (North America Mini-Unit)</w:t>
      </w:r>
    </w:p>
    <w:p w14:paraId="4B01E8EC" w14:textId="77777777" w:rsidR="002E0BC8" w:rsidRDefault="002E0BC8" w:rsidP="002E0BC8">
      <w:pPr>
        <w:rPr>
          <w:rFonts w:ascii="Helvetica" w:hAnsi="Helvetica"/>
          <w:b/>
        </w:rPr>
      </w:pPr>
    </w:p>
    <w:p w14:paraId="23518D5D" w14:textId="77777777" w:rsidR="002E0BC8" w:rsidRDefault="002E0BC8" w:rsidP="002E0BC8">
      <w:pPr>
        <w:outlineLvl w:val="0"/>
        <w:rPr>
          <w:rFonts w:ascii="Helvetica" w:hAnsi="Helvetica"/>
          <w:i/>
        </w:rPr>
      </w:pPr>
      <w:r w:rsidRPr="00BD0C49">
        <w:rPr>
          <w:rFonts w:ascii="Helvetica" w:hAnsi="Helvetica"/>
          <w:i/>
        </w:rPr>
        <w:t xml:space="preserve">Inquiry Question: </w:t>
      </w:r>
      <w:r>
        <w:rPr>
          <w:rFonts w:ascii="Helvetica" w:hAnsi="Helvetica"/>
          <w:i/>
        </w:rPr>
        <w:t>What was the most important event in Canadian history?</w:t>
      </w:r>
    </w:p>
    <w:p w14:paraId="769A4321" w14:textId="46853275" w:rsidR="00F96200" w:rsidRDefault="00F96200" w:rsidP="002E0BC8">
      <w:pPr>
        <w:outlineLvl w:val="0"/>
        <w:rPr>
          <w:rFonts w:ascii="Helvetica" w:hAnsi="Helvetica"/>
          <w:i/>
        </w:rPr>
      </w:pPr>
    </w:p>
    <w:p w14:paraId="7EED8FA3" w14:textId="7AAC57F2" w:rsidR="00A81F9B" w:rsidRDefault="00A81F9B" w:rsidP="002E0BC8">
      <w:pPr>
        <w:outlineLvl w:val="0"/>
        <w:rPr>
          <w:rFonts w:ascii="Helvetica" w:hAnsi="Helvetica"/>
          <w:i/>
        </w:rPr>
      </w:pPr>
    </w:p>
    <w:p w14:paraId="40B6E94F" w14:textId="77777777" w:rsidR="00A81F9B" w:rsidRPr="00BD0C49" w:rsidRDefault="00A81F9B" w:rsidP="002E0BC8">
      <w:pPr>
        <w:outlineLvl w:val="0"/>
        <w:rPr>
          <w:rFonts w:ascii="Helvetica" w:hAnsi="Helvetica"/>
          <w:i/>
        </w:rPr>
      </w:pPr>
    </w:p>
    <w:p w14:paraId="0C4A5A2D" w14:textId="1FEC7A31" w:rsidR="002E0BC8" w:rsidRDefault="00000000" w:rsidP="002E0BC8">
      <w:pPr>
        <w:outlineLvl w:val="0"/>
        <w:rPr>
          <w:rFonts w:ascii="Helvetica" w:hAnsi="Helvetica"/>
          <w:b/>
        </w:rPr>
      </w:pPr>
      <w:hyperlink w:anchor="Lesson4_7" w:history="1">
        <w:r w:rsidR="002E0BC8" w:rsidRPr="001661BA">
          <w:rPr>
            <w:rStyle w:val="Hyperlink"/>
            <w:rFonts w:ascii="Helvetica" w:hAnsi="Helvetica"/>
            <w:b/>
          </w:rPr>
          <w:t>LESSON 4-</w:t>
        </w:r>
        <w:r w:rsidR="00F96200" w:rsidRPr="001661BA">
          <w:rPr>
            <w:rStyle w:val="Hyperlink"/>
            <w:rFonts w:ascii="Helvetica" w:hAnsi="Helvetica"/>
            <w:b/>
          </w:rPr>
          <w:t>7</w:t>
        </w:r>
      </w:hyperlink>
    </w:p>
    <w:p w14:paraId="1B7236C8" w14:textId="77777777" w:rsidR="002E0BC8" w:rsidRDefault="002E0BC8" w:rsidP="002E0BC8">
      <w:pPr>
        <w:outlineLvl w:val="0"/>
        <w:rPr>
          <w:rFonts w:ascii="Helvetica" w:hAnsi="Helvetica"/>
          <w:b/>
        </w:rPr>
      </w:pPr>
    </w:p>
    <w:p w14:paraId="07AC669C" w14:textId="77777777" w:rsidR="002E0BC8" w:rsidRPr="00B32CF4" w:rsidRDefault="002E0BC8" w:rsidP="002E0BC8">
      <w:pPr>
        <w:outlineLvl w:val="0"/>
        <w:rPr>
          <w:rFonts w:ascii="Helvetica" w:hAnsi="Helvetica"/>
          <w:b/>
        </w:rPr>
      </w:pPr>
      <w:r>
        <w:rPr>
          <w:rFonts w:ascii="Helvetica" w:hAnsi="Helvetica"/>
        </w:rPr>
        <w:t>Lesson Title: Road Trip: Canada (North America Mini-Unit)</w:t>
      </w:r>
    </w:p>
    <w:p w14:paraId="7BE91AE0" w14:textId="77777777" w:rsidR="002E0BC8" w:rsidRDefault="002E0BC8" w:rsidP="002E0BC8">
      <w:pPr>
        <w:rPr>
          <w:rFonts w:ascii="Helvetica" w:hAnsi="Helvetica"/>
          <w:b/>
        </w:rPr>
      </w:pPr>
    </w:p>
    <w:p w14:paraId="38B90A06" w14:textId="77777777" w:rsidR="002E0BC8" w:rsidRPr="00BD0C49" w:rsidRDefault="002E0BC8" w:rsidP="002E0BC8">
      <w:pPr>
        <w:outlineLvl w:val="0"/>
        <w:rPr>
          <w:rFonts w:ascii="Helvetica" w:hAnsi="Helvetica"/>
          <w:i/>
        </w:rPr>
      </w:pPr>
      <w:r w:rsidRPr="00BD0C49">
        <w:rPr>
          <w:rFonts w:ascii="Helvetica" w:hAnsi="Helvetica"/>
          <w:i/>
        </w:rPr>
        <w:t xml:space="preserve">Inquiry Question: </w:t>
      </w:r>
      <w:r>
        <w:rPr>
          <w:rFonts w:ascii="Helvetica" w:hAnsi="Helvetica"/>
          <w:i/>
        </w:rPr>
        <w:t>If you were to visit Canada, what city would you travel to?</w:t>
      </w:r>
    </w:p>
    <w:p w14:paraId="05EC71EE" w14:textId="77777777" w:rsidR="002E0BC8" w:rsidRDefault="002E0BC8" w:rsidP="00F3761B">
      <w:pPr>
        <w:rPr>
          <w:rFonts w:ascii="Helvetica" w:hAnsi="Helvetica"/>
        </w:rPr>
      </w:pPr>
    </w:p>
    <w:p w14:paraId="39C9BA8B" w14:textId="4D09C90C" w:rsidR="00561A81" w:rsidRDefault="00000000" w:rsidP="00561A81">
      <w:pPr>
        <w:outlineLvl w:val="0"/>
        <w:rPr>
          <w:rFonts w:ascii="Helvetica" w:hAnsi="Helvetica"/>
          <w:b/>
        </w:rPr>
      </w:pPr>
      <w:hyperlink w:anchor="Lesson4_8" w:history="1">
        <w:r w:rsidR="00561A81" w:rsidRPr="001661BA">
          <w:rPr>
            <w:rStyle w:val="Hyperlink"/>
            <w:rFonts w:ascii="Helvetica" w:hAnsi="Helvetica"/>
            <w:b/>
          </w:rPr>
          <w:t>LESSON 4-8</w:t>
        </w:r>
      </w:hyperlink>
    </w:p>
    <w:p w14:paraId="0B064343" w14:textId="77777777" w:rsidR="00561A81" w:rsidRDefault="00561A81" w:rsidP="00561A81">
      <w:pPr>
        <w:rPr>
          <w:rFonts w:ascii="Helvetica" w:hAnsi="Helvetica"/>
          <w:b/>
        </w:rPr>
      </w:pPr>
    </w:p>
    <w:p w14:paraId="0A4F0FE0" w14:textId="77777777" w:rsidR="00561A81" w:rsidRPr="00B32CF4" w:rsidRDefault="00561A81" w:rsidP="00561A81">
      <w:pPr>
        <w:outlineLvl w:val="0"/>
        <w:rPr>
          <w:rFonts w:ascii="Helvetica" w:hAnsi="Helvetica"/>
          <w:b/>
        </w:rPr>
      </w:pPr>
      <w:r>
        <w:rPr>
          <w:rFonts w:ascii="Helvetica" w:hAnsi="Helvetica"/>
        </w:rPr>
        <w:t>Lesson Title: The History of Mexico (North America Mini-Unit)</w:t>
      </w:r>
    </w:p>
    <w:p w14:paraId="1620B023" w14:textId="77777777" w:rsidR="00561A81" w:rsidRDefault="00561A81" w:rsidP="00561A81">
      <w:pPr>
        <w:rPr>
          <w:rFonts w:ascii="Helvetica" w:hAnsi="Helvetica"/>
          <w:b/>
        </w:rPr>
      </w:pPr>
    </w:p>
    <w:p w14:paraId="7F11E52F" w14:textId="77777777" w:rsidR="00561A81" w:rsidRPr="00BD0C49" w:rsidRDefault="00561A81" w:rsidP="00561A81">
      <w:pPr>
        <w:outlineLvl w:val="0"/>
        <w:rPr>
          <w:rFonts w:ascii="Helvetica" w:hAnsi="Helvetica"/>
          <w:i/>
        </w:rPr>
      </w:pPr>
      <w:r w:rsidRPr="00BD0C49">
        <w:rPr>
          <w:rFonts w:ascii="Helvetica" w:hAnsi="Helvetica"/>
          <w:i/>
        </w:rPr>
        <w:t xml:space="preserve">Inquiry Question: </w:t>
      </w:r>
      <w:r>
        <w:rPr>
          <w:rFonts w:ascii="Helvetica" w:hAnsi="Helvetica"/>
          <w:i/>
        </w:rPr>
        <w:t>What was the most important event in Mexican history?</w:t>
      </w:r>
    </w:p>
    <w:p w14:paraId="6C923E4C" w14:textId="77777777" w:rsidR="00561A81" w:rsidRDefault="00561A81" w:rsidP="00561A81">
      <w:pPr>
        <w:rPr>
          <w:rFonts w:ascii="Helvetica" w:hAnsi="Helvetica"/>
          <w:b/>
        </w:rPr>
      </w:pPr>
    </w:p>
    <w:p w14:paraId="416CDE20" w14:textId="028C8CBE" w:rsidR="00561A81" w:rsidRPr="00B32CF4" w:rsidRDefault="00000000" w:rsidP="00561A81">
      <w:pPr>
        <w:outlineLvl w:val="0"/>
        <w:rPr>
          <w:rFonts w:ascii="Helvetica" w:hAnsi="Helvetica"/>
          <w:b/>
        </w:rPr>
      </w:pPr>
      <w:hyperlink w:anchor="Lesson4_9" w:history="1">
        <w:r w:rsidR="00561A81" w:rsidRPr="001661BA">
          <w:rPr>
            <w:rStyle w:val="Hyperlink"/>
            <w:rFonts w:ascii="Helvetica" w:hAnsi="Helvetica"/>
            <w:b/>
          </w:rPr>
          <w:t>LESSON 4-9</w:t>
        </w:r>
      </w:hyperlink>
    </w:p>
    <w:p w14:paraId="0892367D" w14:textId="77777777" w:rsidR="00561A81" w:rsidRDefault="00561A81" w:rsidP="00561A81">
      <w:pPr>
        <w:rPr>
          <w:rFonts w:ascii="Helvetica" w:hAnsi="Helvetica"/>
          <w:b/>
        </w:rPr>
      </w:pPr>
    </w:p>
    <w:p w14:paraId="6C410A1C" w14:textId="77777777" w:rsidR="00561A81" w:rsidRPr="00B32CF4" w:rsidRDefault="00561A81" w:rsidP="00561A81">
      <w:pPr>
        <w:outlineLvl w:val="0"/>
        <w:rPr>
          <w:rFonts w:ascii="Helvetica" w:hAnsi="Helvetica"/>
          <w:b/>
        </w:rPr>
      </w:pPr>
      <w:r>
        <w:rPr>
          <w:rFonts w:ascii="Helvetica" w:hAnsi="Helvetica"/>
        </w:rPr>
        <w:t>Lesson Title: Road Trip: Mexico (North America Mini-Unit)</w:t>
      </w:r>
    </w:p>
    <w:p w14:paraId="162DD6ED" w14:textId="77777777" w:rsidR="00561A81" w:rsidRDefault="00561A81" w:rsidP="00561A81">
      <w:pPr>
        <w:rPr>
          <w:rFonts w:ascii="Helvetica" w:hAnsi="Helvetica"/>
          <w:b/>
        </w:rPr>
      </w:pPr>
    </w:p>
    <w:p w14:paraId="779AF439" w14:textId="77777777" w:rsidR="00561A81" w:rsidRPr="00BD0C49" w:rsidRDefault="00561A81" w:rsidP="00561A81">
      <w:pPr>
        <w:outlineLvl w:val="0"/>
        <w:rPr>
          <w:rFonts w:ascii="Helvetica" w:hAnsi="Helvetica"/>
          <w:i/>
        </w:rPr>
      </w:pPr>
      <w:r w:rsidRPr="00BD0C49">
        <w:rPr>
          <w:rFonts w:ascii="Helvetica" w:hAnsi="Helvetica"/>
          <w:i/>
        </w:rPr>
        <w:t xml:space="preserve">Inquiry Question: </w:t>
      </w:r>
      <w:r>
        <w:rPr>
          <w:rFonts w:ascii="Helvetica" w:hAnsi="Helvetica"/>
          <w:i/>
        </w:rPr>
        <w:t>If you were to visit Mexico, what part would you travel to?</w:t>
      </w:r>
    </w:p>
    <w:p w14:paraId="475492D9" w14:textId="77777777" w:rsidR="00561A81" w:rsidRDefault="00561A81" w:rsidP="00F3761B">
      <w:pPr>
        <w:rPr>
          <w:rFonts w:ascii="Helvetica" w:hAnsi="Helvetica"/>
        </w:rPr>
      </w:pPr>
    </w:p>
    <w:p w14:paraId="5FE86EBE" w14:textId="71264692" w:rsidR="00314416" w:rsidRPr="00314416" w:rsidRDefault="00000000" w:rsidP="00F3761B">
      <w:pPr>
        <w:rPr>
          <w:rFonts w:ascii="Helvetica" w:hAnsi="Helvetica"/>
          <w:b/>
        </w:rPr>
      </w:pPr>
      <w:hyperlink w:anchor="Lesson4_10" w:history="1">
        <w:r w:rsidR="00314416" w:rsidRPr="001661BA">
          <w:rPr>
            <w:rStyle w:val="Hyperlink"/>
            <w:rFonts w:ascii="Helvetica" w:hAnsi="Helvetica"/>
            <w:b/>
          </w:rPr>
          <w:t>LESSON 4-1</w:t>
        </w:r>
        <w:r w:rsidR="00F96200" w:rsidRPr="001661BA">
          <w:rPr>
            <w:rStyle w:val="Hyperlink"/>
            <w:rFonts w:ascii="Helvetica" w:hAnsi="Helvetica"/>
            <w:b/>
          </w:rPr>
          <w:t>0</w:t>
        </w:r>
      </w:hyperlink>
    </w:p>
    <w:p w14:paraId="72ED4DE1" w14:textId="77777777" w:rsidR="00314416" w:rsidRDefault="00314416" w:rsidP="00F3761B">
      <w:pPr>
        <w:rPr>
          <w:rFonts w:ascii="Helvetica" w:hAnsi="Helvetica"/>
        </w:rPr>
      </w:pPr>
    </w:p>
    <w:p w14:paraId="14D1AF4C" w14:textId="77777777" w:rsidR="00314416" w:rsidRDefault="00314416" w:rsidP="00F3761B">
      <w:pPr>
        <w:rPr>
          <w:rFonts w:ascii="Helvetica" w:hAnsi="Helvetica"/>
        </w:rPr>
      </w:pPr>
      <w:r>
        <w:rPr>
          <w:rFonts w:ascii="Helvetica" w:hAnsi="Helvetica"/>
        </w:rPr>
        <w:t xml:space="preserve">Lesson Title: How Many Continents </w:t>
      </w:r>
      <w:r w:rsidR="00930C88">
        <w:rPr>
          <w:rFonts w:ascii="Helvetica" w:hAnsi="Helvetica"/>
        </w:rPr>
        <w:t xml:space="preserve">and Oceans </w:t>
      </w:r>
      <w:r>
        <w:rPr>
          <w:rFonts w:ascii="Helvetica" w:hAnsi="Helvetica"/>
        </w:rPr>
        <w:t>Are There?</w:t>
      </w:r>
    </w:p>
    <w:p w14:paraId="4B3EA224" w14:textId="77777777" w:rsidR="00314416" w:rsidRDefault="00314416" w:rsidP="00F3761B">
      <w:pPr>
        <w:rPr>
          <w:rFonts w:ascii="Helvetica" w:hAnsi="Helvetica"/>
        </w:rPr>
      </w:pPr>
    </w:p>
    <w:p w14:paraId="3CDF2D60" w14:textId="77777777" w:rsidR="00314416" w:rsidRPr="00314416" w:rsidRDefault="00314416" w:rsidP="00F3761B">
      <w:pPr>
        <w:rPr>
          <w:rFonts w:ascii="Helvetica" w:hAnsi="Helvetica"/>
          <w:i/>
        </w:rPr>
      </w:pPr>
      <w:r>
        <w:rPr>
          <w:rFonts w:ascii="Helvetica" w:hAnsi="Helvetica"/>
          <w:i/>
        </w:rPr>
        <w:t xml:space="preserve">Inquiry Question: How many continents </w:t>
      </w:r>
      <w:r w:rsidR="00930C88">
        <w:rPr>
          <w:rFonts w:ascii="Helvetica" w:hAnsi="Helvetica"/>
          <w:i/>
        </w:rPr>
        <w:t xml:space="preserve">and oceans </w:t>
      </w:r>
      <w:r>
        <w:rPr>
          <w:rFonts w:ascii="Helvetica" w:hAnsi="Helvetica"/>
          <w:i/>
        </w:rPr>
        <w:t>are there?</w:t>
      </w:r>
    </w:p>
    <w:p w14:paraId="58DC7DBC" w14:textId="77777777" w:rsidR="00314416" w:rsidRDefault="00314416" w:rsidP="00F3761B">
      <w:pPr>
        <w:rPr>
          <w:rFonts w:ascii="Helvetica" w:hAnsi="Helvetica"/>
        </w:rPr>
      </w:pPr>
    </w:p>
    <w:p w14:paraId="1DD0888A" w14:textId="67E70856" w:rsidR="00700F07" w:rsidRPr="00B32CF4" w:rsidRDefault="00000000" w:rsidP="00700F07">
      <w:pPr>
        <w:outlineLvl w:val="0"/>
        <w:rPr>
          <w:rFonts w:ascii="Helvetica" w:hAnsi="Helvetica"/>
          <w:b/>
        </w:rPr>
      </w:pPr>
      <w:hyperlink w:anchor="Lesson4_11" w:history="1">
        <w:r w:rsidR="00700F07" w:rsidRPr="001661BA">
          <w:rPr>
            <w:rStyle w:val="Hyperlink"/>
            <w:rFonts w:ascii="Helvetica" w:hAnsi="Helvetica"/>
            <w:b/>
          </w:rPr>
          <w:t>LESSON 4-</w:t>
        </w:r>
        <w:r w:rsidR="00F96200" w:rsidRPr="001661BA">
          <w:rPr>
            <w:rStyle w:val="Hyperlink"/>
            <w:rFonts w:ascii="Helvetica" w:hAnsi="Helvetica"/>
            <w:b/>
          </w:rPr>
          <w:t>11</w:t>
        </w:r>
      </w:hyperlink>
    </w:p>
    <w:p w14:paraId="6412D78B" w14:textId="77777777" w:rsidR="00700F07" w:rsidRDefault="00700F07" w:rsidP="00700F07">
      <w:pPr>
        <w:rPr>
          <w:rFonts w:ascii="Helvetica" w:hAnsi="Helvetica"/>
          <w:b/>
        </w:rPr>
      </w:pPr>
    </w:p>
    <w:p w14:paraId="41E3DF4A" w14:textId="618E768E" w:rsidR="00700F07" w:rsidRDefault="00903761" w:rsidP="00700F07">
      <w:pPr>
        <w:outlineLvl w:val="0"/>
        <w:rPr>
          <w:rFonts w:ascii="Helvetica" w:hAnsi="Helvetica"/>
        </w:rPr>
      </w:pPr>
      <w:r>
        <w:rPr>
          <w:rFonts w:ascii="Helvetica" w:hAnsi="Helvetica"/>
        </w:rPr>
        <w:t>Lesson Title: Which Way I</w:t>
      </w:r>
      <w:r w:rsidR="00700F07">
        <w:rPr>
          <w:rFonts w:ascii="Helvetica" w:hAnsi="Helvetica"/>
        </w:rPr>
        <w:t xml:space="preserve">s </w:t>
      </w:r>
      <w:r>
        <w:rPr>
          <w:rFonts w:ascii="Helvetica" w:hAnsi="Helvetica"/>
        </w:rPr>
        <w:t>U</w:t>
      </w:r>
      <w:r w:rsidR="00700F07">
        <w:rPr>
          <w:rFonts w:ascii="Helvetica" w:hAnsi="Helvetica"/>
        </w:rPr>
        <w:t>p? Seeing the World Through Different Maps</w:t>
      </w:r>
    </w:p>
    <w:p w14:paraId="5DF9F405" w14:textId="77777777" w:rsidR="00700F07" w:rsidRDefault="00700F07" w:rsidP="00700F07">
      <w:pPr>
        <w:rPr>
          <w:rFonts w:ascii="Helvetica" w:hAnsi="Helvetica"/>
          <w:b/>
        </w:rPr>
      </w:pPr>
    </w:p>
    <w:p w14:paraId="5913515C" w14:textId="77777777" w:rsidR="00700F07" w:rsidRPr="00700F07" w:rsidRDefault="00700F07" w:rsidP="00F3761B">
      <w:pPr>
        <w:rPr>
          <w:rFonts w:ascii="Helvetica" w:hAnsi="Helvetica"/>
          <w:i/>
        </w:rPr>
      </w:pPr>
      <w:r w:rsidRPr="00BD0C49">
        <w:rPr>
          <w:rFonts w:ascii="Helvetica" w:hAnsi="Helvetica"/>
          <w:i/>
        </w:rPr>
        <w:t xml:space="preserve">Inquiry Question: </w:t>
      </w:r>
      <w:r>
        <w:rPr>
          <w:rFonts w:ascii="Helvetica" w:hAnsi="Helvetica"/>
          <w:i/>
        </w:rPr>
        <w:t xml:space="preserve">Which map is best? </w:t>
      </w:r>
    </w:p>
    <w:p w14:paraId="552525B0" w14:textId="77777777" w:rsidR="00700F07" w:rsidRDefault="00700F07" w:rsidP="00F3761B">
      <w:pPr>
        <w:rPr>
          <w:rFonts w:ascii="Helvetica" w:hAnsi="Helvetica"/>
        </w:rPr>
      </w:pPr>
    </w:p>
    <w:p w14:paraId="0D23C707" w14:textId="58E85409" w:rsidR="00A94276" w:rsidRPr="00B32CF4" w:rsidRDefault="00000000" w:rsidP="00A94276">
      <w:pPr>
        <w:outlineLvl w:val="0"/>
        <w:rPr>
          <w:rFonts w:ascii="Helvetica" w:hAnsi="Helvetica"/>
          <w:b/>
        </w:rPr>
      </w:pPr>
      <w:hyperlink w:anchor="Lesson4_12" w:history="1">
        <w:r w:rsidR="00A94276" w:rsidRPr="00831611">
          <w:rPr>
            <w:rStyle w:val="Hyperlink"/>
            <w:rFonts w:ascii="Helvetica" w:hAnsi="Helvetica"/>
            <w:b/>
          </w:rPr>
          <w:t>LESSON 4-</w:t>
        </w:r>
        <w:r w:rsidR="00F96200" w:rsidRPr="00831611">
          <w:rPr>
            <w:rStyle w:val="Hyperlink"/>
            <w:rFonts w:ascii="Helvetica" w:hAnsi="Helvetica"/>
            <w:b/>
          </w:rPr>
          <w:t>12</w:t>
        </w:r>
      </w:hyperlink>
    </w:p>
    <w:p w14:paraId="30971536" w14:textId="77777777" w:rsidR="00A94276" w:rsidRDefault="00A94276" w:rsidP="00A94276">
      <w:pPr>
        <w:rPr>
          <w:rFonts w:ascii="Helvetica" w:hAnsi="Helvetica"/>
        </w:rPr>
      </w:pPr>
    </w:p>
    <w:p w14:paraId="2F157EE7" w14:textId="4D416B76" w:rsidR="00A94276" w:rsidRDefault="00A94276" w:rsidP="00A94276">
      <w:pPr>
        <w:outlineLvl w:val="0"/>
        <w:rPr>
          <w:rFonts w:ascii="Helvetica" w:hAnsi="Helvetica"/>
        </w:rPr>
      </w:pPr>
      <w:r>
        <w:rPr>
          <w:rFonts w:ascii="Helvetica" w:hAnsi="Helvetica"/>
        </w:rPr>
        <w:t xml:space="preserve">Lesson Title: Africa: Where </w:t>
      </w:r>
      <w:r w:rsidR="002B30E2">
        <w:rPr>
          <w:rFonts w:ascii="Helvetica" w:hAnsi="Helvetica"/>
        </w:rPr>
        <w:t>Hum</w:t>
      </w:r>
      <w:r>
        <w:rPr>
          <w:rFonts w:ascii="Helvetica" w:hAnsi="Helvetica"/>
        </w:rPr>
        <w:t>an</w:t>
      </w:r>
      <w:r w:rsidR="002B30E2">
        <w:rPr>
          <w:rFonts w:ascii="Helvetica" w:hAnsi="Helvetica"/>
        </w:rPr>
        <w:t>s</w:t>
      </w:r>
      <w:r>
        <w:rPr>
          <w:rFonts w:ascii="Helvetica" w:hAnsi="Helvetica"/>
        </w:rPr>
        <w:t xml:space="preserve"> Began</w:t>
      </w:r>
      <w:r w:rsidR="00205358">
        <w:rPr>
          <w:rFonts w:ascii="Helvetica" w:hAnsi="Helvetica"/>
        </w:rPr>
        <w:t xml:space="preserve"> </w:t>
      </w:r>
      <w:r w:rsidR="00205358" w:rsidRPr="00091BB4">
        <w:rPr>
          <w:rFonts w:ascii="Helvetica" w:hAnsi="Helvetica"/>
        </w:rPr>
        <w:t>(</w:t>
      </w:r>
      <w:r w:rsidR="00205358">
        <w:rPr>
          <w:rFonts w:ascii="Helvetica" w:hAnsi="Helvetica"/>
        </w:rPr>
        <w:t>Africa</w:t>
      </w:r>
      <w:r w:rsidR="00205358" w:rsidRPr="00091BB4">
        <w:rPr>
          <w:rFonts w:ascii="Helvetica" w:hAnsi="Helvetica"/>
        </w:rPr>
        <w:t xml:space="preserve"> Mini-Unit)</w:t>
      </w:r>
    </w:p>
    <w:p w14:paraId="66B225EE" w14:textId="77777777" w:rsidR="00A94276" w:rsidRDefault="00A94276" w:rsidP="00A94276">
      <w:pPr>
        <w:rPr>
          <w:rFonts w:ascii="Helvetica" w:hAnsi="Helvetica"/>
        </w:rPr>
      </w:pPr>
    </w:p>
    <w:p w14:paraId="5B65F646" w14:textId="58DBF5D1" w:rsidR="00A94276" w:rsidRPr="00BD0C49" w:rsidRDefault="00A94276" w:rsidP="00A94276">
      <w:pPr>
        <w:outlineLvl w:val="0"/>
        <w:rPr>
          <w:rFonts w:ascii="Helvetica" w:hAnsi="Helvetica"/>
          <w:i/>
        </w:rPr>
      </w:pPr>
      <w:r w:rsidRPr="00BD0C49">
        <w:rPr>
          <w:rFonts w:ascii="Helvetica" w:hAnsi="Helvetica"/>
          <w:i/>
        </w:rPr>
        <w:t xml:space="preserve">Inquiry Question: </w:t>
      </w:r>
      <w:r>
        <w:rPr>
          <w:rFonts w:ascii="Helvetica" w:hAnsi="Helvetica"/>
          <w:i/>
        </w:rPr>
        <w:t xml:space="preserve">What was the most important event of early </w:t>
      </w:r>
      <w:r w:rsidR="002B30E2">
        <w:rPr>
          <w:rFonts w:ascii="Helvetica" w:hAnsi="Helvetica"/>
          <w:i/>
        </w:rPr>
        <w:t>hu</w:t>
      </w:r>
      <w:r>
        <w:rPr>
          <w:rFonts w:ascii="Helvetica" w:hAnsi="Helvetica"/>
          <w:i/>
        </w:rPr>
        <w:t>man in Africa?</w:t>
      </w:r>
    </w:p>
    <w:p w14:paraId="71A5BAF6" w14:textId="77777777" w:rsidR="00A94276" w:rsidRDefault="00A94276" w:rsidP="00A94276">
      <w:pPr>
        <w:rPr>
          <w:rFonts w:ascii="Helvetica" w:hAnsi="Helvetica"/>
        </w:rPr>
      </w:pPr>
    </w:p>
    <w:p w14:paraId="7E025FE8" w14:textId="39ADF16F" w:rsidR="00A94276" w:rsidRPr="00B32CF4" w:rsidRDefault="00000000" w:rsidP="00A94276">
      <w:pPr>
        <w:outlineLvl w:val="0"/>
        <w:rPr>
          <w:rFonts w:ascii="Helvetica" w:hAnsi="Helvetica"/>
          <w:b/>
        </w:rPr>
      </w:pPr>
      <w:hyperlink w:anchor="Lesson4_13" w:history="1">
        <w:r w:rsidR="00A94276" w:rsidRPr="00831611">
          <w:rPr>
            <w:rStyle w:val="Hyperlink"/>
            <w:rFonts w:ascii="Helvetica" w:hAnsi="Helvetica"/>
            <w:b/>
          </w:rPr>
          <w:t>LESSON 4-</w:t>
        </w:r>
        <w:r w:rsidR="00F96200" w:rsidRPr="00831611">
          <w:rPr>
            <w:rStyle w:val="Hyperlink"/>
            <w:rFonts w:ascii="Helvetica" w:hAnsi="Helvetica"/>
            <w:b/>
          </w:rPr>
          <w:t>13</w:t>
        </w:r>
      </w:hyperlink>
    </w:p>
    <w:p w14:paraId="3C2640E4" w14:textId="77777777" w:rsidR="00A94276" w:rsidRDefault="00A94276" w:rsidP="00A94276">
      <w:pPr>
        <w:rPr>
          <w:rFonts w:ascii="Helvetica" w:hAnsi="Helvetica"/>
          <w:b/>
        </w:rPr>
      </w:pPr>
    </w:p>
    <w:p w14:paraId="22943D2D" w14:textId="0DE108E7" w:rsidR="00A94276" w:rsidRDefault="00A94276" w:rsidP="00A94276">
      <w:pPr>
        <w:outlineLvl w:val="0"/>
        <w:rPr>
          <w:rFonts w:ascii="Helvetica" w:hAnsi="Helvetica"/>
        </w:rPr>
      </w:pPr>
      <w:r>
        <w:rPr>
          <w:rFonts w:ascii="Helvetica" w:hAnsi="Helvetica"/>
        </w:rPr>
        <w:t>Lesson Title: Ancient Egypt</w:t>
      </w:r>
      <w:r w:rsidR="00205358">
        <w:rPr>
          <w:rFonts w:ascii="Helvetica" w:hAnsi="Helvetica"/>
        </w:rPr>
        <w:t xml:space="preserve"> </w:t>
      </w:r>
      <w:r w:rsidR="00205358" w:rsidRPr="00091BB4">
        <w:rPr>
          <w:rFonts w:ascii="Helvetica" w:hAnsi="Helvetica"/>
        </w:rPr>
        <w:t>(</w:t>
      </w:r>
      <w:r w:rsidR="00205358">
        <w:rPr>
          <w:rFonts w:ascii="Helvetica" w:hAnsi="Helvetica"/>
        </w:rPr>
        <w:t>Africa</w:t>
      </w:r>
      <w:r w:rsidR="00205358" w:rsidRPr="00091BB4">
        <w:rPr>
          <w:rFonts w:ascii="Helvetica" w:hAnsi="Helvetica"/>
        </w:rPr>
        <w:t xml:space="preserve"> Mini-Unit)</w:t>
      </w:r>
    </w:p>
    <w:p w14:paraId="2BFBB2BA" w14:textId="77777777" w:rsidR="00A94276" w:rsidRDefault="00A94276" w:rsidP="00A94276">
      <w:pPr>
        <w:rPr>
          <w:rFonts w:ascii="Helvetica" w:hAnsi="Helvetica"/>
        </w:rPr>
      </w:pPr>
    </w:p>
    <w:p w14:paraId="4695C838" w14:textId="12B98CCE" w:rsidR="00FC3363" w:rsidRPr="00FC3363" w:rsidRDefault="00A94276" w:rsidP="00FC3363">
      <w:pPr>
        <w:outlineLvl w:val="0"/>
        <w:rPr>
          <w:rFonts w:ascii="Helvetica" w:hAnsi="Helvetica"/>
          <w:i/>
        </w:rPr>
      </w:pPr>
      <w:r w:rsidRPr="00BD0C49">
        <w:rPr>
          <w:rFonts w:ascii="Helvetica" w:hAnsi="Helvetica"/>
          <w:i/>
        </w:rPr>
        <w:t xml:space="preserve">Inquiry Question: </w:t>
      </w:r>
      <w:r w:rsidR="00FC3363" w:rsidRPr="00FC3363">
        <w:rPr>
          <w:rFonts w:ascii="Helvetica" w:hAnsi="Helvetica"/>
          <w:i/>
        </w:rPr>
        <w:t>If you could be in any ancient Egyptian social</w:t>
      </w:r>
      <w:r w:rsidR="00727C0F">
        <w:rPr>
          <w:rFonts w:ascii="Helvetica" w:hAnsi="Helvetica"/>
          <w:i/>
        </w:rPr>
        <w:t xml:space="preserve"> class</w:t>
      </w:r>
      <w:r w:rsidR="00FC3363" w:rsidRPr="00FC3363">
        <w:rPr>
          <w:rFonts w:ascii="Helvetica" w:hAnsi="Helvetica"/>
          <w:i/>
        </w:rPr>
        <w:t xml:space="preserve">, </w:t>
      </w:r>
      <w:r w:rsidR="00500F3D">
        <w:rPr>
          <w:rFonts w:ascii="Helvetica" w:hAnsi="Helvetica"/>
          <w:i/>
        </w:rPr>
        <w:t>which</w:t>
      </w:r>
      <w:r w:rsidR="00FC3363" w:rsidRPr="00FC3363">
        <w:rPr>
          <w:rFonts w:ascii="Helvetica" w:hAnsi="Helvetica"/>
          <w:i/>
        </w:rPr>
        <w:t xml:space="preserve"> would you choose and why?</w:t>
      </w:r>
    </w:p>
    <w:p w14:paraId="2BD9D6AA" w14:textId="4421420F" w:rsidR="00314416" w:rsidRDefault="00314416" w:rsidP="00A94276">
      <w:pPr>
        <w:rPr>
          <w:rFonts w:ascii="Helvetica" w:hAnsi="Helvetica"/>
          <w:b/>
        </w:rPr>
      </w:pPr>
    </w:p>
    <w:p w14:paraId="4AF0026E" w14:textId="77777777" w:rsidR="00A81F9B" w:rsidRPr="00B32CF4" w:rsidRDefault="00A81F9B" w:rsidP="00A94276">
      <w:pPr>
        <w:rPr>
          <w:rFonts w:ascii="Helvetica" w:hAnsi="Helvetica"/>
          <w:b/>
        </w:rPr>
      </w:pPr>
    </w:p>
    <w:p w14:paraId="5F0D0A67" w14:textId="2D06EFF5" w:rsidR="00A94276" w:rsidRPr="00B32CF4" w:rsidRDefault="00000000" w:rsidP="00A94276">
      <w:pPr>
        <w:outlineLvl w:val="0"/>
        <w:rPr>
          <w:rFonts w:ascii="Helvetica" w:hAnsi="Helvetica"/>
          <w:b/>
        </w:rPr>
      </w:pPr>
      <w:hyperlink w:anchor="Lesson4_14" w:history="1">
        <w:r w:rsidR="00A94276" w:rsidRPr="00447840">
          <w:rPr>
            <w:rStyle w:val="Hyperlink"/>
            <w:rFonts w:ascii="Helvetica" w:hAnsi="Helvetica"/>
            <w:b/>
          </w:rPr>
          <w:t>LESSON 4-</w:t>
        </w:r>
        <w:r w:rsidR="00F96200" w:rsidRPr="00447840">
          <w:rPr>
            <w:rStyle w:val="Hyperlink"/>
            <w:rFonts w:ascii="Helvetica" w:hAnsi="Helvetica"/>
            <w:b/>
          </w:rPr>
          <w:t>14</w:t>
        </w:r>
      </w:hyperlink>
    </w:p>
    <w:p w14:paraId="1254F8AC" w14:textId="77777777" w:rsidR="00A94276" w:rsidRDefault="00A94276" w:rsidP="00A94276">
      <w:pPr>
        <w:rPr>
          <w:rFonts w:ascii="Helvetica" w:hAnsi="Helvetica"/>
        </w:rPr>
      </w:pPr>
    </w:p>
    <w:p w14:paraId="60D49D7F" w14:textId="0B696BCC" w:rsidR="00A94276" w:rsidRDefault="00A94276" w:rsidP="00A94276">
      <w:pPr>
        <w:rPr>
          <w:rFonts w:ascii="Helvetica" w:hAnsi="Helvetica"/>
        </w:rPr>
      </w:pPr>
      <w:r>
        <w:rPr>
          <w:rFonts w:ascii="Helvetica" w:hAnsi="Helvetica"/>
        </w:rPr>
        <w:t xml:space="preserve">Lesson Title: The Great African Empires: </w:t>
      </w:r>
      <w:r w:rsidR="008E2024">
        <w:rPr>
          <w:rFonts w:ascii="Helvetica" w:hAnsi="Helvetica"/>
        </w:rPr>
        <w:t>Ghana</w:t>
      </w:r>
      <w:r w:rsidR="00A67583" w:rsidRPr="00A67583">
        <w:rPr>
          <w:rFonts w:ascii="Helvetica" w:hAnsi="Helvetica"/>
        </w:rPr>
        <w:t>,</w:t>
      </w:r>
      <w:r w:rsidR="00A67583">
        <w:rPr>
          <w:rFonts w:ascii="Helvetica" w:hAnsi="Helvetica"/>
        </w:rPr>
        <w:t xml:space="preserve"> </w:t>
      </w:r>
      <w:r w:rsidR="00F330B0">
        <w:rPr>
          <w:rFonts w:ascii="Helvetica" w:hAnsi="Helvetica"/>
        </w:rPr>
        <w:t>Kongo,</w:t>
      </w:r>
      <w:r>
        <w:rPr>
          <w:rFonts w:ascii="Helvetica" w:hAnsi="Helvetica"/>
        </w:rPr>
        <w:t xml:space="preserve"> Ethiopia, and Zimbabwe</w:t>
      </w:r>
      <w:r w:rsidR="00205358">
        <w:rPr>
          <w:rFonts w:ascii="Helvetica" w:hAnsi="Helvetica"/>
        </w:rPr>
        <w:t xml:space="preserve"> </w:t>
      </w:r>
      <w:r w:rsidR="00205358" w:rsidRPr="00091BB4">
        <w:rPr>
          <w:rFonts w:ascii="Helvetica" w:hAnsi="Helvetica"/>
        </w:rPr>
        <w:t>(</w:t>
      </w:r>
      <w:r w:rsidR="00205358">
        <w:rPr>
          <w:rFonts w:ascii="Helvetica" w:hAnsi="Helvetica"/>
        </w:rPr>
        <w:t>Africa</w:t>
      </w:r>
      <w:r w:rsidR="00205358" w:rsidRPr="00091BB4">
        <w:rPr>
          <w:rFonts w:ascii="Helvetica" w:hAnsi="Helvetica"/>
        </w:rPr>
        <w:t xml:space="preserve"> Mini-Unit)</w:t>
      </w:r>
    </w:p>
    <w:p w14:paraId="57AB081F" w14:textId="77777777" w:rsidR="00A94276" w:rsidRDefault="00A94276" w:rsidP="00A94276">
      <w:pPr>
        <w:rPr>
          <w:rFonts w:ascii="Helvetica" w:hAnsi="Helvetica"/>
          <w:b/>
        </w:rPr>
      </w:pPr>
    </w:p>
    <w:p w14:paraId="5763782F" w14:textId="62478088" w:rsidR="00A94276" w:rsidRPr="00BD0C49" w:rsidRDefault="00A94276" w:rsidP="00A94276">
      <w:pPr>
        <w:rPr>
          <w:rFonts w:ascii="Helvetica" w:hAnsi="Helvetica"/>
          <w:i/>
        </w:rPr>
      </w:pPr>
      <w:r w:rsidRPr="00BD0C49">
        <w:rPr>
          <w:rFonts w:ascii="Helvetica" w:hAnsi="Helvetica"/>
          <w:i/>
        </w:rPr>
        <w:t xml:space="preserve">Inquiry Question: </w:t>
      </w:r>
      <w:r>
        <w:rPr>
          <w:rFonts w:ascii="Helvetica" w:hAnsi="Helvetica"/>
          <w:i/>
        </w:rPr>
        <w:t>If you could live in any African empire, which one would it be and why?</w:t>
      </w:r>
    </w:p>
    <w:p w14:paraId="1E0684A2" w14:textId="77777777" w:rsidR="00A94276" w:rsidRDefault="00A94276" w:rsidP="00A94276">
      <w:pPr>
        <w:rPr>
          <w:rFonts w:ascii="Helvetica" w:hAnsi="Helvetica"/>
          <w:b/>
        </w:rPr>
      </w:pPr>
    </w:p>
    <w:p w14:paraId="7B1B015B" w14:textId="7BDDEEC9" w:rsidR="008962BA" w:rsidRPr="00B32CF4" w:rsidRDefault="00000000" w:rsidP="008962BA">
      <w:pPr>
        <w:outlineLvl w:val="0"/>
        <w:rPr>
          <w:rFonts w:ascii="Helvetica" w:hAnsi="Helvetica"/>
          <w:b/>
        </w:rPr>
      </w:pPr>
      <w:hyperlink w:anchor="Lesson4_15" w:history="1">
        <w:r w:rsidR="008962BA" w:rsidRPr="008F639F">
          <w:rPr>
            <w:rStyle w:val="Hyperlink"/>
            <w:rFonts w:ascii="Helvetica" w:hAnsi="Helvetica"/>
            <w:b/>
          </w:rPr>
          <w:t>LESSON 4-</w:t>
        </w:r>
        <w:r w:rsidR="00F96200" w:rsidRPr="008F639F">
          <w:rPr>
            <w:rStyle w:val="Hyperlink"/>
            <w:rFonts w:ascii="Helvetica" w:hAnsi="Helvetica"/>
            <w:b/>
          </w:rPr>
          <w:t>15</w:t>
        </w:r>
      </w:hyperlink>
    </w:p>
    <w:p w14:paraId="560FFD56" w14:textId="77777777" w:rsidR="008962BA" w:rsidRDefault="008962BA" w:rsidP="008962BA">
      <w:pPr>
        <w:rPr>
          <w:rFonts w:ascii="Helvetica" w:hAnsi="Helvetica"/>
        </w:rPr>
      </w:pPr>
    </w:p>
    <w:p w14:paraId="3E76C10E" w14:textId="2A248BA5" w:rsidR="008962BA" w:rsidRDefault="008962BA" w:rsidP="008962BA">
      <w:pPr>
        <w:rPr>
          <w:rFonts w:ascii="Helvetica" w:hAnsi="Helvetica"/>
        </w:rPr>
      </w:pPr>
      <w:r>
        <w:rPr>
          <w:rFonts w:ascii="Helvetica" w:hAnsi="Helvetica"/>
        </w:rPr>
        <w:t xml:space="preserve">Lesson Title: </w:t>
      </w:r>
      <w:r w:rsidR="004354BE">
        <w:rPr>
          <w:rFonts w:ascii="Helvetica" w:hAnsi="Helvetica"/>
        </w:rPr>
        <w:t>Timbuktu: How Trade Sha</w:t>
      </w:r>
      <w:r w:rsidR="000E30DE">
        <w:rPr>
          <w:rFonts w:ascii="Helvetica" w:hAnsi="Helvetica"/>
        </w:rPr>
        <w:t xml:space="preserve">ped a </w:t>
      </w:r>
      <w:r w:rsidR="004354BE">
        <w:rPr>
          <w:rFonts w:ascii="Helvetica" w:hAnsi="Helvetica"/>
        </w:rPr>
        <w:t>City</w:t>
      </w:r>
      <w:r w:rsidR="00205358">
        <w:rPr>
          <w:rFonts w:ascii="Helvetica" w:hAnsi="Helvetica"/>
        </w:rPr>
        <w:t xml:space="preserve"> </w:t>
      </w:r>
      <w:r w:rsidR="00205358" w:rsidRPr="00091BB4">
        <w:rPr>
          <w:rFonts w:ascii="Helvetica" w:hAnsi="Helvetica"/>
        </w:rPr>
        <w:t>(</w:t>
      </w:r>
      <w:r w:rsidR="00205358">
        <w:rPr>
          <w:rFonts w:ascii="Helvetica" w:hAnsi="Helvetica"/>
        </w:rPr>
        <w:t>Africa</w:t>
      </w:r>
      <w:r w:rsidR="00205358" w:rsidRPr="00091BB4">
        <w:rPr>
          <w:rFonts w:ascii="Helvetica" w:hAnsi="Helvetica"/>
        </w:rPr>
        <w:t xml:space="preserve"> Mini-Unit)</w:t>
      </w:r>
    </w:p>
    <w:p w14:paraId="6CD916BE" w14:textId="77777777" w:rsidR="008962BA" w:rsidRDefault="008962BA" w:rsidP="008962BA">
      <w:pPr>
        <w:rPr>
          <w:rFonts w:ascii="Helvetica" w:hAnsi="Helvetica"/>
          <w:b/>
        </w:rPr>
      </w:pPr>
    </w:p>
    <w:p w14:paraId="5F4A5D00" w14:textId="77777777" w:rsidR="008962BA" w:rsidRPr="00BD0C49" w:rsidRDefault="008962BA" w:rsidP="008962BA">
      <w:pPr>
        <w:rPr>
          <w:rFonts w:ascii="Helvetica" w:hAnsi="Helvetica"/>
          <w:i/>
        </w:rPr>
      </w:pPr>
      <w:r w:rsidRPr="00BD0C49">
        <w:rPr>
          <w:rFonts w:ascii="Helvetica" w:hAnsi="Helvetica"/>
          <w:i/>
        </w:rPr>
        <w:t xml:space="preserve">Inquiry Question: </w:t>
      </w:r>
      <w:r w:rsidR="009B7457">
        <w:rPr>
          <w:rFonts w:ascii="Helvetica" w:hAnsi="Helvetica"/>
          <w:i/>
        </w:rPr>
        <w:t>Why was Timbuktu so important</w:t>
      </w:r>
      <w:r w:rsidR="006448CE">
        <w:rPr>
          <w:rFonts w:ascii="Helvetica" w:hAnsi="Helvetica"/>
          <w:i/>
        </w:rPr>
        <w:t>?</w:t>
      </w:r>
    </w:p>
    <w:p w14:paraId="3C9C65D1" w14:textId="77777777" w:rsidR="00886B80" w:rsidRDefault="00886B80" w:rsidP="00A94276">
      <w:pPr>
        <w:rPr>
          <w:rFonts w:ascii="Helvetica" w:hAnsi="Helvetica"/>
          <w:b/>
        </w:rPr>
      </w:pPr>
    </w:p>
    <w:p w14:paraId="7356158C" w14:textId="40415E20" w:rsidR="00FB5933" w:rsidRPr="00B32CF4" w:rsidRDefault="00000000" w:rsidP="00FB5933">
      <w:pPr>
        <w:outlineLvl w:val="0"/>
        <w:rPr>
          <w:rFonts w:ascii="Helvetica" w:hAnsi="Helvetica"/>
          <w:b/>
        </w:rPr>
      </w:pPr>
      <w:hyperlink w:anchor="Lesson4_16" w:history="1">
        <w:r w:rsidR="00FB5933" w:rsidRPr="008F639F">
          <w:rPr>
            <w:rStyle w:val="Hyperlink"/>
            <w:rFonts w:ascii="Helvetica" w:hAnsi="Helvetica"/>
            <w:b/>
          </w:rPr>
          <w:t>LESSON 4-</w:t>
        </w:r>
        <w:r w:rsidR="00F96200" w:rsidRPr="008F639F">
          <w:rPr>
            <w:rStyle w:val="Hyperlink"/>
            <w:rFonts w:ascii="Helvetica" w:hAnsi="Helvetica"/>
            <w:b/>
          </w:rPr>
          <w:t>16</w:t>
        </w:r>
      </w:hyperlink>
    </w:p>
    <w:p w14:paraId="4885A2A8" w14:textId="77777777" w:rsidR="00FB5933" w:rsidRDefault="00FB5933" w:rsidP="00FB5933">
      <w:pPr>
        <w:rPr>
          <w:rFonts w:ascii="Helvetica" w:hAnsi="Helvetica"/>
        </w:rPr>
      </w:pPr>
    </w:p>
    <w:p w14:paraId="49BDD82E" w14:textId="6F2441DB" w:rsidR="00FB5933" w:rsidRDefault="00FB5933" w:rsidP="00FB5933">
      <w:pPr>
        <w:rPr>
          <w:rFonts w:ascii="Helvetica" w:hAnsi="Helvetica"/>
        </w:rPr>
      </w:pPr>
      <w:r>
        <w:rPr>
          <w:rFonts w:ascii="Helvetica" w:hAnsi="Helvetica"/>
        </w:rPr>
        <w:t>Lesson Title: Apartheid in South Africa: A Movement for Freedom</w:t>
      </w:r>
      <w:r w:rsidR="00205358">
        <w:rPr>
          <w:rFonts w:ascii="Helvetica" w:hAnsi="Helvetica"/>
        </w:rPr>
        <w:t xml:space="preserve"> </w:t>
      </w:r>
      <w:r w:rsidR="00205358" w:rsidRPr="00091BB4">
        <w:rPr>
          <w:rFonts w:ascii="Helvetica" w:hAnsi="Helvetica"/>
        </w:rPr>
        <w:t>(</w:t>
      </w:r>
      <w:r w:rsidR="00205358">
        <w:rPr>
          <w:rFonts w:ascii="Helvetica" w:hAnsi="Helvetica"/>
        </w:rPr>
        <w:t>Africa</w:t>
      </w:r>
      <w:r w:rsidR="00205358" w:rsidRPr="00091BB4">
        <w:rPr>
          <w:rFonts w:ascii="Helvetica" w:hAnsi="Helvetica"/>
        </w:rPr>
        <w:t xml:space="preserve"> Mini-Unit)</w:t>
      </w:r>
    </w:p>
    <w:p w14:paraId="131B2BB0" w14:textId="77777777" w:rsidR="00FB5933" w:rsidRDefault="00FB5933" w:rsidP="00FB5933">
      <w:pPr>
        <w:rPr>
          <w:rFonts w:ascii="Helvetica" w:hAnsi="Helvetica"/>
          <w:b/>
        </w:rPr>
      </w:pPr>
    </w:p>
    <w:p w14:paraId="1467C3A6" w14:textId="77777777" w:rsidR="00FB5933" w:rsidRPr="00BD0C49" w:rsidRDefault="00FB5933" w:rsidP="00FB5933">
      <w:pPr>
        <w:rPr>
          <w:rFonts w:ascii="Helvetica" w:hAnsi="Helvetica"/>
          <w:i/>
        </w:rPr>
      </w:pPr>
      <w:r w:rsidRPr="00BD0C49">
        <w:rPr>
          <w:rFonts w:ascii="Helvetica" w:hAnsi="Helvetica"/>
          <w:i/>
        </w:rPr>
        <w:t xml:space="preserve">Inquiry Question: </w:t>
      </w:r>
      <w:r>
        <w:rPr>
          <w:rFonts w:ascii="Helvetica" w:hAnsi="Helvetica"/>
          <w:i/>
        </w:rPr>
        <w:t>What can we learn from the Anti-Apartheid Movement in South Africa?</w:t>
      </w:r>
    </w:p>
    <w:p w14:paraId="6BC9806F" w14:textId="77777777" w:rsidR="00FB5933" w:rsidRPr="00B32CF4" w:rsidRDefault="00FB5933" w:rsidP="00A94276">
      <w:pPr>
        <w:rPr>
          <w:rFonts w:ascii="Helvetica" w:hAnsi="Helvetica"/>
          <w:b/>
        </w:rPr>
      </w:pPr>
    </w:p>
    <w:p w14:paraId="2C5106F4" w14:textId="13EB3CCD" w:rsidR="00A94276" w:rsidRPr="00B32CF4" w:rsidRDefault="00000000" w:rsidP="00A94276">
      <w:pPr>
        <w:outlineLvl w:val="0"/>
        <w:rPr>
          <w:rFonts w:ascii="Helvetica" w:hAnsi="Helvetica"/>
          <w:b/>
        </w:rPr>
      </w:pPr>
      <w:hyperlink w:anchor="Lesson4_17" w:history="1">
        <w:r w:rsidR="00A94276" w:rsidRPr="00A06682">
          <w:rPr>
            <w:rStyle w:val="Hyperlink"/>
            <w:rFonts w:ascii="Helvetica" w:hAnsi="Helvetica"/>
            <w:b/>
          </w:rPr>
          <w:t>LESSON 4-</w:t>
        </w:r>
        <w:r w:rsidR="00F96200" w:rsidRPr="00A06682">
          <w:rPr>
            <w:rStyle w:val="Hyperlink"/>
            <w:rFonts w:ascii="Helvetica" w:hAnsi="Helvetica"/>
            <w:b/>
          </w:rPr>
          <w:t>17</w:t>
        </w:r>
      </w:hyperlink>
    </w:p>
    <w:p w14:paraId="3B849662" w14:textId="77777777" w:rsidR="00A94276" w:rsidRDefault="00A94276" w:rsidP="00A94276">
      <w:pPr>
        <w:rPr>
          <w:rFonts w:ascii="Helvetica" w:hAnsi="Helvetica"/>
          <w:b/>
        </w:rPr>
      </w:pPr>
    </w:p>
    <w:p w14:paraId="6889FBF9" w14:textId="4DE8C392" w:rsidR="00A94276" w:rsidRDefault="00A94276" w:rsidP="00A94276">
      <w:pPr>
        <w:outlineLvl w:val="0"/>
        <w:rPr>
          <w:rFonts w:ascii="Helvetica" w:hAnsi="Helvetica"/>
        </w:rPr>
      </w:pPr>
      <w:r>
        <w:rPr>
          <w:rFonts w:ascii="Helvetica" w:hAnsi="Helvetica"/>
        </w:rPr>
        <w:t>Lesson Title: Africa Today: Diverse Nations, Diverse People</w:t>
      </w:r>
      <w:r w:rsidR="00205358">
        <w:rPr>
          <w:rFonts w:ascii="Helvetica" w:hAnsi="Helvetica"/>
        </w:rPr>
        <w:t xml:space="preserve"> </w:t>
      </w:r>
      <w:r w:rsidR="00205358" w:rsidRPr="00091BB4">
        <w:rPr>
          <w:rFonts w:ascii="Helvetica" w:hAnsi="Helvetica"/>
        </w:rPr>
        <w:t>(</w:t>
      </w:r>
      <w:r w:rsidR="00205358">
        <w:rPr>
          <w:rFonts w:ascii="Helvetica" w:hAnsi="Helvetica"/>
        </w:rPr>
        <w:t>Africa</w:t>
      </w:r>
      <w:r w:rsidR="00205358" w:rsidRPr="00091BB4">
        <w:rPr>
          <w:rFonts w:ascii="Helvetica" w:hAnsi="Helvetica"/>
        </w:rPr>
        <w:t xml:space="preserve"> Mini-Unit)</w:t>
      </w:r>
    </w:p>
    <w:p w14:paraId="10947F83" w14:textId="77777777" w:rsidR="00A94276" w:rsidRDefault="00A94276" w:rsidP="00A94276">
      <w:pPr>
        <w:rPr>
          <w:rFonts w:ascii="Helvetica" w:hAnsi="Helvetica"/>
          <w:b/>
        </w:rPr>
      </w:pPr>
    </w:p>
    <w:p w14:paraId="2BEC8854" w14:textId="54EECFC8" w:rsidR="00A94276" w:rsidRPr="00BD0C49" w:rsidRDefault="00A94276" w:rsidP="00A94276">
      <w:pPr>
        <w:rPr>
          <w:rFonts w:ascii="Helvetica" w:hAnsi="Helvetica"/>
          <w:i/>
        </w:rPr>
      </w:pPr>
      <w:r w:rsidRPr="00BD0C49">
        <w:rPr>
          <w:rFonts w:ascii="Helvetica" w:hAnsi="Helvetica"/>
          <w:i/>
        </w:rPr>
        <w:t xml:space="preserve">Inquiry Question: </w:t>
      </w:r>
      <w:r>
        <w:rPr>
          <w:rFonts w:ascii="Helvetica" w:hAnsi="Helvetica"/>
          <w:i/>
        </w:rPr>
        <w:t xml:space="preserve">If you were to </w:t>
      </w:r>
      <w:r w:rsidR="00B65A76">
        <w:rPr>
          <w:rFonts w:ascii="Helvetica" w:hAnsi="Helvetica"/>
          <w:i/>
        </w:rPr>
        <w:t>visit</w:t>
      </w:r>
      <w:r w:rsidR="00743E34">
        <w:rPr>
          <w:rFonts w:ascii="Helvetica" w:hAnsi="Helvetica"/>
          <w:i/>
        </w:rPr>
        <w:t xml:space="preserve"> </w:t>
      </w:r>
      <w:r>
        <w:rPr>
          <w:rFonts w:ascii="Helvetica" w:hAnsi="Helvetica"/>
          <w:i/>
        </w:rPr>
        <w:t>Africa today, what country would you choose and why?</w:t>
      </w:r>
    </w:p>
    <w:p w14:paraId="2C36B9C9" w14:textId="77777777" w:rsidR="00A94276" w:rsidRDefault="00A94276" w:rsidP="00A94276">
      <w:pPr>
        <w:rPr>
          <w:rFonts w:ascii="Helvetica" w:hAnsi="Helvetica"/>
          <w:b/>
        </w:rPr>
      </w:pPr>
    </w:p>
    <w:p w14:paraId="4A82217F" w14:textId="7EED27BE" w:rsidR="00A94276" w:rsidRPr="00B32CF4" w:rsidRDefault="00000000" w:rsidP="00A94276">
      <w:pPr>
        <w:outlineLvl w:val="0"/>
        <w:rPr>
          <w:rFonts w:ascii="Helvetica" w:hAnsi="Helvetica"/>
          <w:b/>
        </w:rPr>
      </w:pPr>
      <w:hyperlink w:anchor="Lesson4_18" w:history="1">
        <w:r w:rsidR="00A94276" w:rsidRPr="00A06682">
          <w:rPr>
            <w:rStyle w:val="Hyperlink"/>
            <w:rFonts w:ascii="Helvetica" w:hAnsi="Helvetica"/>
            <w:b/>
          </w:rPr>
          <w:t>LESSON 4-</w:t>
        </w:r>
        <w:r w:rsidR="00F96200" w:rsidRPr="00A06682">
          <w:rPr>
            <w:rStyle w:val="Hyperlink"/>
            <w:rFonts w:ascii="Helvetica" w:hAnsi="Helvetica"/>
            <w:b/>
          </w:rPr>
          <w:t>18</w:t>
        </w:r>
      </w:hyperlink>
    </w:p>
    <w:p w14:paraId="7D4BD7EE" w14:textId="77777777" w:rsidR="00A94276" w:rsidRDefault="00A94276" w:rsidP="00A94276">
      <w:pPr>
        <w:rPr>
          <w:rFonts w:ascii="Helvetica" w:hAnsi="Helvetica"/>
        </w:rPr>
      </w:pPr>
    </w:p>
    <w:p w14:paraId="61A7BAA6" w14:textId="26E84F92" w:rsidR="00A94276" w:rsidRPr="00B32CF4" w:rsidRDefault="00A94276" w:rsidP="00A94276">
      <w:pPr>
        <w:outlineLvl w:val="0"/>
        <w:rPr>
          <w:rFonts w:ascii="Helvetica" w:hAnsi="Helvetica"/>
          <w:b/>
        </w:rPr>
      </w:pPr>
      <w:r>
        <w:rPr>
          <w:rFonts w:ascii="Helvetica" w:hAnsi="Helvetica"/>
        </w:rPr>
        <w:t xml:space="preserve">Lesson Title: The Great Asian Empires: China, Japan, India, </w:t>
      </w:r>
      <w:r w:rsidR="00923DE4">
        <w:rPr>
          <w:rFonts w:ascii="Helvetica" w:hAnsi="Helvetica"/>
        </w:rPr>
        <w:t>and Persia</w:t>
      </w:r>
      <w:r w:rsidR="00205358">
        <w:rPr>
          <w:rFonts w:ascii="Helvetica" w:hAnsi="Helvetica"/>
        </w:rPr>
        <w:t xml:space="preserve"> </w:t>
      </w:r>
      <w:r w:rsidR="00205358" w:rsidRPr="00091BB4">
        <w:rPr>
          <w:rFonts w:ascii="Helvetica" w:hAnsi="Helvetica"/>
        </w:rPr>
        <w:t>(</w:t>
      </w:r>
      <w:r w:rsidR="00205358">
        <w:rPr>
          <w:rFonts w:ascii="Helvetica" w:hAnsi="Helvetica"/>
        </w:rPr>
        <w:t>Asia</w:t>
      </w:r>
      <w:r w:rsidR="00205358" w:rsidRPr="00091BB4">
        <w:rPr>
          <w:rFonts w:ascii="Helvetica" w:hAnsi="Helvetica"/>
        </w:rPr>
        <w:t xml:space="preserve"> Mini-Unit)</w:t>
      </w:r>
    </w:p>
    <w:p w14:paraId="7AB04F70" w14:textId="77777777" w:rsidR="00A94276" w:rsidRDefault="00A94276" w:rsidP="00A94276">
      <w:pPr>
        <w:rPr>
          <w:rFonts w:ascii="Helvetica" w:hAnsi="Helvetica"/>
          <w:b/>
        </w:rPr>
      </w:pPr>
    </w:p>
    <w:p w14:paraId="58E4736C" w14:textId="6C1AC07D" w:rsidR="00A94276" w:rsidRPr="00BD0C49" w:rsidRDefault="00A94276" w:rsidP="00A94276">
      <w:pPr>
        <w:rPr>
          <w:rFonts w:ascii="Helvetica" w:hAnsi="Helvetica"/>
          <w:i/>
        </w:rPr>
      </w:pPr>
      <w:r w:rsidRPr="00BD0C49">
        <w:rPr>
          <w:rFonts w:ascii="Helvetica" w:hAnsi="Helvetica"/>
          <w:i/>
        </w:rPr>
        <w:t xml:space="preserve">Inquiry Question: </w:t>
      </w:r>
      <w:r>
        <w:rPr>
          <w:rFonts w:ascii="Helvetica" w:hAnsi="Helvetica"/>
          <w:i/>
        </w:rPr>
        <w:t>If you could live in any Asian empire, which one would it be and why?</w:t>
      </w:r>
    </w:p>
    <w:p w14:paraId="4F2CDA43" w14:textId="77777777" w:rsidR="008A7DAE" w:rsidRDefault="008A7DAE" w:rsidP="00A94276">
      <w:pPr>
        <w:rPr>
          <w:rFonts w:ascii="Helvetica" w:hAnsi="Helvetica"/>
          <w:b/>
        </w:rPr>
      </w:pPr>
    </w:p>
    <w:p w14:paraId="06BE28FD" w14:textId="5D041A45" w:rsidR="00A94276" w:rsidRPr="00B32CF4" w:rsidRDefault="00000000" w:rsidP="00A94276">
      <w:pPr>
        <w:outlineLvl w:val="0"/>
        <w:rPr>
          <w:rFonts w:ascii="Helvetica" w:hAnsi="Helvetica"/>
          <w:b/>
        </w:rPr>
      </w:pPr>
      <w:hyperlink w:anchor="Lesson4_19" w:history="1">
        <w:r w:rsidR="00A94276" w:rsidRPr="002F6660">
          <w:rPr>
            <w:rStyle w:val="Hyperlink"/>
            <w:rFonts w:ascii="Helvetica" w:hAnsi="Helvetica"/>
            <w:b/>
          </w:rPr>
          <w:t>LESSON 4-</w:t>
        </w:r>
        <w:r w:rsidR="00A930EA" w:rsidRPr="002F6660">
          <w:rPr>
            <w:rStyle w:val="Hyperlink"/>
            <w:rFonts w:ascii="Helvetica" w:hAnsi="Helvetica"/>
            <w:b/>
          </w:rPr>
          <w:t>1</w:t>
        </w:r>
        <w:r w:rsidR="00F96200" w:rsidRPr="002F6660">
          <w:rPr>
            <w:rStyle w:val="Hyperlink"/>
            <w:rFonts w:ascii="Helvetica" w:hAnsi="Helvetica"/>
            <w:b/>
          </w:rPr>
          <w:t>9</w:t>
        </w:r>
      </w:hyperlink>
    </w:p>
    <w:p w14:paraId="483733EC" w14:textId="77777777" w:rsidR="00A94276" w:rsidRDefault="00A94276" w:rsidP="00A94276">
      <w:pPr>
        <w:rPr>
          <w:rFonts w:ascii="Helvetica" w:hAnsi="Helvetica"/>
          <w:b/>
        </w:rPr>
      </w:pPr>
    </w:p>
    <w:p w14:paraId="08CFBF8D" w14:textId="66304488" w:rsidR="00A94276" w:rsidRPr="00B32CF4" w:rsidRDefault="00A94276" w:rsidP="00A94276">
      <w:pPr>
        <w:outlineLvl w:val="0"/>
        <w:rPr>
          <w:rFonts w:ascii="Helvetica" w:hAnsi="Helvetica"/>
          <w:b/>
        </w:rPr>
      </w:pPr>
      <w:r>
        <w:rPr>
          <w:rFonts w:ascii="Helvetica" w:hAnsi="Helvetica"/>
        </w:rPr>
        <w:t xml:space="preserve">Lesson Title: The Silk Road: Connecting the </w:t>
      </w:r>
      <w:r w:rsidR="00404EA3">
        <w:rPr>
          <w:rFonts w:ascii="Helvetica" w:hAnsi="Helvetica"/>
        </w:rPr>
        <w:t>Continents</w:t>
      </w:r>
      <w:r w:rsidR="00205358">
        <w:rPr>
          <w:rFonts w:ascii="Helvetica" w:hAnsi="Helvetica"/>
        </w:rPr>
        <w:t xml:space="preserve"> </w:t>
      </w:r>
      <w:r w:rsidR="00205358" w:rsidRPr="00091BB4">
        <w:rPr>
          <w:rFonts w:ascii="Helvetica" w:hAnsi="Helvetica"/>
        </w:rPr>
        <w:t>(</w:t>
      </w:r>
      <w:r w:rsidR="00205358">
        <w:rPr>
          <w:rFonts w:ascii="Helvetica" w:hAnsi="Helvetica"/>
        </w:rPr>
        <w:t>Asia</w:t>
      </w:r>
      <w:r w:rsidR="00205358" w:rsidRPr="00091BB4">
        <w:rPr>
          <w:rFonts w:ascii="Helvetica" w:hAnsi="Helvetica"/>
        </w:rPr>
        <w:t xml:space="preserve"> Mini-Unit)</w:t>
      </w:r>
    </w:p>
    <w:p w14:paraId="24F43D65" w14:textId="77777777" w:rsidR="00A94276" w:rsidRDefault="00A94276" w:rsidP="00A94276">
      <w:pPr>
        <w:rPr>
          <w:rFonts w:ascii="Helvetica" w:hAnsi="Helvetica"/>
          <w:b/>
        </w:rPr>
      </w:pPr>
    </w:p>
    <w:p w14:paraId="48E415DF" w14:textId="02C9EA1C" w:rsidR="00A94276" w:rsidRDefault="00A94276" w:rsidP="00A94276">
      <w:pPr>
        <w:outlineLvl w:val="0"/>
        <w:rPr>
          <w:rFonts w:ascii="Helvetica" w:hAnsi="Helvetica"/>
          <w:i/>
        </w:rPr>
      </w:pPr>
      <w:r w:rsidRPr="00BD0C49">
        <w:rPr>
          <w:rFonts w:ascii="Helvetica" w:hAnsi="Helvetica"/>
          <w:i/>
        </w:rPr>
        <w:t xml:space="preserve">Inquiry Question: </w:t>
      </w:r>
      <w:r w:rsidR="008A68BB">
        <w:rPr>
          <w:rFonts w:ascii="Helvetica" w:hAnsi="Helvetica"/>
          <w:i/>
        </w:rPr>
        <w:t>What was life like on the Silk Road?</w:t>
      </w:r>
    </w:p>
    <w:p w14:paraId="1726E39B" w14:textId="49F663F6" w:rsidR="00205358" w:rsidRDefault="00205358" w:rsidP="00A94276">
      <w:pPr>
        <w:outlineLvl w:val="0"/>
        <w:rPr>
          <w:rFonts w:ascii="Helvetica" w:hAnsi="Helvetica"/>
          <w:i/>
        </w:rPr>
      </w:pPr>
    </w:p>
    <w:p w14:paraId="0C65BD1F" w14:textId="3614FF31" w:rsidR="00205358" w:rsidRDefault="00205358" w:rsidP="00A94276">
      <w:pPr>
        <w:outlineLvl w:val="0"/>
        <w:rPr>
          <w:rFonts w:ascii="Helvetica" w:hAnsi="Helvetica"/>
          <w:i/>
        </w:rPr>
      </w:pPr>
    </w:p>
    <w:p w14:paraId="5E8EC5BA" w14:textId="264462FD" w:rsidR="00205358" w:rsidRDefault="00205358" w:rsidP="00A94276">
      <w:pPr>
        <w:outlineLvl w:val="0"/>
        <w:rPr>
          <w:rFonts w:ascii="Helvetica" w:hAnsi="Helvetica"/>
          <w:i/>
        </w:rPr>
      </w:pPr>
    </w:p>
    <w:p w14:paraId="28964566" w14:textId="27F12A74" w:rsidR="00205358" w:rsidRDefault="00205358" w:rsidP="00A94276">
      <w:pPr>
        <w:outlineLvl w:val="0"/>
        <w:rPr>
          <w:rFonts w:ascii="Helvetica" w:hAnsi="Helvetica"/>
          <w:i/>
        </w:rPr>
      </w:pPr>
    </w:p>
    <w:p w14:paraId="69F67A28" w14:textId="77777777" w:rsidR="00205358" w:rsidRPr="00BD0C49" w:rsidRDefault="00205358" w:rsidP="00A94276">
      <w:pPr>
        <w:outlineLvl w:val="0"/>
        <w:rPr>
          <w:rFonts w:ascii="Helvetica" w:hAnsi="Helvetica"/>
          <w:i/>
        </w:rPr>
      </w:pPr>
    </w:p>
    <w:p w14:paraId="7127DF1B" w14:textId="77777777" w:rsidR="00A94276" w:rsidRPr="00B32CF4" w:rsidRDefault="00A94276" w:rsidP="00A94276">
      <w:pPr>
        <w:rPr>
          <w:rFonts w:ascii="Helvetica" w:hAnsi="Helvetica"/>
          <w:b/>
        </w:rPr>
      </w:pPr>
    </w:p>
    <w:p w14:paraId="21A6F982" w14:textId="60332134" w:rsidR="00A94276" w:rsidRPr="00B32CF4" w:rsidRDefault="00000000" w:rsidP="00A94276">
      <w:pPr>
        <w:outlineLvl w:val="0"/>
        <w:rPr>
          <w:rFonts w:ascii="Helvetica" w:hAnsi="Helvetica"/>
          <w:b/>
        </w:rPr>
      </w:pPr>
      <w:hyperlink w:anchor="Lesson4_20" w:history="1">
        <w:r w:rsidR="00A94276" w:rsidRPr="002F6660">
          <w:rPr>
            <w:rStyle w:val="Hyperlink"/>
            <w:rFonts w:ascii="Helvetica" w:hAnsi="Helvetica"/>
            <w:b/>
          </w:rPr>
          <w:t>LESSON 4-</w:t>
        </w:r>
        <w:r w:rsidR="00F96200" w:rsidRPr="002F6660">
          <w:rPr>
            <w:rStyle w:val="Hyperlink"/>
            <w:rFonts w:ascii="Helvetica" w:hAnsi="Helvetica"/>
            <w:b/>
          </w:rPr>
          <w:t>20</w:t>
        </w:r>
      </w:hyperlink>
    </w:p>
    <w:p w14:paraId="1DBEBCE1" w14:textId="77777777" w:rsidR="00A94276" w:rsidRDefault="00A94276" w:rsidP="00A94276">
      <w:pPr>
        <w:rPr>
          <w:rFonts w:ascii="Helvetica" w:hAnsi="Helvetica"/>
          <w:b/>
        </w:rPr>
      </w:pPr>
    </w:p>
    <w:p w14:paraId="61D2F83A" w14:textId="709DAD86" w:rsidR="00E1048B" w:rsidRPr="00B32CF4" w:rsidRDefault="00E1048B" w:rsidP="00E1048B">
      <w:pPr>
        <w:outlineLvl w:val="0"/>
        <w:rPr>
          <w:rFonts w:ascii="Helvetica" w:hAnsi="Helvetica"/>
          <w:b/>
        </w:rPr>
      </w:pPr>
      <w:r>
        <w:rPr>
          <w:rFonts w:ascii="Helvetica" w:hAnsi="Helvetica"/>
        </w:rPr>
        <w:t xml:space="preserve">Lesson Title: </w:t>
      </w:r>
      <w:r w:rsidR="0009753B">
        <w:rPr>
          <w:rFonts w:ascii="Helvetica" w:hAnsi="Helvetica"/>
        </w:rPr>
        <w:t>Việt Nam</w:t>
      </w:r>
      <w:r>
        <w:rPr>
          <w:rFonts w:ascii="Helvetica" w:hAnsi="Helvetica"/>
        </w:rPr>
        <w:t>: A Country of Waterways</w:t>
      </w:r>
      <w:r w:rsidR="00205358">
        <w:rPr>
          <w:rFonts w:ascii="Helvetica" w:hAnsi="Helvetica"/>
        </w:rPr>
        <w:t xml:space="preserve"> </w:t>
      </w:r>
      <w:r w:rsidR="00205358" w:rsidRPr="00091BB4">
        <w:rPr>
          <w:rFonts w:ascii="Helvetica" w:hAnsi="Helvetica"/>
        </w:rPr>
        <w:t>(</w:t>
      </w:r>
      <w:r w:rsidR="00205358">
        <w:rPr>
          <w:rFonts w:ascii="Helvetica" w:hAnsi="Helvetica"/>
        </w:rPr>
        <w:t>Asia</w:t>
      </w:r>
      <w:r w:rsidR="00205358" w:rsidRPr="00091BB4">
        <w:rPr>
          <w:rFonts w:ascii="Helvetica" w:hAnsi="Helvetica"/>
        </w:rPr>
        <w:t xml:space="preserve"> Mini-Unit)</w:t>
      </w:r>
    </w:p>
    <w:p w14:paraId="7589B7A9" w14:textId="77777777" w:rsidR="00E1048B" w:rsidRDefault="00E1048B" w:rsidP="00E1048B">
      <w:pPr>
        <w:rPr>
          <w:rFonts w:ascii="Helvetica" w:hAnsi="Helvetica"/>
          <w:b/>
        </w:rPr>
      </w:pPr>
    </w:p>
    <w:p w14:paraId="3F57D27E" w14:textId="205341E4" w:rsidR="00E1048B" w:rsidRPr="00BD0C49" w:rsidRDefault="00E1048B" w:rsidP="00E1048B">
      <w:pPr>
        <w:rPr>
          <w:rFonts w:ascii="Helvetica" w:hAnsi="Helvetica"/>
          <w:i/>
        </w:rPr>
      </w:pPr>
      <w:r w:rsidRPr="00BD0C49">
        <w:rPr>
          <w:rFonts w:ascii="Helvetica" w:hAnsi="Helvetica"/>
          <w:i/>
        </w:rPr>
        <w:t xml:space="preserve">Inquiry Question: </w:t>
      </w:r>
      <w:r>
        <w:rPr>
          <w:rFonts w:ascii="Helvetica" w:hAnsi="Helvetica"/>
          <w:i/>
        </w:rPr>
        <w:t xml:space="preserve">Are the human changes to the Mekong </w:t>
      </w:r>
      <w:r w:rsidR="002C3C8F">
        <w:rPr>
          <w:rFonts w:ascii="Helvetica" w:hAnsi="Helvetica"/>
          <w:i/>
        </w:rPr>
        <w:t>R</w:t>
      </w:r>
      <w:r>
        <w:rPr>
          <w:rFonts w:ascii="Helvetica" w:hAnsi="Helvetica"/>
          <w:i/>
        </w:rPr>
        <w:t>iver more positive or negative?</w:t>
      </w:r>
    </w:p>
    <w:p w14:paraId="00700CA3" w14:textId="77777777" w:rsidR="002F6D46" w:rsidRDefault="002F6D46" w:rsidP="002F6D46">
      <w:pPr>
        <w:rPr>
          <w:rFonts w:ascii="Helvetica" w:hAnsi="Helvetica"/>
          <w:b/>
        </w:rPr>
      </w:pPr>
    </w:p>
    <w:p w14:paraId="65A18335" w14:textId="7424C43C" w:rsidR="002F6D46" w:rsidRPr="00B32CF4" w:rsidRDefault="00000000" w:rsidP="002F6D46">
      <w:pPr>
        <w:outlineLvl w:val="0"/>
        <w:rPr>
          <w:rFonts w:ascii="Helvetica" w:hAnsi="Helvetica"/>
          <w:b/>
        </w:rPr>
      </w:pPr>
      <w:hyperlink w:anchor="Lesson4_21" w:history="1">
        <w:r w:rsidR="002F6D46" w:rsidRPr="002F6660">
          <w:rPr>
            <w:rStyle w:val="Hyperlink"/>
            <w:rFonts w:ascii="Helvetica" w:hAnsi="Helvetica"/>
            <w:b/>
          </w:rPr>
          <w:t>LESSON 4-</w:t>
        </w:r>
        <w:r w:rsidR="00A930EA" w:rsidRPr="002F6660">
          <w:rPr>
            <w:rStyle w:val="Hyperlink"/>
            <w:rFonts w:ascii="Helvetica" w:hAnsi="Helvetica"/>
            <w:b/>
          </w:rPr>
          <w:t>2</w:t>
        </w:r>
        <w:r w:rsidR="00F96200" w:rsidRPr="002F6660">
          <w:rPr>
            <w:rStyle w:val="Hyperlink"/>
            <w:rFonts w:ascii="Helvetica" w:hAnsi="Helvetica"/>
            <w:b/>
          </w:rPr>
          <w:t>1</w:t>
        </w:r>
      </w:hyperlink>
    </w:p>
    <w:p w14:paraId="003378BA" w14:textId="77777777" w:rsidR="002F6D46" w:rsidRDefault="002F6D46" w:rsidP="002F6D46">
      <w:pPr>
        <w:rPr>
          <w:rFonts w:ascii="Helvetica" w:hAnsi="Helvetica"/>
        </w:rPr>
      </w:pPr>
    </w:p>
    <w:p w14:paraId="51AB28CC" w14:textId="6A507617" w:rsidR="002F6D46" w:rsidRPr="00B32CF4" w:rsidRDefault="002F6D46" w:rsidP="002F6D46">
      <w:pPr>
        <w:outlineLvl w:val="0"/>
        <w:rPr>
          <w:rFonts w:ascii="Helvetica" w:hAnsi="Helvetica"/>
          <w:b/>
        </w:rPr>
      </w:pPr>
      <w:r>
        <w:rPr>
          <w:rFonts w:ascii="Helvetica" w:hAnsi="Helvetica"/>
        </w:rPr>
        <w:t xml:space="preserve">Lesson Title: </w:t>
      </w:r>
      <w:r w:rsidR="00E1048B">
        <w:rPr>
          <w:rFonts w:ascii="Helvetica" w:hAnsi="Helvetica"/>
        </w:rPr>
        <w:t xml:space="preserve">Asian Megacities: Would You </w:t>
      </w:r>
      <w:r w:rsidR="00806ECA">
        <w:rPr>
          <w:rFonts w:ascii="Helvetica" w:hAnsi="Helvetica"/>
        </w:rPr>
        <w:t xml:space="preserve">Want to </w:t>
      </w:r>
      <w:r w:rsidR="00E1048B">
        <w:rPr>
          <w:rFonts w:ascii="Helvetica" w:hAnsi="Helvetica"/>
        </w:rPr>
        <w:t>Live There?</w:t>
      </w:r>
      <w:r w:rsidR="00205358">
        <w:rPr>
          <w:rFonts w:ascii="Helvetica" w:hAnsi="Helvetica"/>
        </w:rPr>
        <w:t xml:space="preserve"> </w:t>
      </w:r>
      <w:r w:rsidR="00205358" w:rsidRPr="00091BB4">
        <w:rPr>
          <w:rFonts w:ascii="Helvetica" w:hAnsi="Helvetica"/>
        </w:rPr>
        <w:t>(</w:t>
      </w:r>
      <w:r w:rsidR="00205358">
        <w:rPr>
          <w:rFonts w:ascii="Helvetica" w:hAnsi="Helvetica"/>
        </w:rPr>
        <w:t>Asia</w:t>
      </w:r>
      <w:r w:rsidR="00205358" w:rsidRPr="00091BB4">
        <w:rPr>
          <w:rFonts w:ascii="Helvetica" w:hAnsi="Helvetica"/>
        </w:rPr>
        <w:t xml:space="preserve"> Mini-Unit)</w:t>
      </w:r>
    </w:p>
    <w:p w14:paraId="41B4DAF6" w14:textId="77777777" w:rsidR="002F6D46" w:rsidRDefault="002F6D46" w:rsidP="002F6D46">
      <w:pPr>
        <w:rPr>
          <w:rFonts w:ascii="Helvetica" w:hAnsi="Helvetica"/>
          <w:b/>
        </w:rPr>
      </w:pPr>
    </w:p>
    <w:p w14:paraId="5240F3EC" w14:textId="2BA33A04" w:rsidR="002F6D46" w:rsidRPr="00BD0C49" w:rsidRDefault="002F6D46" w:rsidP="002F6D46">
      <w:pPr>
        <w:rPr>
          <w:rFonts w:ascii="Helvetica" w:hAnsi="Helvetica"/>
          <w:i/>
        </w:rPr>
      </w:pPr>
      <w:r w:rsidRPr="00BD0C49">
        <w:rPr>
          <w:rFonts w:ascii="Helvetica" w:hAnsi="Helvetica"/>
          <w:i/>
        </w:rPr>
        <w:t xml:space="preserve">Inquiry Question: </w:t>
      </w:r>
      <w:r w:rsidR="00E1048B">
        <w:rPr>
          <w:rFonts w:ascii="Helvetica" w:hAnsi="Helvetica"/>
          <w:i/>
        </w:rPr>
        <w:t>Would you like to live in an Asian megacity?</w:t>
      </w:r>
    </w:p>
    <w:p w14:paraId="5ED77E61" w14:textId="77777777" w:rsidR="008A3656" w:rsidRDefault="008A3656" w:rsidP="00A94276">
      <w:pPr>
        <w:rPr>
          <w:rFonts w:ascii="Helvetica" w:hAnsi="Helvetica"/>
          <w:b/>
        </w:rPr>
      </w:pPr>
    </w:p>
    <w:p w14:paraId="77D7EED9" w14:textId="49213976" w:rsidR="00A94276" w:rsidRPr="00B32CF4" w:rsidRDefault="00000000" w:rsidP="00A94276">
      <w:pPr>
        <w:outlineLvl w:val="0"/>
        <w:rPr>
          <w:rFonts w:ascii="Helvetica" w:hAnsi="Helvetica"/>
          <w:b/>
        </w:rPr>
      </w:pPr>
      <w:hyperlink w:anchor="Lesson4_22" w:history="1">
        <w:r w:rsidR="00A94276" w:rsidRPr="002F6660">
          <w:rPr>
            <w:rStyle w:val="Hyperlink"/>
            <w:rFonts w:ascii="Helvetica" w:hAnsi="Helvetica"/>
            <w:b/>
          </w:rPr>
          <w:t>LESSON 4-</w:t>
        </w:r>
        <w:r w:rsidR="00F96200" w:rsidRPr="002F6660">
          <w:rPr>
            <w:rStyle w:val="Hyperlink"/>
            <w:rFonts w:ascii="Helvetica" w:hAnsi="Helvetica"/>
            <w:b/>
          </w:rPr>
          <w:t>22</w:t>
        </w:r>
      </w:hyperlink>
    </w:p>
    <w:p w14:paraId="31F2FEA2" w14:textId="77777777" w:rsidR="00A94276" w:rsidRDefault="00A94276" w:rsidP="00A94276">
      <w:pPr>
        <w:rPr>
          <w:rFonts w:ascii="Helvetica" w:hAnsi="Helvetica"/>
          <w:b/>
        </w:rPr>
      </w:pPr>
    </w:p>
    <w:p w14:paraId="521F53CF" w14:textId="066712CE" w:rsidR="00A94276" w:rsidRPr="00B32CF4" w:rsidRDefault="00A94276" w:rsidP="00A94276">
      <w:pPr>
        <w:outlineLvl w:val="0"/>
        <w:rPr>
          <w:rFonts w:ascii="Helvetica" w:hAnsi="Helvetica"/>
          <w:b/>
        </w:rPr>
      </w:pPr>
      <w:r>
        <w:rPr>
          <w:rFonts w:ascii="Helvetica" w:hAnsi="Helvetica"/>
        </w:rPr>
        <w:t xml:space="preserve">Lesson Title: </w:t>
      </w:r>
      <w:r w:rsidR="002E5CD6">
        <w:rPr>
          <w:rFonts w:ascii="Helvetica" w:hAnsi="Helvetica"/>
        </w:rPr>
        <w:t xml:space="preserve">World Religions: </w:t>
      </w:r>
      <w:r w:rsidR="00467C90" w:rsidRPr="00467C90">
        <w:rPr>
          <w:rFonts w:ascii="Helvetica" w:hAnsi="Helvetica"/>
        </w:rPr>
        <w:t xml:space="preserve">Hinduism, Confucianism, Buddhism, Judaism, Christianity, and Islam </w:t>
      </w:r>
      <w:r w:rsidR="00205358" w:rsidRPr="00091BB4">
        <w:rPr>
          <w:rFonts w:ascii="Helvetica" w:hAnsi="Helvetica"/>
        </w:rPr>
        <w:t>(</w:t>
      </w:r>
      <w:r w:rsidR="00205358">
        <w:rPr>
          <w:rFonts w:ascii="Helvetica" w:hAnsi="Helvetica"/>
        </w:rPr>
        <w:t>Asia</w:t>
      </w:r>
      <w:r w:rsidR="00205358" w:rsidRPr="00091BB4">
        <w:rPr>
          <w:rFonts w:ascii="Helvetica" w:hAnsi="Helvetica"/>
        </w:rPr>
        <w:t xml:space="preserve"> Mini-Unit)</w:t>
      </w:r>
    </w:p>
    <w:p w14:paraId="16DF0691" w14:textId="77777777" w:rsidR="00A94276" w:rsidRDefault="00A94276" w:rsidP="00A94276">
      <w:pPr>
        <w:rPr>
          <w:rFonts w:ascii="Helvetica" w:hAnsi="Helvetica"/>
          <w:b/>
        </w:rPr>
      </w:pPr>
    </w:p>
    <w:p w14:paraId="0030FB1E" w14:textId="77777777" w:rsidR="00CA2FCF" w:rsidRDefault="00A94276" w:rsidP="00A94276">
      <w:pPr>
        <w:outlineLvl w:val="0"/>
        <w:rPr>
          <w:rStyle w:val="Hyperlink"/>
          <w:rFonts w:ascii="Helvetica" w:hAnsi="Helvetica"/>
          <w:b/>
        </w:rPr>
      </w:pPr>
      <w:r w:rsidRPr="00BD0C49">
        <w:rPr>
          <w:rFonts w:ascii="Helvetica" w:hAnsi="Helvetica"/>
          <w:i/>
        </w:rPr>
        <w:t xml:space="preserve">Inquiry Question: </w:t>
      </w:r>
      <w:r>
        <w:rPr>
          <w:rFonts w:ascii="Helvetica" w:hAnsi="Helvetica"/>
          <w:i/>
        </w:rPr>
        <w:t>What is each religion’s greatest contribution</w:t>
      </w:r>
      <w:r w:rsidR="002A35E4">
        <w:rPr>
          <w:rFonts w:ascii="Helvetica" w:hAnsi="Helvetica"/>
          <w:i/>
        </w:rPr>
        <w:t>s</w:t>
      </w:r>
      <w:r>
        <w:rPr>
          <w:rFonts w:ascii="Helvetica" w:hAnsi="Helvetica"/>
          <w:i/>
        </w:rPr>
        <w:t xml:space="preserve"> to the world?</w:t>
      </w:r>
    </w:p>
    <w:p w14:paraId="0FC7515E" w14:textId="77777777" w:rsidR="00CA2FCF" w:rsidRDefault="00CA2FCF" w:rsidP="00A94276">
      <w:pPr>
        <w:outlineLvl w:val="0"/>
      </w:pPr>
    </w:p>
    <w:p w14:paraId="0E945B38" w14:textId="45DB0320" w:rsidR="00A94276" w:rsidRPr="00CA2FCF" w:rsidRDefault="00000000" w:rsidP="00A94276">
      <w:pPr>
        <w:outlineLvl w:val="0"/>
        <w:rPr>
          <w:rFonts w:ascii="Helvetica" w:hAnsi="Helvetica"/>
          <w:i/>
        </w:rPr>
      </w:pPr>
      <w:hyperlink w:anchor="Lesson4_23" w:history="1">
        <w:r w:rsidR="00A94276" w:rsidRPr="008F3FC2">
          <w:rPr>
            <w:rStyle w:val="Hyperlink"/>
            <w:rFonts w:ascii="Helvetica" w:hAnsi="Helvetica"/>
            <w:b/>
          </w:rPr>
          <w:t>LESSON 4-</w:t>
        </w:r>
        <w:r w:rsidR="00F96200" w:rsidRPr="008F3FC2">
          <w:rPr>
            <w:rStyle w:val="Hyperlink"/>
            <w:rFonts w:ascii="Helvetica" w:hAnsi="Helvetica"/>
            <w:b/>
          </w:rPr>
          <w:t>23</w:t>
        </w:r>
      </w:hyperlink>
    </w:p>
    <w:p w14:paraId="6C7C2671" w14:textId="77777777" w:rsidR="00A94276" w:rsidRDefault="00A94276" w:rsidP="00A94276">
      <w:pPr>
        <w:rPr>
          <w:rFonts w:ascii="Helvetica" w:hAnsi="Helvetica"/>
          <w:b/>
        </w:rPr>
      </w:pPr>
    </w:p>
    <w:p w14:paraId="71DBB89B" w14:textId="141E5366" w:rsidR="00A94276" w:rsidRDefault="00EC1548" w:rsidP="00A94276">
      <w:pPr>
        <w:outlineLvl w:val="0"/>
        <w:rPr>
          <w:rFonts w:ascii="Helvetica" w:hAnsi="Helvetica"/>
        </w:rPr>
      </w:pPr>
      <w:r>
        <w:rPr>
          <w:rFonts w:ascii="Helvetica" w:hAnsi="Helvetica"/>
        </w:rPr>
        <w:t xml:space="preserve">Lesson Title: </w:t>
      </w:r>
      <w:r w:rsidR="00A94276">
        <w:rPr>
          <w:rFonts w:ascii="Helvetica" w:hAnsi="Helvetica"/>
        </w:rPr>
        <w:t>Asia Today: Diverse Nations, Diverse People</w:t>
      </w:r>
      <w:r w:rsidR="00205358">
        <w:rPr>
          <w:rFonts w:ascii="Helvetica" w:hAnsi="Helvetica"/>
        </w:rPr>
        <w:t xml:space="preserve"> </w:t>
      </w:r>
      <w:r w:rsidR="00205358" w:rsidRPr="00091BB4">
        <w:rPr>
          <w:rFonts w:ascii="Helvetica" w:hAnsi="Helvetica"/>
        </w:rPr>
        <w:t>(</w:t>
      </w:r>
      <w:r w:rsidR="00205358">
        <w:rPr>
          <w:rFonts w:ascii="Helvetica" w:hAnsi="Helvetica"/>
        </w:rPr>
        <w:t>Asia</w:t>
      </w:r>
      <w:r w:rsidR="00205358" w:rsidRPr="00091BB4">
        <w:rPr>
          <w:rFonts w:ascii="Helvetica" w:hAnsi="Helvetica"/>
        </w:rPr>
        <w:t xml:space="preserve"> Mini-Unit)</w:t>
      </w:r>
    </w:p>
    <w:p w14:paraId="15460062" w14:textId="77777777" w:rsidR="00A94276" w:rsidRDefault="00A94276" w:rsidP="00A94276">
      <w:pPr>
        <w:rPr>
          <w:rFonts w:ascii="Helvetica" w:hAnsi="Helvetica"/>
          <w:b/>
        </w:rPr>
      </w:pPr>
    </w:p>
    <w:p w14:paraId="39895CA2" w14:textId="3EADE155" w:rsidR="00A94276" w:rsidRPr="00BD0C49" w:rsidRDefault="00A94276" w:rsidP="00A94276">
      <w:pPr>
        <w:rPr>
          <w:rFonts w:ascii="Helvetica" w:hAnsi="Helvetica"/>
          <w:i/>
        </w:rPr>
      </w:pPr>
      <w:r w:rsidRPr="00BD0C49">
        <w:rPr>
          <w:rFonts w:ascii="Helvetica" w:hAnsi="Helvetica"/>
          <w:i/>
        </w:rPr>
        <w:t xml:space="preserve">Inquiry Question: </w:t>
      </w:r>
      <w:r>
        <w:rPr>
          <w:rFonts w:ascii="Helvetica" w:hAnsi="Helvetica"/>
          <w:i/>
        </w:rPr>
        <w:t xml:space="preserve">If you were to </w:t>
      </w:r>
      <w:r w:rsidR="007500CC">
        <w:rPr>
          <w:rFonts w:ascii="Helvetica" w:hAnsi="Helvetica"/>
          <w:i/>
        </w:rPr>
        <w:t>visit</w:t>
      </w:r>
      <w:r>
        <w:rPr>
          <w:rFonts w:ascii="Helvetica" w:hAnsi="Helvetica"/>
          <w:i/>
        </w:rPr>
        <w:t xml:space="preserve"> Asia today, what country would you choose and why?</w:t>
      </w:r>
    </w:p>
    <w:p w14:paraId="65B3930F" w14:textId="77777777" w:rsidR="00A94276" w:rsidRPr="00B32CF4" w:rsidRDefault="00A94276" w:rsidP="00A94276">
      <w:pPr>
        <w:rPr>
          <w:rFonts w:ascii="Helvetica" w:hAnsi="Helvetica"/>
          <w:b/>
        </w:rPr>
      </w:pPr>
    </w:p>
    <w:p w14:paraId="351D88FB" w14:textId="5A37D416" w:rsidR="00A94276" w:rsidRPr="00B32CF4" w:rsidRDefault="00000000" w:rsidP="00A94276">
      <w:pPr>
        <w:outlineLvl w:val="0"/>
        <w:rPr>
          <w:rFonts w:ascii="Helvetica" w:hAnsi="Helvetica"/>
          <w:b/>
        </w:rPr>
      </w:pPr>
      <w:hyperlink w:anchor="Lesson4_24" w:history="1">
        <w:r w:rsidR="00A94276" w:rsidRPr="008F3FC2">
          <w:rPr>
            <w:rStyle w:val="Hyperlink"/>
            <w:rFonts w:ascii="Helvetica" w:hAnsi="Helvetica"/>
            <w:b/>
          </w:rPr>
          <w:t>LESSON 4-</w:t>
        </w:r>
        <w:r w:rsidR="00F96200" w:rsidRPr="008F3FC2">
          <w:rPr>
            <w:rStyle w:val="Hyperlink"/>
            <w:rFonts w:ascii="Helvetica" w:hAnsi="Helvetica"/>
            <w:b/>
          </w:rPr>
          <w:t>24</w:t>
        </w:r>
      </w:hyperlink>
    </w:p>
    <w:p w14:paraId="491CD98D" w14:textId="77777777" w:rsidR="00A94276" w:rsidRDefault="00A94276" w:rsidP="00A94276">
      <w:pPr>
        <w:rPr>
          <w:rFonts w:ascii="Helvetica" w:hAnsi="Helvetica"/>
          <w:b/>
        </w:rPr>
      </w:pPr>
    </w:p>
    <w:p w14:paraId="72D2E44A" w14:textId="564A8CF3" w:rsidR="00A94276" w:rsidRPr="00BB349E" w:rsidRDefault="00A94276" w:rsidP="00A94276">
      <w:pPr>
        <w:outlineLvl w:val="0"/>
        <w:rPr>
          <w:rFonts w:ascii="Helvetica" w:hAnsi="Helvetica"/>
          <w:b/>
        </w:rPr>
      </w:pPr>
      <w:r>
        <w:rPr>
          <w:rFonts w:ascii="Helvetica" w:hAnsi="Helvetica"/>
        </w:rPr>
        <w:t>Lesson Title: The Great</w:t>
      </w:r>
      <w:r w:rsidR="0026630D">
        <w:rPr>
          <w:rFonts w:ascii="Helvetica" w:hAnsi="Helvetica"/>
        </w:rPr>
        <w:t xml:space="preserve"> American Empires: Aztec, Maya, Inca</w:t>
      </w:r>
      <w:r>
        <w:rPr>
          <w:rFonts w:ascii="Helvetica" w:hAnsi="Helvetica"/>
        </w:rPr>
        <w:t>, and Mississippi</w:t>
      </w:r>
      <w:r w:rsidR="00205358">
        <w:rPr>
          <w:rFonts w:ascii="Helvetica" w:hAnsi="Helvetica"/>
        </w:rPr>
        <w:t xml:space="preserve"> (Americas Mini-Unit)</w:t>
      </w:r>
    </w:p>
    <w:p w14:paraId="1F8CE492" w14:textId="77777777" w:rsidR="00A94276" w:rsidRDefault="00A94276" w:rsidP="00A94276">
      <w:pPr>
        <w:rPr>
          <w:rFonts w:ascii="Helvetica" w:hAnsi="Helvetica"/>
          <w:b/>
        </w:rPr>
      </w:pPr>
    </w:p>
    <w:p w14:paraId="7B2967E9" w14:textId="2365DDC8" w:rsidR="00A94276" w:rsidRPr="00BD0C49" w:rsidRDefault="00A94276" w:rsidP="00A94276">
      <w:pPr>
        <w:rPr>
          <w:rFonts w:ascii="Helvetica" w:hAnsi="Helvetica"/>
          <w:i/>
        </w:rPr>
      </w:pPr>
      <w:r w:rsidRPr="00BD0C49">
        <w:rPr>
          <w:rFonts w:ascii="Helvetica" w:hAnsi="Helvetica"/>
          <w:i/>
        </w:rPr>
        <w:t xml:space="preserve">Inquiry Question: </w:t>
      </w:r>
      <w:r>
        <w:rPr>
          <w:rFonts w:ascii="Helvetica" w:hAnsi="Helvetica"/>
          <w:i/>
        </w:rPr>
        <w:t>If you could live in any American empire, which one would it be and why?</w:t>
      </w:r>
    </w:p>
    <w:p w14:paraId="7E8462A8" w14:textId="77777777" w:rsidR="00A94276" w:rsidRDefault="00A94276" w:rsidP="00A94276">
      <w:pPr>
        <w:rPr>
          <w:rFonts w:ascii="Helvetica" w:hAnsi="Helvetica"/>
          <w:b/>
        </w:rPr>
      </w:pPr>
    </w:p>
    <w:p w14:paraId="37C9C18A" w14:textId="1D5D0F2B" w:rsidR="00A94276" w:rsidRDefault="00000000" w:rsidP="00A94276">
      <w:pPr>
        <w:outlineLvl w:val="0"/>
        <w:rPr>
          <w:rFonts w:ascii="Helvetica" w:hAnsi="Helvetica"/>
          <w:b/>
        </w:rPr>
      </w:pPr>
      <w:hyperlink w:anchor="Lesson4_25" w:history="1">
        <w:r w:rsidR="007A6BF6" w:rsidRPr="008F3FC2">
          <w:rPr>
            <w:rStyle w:val="Hyperlink"/>
            <w:rFonts w:ascii="Helvetica" w:hAnsi="Helvetica"/>
            <w:b/>
          </w:rPr>
          <w:t>LE</w:t>
        </w:r>
        <w:r w:rsidR="00A930EA" w:rsidRPr="008F3FC2">
          <w:rPr>
            <w:rStyle w:val="Hyperlink"/>
            <w:rFonts w:ascii="Helvetica" w:hAnsi="Helvetica"/>
            <w:b/>
          </w:rPr>
          <w:t>SSON 4-</w:t>
        </w:r>
        <w:r w:rsidR="00F96200" w:rsidRPr="008F3FC2">
          <w:rPr>
            <w:rStyle w:val="Hyperlink"/>
            <w:rFonts w:ascii="Helvetica" w:hAnsi="Helvetica"/>
            <w:b/>
          </w:rPr>
          <w:t>25</w:t>
        </w:r>
      </w:hyperlink>
    </w:p>
    <w:p w14:paraId="5212A45F" w14:textId="77777777" w:rsidR="00A94276" w:rsidRDefault="00A94276" w:rsidP="00A94276">
      <w:pPr>
        <w:rPr>
          <w:rFonts w:ascii="Helvetica" w:hAnsi="Helvetica"/>
          <w:b/>
        </w:rPr>
      </w:pPr>
    </w:p>
    <w:p w14:paraId="3038B72A" w14:textId="398A99FA" w:rsidR="00A94276" w:rsidRDefault="00A94276" w:rsidP="00A94276">
      <w:pPr>
        <w:outlineLvl w:val="0"/>
        <w:rPr>
          <w:rFonts w:ascii="Helvetica" w:hAnsi="Helvetica"/>
        </w:rPr>
      </w:pPr>
      <w:r>
        <w:rPr>
          <w:rFonts w:ascii="Helvetica" w:hAnsi="Helvetica"/>
        </w:rPr>
        <w:t>Lesson Title: Columbus: Hero or Villain?</w:t>
      </w:r>
      <w:r w:rsidR="00205358">
        <w:rPr>
          <w:rFonts w:ascii="Helvetica" w:hAnsi="Helvetica"/>
        </w:rPr>
        <w:t xml:space="preserve"> (Americas Mini-Unit)</w:t>
      </w:r>
    </w:p>
    <w:p w14:paraId="0AD79A42" w14:textId="77777777" w:rsidR="00A94276" w:rsidRDefault="00A94276" w:rsidP="00A94276">
      <w:pPr>
        <w:rPr>
          <w:rFonts w:ascii="Helvetica" w:hAnsi="Helvetica"/>
          <w:b/>
        </w:rPr>
      </w:pPr>
    </w:p>
    <w:p w14:paraId="0C457AD8" w14:textId="77777777" w:rsidR="00A94276" w:rsidRPr="00BD0C49" w:rsidRDefault="00A94276" w:rsidP="00A94276">
      <w:pPr>
        <w:rPr>
          <w:rFonts w:ascii="Helvetica" w:hAnsi="Helvetica"/>
          <w:i/>
        </w:rPr>
      </w:pPr>
      <w:r w:rsidRPr="00BD0C49">
        <w:rPr>
          <w:rFonts w:ascii="Helvetica" w:hAnsi="Helvetica"/>
          <w:i/>
        </w:rPr>
        <w:t xml:space="preserve">Inquiry Question: </w:t>
      </w:r>
      <w:r>
        <w:rPr>
          <w:rFonts w:ascii="Helvetica" w:hAnsi="Helvetica"/>
          <w:i/>
        </w:rPr>
        <w:t>Did Columbus’s voyages have more of a positive or negative impact on the world?</w:t>
      </w:r>
    </w:p>
    <w:p w14:paraId="60867208" w14:textId="18937E6B" w:rsidR="00A94276" w:rsidRDefault="00A94276" w:rsidP="00A94276">
      <w:pPr>
        <w:rPr>
          <w:rFonts w:ascii="Helvetica" w:hAnsi="Helvetica"/>
          <w:b/>
        </w:rPr>
      </w:pPr>
    </w:p>
    <w:p w14:paraId="6D6595AD" w14:textId="6D2C00A3" w:rsidR="00205358" w:rsidRDefault="00205358" w:rsidP="00A94276">
      <w:pPr>
        <w:rPr>
          <w:rFonts w:ascii="Helvetica" w:hAnsi="Helvetica"/>
          <w:b/>
        </w:rPr>
      </w:pPr>
    </w:p>
    <w:p w14:paraId="4C21518B" w14:textId="77777777" w:rsidR="00205358" w:rsidRPr="00B32CF4" w:rsidRDefault="00205358" w:rsidP="00A94276">
      <w:pPr>
        <w:rPr>
          <w:rFonts w:ascii="Helvetica" w:hAnsi="Helvetica"/>
          <w:b/>
        </w:rPr>
      </w:pPr>
    </w:p>
    <w:p w14:paraId="20D17446" w14:textId="340C9F59" w:rsidR="00A94276" w:rsidRPr="00B32CF4" w:rsidRDefault="00000000" w:rsidP="00A94276">
      <w:pPr>
        <w:outlineLvl w:val="0"/>
        <w:rPr>
          <w:rFonts w:ascii="Helvetica" w:hAnsi="Helvetica"/>
          <w:b/>
        </w:rPr>
      </w:pPr>
      <w:hyperlink w:anchor="Lesson4_26" w:history="1">
        <w:r w:rsidR="00A930EA" w:rsidRPr="008F3FC2">
          <w:rPr>
            <w:rStyle w:val="Hyperlink"/>
            <w:rFonts w:ascii="Helvetica" w:hAnsi="Helvetica"/>
            <w:b/>
          </w:rPr>
          <w:t>LESSON 4-</w:t>
        </w:r>
        <w:r w:rsidR="00F96200" w:rsidRPr="008F3FC2">
          <w:rPr>
            <w:rStyle w:val="Hyperlink"/>
            <w:rFonts w:ascii="Helvetica" w:hAnsi="Helvetica"/>
            <w:b/>
          </w:rPr>
          <w:t>26</w:t>
        </w:r>
      </w:hyperlink>
    </w:p>
    <w:p w14:paraId="1E667354" w14:textId="77777777" w:rsidR="00A94276" w:rsidRDefault="00A94276" w:rsidP="00A94276">
      <w:pPr>
        <w:rPr>
          <w:rFonts w:ascii="Helvetica" w:hAnsi="Helvetica"/>
          <w:b/>
        </w:rPr>
      </w:pPr>
    </w:p>
    <w:p w14:paraId="5B632572" w14:textId="4561756E" w:rsidR="00A94276" w:rsidRDefault="00A94276" w:rsidP="00A94276">
      <w:pPr>
        <w:outlineLvl w:val="0"/>
        <w:rPr>
          <w:rFonts w:ascii="Helvetica" w:hAnsi="Helvetica"/>
        </w:rPr>
      </w:pPr>
      <w:r>
        <w:rPr>
          <w:rFonts w:ascii="Helvetica" w:hAnsi="Helvetica"/>
        </w:rPr>
        <w:t xml:space="preserve">Lesson Title: Haiti: </w:t>
      </w:r>
      <w:r w:rsidR="00891CCD">
        <w:rPr>
          <w:rFonts w:ascii="Helvetica" w:hAnsi="Helvetica"/>
        </w:rPr>
        <w:t>What Type of</w:t>
      </w:r>
      <w:r>
        <w:rPr>
          <w:rFonts w:ascii="Helvetica" w:hAnsi="Helvetica"/>
        </w:rPr>
        <w:t xml:space="preserve"> Revolution?</w:t>
      </w:r>
      <w:r w:rsidR="00205358">
        <w:rPr>
          <w:rFonts w:ascii="Helvetica" w:hAnsi="Helvetica"/>
        </w:rPr>
        <w:t xml:space="preserve"> (Americas Mini-Unit)</w:t>
      </w:r>
    </w:p>
    <w:p w14:paraId="05A06EA5" w14:textId="77777777" w:rsidR="00A94276" w:rsidRDefault="00A94276" w:rsidP="00A94276">
      <w:pPr>
        <w:rPr>
          <w:rFonts w:ascii="Helvetica" w:hAnsi="Helvetica"/>
          <w:b/>
        </w:rPr>
      </w:pPr>
    </w:p>
    <w:p w14:paraId="721E87EA" w14:textId="79D74CD3" w:rsidR="00A94276" w:rsidRDefault="00A94276" w:rsidP="00A94276">
      <w:pPr>
        <w:rPr>
          <w:rFonts w:ascii="Helvetica" w:hAnsi="Helvetica"/>
          <w:b/>
          <w:i/>
        </w:rPr>
      </w:pPr>
      <w:r w:rsidRPr="00BD0C49">
        <w:rPr>
          <w:rFonts w:ascii="Helvetica" w:hAnsi="Helvetica"/>
          <w:i/>
        </w:rPr>
        <w:t xml:space="preserve">Inquiry Question: </w:t>
      </w:r>
      <w:r w:rsidR="00A277D5" w:rsidRPr="002850B5">
        <w:rPr>
          <w:rFonts w:ascii="Helvetica" w:hAnsi="Helvetica"/>
          <w:i/>
        </w:rPr>
        <w:t>Wha</w:t>
      </w:r>
      <w:r w:rsidR="00A277D5" w:rsidRPr="00A277D5">
        <w:rPr>
          <w:rFonts w:ascii="Helvetica" w:hAnsi="Helvetica"/>
          <w:i/>
        </w:rPr>
        <w:t xml:space="preserve">t type of revolution did </w:t>
      </w:r>
      <w:r w:rsidR="00DF6237">
        <w:rPr>
          <w:rFonts w:ascii="Helvetica" w:hAnsi="Helvetica"/>
          <w:i/>
        </w:rPr>
        <w:t>Toussaint Louverture</w:t>
      </w:r>
      <w:r w:rsidR="00A277D5" w:rsidRPr="00A277D5">
        <w:rPr>
          <w:rFonts w:ascii="Helvetica" w:hAnsi="Helvetica"/>
          <w:i/>
        </w:rPr>
        <w:t xml:space="preserve"> lead in Haiti?</w:t>
      </w:r>
    </w:p>
    <w:p w14:paraId="60615D73" w14:textId="77777777" w:rsidR="00A81F9B" w:rsidRDefault="00A81F9B" w:rsidP="00A36708">
      <w:pPr>
        <w:rPr>
          <w:rFonts w:ascii="Helvetica" w:hAnsi="Helvetica"/>
          <w:b/>
        </w:rPr>
      </w:pPr>
    </w:p>
    <w:p w14:paraId="5C5AA05C" w14:textId="5FB0C461" w:rsidR="00A36708" w:rsidRDefault="00000000" w:rsidP="00A36708">
      <w:pPr>
        <w:rPr>
          <w:rFonts w:ascii="Helvetica" w:hAnsi="Helvetica"/>
          <w:b/>
        </w:rPr>
      </w:pPr>
      <w:hyperlink w:anchor="Lesson4_27" w:history="1">
        <w:r w:rsidR="009C6CEA" w:rsidRPr="008F3FC2">
          <w:rPr>
            <w:rStyle w:val="Hyperlink"/>
            <w:rFonts w:ascii="Helvetica" w:hAnsi="Helvetica"/>
            <w:b/>
          </w:rPr>
          <w:t>LESSON 4-27</w:t>
        </w:r>
      </w:hyperlink>
    </w:p>
    <w:p w14:paraId="1BC6C5A9" w14:textId="77777777" w:rsidR="00A36708" w:rsidRDefault="00A36708" w:rsidP="00A36708">
      <w:pPr>
        <w:rPr>
          <w:rFonts w:ascii="Helvetica" w:hAnsi="Helvetica"/>
          <w:b/>
        </w:rPr>
      </w:pPr>
    </w:p>
    <w:p w14:paraId="2BB70BD7" w14:textId="406A733D" w:rsidR="004B7A15" w:rsidRDefault="00E729D0" w:rsidP="004B7A15">
      <w:pPr>
        <w:outlineLvl w:val="0"/>
        <w:rPr>
          <w:rFonts w:ascii="Helvetica" w:hAnsi="Helvetica"/>
        </w:rPr>
      </w:pPr>
      <w:r>
        <w:rPr>
          <w:rFonts w:ascii="Helvetica" w:hAnsi="Helvetica"/>
        </w:rPr>
        <w:t>Latin America</w:t>
      </w:r>
      <w:r w:rsidR="004B7A15">
        <w:rPr>
          <w:rFonts w:ascii="Helvetica" w:hAnsi="Helvetica"/>
        </w:rPr>
        <w:t xml:space="preserve"> Today: Diverse Nations, Diverse People</w:t>
      </w:r>
      <w:r w:rsidR="00205358">
        <w:rPr>
          <w:rFonts w:ascii="Helvetica" w:hAnsi="Helvetica"/>
        </w:rPr>
        <w:t xml:space="preserve"> (Americas Mini-Unit)</w:t>
      </w:r>
    </w:p>
    <w:p w14:paraId="284E0C9A" w14:textId="77777777" w:rsidR="004B7A15" w:rsidRDefault="004B7A15" w:rsidP="004B7A15">
      <w:pPr>
        <w:rPr>
          <w:rFonts w:ascii="Helvetica" w:hAnsi="Helvetica"/>
          <w:b/>
        </w:rPr>
      </w:pPr>
    </w:p>
    <w:p w14:paraId="55462D16" w14:textId="491DBFA5" w:rsidR="004B7A15" w:rsidRPr="00BD0C49" w:rsidRDefault="004B7A15" w:rsidP="004B7A15">
      <w:pPr>
        <w:rPr>
          <w:rFonts w:ascii="Helvetica" w:hAnsi="Helvetica"/>
          <w:i/>
        </w:rPr>
      </w:pPr>
      <w:r w:rsidRPr="00BD0C49">
        <w:rPr>
          <w:rFonts w:ascii="Helvetica" w:hAnsi="Helvetica"/>
          <w:i/>
        </w:rPr>
        <w:t xml:space="preserve">Inquiry Question: </w:t>
      </w:r>
      <w:r>
        <w:rPr>
          <w:rFonts w:ascii="Helvetica" w:hAnsi="Helvetica"/>
          <w:i/>
        </w:rPr>
        <w:t xml:space="preserve">If you were to visit </w:t>
      </w:r>
      <w:r w:rsidR="00AE33E7">
        <w:rPr>
          <w:rFonts w:ascii="Helvetica" w:hAnsi="Helvetica"/>
          <w:i/>
        </w:rPr>
        <w:t>Latin America</w:t>
      </w:r>
      <w:r>
        <w:rPr>
          <w:rFonts w:ascii="Helvetica" w:hAnsi="Helvetica"/>
          <w:i/>
        </w:rPr>
        <w:t xml:space="preserve"> today, what country would you choose and why?</w:t>
      </w:r>
    </w:p>
    <w:p w14:paraId="6C249934" w14:textId="77777777" w:rsidR="00A36708" w:rsidRDefault="00A36708" w:rsidP="00A36708">
      <w:pPr>
        <w:rPr>
          <w:rFonts w:ascii="Helvetica" w:hAnsi="Helvetica"/>
          <w:b/>
        </w:rPr>
      </w:pPr>
    </w:p>
    <w:p w14:paraId="53164B0A" w14:textId="1764AA99" w:rsidR="00A36708" w:rsidRDefault="00000000" w:rsidP="00A36708">
      <w:pPr>
        <w:rPr>
          <w:rFonts w:ascii="Helvetica" w:hAnsi="Helvetica"/>
          <w:b/>
        </w:rPr>
      </w:pPr>
      <w:hyperlink w:anchor="Lesson4_28" w:history="1">
        <w:r w:rsidR="007A6BF6" w:rsidRPr="008F3FC2">
          <w:rPr>
            <w:rStyle w:val="Hyperlink"/>
            <w:rFonts w:ascii="Helvetica" w:hAnsi="Helvetica"/>
            <w:b/>
          </w:rPr>
          <w:t>LESSON</w:t>
        </w:r>
        <w:r w:rsidR="009C6CEA" w:rsidRPr="008F3FC2">
          <w:rPr>
            <w:rStyle w:val="Hyperlink"/>
            <w:rFonts w:ascii="Helvetica" w:hAnsi="Helvetica"/>
            <w:b/>
          </w:rPr>
          <w:t xml:space="preserve"> 4-28</w:t>
        </w:r>
      </w:hyperlink>
    </w:p>
    <w:p w14:paraId="2DD47CBA" w14:textId="77777777" w:rsidR="004B7A15" w:rsidRDefault="004B7A15" w:rsidP="004B7A15">
      <w:pPr>
        <w:rPr>
          <w:rFonts w:ascii="Helvetica" w:hAnsi="Helvetica"/>
          <w:b/>
        </w:rPr>
      </w:pPr>
    </w:p>
    <w:p w14:paraId="4BC1B347" w14:textId="58CEBFE3" w:rsidR="004B7A15" w:rsidRDefault="004B7A15" w:rsidP="004B7A15">
      <w:pPr>
        <w:outlineLvl w:val="0"/>
        <w:rPr>
          <w:rFonts w:ascii="Helvetica" w:hAnsi="Helvetica"/>
        </w:rPr>
      </w:pPr>
      <w:r>
        <w:rPr>
          <w:rFonts w:ascii="Helvetica" w:hAnsi="Helvetica"/>
        </w:rPr>
        <w:t>Lesson Title: The Great European Empires: Greece, Rome, Spain, France, and Britain</w:t>
      </w:r>
      <w:r w:rsidR="006B5059">
        <w:rPr>
          <w:rFonts w:ascii="Helvetica" w:hAnsi="Helvetica"/>
        </w:rPr>
        <w:t xml:space="preserve"> (Europe Mini-Unit)</w:t>
      </w:r>
    </w:p>
    <w:p w14:paraId="61077E1D" w14:textId="77777777" w:rsidR="004B7A15" w:rsidRDefault="004B7A15" w:rsidP="004B7A15">
      <w:pPr>
        <w:rPr>
          <w:rFonts w:ascii="Helvetica" w:hAnsi="Helvetica"/>
          <w:b/>
        </w:rPr>
      </w:pPr>
    </w:p>
    <w:p w14:paraId="777DF7C6" w14:textId="0EEB5F17" w:rsidR="004B7A15" w:rsidRPr="00BD0C49" w:rsidRDefault="004B7A15" w:rsidP="004B7A15">
      <w:pPr>
        <w:rPr>
          <w:rFonts w:ascii="Helvetica" w:hAnsi="Helvetica"/>
          <w:i/>
        </w:rPr>
      </w:pPr>
      <w:r w:rsidRPr="00BD0C49">
        <w:rPr>
          <w:rFonts w:ascii="Helvetica" w:hAnsi="Helvetica"/>
          <w:i/>
        </w:rPr>
        <w:t xml:space="preserve">Inquiry Question: </w:t>
      </w:r>
      <w:r w:rsidR="008C7749">
        <w:rPr>
          <w:rFonts w:ascii="Helvetica" w:hAnsi="Helvetica"/>
          <w:i/>
        </w:rPr>
        <w:t>If you could live in any European empire, which one would it be and why?</w:t>
      </w:r>
    </w:p>
    <w:p w14:paraId="4E65AE17" w14:textId="77777777" w:rsidR="004B7A15" w:rsidRDefault="004B7A15" w:rsidP="00A36708">
      <w:pPr>
        <w:rPr>
          <w:rFonts w:ascii="Helvetica" w:hAnsi="Helvetica"/>
          <w:b/>
        </w:rPr>
      </w:pPr>
    </w:p>
    <w:p w14:paraId="06B9DC26" w14:textId="151B5E4C" w:rsidR="006B73A6" w:rsidRDefault="00000000" w:rsidP="006B73A6">
      <w:pPr>
        <w:rPr>
          <w:rFonts w:ascii="Helvetica" w:hAnsi="Helvetica"/>
          <w:b/>
        </w:rPr>
      </w:pPr>
      <w:hyperlink w:anchor="Lesson4_29" w:history="1">
        <w:r w:rsidR="009C6CEA" w:rsidRPr="008F3FC2">
          <w:rPr>
            <w:rStyle w:val="Hyperlink"/>
            <w:rFonts w:ascii="Helvetica" w:hAnsi="Helvetica"/>
            <w:b/>
          </w:rPr>
          <w:t>LESSON 4-29</w:t>
        </w:r>
      </w:hyperlink>
    </w:p>
    <w:p w14:paraId="62416273" w14:textId="77777777" w:rsidR="00A36708" w:rsidRDefault="00A36708" w:rsidP="00A36708">
      <w:pPr>
        <w:rPr>
          <w:rFonts w:ascii="Helvetica" w:hAnsi="Helvetica"/>
          <w:b/>
        </w:rPr>
      </w:pPr>
    </w:p>
    <w:p w14:paraId="016AC75F" w14:textId="3FFA0E88" w:rsidR="00A36708" w:rsidRDefault="00A36708" w:rsidP="00A36708">
      <w:pPr>
        <w:outlineLvl w:val="0"/>
        <w:rPr>
          <w:rFonts w:ascii="Helvetica" w:hAnsi="Helvetica"/>
        </w:rPr>
      </w:pPr>
      <w:r>
        <w:rPr>
          <w:rFonts w:ascii="Helvetica" w:hAnsi="Helvetica"/>
        </w:rPr>
        <w:t xml:space="preserve">Lesson Title: Irish Independence: A New </w:t>
      </w:r>
      <w:r w:rsidR="00F86665">
        <w:rPr>
          <w:rFonts w:ascii="Helvetica" w:hAnsi="Helvetica"/>
        </w:rPr>
        <w:t>Country</w:t>
      </w:r>
      <w:r>
        <w:rPr>
          <w:rFonts w:ascii="Helvetica" w:hAnsi="Helvetica"/>
        </w:rPr>
        <w:t xml:space="preserve"> from an Ancient People</w:t>
      </w:r>
      <w:r w:rsidR="006B5059">
        <w:rPr>
          <w:rFonts w:ascii="Helvetica" w:hAnsi="Helvetica"/>
        </w:rPr>
        <w:t xml:space="preserve"> (Europe Mini-Unit)</w:t>
      </w:r>
    </w:p>
    <w:p w14:paraId="786F4912" w14:textId="77777777" w:rsidR="00A36708" w:rsidRDefault="00A36708" w:rsidP="00A36708">
      <w:pPr>
        <w:rPr>
          <w:rFonts w:ascii="Helvetica" w:hAnsi="Helvetica"/>
          <w:b/>
        </w:rPr>
      </w:pPr>
    </w:p>
    <w:p w14:paraId="60533545" w14:textId="77777777" w:rsidR="00A36708" w:rsidRPr="00BD0C49" w:rsidRDefault="00A36708" w:rsidP="00A36708">
      <w:pPr>
        <w:rPr>
          <w:rFonts w:ascii="Helvetica" w:hAnsi="Helvetica"/>
          <w:i/>
        </w:rPr>
      </w:pPr>
      <w:r w:rsidRPr="00BD0C49">
        <w:rPr>
          <w:rFonts w:ascii="Helvetica" w:hAnsi="Helvetica"/>
          <w:i/>
        </w:rPr>
        <w:t xml:space="preserve">Inquiry Question: </w:t>
      </w:r>
      <w:r>
        <w:rPr>
          <w:rFonts w:ascii="Helvetica" w:hAnsi="Helvetica"/>
          <w:i/>
        </w:rPr>
        <w:t>Why was Irish independence from England so important to its people?</w:t>
      </w:r>
    </w:p>
    <w:p w14:paraId="732F7580" w14:textId="77777777" w:rsidR="00A36708" w:rsidRDefault="00A36708" w:rsidP="00A36708">
      <w:pPr>
        <w:rPr>
          <w:rFonts w:ascii="Helvetica" w:hAnsi="Helvetica"/>
          <w:b/>
        </w:rPr>
      </w:pPr>
    </w:p>
    <w:p w14:paraId="7EBB9CBE" w14:textId="602F3A0E" w:rsidR="00A36708" w:rsidRDefault="00000000" w:rsidP="00A36708">
      <w:pPr>
        <w:rPr>
          <w:rFonts w:ascii="Helvetica" w:hAnsi="Helvetica"/>
          <w:b/>
        </w:rPr>
      </w:pPr>
      <w:hyperlink w:anchor="Lesson4_30" w:history="1">
        <w:r w:rsidR="009C6CEA" w:rsidRPr="008F3FC2">
          <w:rPr>
            <w:rStyle w:val="Hyperlink"/>
            <w:rFonts w:ascii="Helvetica" w:hAnsi="Helvetica"/>
            <w:b/>
          </w:rPr>
          <w:t>LESSON 4-30</w:t>
        </w:r>
      </w:hyperlink>
    </w:p>
    <w:p w14:paraId="7E791EEE" w14:textId="77777777" w:rsidR="00A36708" w:rsidRDefault="00A36708" w:rsidP="00A36708">
      <w:pPr>
        <w:rPr>
          <w:rFonts w:ascii="Helvetica" w:hAnsi="Helvetica"/>
          <w:b/>
        </w:rPr>
      </w:pPr>
    </w:p>
    <w:p w14:paraId="07A47EAF" w14:textId="6F332AC3" w:rsidR="00A36708" w:rsidRDefault="00A36708" w:rsidP="00A36708">
      <w:pPr>
        <w:outlineLvl w:val="0"/>
        <w:rPr>
          <w:rFonts w:ascii="Helvetica" w:hAnsi="Helvetica"/>
        </w:rPr>
      </w:pPr>
      <w:r>
        <w:rPr>
          <w:rFonts w:ascii="Helvetica" w:hAnsi="Helvetica"/>
        </w:rPr>
        <w:t>Lesson Title: Backpacking Across Europe: Diverse Nations, Diverse People</w:t>
      </w:r>
      <w:r w:rsidR="006B5059">
        <w:rPr>
          <w:rFonts w:ascii="Helvetica" w:hAnsi="Helvetica"/>
        </w:rPr>
        <w:t xml:space="preserve"> (Europe Mini-Unit)</w:t>
      </w:r>
    </w:p>
    <w:p w14:paraId="4C9CBA8B" w14:textId="77777777" w:rsidR="00A36708" w:rsidRDefault="00A36708" w:rsidP="00A36708">
      <w:pPr>
        <w:rPr>
          <w:rFonts w:ascii="Helvetica" w:hAnsi="Helvetica"/>
          <w:b/>
        </w:rPr>
      </w:pPr>
    </w:p>
    <w:p w14:paraId="44301CCE" w14:textId="61280EF0" w:rsidR="00A94276" w:rsidRPr="006E214A" w:rsidRDefault="00A36708" w:rsidP="00A94276">
      <w:pPr>
        <w:rPr>
          <w:rFonts w:ascii="Helvetica" w:hAnsi="Helvetica"/>
          <w:i/>
        </w:rPr>
      </w:pPr>
      <w:r w:rsidRPr="00BD0C49">
        <w:rPr>
          <w:rFonts w:ascii="Helvetica" w:hAnsi="Helvetica"/>
          <w:i/>
        </w:rPr>
        <w:t xml:space="preserve">Inquiry Question: </w:t>
      </w:r>
      <w:r w:rsidR="009543C4" w:rsidRPr="009543C4">
        <w:rPr>
          <w:rFonts w:ascii="Helvetica" w:hAnsi="Helvetica"/>
          <w:i/>
        </w:rPr>
        <w:t>If you were to backpack across Europe today, what country would you most want to visit and why?</w:t>
      </w:r>
    </w:p>
    <w:p w14:paraId="04CDDEFC" w14:textId="77777777" w:rsidR="0098560D" w:rsidRDefault="0098560D" w:rsidP="00D153B5">
      <w:pPr>
        <w:rPr>
          <w:rFonts w:ascii="Helvetica" w:hAnsi="Helvetica"/>
        </w:rPr>
      </w:pPr>
    </w:p>
    <w:p w14:paraId="68F01C59" w14:textId="77777777" w:rsidR="0098560D" w:rsidRDefault="0098560D" w:rsidP="00D153B5">
      <w:pPr>
        <w:rPr>
          <w:rFonts w:ascii="Helvetica" w:hAnsi="Helvetica"/>
        </w:rPr>
      </w:pPr>
    </w:p>
    <w:p w14:paraId="5E7C6204" w14:textId="77777777" w:rsidR="0098560D" w:rsidRDefault="0098560D" w:rsidP="00D153B5">
      <w:pPr>
        <w:rPr>
          <w:rFonts w:ascii="Helvetica" w:hAnsi="Helvetica"/>
        </w:rPr>
      </w:pPr>
    </w:p>
    <w:p w14:paraId="42E447FF" w14:textId="77777777" w:rsidR="00EC1548" w:rsidRDefault="00EC1548" w:rsidP="00D153B5">
      <w:pPr>
        <w:rPr>
          <w:rFonts w:ascii="Helvetica" w:hAnsi="Helvetica"/>
        </w:rPr>
      </w:pPr>
    </w:p>
    <w:p w14:paraId="3DF0D5BA" w14:textId="4EF645F2" w:rsidR="00EC1548" w:rsidRDefault="00EC1548">
      <w:pPr>
        <w:rPr>
          <w:rFonts w:ascii="Helvetica" w:hAnsi="Helvetica"/>
        </w:rPr>
      </w:pPr>
    </w:p>
    <w:p w14:paraId="407609F7" w14:textId="77777777" w:rsidR="00C26288" w:rsidRDefault="00C26288">
      <w:pPr>
        <w:rPr>
          <w:rFonts w:ascii="Helvetica" w:hAnsi="Helvetica"/>
          <w:b/>
        </w:rPr>
      </w:pPr>
      <w:r>
        <w:rPr>
          <w:rFonts w:ascii="Helvetica" w:hAnsi="Helvetica"/>
          <w:b/>
        </w:rPr>
        <w:br w:type="page"/>
      </w:r>
    </w:p>
    <w:p w14:paraId="21A8E3B9" w14:textId="05006B20" w:rsidR="006402E3" w:rsidRPr="00917E9A" w:rsidRDefault="006402E3" w:rsidP="006402E3">
      <w:pPr>
        <w:shd w:val="clear" w:color="auto" w:fill="F4B083" w:themeFill="accent2" w:themeFillTint="99"/>
        <w:jc w:val="center"/>
        <w:rPr>
          <w:rFonts w:ascii="Helvetica" w:hAnsi="Helvetica"/>
          <w:b/>
        </w:rPr>
      </w:pPr>
      <w:r>
        <w:rPr>
          <w:rFonts w:ascii="Helvetica" w:hAnsi="Helvetica"/>
          <w:b/>
        </w:rPr>
        <w:lastRenderedPageBreak/>
        <w:t>GRADE 4 PRE-TEST: ANSWERS</w:t>
      </w:r>
    </w:p>
    <w:p w14:paraId="4533C5B5" w14:textId="77777777" w:rsidR="006402E3" w:rsidRDefault="006402E3" w:rsidP="006402E3">
      <w:pPr>
        <w:rPr>
          <w:rFonts w:ascii="Helvetica" w:hAnsi="Helvetica"/>
          <w:b/>
        </w:rPr>
      </w:pPr>
    </w:p>
    <w:p w14:paraId="6E348DD0" w14:textId="33D279ED" w:rsidR="006402E3" w:rsidRDefault="006402E3" w:rsidP="006402E3">
      <w:pPr>
        <w:rPr>
          <w:rFonts w:ascii="Helvetica" w:hAnsi="Helvetica"/>
        </w:rPr>
      </w:pPr>
      <w:r>
        <w:rPr>
          <w:rFonts w:ascii="Helvetica" w:hAnsi="Helvetica"/>
        </w:rPr>
        <w:t xml:space="preserve">At the beginning of the </w:t>
      </w:r>
      <w:r w:rsidR="00AD1FC2">
        <w:rPr>
          <w:rFonts w:ascii="Helvetica" w:hAnsi="Helvetica"/>
        </w:rPr>
        <w:t>Open Social Studies</w:t>
      </w:r>
      <w:r>
        <w:rPr>
          <w:rFonts w:ascii="Helvetica" w:hAnsi="Helvetica"/>
        </w:rPr>
        <w:t xml:space="preserve"> World Curriculum Grade 4, it is recommended that </w:t>
      </w:r>
      <w:r w:rsidR="00522E2A">
        <w:rPr>
          <w:rFonts w:ascii="Helvetica" w:hAnsi="Helvetica"/>
        </w:rPr>
        <w:t>teachers</w:t>
      </w:r>
      <w:r>
        <w:rPr>
          <w:rFonts w:ascii="Helvetica" w:hAnsi="Helvetica"/>
        </w:rPr>
        <w:t xml:space="preserve"> administer the Grade 4 </w:t>
      </w:r>
      <w:r w:rsidRPr="00D32EAB">
        <w:rPr>
          <w:rFonts w:ascii="Helvetica" w:hAnsi="Helvetica"/>
        </w:rPr>
        <w:t xml:space="preserve">Pre-Test, which is located </w:t>
      </w:r>
      <w:r>
        <w:rPr>
          <w:rFonts w:ascii="Helvetica" w:hAnsi="Helvetica"/>
        </w:rPr>
        <w:t>after the Grade 4 Roadmap</w:t>
      </w:r>
      <w:r w:rsidRPr="00D32EAB">
        <w:rPr>
          <w:rFonts w:ascii="Helvetica" w:hAnsi="Helvetica"/>
        </w:rPr>
        <w:t xml:space="preserve"> </w:t>
      </w:r>
      <w:r>
        <w:rPr>
          <w:rFonts w:ascii="Helvetica" w:hAnsi="Helvetica"/>
        </w:rPr>
        <w:t>in</w:t>
      </w:r>
      <w:r w:rsidRPr="00D32EAB">
        <w:rPr>
          <w:rFonts w:ascii="Helvetica" w:hAnsi="Helvetica"/>
        </w:rPr>
        <w:t xml:space="preserve"> the Student Workbook.</w:t>
      </w:r>
      <w:r>
        <w:rPr>
          <w:rFonts w:ascii="Helvetica" w:hAnsi="Helvetica"/>
        </w:rPr>
        <w:t xml:space="preserve"> The Grade 4 Pre-Test is a 10-question assessment of the main concepts that should have been learned in previous years (questions 1-5) and new concepts that are included in this curriculum (questions 6-10). This assessment will give an indication of the students’ prior social studies knowledge, but also of supporting lessons </w:t>
      </w:r>
      <w:r w:rsidR="003F309D">
        <w:rPr>
          <w:rFonts w:ascii="Helvetica" w:hAnsi="Helvetica"/>
        </w:rPr>
        <w:t>that c</w:t>
      </w:r>
      <w:r>
        <w:rPr>
          <w:rFonts w:ascii="Helvetica" w:hAnsi="Helvetica"/>
        </w:rPr>
        <w:t xml:space="preserve">ould be added before or during use of this curriculum. </w:t>
      </w:r>
    </w:p>
    <w:p w14:paraId="71315554" w14:textId="77777777" w:rsidR="006402E3" w:rsidRDefault="006402E3" w:rsidP="006402E3">
      <w:pPr>
        <w:rPr>
          <w:rFonts w:ascii="Helvetica" w:hAnsi="Helvetica"/>
        </w:rPr>
      </w:pPr>
    </w:p>
    <w:p w14:paraId="0CA35F98" w14:textId="77777777" w:rsidR="006402E3" w:rsidRDefault="006402E3" w:rsidP="006402E3">
      <w:pPr>
        <w:rPr>
          <w:rFonts w:ascii="Helvetica" w:hAnsi="Helvetica"/>
        </w:rPr>
      </w:pPr>
      <w:r>
        <w:rPr>
          <w:rFonts w:ascii="Helvetica" w:hAnsi="Helvetica"/>
        </w:rPr>
        <w:t>Below are the answers to the pre-test. NOTE: You should save a copy of the students’ pre-tests, so their answers can be compared to the post-test administered at the end of the year.</w:t>
      </w:r>
    </w:p>
    <w:p w14:paraId="7297093B" w14:textId="77777777" w:rsidR="006402E3" w:rsidRDefault="006402E3" w:rsidP="006402E3">
      <w:pPr>
        <w:rPr>
          <w:rFonts w:ascii="Helvetica" w:hAnsi="Helvetica"/>
        </w:rPr>
      </w:pPr>
    </w:p>
    <w:p w14:paraId="274A136C" w14:textId="77777777" w:rsidR="006402E3" w:rsidRDefault="006402E3" w:rsidP="006402E3">
      <w:pPr>
        <w:rPr>
          <w:rFonts w:ascii="Helvetica" w:hAnsi="Helvetica"/>
        </w:rPr>
      </w:pPr>
      <w:r>
        <w:rPr>
          <w:rFonts w:ascii="Helvetica" w:hAnsi="Helvetica"/>
        </w:rPr>
        <w:t xml:space="preserve">After each answer, there are recommendations for additional lessons that might be included before or during use of this curriculum to help support students. There are additional resources listed (with web links) at the end of this instructor manual that include lessons on the recommended topics that are not included in this curriculum. </w:t>
      </w:r>
    </w:p>
    <w:p w14:paraId="5FD7DACB" w14:textId="77777777" w:rsidR="006402E3" w:rsidRDefault="006402E3" w:rsidP="006402E3">
      <w:pPr>
        <w:rPr>
          <w:rFonts w:ascii="Helvetica" w:hAnsi="Helvetica"/>
        </w:rPr>
      </w:pPr>
    </w:p>
    <w:p w14:paraId="76F17F4D" w14:textId="77777777" w:rsidR="006402E3" w:rsidRPr="00006D3B" w:rsidRDefault="006402E3" w:rsidP="006402E3">
      <w:pPr>
        <w:rPr>
          <w:rFonts w:ascii="Helvetica" w:hAnsi="Helvetica"/>
          <w:b/>
        </w:rPr>
      </w:pPr>
      <w:r w:rsidRPr="00006D3B">
        <w:rPr>
          <w:rFonts w:ascii="Helvetica" w:hAnsi="Helvetica"/>
          <w:b/>
        </w:rPr>
        <w:t xml:space="preserve">Question 1. </w:t>
      </w:r>
      <w:r>
        <w:rPr>
          <w:rFonts w:ascii="Helvetica" w:hAnsi="Helvetica"/>
          <w:b/>
        </w:rPr>
        <w:t>What does it mean to be an Indigenous person?</w:t>
      </w:r>
      <w:r w:rsidRPr="00006D3B">
        <w:rPr>
          <w:rFonts w:ascii="Helvetica" w:hAnsi="Helvetica"/>
          <w:b/>
        </w:rPr>
        <w:t xml:space="preserve"> </w:t>
      </w:r>
    </w:p>
    <w:p w14:paraId="29AD99D8" w14:textId="77777777" w:rsidR="006402E3" w:rsidRDefault="006402E3" w:rsidP="006402E3">
      <w:pPr>
        <w:rPr>
          <w:rFonts w:ascii="Helvetica" w:hAnsi="Helvetica"/>
        </w:rPr>
      </w:pPr>
    </w:p>
    <w:p w14:paraId="03F3CA77" w14:textId="77777777" w:rsidR="006402E3" w:rsidRDefault="006402E3" w:rsidP="006402E3">
      <w:pPr>
        <w:rPr>
          <w:rFonts w:ascii="Helvetica" w:hAnsi="Helvetica"/>
        </w:rPr>
      </w:pPr>
      <w:r>
        <w:rPr>
          <w:rFonts w:ascii="Helvetica" w:hAnsi="Helvetica"/>
        </w:rPr>
        <w:t>Answer 1. The first people in a place, the Native people, American Indians/Indians, or names specific nations/tribes.</w:t>
      </w:r>
    </w:p>
    <w:p w14:paraId="3AAAE649" w14:textId="77777777" w:rsidR="006402E3" w:rsidRDefault="006402E3" w:rsidP="006402E3">
      <w:pPr>
        <w:rPr>
          <w:rFonts w:ascii="Helvetica" w:hAnsi="Helvetica"/>
        </w:rPr>
      </w:pPr>
    </w:p>
    <w:p w14:paraId="49515B0E" w14:textId="785D5B2D" w:rsidR="006402E3" w:rsidRPr="00E3056D" w:rsidRDefault="006402E3" w:rsidP="006402E3">
      <w:pPr>
        <w:rPr>
          <w:rFonts w:ascii="Helvetica" w:hAnsi="Helvetica"/>
          <w:i/>
        </w:rPr>
      </w:pPr>
      <w:r w:rsidRPr="00E3056D">
        <w:rPr>
          <w:rFonts w:ascii="Helvetica" w:hAnsi="Helvetica"/>
          <w:i/>
        </w:rPr>
        <w:t xml:space="preserve">Recommendation: This is a </w:t>
      </w:r>
      <w:r>
        <w:rPr>
          <w:rFonts w:ascii="Helvetica" w:hAnsi="Helvetica"/>
          <w:i/>
        </w:rPr>
        <w:t xml:space="preserve">Grade 1 </w:t>
      </w:r>
      <w:r w:rsidRPr="00E3056D">
        <w:rPr>
          <w:rFonts w:ascii="Helvetica" w:hAnsi="Helvetica"/>
          <w:i/>
        </w:rPr>
        <w:t xml:space="preserve">standard. If less than 50% of students answered this question correctly, consider adding a lesson on </w:t>
      </w:r>
      <w:r>
        <w:rPr>
          <w:rFonts w:ascii="Helvetica" w:hAnsi="Helvetica"/>
          <w:i/>
        </w:rPr>
        <w:t>the different Indigenous people found across the Earth</w:t>
      </w:r>
      <w:r w:rsidRPr="00E3056D">
        <w:rPr>
          <w:rFonts w:ascii="Helvetica" w:hAnsi="Helvetica"/>
          <w:i/>
        </w:rPr>
        <w:t>.</w:t>
      </w:r>
    </w:p>
    <w:p w14:paraId="511F0E70" w14:textId="77777777" w:rsidR="006402E3" w:rsidRDefault="006402E3" w:rsidP="006402E3">
      <w:pPr>
        <w:rPr>
          <w:rFonts w:ascii="Helvetica" w:hAnsi="Helvetica"/>
        </w:rPr>
      </w:pPr>
    </w:p>
    <w:p w14:paraId="2F79BD2C" w14:textId="77777777" w:rsidR="006402E3" w:rsidRPr="00E3056D" w:rsidRDefault="006402E3" w:rsidP="006402E3">
      <w:pPr>
        <w:rPr>
          <w:rFonts w:ascii="Helvetica" w:hAnsi="Helvetica"/>
          <w:b/>
        </w:rPr>
      </w:pPr>
      <w:r w:rsidRPr="00E3056D">
        <w:rPr>
          <w:rFonts w:ascii="Helvetica" w:hAnsi="Helvetica"/>
          <w:b/>
        </w:rPr>
        <w:t xml:space="preserve">Question </w:t>
      </w:r>
      <w:r>
        <w:rPr>
          <w:rFonts w:ascii="Helvetica" w:hAnsi="Helvetica"/>
          <w:b/>
        </w:rPr>
        <w:t>2</w:t>
      </w:r>
      <w:r w:rsidRPr="00E3056D">
        <w:rPr>
          <w:rFonts w:ascii="Helvetica" w:hAnsi="Helvetica"/>
          <w:b/>
        </w:rPr>
        <w:t xml:space="preserve">. </w:t>
      </w:r>
      <w:r>
        <w:rPr>
          <w:rFonts w:ascii="Helvetica" w:hAnsi="Helvetica"/>
          <w:b/>
        </w:rPr>
        <w:t>What is an immigrant?</w:t>
      </w:r>
    </w:p>
    <w:p w14:paraId="6C5B1CB2" w14:textId="77777777" w:rsidR="006402E3" w:rsidRDefault="006402E3" w:rsidP="006402E3">
      <w:pPr>
        <w:rPr>
          <w:rFonts w:ascii="Helvetica" w:hAnsi="Helvetica"/>
        </w:rPr>
      </w:pPr>
    </w:p>
    <w:p w14:paraId="7E68BF16" w14:textId="77777777" w:rsidR="006402E3" w:rsidRDefault="006402E3" w:rsidP="006402E3">
      <w:pPr>
        <w:rPr>
          <w:rFonts w:ascii="Helvetica" w:hAnsi="Helvetica"/>
        </w:rPr>
      </w:pPr>
      <w:r>
        <w:rPr>
          <w:rFonts w:ascii="Helvetica" w:hAnsi="Helvetica"/>
        </w:rPr>
        <w:t>Answer 2. Someone who moves to a new country/leaves their birth country or another country.</w:t>
      </w:r>
    </w:p>
    <w:p w14:paraId="1377BAE3" w14:textId="77777777" w:rsidR="006402E3" w:rsidRDefault="006402E3" w:rsidP="006402E3">
      <w:pPr>
        <w:rPr>
          <w:rFonts w:ascii="Helvetica" w:hAnsi="Helvetica"/>
        </w:rPr>
      </w:pPr>
    </w:p>
    <w:p w14:paraId="73494EBC" w14:textId="77777777" w:rsidR="006402E3" w:rsidRDefault="006402E3" w:rsidP="006402E3">
      <w:pPr>
        <w:rPr>
          <w:rFonts w:ascii="Helvetica" w:hAnsi="Helvetica"/>
          <w:i/>
        </w:rPr>
      </w:pPr>
      <w:r>
        <w:rPr>
          <w:rFonts w:ascii="Helvetica" w:hAnsi="Helvetica"/>
          <w:i/>
        </w:rPr>
        <w:t xml:space="preserve">Recommendation: </w:t>
      </w:r>
      <w:r w:rsidRPr="00E3056D">
        <w:rPr>
          <w:rFonts w:ascii="Helvetica" w:hAnsi="Helvetica"/>
          <w:i/>
        </w:rPr>
        <w:t xml:space="preserve">This is a </w:t>
      </w:r>
      <w:r>
        <w:rPr>
          <w:rFonts w:ascii="Helvetica" w:hAnsi="Helvetica"/>
          <w:i/>
        </w:rPr>
        <w:t>Grade 2</w:t>
      </w:r>
      <w:r w:rsidRPr="00E3056D">
        <w:rPr>
          <w:rFonts w:ascii="Helvetica" w:hAnsi="Helvetica"/>
          <w:i/>
        </w:rPr>
        <w:t xml:space="preserve"> standard. If less than 50% of students answered this question correctly, consider adding a lesson on </w:t>
      </w:r>
      <w:r>
        <w:rPr>
          <w:rFonts w:ascii="Helvetica" w:hAnsi="Helvetica"/>
          <w:i/>
        </w:rPr>
        <w:t>immigration</w:t>
      </w:r>
      <w:r w:rsidRPr="00E3056D">
        <w:rPr>
          <w:rFonts w:ascii="Helvetica" w:hAnsi="Helvetica"/>
          <w:i/>
        </w:rPr>
        <w:t>.</w:t>
      </w:r>
    </w:p>
    <w:p w14:paraId="5E5E6BF2" w14:textId="77777777" w:rsidR="006402E3" w:rsidRDefault="006402E3" w:rsidP="006402E3">
      <w:pPr>
        <w:rPr>
          <w:rFonts w:ascii="Helvetica" w:hAnsi="Helvetica"/>
        </w:rPr>
      </w:pPr>
    </w:p>
    <w:p w14:paraId="6760013F" w14:textId="77777777" w:rsidR="006402E3" w:rsidRPr="00E3056D" w:rsidRDefault="006402E3" w:rsidP="006402E3">
      <w:pPr>
        <w:rPr>
          <w:rFonts w:ascii="Helvetica" w:hAnsi="Helvetica"/>
          <w:b/>
        </w:rPr>
      </w:pPr>
      <w:r w:rsidRPr="00E3056D">
        <w:rPr>
          <w:rFonts w:ascii="Helvetica" w:hAnsi="Helvetica"/>
          <w:b/>
        </w:rPr>
        <w:t xml:space="preserve">Question </w:t>
      </w:r>
      <w:r>
        <w:rPr>
          <w:rFonts w:ascii="Helvetica" w:hAnsi="Helvetica"/>
          <w:b/>
        </w:rPr>
        <w:t>3</w:t>
      </w:r>
      <w:r w:rsidRPr="00E3056D">
        <w:rPr>
          <w:rFonts w:ascii="Helvetica" w:hAnsi="Helvetica"/>
          <w:b/>
        </w:rPr>
        <w:t xml:space="preserve">. </w:t>
      </w:r>
      <w:r>
        <w:rPr>
          <w:rFonts w:ascii="Helvetica" w:hAnsi="Helvetica"/>
          <w:b/>
        </w:rPr>
        <w:t>What is slavery?</w:t>
      </w:r>
    </w:p>
    <w:p w14:paraId="691CC206" w14:textId="77777777" w:rsidR="006402E3" w:rsidRDefault="006402E3" w:rsidP="006402E3">
      <w:pPr>
        <w:rPr>
          <w:rFonts w:ascii="Helvetica" w:hAnsi="Helvetica"/>
        </w:rPr>
      </w:pPr>
    </w:p>
    <w:p w14:paraId="0F4C4EDA" w14:textId="77777777" w:rsidR="006402E3" w:rsidRDefault="006402E3" w:rsidP="006402E3">
      <w:pPr>
        <w:rPr>
          <w:rFonts w:ascii="Helvetica" w:hAnsi="Helvetica"/>
        </w:rPr>
      </w:pPr>
      <w:r>
        <w:rPr>
          <w:rFonts w:ascii="Helvetica" w:hAnsi="Helvetica"/>
        </w:rPr>
        <w:t>Answer 3. It is when someone is forced to work for free for someone or is owned by another person.</w:t>
      </w:r>
    </w:p>
    <w:p w14:paraId="7D79BF88" w14:textId="77777777" w:rsidR="006402E3" w:rsidRDefault="006402E3" w:rsidP="006402E3">
      <w:pPr>
        <w:rPr>
          <w:rFonts w:ascii="Helvetica" w:hAnsi="Helvetica"/>
        </w:rPr>
      </w:pPr>
    </w:p>
    <w:p w14:paraId="42B5C967" w14:textId="77777777" w:rsidR="006402E3" w:rsidRDefault="006402E3" w:rsidP="006402E3">
      <w:pPr>
        <w:rPr>
          <w:rFonts w:ascii="Helvetica" w:hAnsi="Helvetica"/>
          <w:i/>
        </w:rPr>
      </w:pPr>
      <w:r>
        <w:rPr>
          <w:rFonts w:ascii="Helvetica" w:hAnsi="Helvetica"/>
          <w:i/>
        </w:rPr>
        <w:lastRenderedPageBreak/>
        <w:t xml:space="preserve">Recommendation: </w:t>
      </w:r>
      <w:r w:rsidRPr="00E3056D">
        <w:rPr>
          <w:rFonts w:ascii="Helvetica" w:hAnsi="Helvetica"/>
          <w:i/>
        </w:rPr>
        <w:t xml:space="preserve">This is a </w:t>
      </w:r>
      <w:r>
        <w:rPr>
          <w:rFonts w:ascii="Helvetica" w:hAnsi="Helvetica"/>
          <w:i/>
        </w:rPr>
        <w:t>Grade 2</w:t>
      </w:r>
      <w:r w:rsidRPr="00E3056D">
        <w:rPr>
          <w:rFonts w:ascii="Helvetica" w:hAnsi="Helvetica"/>
          <w:i/>
        </w:rPr>
        <w:t xml:space="preserve"> standard. If less than 50% of students answered this question correctly, consider adding a lesson on </w:t>
      </w:r>
      <w:r>
        <w:rPr>
          <w:rFonts w:ascii="Helvetica" w:hAnsi="Helvetica"/>
          <w:i/>
        </w:rPr>
        <w:t>slavery and how enslaved people resisted slavery</w:t>
      </w:r>
      <w:r w:rsidRPr="00E3056D">
        <w:rPr>
          <w:rFonts w:ascii="Helvetica" w:hAnsi="Helvetica"/>
          <w:i/>
        </w:rPr>
        <w:t>.</w:t>
      </w:r>
    </w:p>
    <w:p w14:paraId="52FC5E24" w14:textId="77777777" w:rsidR="006402E3" w:rsidRDefault="006402E3" w:rsidP="006402E3">
      <w:pPr>
        <w:rPr>
          <w:rFonts w:ascii="Helvetica" w:hAnsi="Helvetica"/>
        </w:rPr>
      </w:pPr>
    </w:p>
    <w:p w14:paraId="68D418CA" w14:textId="3E7980B6" w:rsidR="00C7382B" w:rsidRPr="00E3056D" w:rsidRDefault="00C7382B" w:rsidP="00C7382B">
      <w:pPr>
        <w:rPr>
          <w:rFonts w:ascii="Helvetica" w:hAnsi="Helvetica"/>
          <w:b/>
        </w:rPr>
      </w:pPr>
      <w:r w:rsidRPr="00E3056D">
        <w:rPr>
          <w:rFonts w:ascii="Helvetica" w:hAnsi="Helvetica"/>
          <w:b/>
        </w:rPr>
        <w:t xml:space="preserve">Question </w:t>
      </w:r>
      <w:r w:rsidR="009F3547">
        <w:rPr>
          <w:rFonts w:ascii="Helvetica" w:hAnsi="Helvetica"/>
          <w:b/>
        </w:rPr>
        <w:t>4</w:t>
      </w:r>
      <w:r w:rsidRPr="00E3056D">
        <w:rPr>
          <w:rFonts w:ascii="Helvetica" w:hAnsi="Helvetica"/>
          <w:b/>
        </w:rPr>
        <w:t xml:space="preserve">. </w:t>
      </w:r>
      <w:r>
        <w:rPr>
          <w:rFonts w:ascii="Helvetica" w:hAnsi="Helvetica"/>
          <w:b/>
        </w:rPr>
        <w:t>Name the oceans</w:t>
      </w:r>
      <w:r w:rsidR="005E322A">
        <w:rPr>
          <w:rFonts w:ascii="Helvetica" w:hAnsi="Helvetica"/>
          <w:b/>
        </w:rPr>
        <w:t xml:space="preserve"> on Earth</w:t>
      </w:r>
      <w:r>
        <w:rPr>
          <w:rFonts w:ascii="Helvetica" w:hAnsi="Helvetica"/>
          <w:b/>
        </w:rPr>
        <w:t>.</w:t>
      </w:r>
    </w:p>
    <w:p w14:paraId="2BC7F173" w14:textId="77777777" w:rsidR="00C7382B" w:rsidRDefault="00C7382B" w:rsidP="00C7382B">
      <w:pPr>
        <w:rPr>
          <w:rFonts w:ascii="Helvetica" w:hAnsi="Helvetica"/>
        </w:rPr>
      </w:pPr>
    </w:p>
    <w:p w14:paraId="30868A1E" w14:textId="331487D9" w:rsidR="00C7382B" w:rsidRDefault="00C7382B" w:rsidP="00C7382B">
      <w:pPr>
        <w:rPr>
          <w:rFonts w:ascii="Helvetica" w:hAnsi="Helvetica"/>
        </w:rPr>
      </w:pPr>
      <w:r>
        <w:rPr>
          <w:rFonts w:ascii="Helvetica" w:hAnsi="Helvetica"/>
        </w:rPr>
        <w:t xml:space="preserve">Answer </w:t>
      </w:r>
      <w:r w:rsidR="009F3547">
        <w:rPr>
          <w:rFonts w:ascii="Helvetica" w:hAnsi="Helvetica"/>
        </w:rPr>
        <w:t>4</w:t>
      </w:r>
      <w:r>
        <w:rPr>
          <w:rFonts w:ascii="Helvetica" w:hAnsi="Helvetica"/>
        </w:rPr>
        <w:t>. Artic, Atlantic, Indian, Pacific, Southern</w:t>
      </w:r>
      <w:r w:rsidR="00EB3EF2">
        <w:rPr>
          <w:rFonts w:ascii="Helvetica" w:hAnsi="Helvetica"/>
        </w:rPr>
        <w:t xml:space="preserve"> (correct order or spelling is not necessary)</w:t>
      </w:r>
    </w:p>
    <w:p w14:paraId="346D635C" w14:textId="77777777" w:rsidR="00C7382B" w:rsidRDefault="00C7382B" w:rsidP="00C7382B">
      <w:pPr>
        <w:rPr>
          <w:rFonts w:ascii="Helvetica" w:hAnsi="Helvetica"/>
        </w:rPr>
      </w:pPr>
    </w:p>
    <w:p w14:paraId="63899EAE" w14:textId="21FA9E18" w:rsidR="00C7382B" w:rsidRDefault="00C7382B" w:rsidP="00C7382B">
      <w:pPr>
        <w:rPr>
          <w:rFonts w:ascii="Helvetica" w:hAnsi="Helvetica"/>
          <w:i/>
        </w:rPr>
      </w:pPr>
      <w:r>
        <w:rPr>
          <w:rFonts w:ascii="Helvetica" w:hAnsi="Helvetica"/>
          <w:i/>
        </w:rPr>
        <w:t xml:space="preserve">Recommendation: </w:t>
      </w:r>
      <w:r w:rsidRPr="00E3056D">
        <w:rPr>
          <w:rFonts w:ascii="Helvetica" w:hAnsi="Helvetica"/>
          <w:i/>
        </w:rPr>
        <w:t xml:space="preserve">This is a </w:t>
      </w:r>
      <w:r>
        <w:rPr>
          <w:rFonts w:ascii="Helvetica" w:hAnsi="Helvetica"/>
          <w:i/>
        </w:rPr>
        <w:t>Grade 3</w:t>
      </w:r>
      <w:r w:rsidRPr="00E3056D">
        <w:rPr>
          <w:rFonts w:ascii="Helvetica" w:hAnsi="Helvetica"/>
          <w:i/>
        </w:rPr>
        <w:t xml:space="preserve"> standard. If less than 50% of students answered this question correctly</w:t>
      </w:r>
      <w:r w:rsidR="00EB3EF2">
        <w:rPr>
          <w:rFonts w:ascii="Helvetica" w:hAnsi="Helvetica"/>
          <w:i/>
        </w:rPr>
        <w:t xml:space="preserve"> </w:t>
      </w:r>
      <w:r w:rsidR="00EB3EF2" w:rsidRPr="00E3056D">
        <w:rPr>
          <w:rFonts w:ascii="Helvetica" w:hAnsi="Helvetica"/>
          <w:i/>
        </w:rPr>
        <w:t>(</w:t>
      </w:r>
      <w:r w:rsidR="0010269D">
        <w:rPr>
          <w:rFonts w:ascii="Helvetica" w:hAnsi="Helvetica"/>
          <w:i/>
        </w:rPr>
        <w:t xml:space="preserve">must have </w:t>
      </w:r>
      <w:r w:rsidR="00EB3EF2" w:rsidRPr="00E3056D">
        <w:rPr>
          <w:rFonts w:ascii="Helvetica" w:hAnsi="Helvetica"/>
          <w:i/>
        </w:rPr>
        <w:t xml:space="preserve">at least </w:t>
      </w:r>
      <w:r w:rsidR="00FD5532">
        <w:rPr>
          <w:rFonts w:ascii="Helvetica" w:hAnsi="Helvetica"/>
          <w:i/>
        </w:rPr>
        <w:t>Atlantic and Pacific</w:t>
      </w:r>
      <w:r w:rsidR="00EB3EF2" w:rsidRPr="00E3056D">
        <w:rPr>
          <w:rFonts w:ascii="Helvetica" w:hAnsi="Helvetica"/>
          <w:i/>
        </w:rPr>
        <w:t xml:space="preserve"> </w:t>
      </w:r>
      <w:r w:rsidR="00FD5532">
        <w:rPr>
          <w:rFonts w:ascii="Helvetica" w:hAnsi="Helvetica"/>
          <w:i/>
        </w:rPr>
        <w:t>O</w:t>
      </w:r>
      <w:r w:rsidR="00EB3EF2">
        <w:rPr>
          <w:rFonts w:ascii="Helvetica" w:hAnsi="Helvetica"/>
          <w:i/>
        </w:rPr>
        <w:t>ceans</w:t>
      </w:r>
      <w:r w:rsidR="00EB3EF2" w:rsidRPr="00E3056D">
        <w:rPr>
          <w:rFonts w:ascii="Helvetica" w:hAnsi="Helvetica"/>
          <w:i/>
        </w:rPr>
        <w:t xml:space="preserve"> listed</w:t>
      </w:r>
      <w:r w:rsidR="008241A8">
        <w:rPr>
          <w:rFonts w:ascii="Helvetica" w:hAnsi="Helvetica"/>
          <w:i/>
        </w:rPr>
        <w:t>-which were previously studied</w:t>
      </w:r>
      <w:r w:rsidR="00EB3EF2" w:rsidRPr="00E3056D">
        <w:rPr>
          <w:rFonts w:ascii="Helvetica" w:hAnsi="Helvetica"/>
          <w:i/>
        </w:rPr>
        <w:t>)</w:t>
      </w:r>
      <w:r w:rsidR="00545F0A">
        <w:rPr>
          <w:rFonts w:ascii="Helvetica" w:hAnsi="Helvetica"/>
          <w:i/>
        </w:rPr>
        <w:t>, consider adding</w:t>
      </w:r>
      <w:r w:rsidR="00D9710D">
        <w:rPr>
          <w:rFonts w:ascii="Helvetica" w:hAnsi="Helvetica"/>
          <w:i/>
        </w:rPr>
        <w:t xml:space="preserve"> a lesson on</w:t>
      </w:r>
      <w:r w:rsidR="00545F0A">
        <w:rPr>
          <w:rFonts w:ascii="Helvetica" w:hAnsi="Helvetica"/>
          <w:i/>
        </w:rPr>
        <w:t xml:space="preserve"> the </w:t>
      </w:r>
      <w:r w:rsidR="00D9710D">
        <w:rPr>
          <w:rFonts w:ascii="Helvetica" w:hAnsi="Helvetica"/>
          <w:i/>
        </w:rPr>
        <w:t xml:space="preserve">above five </w:t>
      </w:r>
      <w:r w:rsidR="00545F0A">
        <w:rPr>
          <w:rFonts w:ascii="Helvetica" w:hAnsi="Helvetica"/>
          <w:i/>
        </w:rPr>
        <w:t>oceans</w:t>
      </w:r>
      <w:r w:rsidRPr="00E3056D">
        <w:rPr>
          <w:rFonts w:ascii="Helvetica" w:hAnsi="Helvetica"/>
          <w:i/>
        </w:rPr>
        <w:t>.</w:t>
      </w:r>
    </w:p>
    <w:p w14:paraId="25DAC576" w14:textId="77777777" w:rsidR="00C7382B" w:rsidRDefault="00C7382B" w:rsidP="006402E3">
      <w:pPr>
        <w:rPr>
          <w:rFonts w:ascii="Helvetica" w:hAnsi="Helvetica"/>
        </w:rPr>
      </w:pPr>
    </w:p>
    <w:p w14:paraId="3D2CCD01" w14:textId="77777777" w:rsidR="006402E3" w:rsidRPr="00E3056D" w:rsidRDefault="006402E3" w:rsidP="006402E3">
      <w:pPr>
        <w:rPr>
          <w:rFonts w:ascii="Helvetica" w:hAnsi="Helvetica"/>
          <w:b/>
        </w:rPr>
      </w:pPr>
      <w:r w:rsidRPr="00E3056D">
        <w:rPr>
          <w:rFonts w:ascii="Helvetica" w:hAnsi="Helvetica"/>
          <w:b/>
        </w:rPr>
        <w:t xml:space="preserve">Question </w:t>
      </w:r>
      <w:r>
        <w:rPr>
          <w:rFonts w:ascii="Helvetica" w:hAnsi="Helvetica"/>
          <w:b/>
        </w:rPr>
        <w:t>5</w:t>
      </w:r>
      <w:r w:rsidRPr="00E3056D">
        <w:rPr>
          <w:rFonts w:ascii="Helvetica" w:hAnsi="Helvetica"/>
          <w:b/>
        </w:rPr>
        <w:t xml:space="preserve">. </w:t>
      </w:r>
      <w:r>
        <w:rPr>
          <w:rFonts w:ascii="Helvetica" w:hAnsi="Helvetica"/>
          <w:b/>
        </w:rPr>
        <w:t>Label each continent</w:t>
      </w:r>
      <w:r w:rsidRPr="008D42EF">
        <w:rPr>
          <w:rFonts w:ascii="Helvetica" w:hAnsi="Helvetica"/>
          <w:b/>
        </w:rPr>
        <w:t xml:space="preserve"> on the picture below</w:t>
      </w:r>
      <w:r>
        <w:rPr>
          <w:rFonts w:ascii="Helvetica" w:hAnsi="Helvetica"/>
          <w:b/>
        </w:rPr>
        <w:t>: Antarctica, Africa, Asia, Australia, Europe, North America, South America.</w:t>
      </w:r>
    </w:p>
    <w:p w14:paraId="69EC41BA" w14:textId="6C404F96" w:rsidR="006402E3" w:rsidRDefault="006402E3" w:rsidP="00E71A02">
      <w:pPr>
        <w:jc w:val="center"/>
        <w:rPr>
          <w:rFonts w:ascii="Helvetica" w:hAnsi="Helvetica"/>
        </w:rPr>
      </w:pPr>
      <w:r>
        <w:rPr>
          <w:rFonts w:ascii="Helvetica" w:hAnsi="Helvetica"/>
          <w:noProof/>
        </w:rPr>
        <w:drawing>
          <wp:inline distT="0" distB="0" distL="0" distR="0" wp14:anchorId="460E134A" wp14:editId="1F72B8FB">
            <wp:extent cx="3233057" cy="2046678"/>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1"/>
                    <a:stretch>
                      <a:fillRect/>
                    </a:stretch>
                  </pic:blipFill>
                  <pic:spPr>
                    <a:xfrm>
                      <a:off x="0" y="0"/>
                      <a:ext cx="3286504" cy="2080513"/>
                    </a:xfrm>
                    <a:prstGeom prst="rect">
                      <a:avLst/>
                    </a:prstGeom>
                  </pic:spPr>
                </pic:pic>
              </a:graphicData>
            </a:graphic>
          </wp:inline>
        </w:drawing>
      </w:r>
    </w:p>
    <w:p w14:paraId="27A26672" w14:textId="77777777" w:rsidR="006402E3" w:rsidRDefault="006402E3" w:rsidP="006402E3">
      <w:pPr>
        <w:rPr>
          <w:rFonts w:ascii="Helvetica" w:hAnsi="Helvetica"/>
        </w:rPr>
      </w:pPr>
      <w:r>
        <w:rPr>
          <w:rFonts w:ascii="Helvetica" w:hAnsi="Helvetica"/>
        </w:rPr>
        <w:t xml:space="preserve">Answer 5. </w:t>
      </w:r>
    </w:p>
    <w:p w14:paraId="1C40F025" w14:textId="77777777" w:rsidR="006402E3" w:rsidRDefault="006402E3" w:rsidP="006402E3">
      <w:pPr>
        <w:jc w:val="center"/>
        <w:rPr>
          <w:rFonts w:ascii="Helvetica" w:hAnsi="Helvetica"/>
        </w:rPr>
      </w:pPr>
      <w:r>
        <w:rPr>
          <w:rFonts w:ascii="Helvetica" w:hAnsi="Helvetica"/>
          <w:noProof/>
        </w:rPr>
        <w:drawing>
          <wp:inline distT="0" distB="0" distL="0" distR="0" wp14:anchorId="100DA2B9" wp14:editId="6E41C715">
            <wp:extent cx="4247749" cy="268902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inentsNames.png"/>
                    <pic:cNvPicPr/>
                  </pic:nvPicPr>
                  <pic:blipFill>
                    <a:blip r:embed="rId12">
                      <a:extLst>
                        <a:ext uri="{28A0092B-C50C-407E-A947-70E740481C1C}">
                          <a14:useLocalDpi xmlns:a14="http://schemas.microsoft.com/office/drawing/2010/main" val="0"/>
                        </a:ext>
                      </a:extLst>
                    </a:blip>
                    <a:stretch>
                      <a:fillRect/>
                    </a:stretch>
                  </pic:blipFill>
                  <pic:spPr>
                    <a:xfrm>
                      <a:off x="0" y="0"/>
                      <a:ext cx="4265458" cy="2700236"/>
                    </a:xfrm>
                    <a:prstGeom prst="rect">
                      <a:avLst/>
                    </a:prstGeom>
                  </pic:spPr>
                </pic:pic>
              </a:graphicData>
            </a:graphic>
          </wp:inline>
        </w:drawing>
      </w:r>
    </w:p>
    <w:p w14:paraId="02496EEC" w14:textId="77777777" w:rsidR="006402E3" w:rsidRPr="00B80826" w:rsidRDefault="006402E3" w:rsidP="006402E3">
      <w:pPr>
        <w:rPr>
          <w:rFonts w:ascii="Helvetica" w:hAnsi="Helvetica"/>
          <w:i/>
          <w:sz w:val="10"/>
          <w:szCs w:val="10"/>
        </w:rPr>
      </w:pPr>
    </w:p>
    <w:p w14:paraId="2145F59B" w14:textId="3EB0F691" w:rsidR="00925A65" w:rsidRDefault="006402E3">
      <w:pPr>
        <w:rPr>
          <w:rFonts w:ascii="Helvetica" w:hAnsi="Helvetica"/>
          <w:b/>
        </w:rPr>
      </w:pPr>
      <w:r w:rsidRPr="00E3056D">
        <w:rPr>
          <w:rFonts w:ascii="Helvetica" w:hAnsi="Helvetica"/>
          <w:i/>
        </w:rPr>
        <w:t xml:space="preserve">Recommendation: </w:t>
      </w:r>
      <w:r w:rsidRPr="00E3745A">
        <w:rPr>
          <w:rFonts w:ascii="Helvetica" w:hAnsi="Helvetica"/>
          <w:i/>
        </w:rPr>
        <w:t xml:space="preserve">This is a Grade 1 standard. If less than 50% of students answered this question correctly, consider adding </w:t>
      </w:r>
      <w:r>
        <w:rPr>
          <w:rFonts w:ascii="Helvetica" w:hAnsi="Helvetica"/>
          <w:i/>
        </w:rPr>
        <w:t>a</w:t>
      </w:r>
      <w:r w:rsidRPr="00E3745A">
        <w:rPr>
          <w:rFonts w:ascii="Helvetica" w:hAnsi="Helvetica"/>
          <w:i/>
        </w:rPr>
        <w:t xml:space="preserve"> lesson on </w:t>
      </w:r>
      <w:r>
        <w:rPr>
          <w:rFonts w:ascii="Helvetica" w:hAnsi="Helvetica"/>
          <w:i/>
        </w:rPr>
        <w:t>identifying the continents</w:t>
      </w:r>
      <w:r w:rsidRPr="00E3745A">
        <w:rPr>
          <w:rFonts w:ascii="Helvetica" w:hAnsi="Helvetica"/>
          <w:i/>
        </w:rPr>
        <w:t>.</w:t>
      </w:r>
      <w:r w:rsidR="00F04D95">
        <w:rPr>
          <w:rFonts w:ascii="Helvetica" w:hAnsi="Helvetica"/>
          <w:b/>
        </w:rPr>
        <w:t xml:space="preserve"> </w:t>
      </w:r>
      <w:r w:rsidR="00925A65">
        <w:rPr>
          <w:rFonts w:ascii="Helvetica" w:hAnsi="Helvetica"/>
          <w:b/>
        </w:rPr>
        <w:br w:type="page"/>
      </w:r>
    </w:p>
    <w:p w14:paraId="4CE51CD4" w14:textId="79C54DC8" w:rsidR="00925A65" w:rsidRPr="00E3056D" w:rsidRDefault="006402E3" w:rsidP="00925A65">
      <w:pPr>
        <w:rPr>
          <w:rFonts w:ascii="Helvetica" w:hAnsi="Helvetica"/>
          <w:b/>
        </w:rPr>
      </w:pPr>
      <w:r w:rsidRPr="00E3056D">
        <w:rPr>
          <w:rFonts w:ascii="Helvetica" w:hAnsi="Helvetica"/>
          <w:b/>
        </w:rPr>
        <w:lastRenderedPageBreak/>
        <w:t xml:space="preserve">Question </w:t>
      </w:r>
      <w:r>
        <w:rPr>
          <w:rFonts w:ascii="Helvetica" w:hAnsi="Helvetica"/>
          <w:b/>
        </w:rPr>
        <w:t>6</w:t>
      </w:r>
      <w:r w:rsidRPr="00E3056D">
        <w:rPr>
          <w:rFonts w:ascii="Helvetica" w:hAnsi="Helvetica"/>
          <w:b/>
        </w:rPr>
        <w:t xml:space="preserve">. </w:t>
      </w:r>
      <w:r w:rsidR="00925A65">
        <w:rPr>
          <w:rFonts w:ascii="Helvetica" w:hAnsi="Helvetica"/>
          <w:b/>
        </w:rPr>
        <w:t>Label as many states as you can on</w:t>
      </w:r>
      <w:r w:rsidR="00925A65" w:rsidRPr="008D42EF">
        <w:rPr>
          <w:rFonts w:ascii="Helvetica" w:hAnsi="Helvetica"/>
          <w:b/>
        </w:rPr>
        <w:t xml:space="preserve"> the picture below</w:t>
      </w:r>
      <w:r w:rsidR="00925A65">
        <w:rPr>
          <w:rFonts w:ascii="Helvetica" w:hAnsi="Helvetica"/>
          <w:b/>
        </w:rPr>
        <w:t>.</w:t>
      </w:r>
    </w:p>
    <w:p w14:paraId="62366D03" w14:textId="4F07A15F" w:rsidR="00925A65" w:rsidRDefault="00925A65">
      <w:pPr>
        <w:rPr>
          <w:rFonts w:ascii="Helvetica" w:hAnsi="Helvetica"/>
        </w:rPr>
      </w:pPr>
      <w:r>
        <w:rPr>
          <w:rFonts w:ascii="Helvetica" w:hAnsi="Helvetica"/>
          <w:noProof/>
        </w:rPr>
        <w:drawing>
          <wp:inline distT="0" distB="0" distL="0" distR="0" wp14:anchorId="72DC565D" wp14:editId="66C45C07">
            <wp:extent cx="7929336" cy="5151527"/>
            <wp:effectExtent l="4763" t="0" r="317" b="31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nkMap-USA-states.PNG"/>
                    <pic:cNvPicPr/>
                  </pic:nvPicPr>
                  <pic:blipFill>
                    <a:blip r:embed="rId13"/>
                    <a:stretch>
                      <a:fillRect/>
                    </a:stretch>
                  </pic:blipFill>
                  <pic:spPr>
                    <a:xfrm rot="16200000">
                      <a:off x="0" y="0"/>
                      <a:ext cx="7945544" cy="5162057"/>
                    </a:xfrm>
                    <a:prstGeom prst="rect">
                      <a:avLst/>
                    </a:prstGeom>
                  </pic:spPr>
                </pic:pic>
              </a:graphicData>
            </a:graphic>
          </wp:inline>
        </w:drawing>
      </w:r>
      <w:r>
        <w:rPr>
          <w:rFonts w:ascii="Helvetica" w:hAnsi="Helvetica"/>
        </w:rPr>
        <w:br w:type="page"/>
      </w:r>
    </w:p>
    <w:p w14:paraId="67B8FB71" w14:textId="72C69A64" w:rsidR="006402E3" w:rsidRDefault="006402E3" w:rsidP="006402E3">
      <w:pPr>
        <w:rPr>
          <w:rFonts w:ascii="Helvetica" w:hAnsi="Helvetica"/>
        </w:rPr>
      </w:pPr>
      <w:r>
        <w:rPr>
          <w:rFonts w:ascii="Helvetica" w:hAnsi="Helvetica"/>
        </w:rPr>
        <w:lastRenderedPageBreak/>
        <w:t xml:space="preserve">Answer 6. </w:t>
      </w:r>
    </w:p>
    <w:p w14:paraId="481DE936" w14:textId="30511A8E" w:rsidR="00925A65" w:rsidRDefault="00925A65" w:rsidP="006402E3">
      <w:pPr>
        <w:rPr>
          <w:rFonts w:ascii="Helvetica" w:hAnsi="Helvetica"/>
        </w:rPr>
      </w:pPr>
      <w:r>
        <w:rPr>
          <w:rFonts w:ascii="Helvetica" w:hAnsi="Helvetica"/>
          <w:noProof/>
        </w:rPr>
        <w:drawing>
          <wp:inline distT="0" distB="0" distL="0" distR="0" wp14:anchorId="32748890" wp14:editId="0E8BABD7">
            <wp:extent cx="7185530" cy="4311317"/>
            <wp:effectExtent l="1905" t="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00px-Map_of_USA_States_with_names_white.svg.png"/>
                    <pic:cNvPicPr/>
                  </pic:nvPicPr>
                  <pic:blipFill>
                    <a:blip r:embed="rId14"/>
                    <a:stretch>
                      <a:fillRect/>
                    </a:stretch>
                  </pic:blipFill>
                  <pic:spPr>
                    <a:xfrm rot="16200000">
                      <a:off x="0" y="0"/>
                      <a:ext cx="7213711" cy="4328226"/>
                    </a:xfrm>
                    <a:prstGeom prst="rect">
                      <a:avLst/>
                    </a:prstGeom>
                  </pic:spPr>
                </pic:pic>
              </a:graphicData>
            </a:graphic>
          </wp:inline>
        </w:drawing>
      </w:r>
    </w:p>
    <w:p w14:paraId="2B250A7F" w14:textId="529CCE81" w:rsidR="006402E3" w:rsidRPr="00C177B7" w:rsidRDefault="006402E3" w:rsidP="006402E3">
      <w:pPr>
        <w:rPr>
          <w:rFonts w:ascii="Helvetica" w:hAnsi="Helvetica"/>
          <w:i/>
        </w:rPr>
      </w:pPr>
      <w:r>
        <w:rPr>
          <w:rFonts w:ascii="Helvetica" w:hAnsi="Helvetica"/>
        </w:rPr>
        <w:t xml:space="preserve">Recommendation: </w:t>
      </w:r>
      <w:r w:rsidRPr="00C177B7">
        <w:rPr>
          <w:rFonts w:ascii="Helvetica" w:hAnsi="Helvetica"/>
          <w:i/>
        </w:rPr>
        <w:t xml:space="preserve">This </w:t>
      </w:r>
      <w:r>
        <w:rPr>
          <w:rFonts w:ascii="Helvetica" w:hAnsi="Helvetica"/>
          <w:i/>
        </w:rPr>
        <w:t xml:space="preserve">is a new concept in the Grade </w:t>
      </w:r>
      <w:r w:rsidR="00925A65">
        <w:rPr>
          <w:rFonts w:ascii="Helvetica" w:hAnsi="Helvetica"/>
          <w:i/>
        </w:rPr>
        <w:t>4</w:t>
      </w:r>
      <w:r w:rsidRPr="00C177B7">
        <w:rPr>
          <w:rFonts w:ascii="Helvetica" w:hAnsi="Helvetica"/>
          <w:i/>
        </w:rPr>
        <w:t xml:space="preserve"> standards</w:t>
      </w:r>
      <w:r>
        <w:rPr>
          <w:rFonts w:ascii="Helvetica" w:hAnsi="Helvetica"/>
          <w:i/>
        </w:rPr>
        <w:t>. I</w:t>
      </w:r>
      <w:r w:rsidRPr="00C177B7">
        <w:rPr>
          <w:rFonts w:ascii="Helvetica" w:hAnsi="Helvetica"/>
          <w:i/>
        </w:rPr>
        <w:t>f more than 50% of students answered this question correctly</w:t>
      </w:r>
      <w:r w:rsidR="00925A65">
        <w:rPr>
          <w:rFonts w:ascii="Helvetica" w:hAnsi="Helvetica"/>
          <w:i/>
        </w:rPr>
        <w:t xml:space="preserve"> (identify more than 20 states)</w:t>
      </w:r>
      <w:r w:rsidRPr="00C177B7">
        <w:rPr>
          <w:rFonts w:ascii="Helvetica" w:hAnsi="Helvetica"/>
          <w:i/>
        </w:rPr>
        <w:t xml:space="preserve">, consider adding additional lessons </w:t>
      </w:r>
      <w:r>
        <w:rPr>
          <w:rFonts w:ascii="Helvetica" w:hAnsi="Helvetica"/>
          <w:i/>
        </w:rPr>
        <w:t>on</w:t>
      </w:r>
      <w:r w:rsidR="00925A65">
        <w:rPr>
          <w:rFonts w:ascii="Helvetica" w:hAnsi="Helvetica"/>
          <w:i/>
        </w:rPr>
        <w:t xml:space="preserve"> the state capitals or differences between the states</w:t>
      </w:r>
      <w:r w:rsidR="005D3CF1">
        <w:rPr>
          <w:rFonts w:ascii="Helvetica" w:hAnsi="Helvetica"/>
          <w:i/>
        </w:rPr>
        <w:t xml:space="preserve"> </w:t>
      </w:r>
      <w:r w:rsidR="005D3CF1" w:rsidRPr="00C177B7">
        <w:rPr>
          <w:rFonts w:ascii="Helvetica" w:hAnsi="Helvetica"/>
          <w:i/>
        </w:rPr>
        <w:t>to challenge students.</w:t>
      </w:r>
    </w:p>
    <w:p w14:paraId="471074D7" w14:textId="77777777" w:rsidR="006402E3" w:rsidRDefault="006402E3" w:rsidP="006402E3">
      <w:pPr>
        <w:rPr>
          <w:rFonts w:ascii="Helvetica" w:hAnsi="Helvetica"/>
        </w:rPr>
      </w:pPr>
    </w:p>
    <w:p w14:paraId="5D5F399D" w14:textId="1E088694" w:rsidR="006402E3" w:rsidRPr="00E3056D" w:rsidRDefault="006402E3" w:rsidP="006402E3">
      <w:pPr>
        <w:rPr>
          <w:rFonts w:ascii="Helvetica" w:hAnsi="Helvetica"/>
          <w:b/>
        </w:rPr>
      </w:pPr>
      <w:r w:rsidRPr="00E3056D">
        <w:rPr>
          <w:rFonts w:ascii="Helvetica" w:hAnsi="Helvetica"/>
          <w:b/>
        </w:rPr>
        <w:t xml:space="preserve">Question </w:t>
      </w:r>
      <w:r>
        <w:rPr>
          <w:rFonts w:ascii="Helvetica" w:hAnsi="Helvetica"/>
          <w:b/>
        </w:rPr>
        <w:t>7</w:t>
      </w:r>
      <w:r w:rsidRPr="00E3056D">
        <w:rPr>
          <w:rFonts w:ascii="Helvetica" w:hAnsi="Helvetica"/>
          <w:b/>
        </w:rPr>
        <w:t xml:space="preserve">. </w:t>
      </w:r>
      <w:r w:rsidR="0080686E">
        <w:rPr>
          <w:rFonts w:ascii="Helvetica" w:hAnsi="Helvetica"/>
          <w:b/>
        </w:rPr>
        <w:t>Explain where humans first began.</w:t>
      </w:r>
      <w:r>
        <w:rPr>
          <w:rFonts w:ascii="Helvetica" w:hAnsi="Helvetica"/>
          <w:b/>
        </w:rPr>
        <w:t xml:space="preserve">  </w:t>
      </w:r>
      <w:r w:rsidRPr="00E3056D">
        <w:rPr>
          <w:rFonts w:ascii="Helvetica" w:hAnsi="Helvetica"/>
          <w:b/>
        </w:rPr>
        <w:t xml:space="preserve">  </w:t>
      </w:r>
    </w:p>
    <w:p w14:paraId="29323040" w14:textId="77777777" w:rsidR="006402E3" w:rsidRDefault="006402E3" w:rsidP="006402E3">
      <w:pPr>
        <w:rPr>
          <w:rFonts w:ascii="Helvetica" w:hAnsi="Helvetica"/>
        </w:rPr>
      </w:pPr>
    </w:p>
    <w:p w14:paraId="0571D687" w14:textId="70F730B4" w:rsidR="006402E3" w:rsidRDefault="006402E3" w:rsidP="006402E3">
      <w:pPr>
        <w:rPr>
          <w:rFonts w:ascii="Helvetica" w:hAnsi="Helvetica"/>
        </w:rPr>
      </w:pPr>
      <w:r>
        <w:rPr>
          <w:rFonts w:ascii="Helvetica" w:hAnsi="Helvetica"/>
        </w:rPr>
        <w:t xml:space="preserve">Answer 7. </w:t>
      </w:r>
      <w:r w:rsidR="0054386A">
        <w:rPr>
          <w:rFonts w:ascii="Helvetica" w:hAnsi="Helvetica"/>
        </w:rPr>
        <w:t>H</w:t>
      </w:r>
      <w:r w:rsidR="0080686E">
        <w:rPr>
          <w:rFonts w:ascii="Helvetica" w:hAnsi="Helvetica"/>
        </w:rPr>
        <w:t>umans began in Africa and then migrated or moved to the other parts of Earth.</w:t>
      </w:r>
    </w:p>
    <w:p w14:paraId="7B3FB342" w14:textId="77777777" w:rsidR="006402E3" w:rsidRDefault="006402E3" w:rsidP="006402E3">
      <w:pPr>
        <w:rPr>
          <w:rFonts w:ascii="Helvetica" w:hAnsi="Helvetica"/>
        </w:rPr>
      </w:pPr>
    </w:p>
    <w:p w14:paraId="55CCF059" w14:textId="2DD57D16" w:rsidR="006402E3" w:rsidRPr="00C177B7" w:rsidRDefault="006402E3" w:rsidP="006402E3">
      <w:pPr>
        <w:rPr>
          <w:rFonts w:ascii="Helvetica" w:hAnsi="Helvetica"/>
          <w:i/>
        </w:rPr>
      </w:pPr>
      <w:r>
        <w:rPr>
          <w:rFonts w:ascii="Helvetica" w:hAnsi="Helvetica"/>
        </w:rPr>
        <w:t xml:space="preserve">Recommendation: </w:t>
      </w:r>
      <w:r w:rsidRPr="00C177B7">
        <w:rPr>
          <w:rFonts w:ascii="Helvetica" w:hAnsi="Helvetica"/>
          <w:i/>
        </w:rPr>
        <w:t xml:space="preserve">This </w:t>
      </w:r>
      <w:r>
        <w:rPr>
          <w:rFonts w:ascii="Helvetica" w:hAnsi="Helvetica"/>
          <w:i/>
        </w:rPr>
        <w:t xml:space="preserve">is a new concept in the Grade </w:t>
      </w:r>
      <w:r w:rsidR="0080686E">
        <w:rPr>
          <w:rFonts w:ascii="Helvetica" w:hAnsi="Helvetica"/>
          <w:i/>
        </w:rPr>
        <w:t>4</w:t>
      </w:r>
      <w:r w:rsidRPr="00C177B7">
        <w:rPr>
          <w:rFonts w:ascii="Helvetica" w:hAnsi="Helvetica"/>
          <w:i/>
        </w:rPr>
        <w:t xml:space="preserve"> standards</w:t>
      </w:r>
      <w:r>
        <w:rPr>
          <w:rFonts w:ascii="Helvetica" w:hAnsi="Helvetica"/>
          <w:i/>
        </w:rPr>
        <w:t>. I</w:t>
      </w:r>
      <w:r w:rsidRPr="00C177B7">
        <w:rPr>
          <w:rFonts w:ascii="Helvetica" w:hAnsi="Helvetica"/>
          <w:i/>
        </w:rPr>
        <w:t xml:space="preserve">f more than 50% of students answered this question correctly, consider adding additional lessons </w:t>
      </w:r>
      <w:r>
        <w:rPr>
          <w:rFonts w:ascii="Helvetica" w:hAnsi="Helvetica"/>
          <w:i/>
        </w:rPr>
        <w:t xml:space="preserve">on </w:t>
      </w:r>
      <w:r w:rsidR="00C3410A">
        <w:rPr>
          <w:rFonts w:ascii="Helvetica" w:hAnsi="Helvetica"/>
          <w:i/>
        </w:rPr>
        <w:t>early man in Africa and migration</w:t>
      </w:r>
      <w:r w:rsidRPr="00C177B7">
        <w:rPr>
          <w:rFonts w:ascii="Helvetica" w:hAnsi="Helvetica"/>
          <w:i/>
        </w:rPr>
        <w:t>.</w:t>
      </w:r>
    </w:p>
    <w:p w14:paraId="322D6C76" w14:textId="77777777" w:rsidR="006402E3" w:rsidRDefault="006402E3" w:rsidP="006402E3">
      <w:pPr>
        <w:rPr>
          <w:rFonts w:ascii="Helvetica" w:hAnsi="Helvetica"/>
        </w:rPr>
      </w:pPr>
    </w:p>
    <w:p w14:paraId="13A6B473" w14:textId="7CE84ACB" w:rsidR="006402E3" w:rsidRPr="00E3056D" w:rsidRDefault="006402E3" w:rsidP="006402E3">
      <w:pPr>
        <w:rPr>
          <w:rFonts w:ascii="Helvetica" w:hAnsi="Helvetica"/>
          <w:b/>
        </w:rPr>
      </w:pPr>
      <w:r w:rsidRPr="00E3056D">
        <w:rPr>
          <w:rFonts w:ascii="Helvetica" w:hAnsi="Helvetica"/>
          <w:b/>
        </w:rPr>
        <w:t xml:space="preserve">Question </w:t>
      </w:r>
      <w:r>
        <w:rPr>
          <w:rFonts w:ascii="Helvetica" w:hAnsi="Helvetica"/>
          <w:b/>
        </w:rPr>
        <w:t>8</w:t>
      </w:r>
      <w:r w:rsidRPr="00E3056D">
        <w:rPr>
          <w:rFonts w:ascii="Helvetica" w:hAnsi="Helvetica"/>
          <w:b/>
        </w:rPr>
        <w:t xml:space="preserve">. </w:t>
      </w:r>
      <w:r w:rsidR="007B338C">
        <w:rPr>
          <w:rFonts w:ascii="Helvetica" w:hAnsi="Helvetica"/>
          <w:b/>
        </w:rPr>
        <w:t>Name as many religions as you can.</w:t>
      </w:r>
    </w:p>
    <w:p w14:paraId="7D65617C" w14:textId="77777777" w:rsidR="006402E3" w:rsidRDefault="006402E3" w:rsidP="006402E3">
      <w:pPr>
        <w:rPr>
          <w:rFonts w:ascii="Helvetica" w:hAnsi="Helvetica"/>
        </w:rPr>
      </w:pPr>
    </w:p>
    <w:p w14:paraId="3559DDB7" w14:textId="5E1A28E7" w:rsidR="006402E3" w:rsidRDefault="006402E3" w:rsidP="006402E3">
      <w:pPr>
        <w:rPr>
          <w:rFonts w:ascii="Helvetica" w:hAnsi="Helvetica"/>
        </w:rPr>
      </w:pPr>
      <w:r>
        <w:rPr>
          <w:rFonts w:ascii="Helvetica" w:hAnsi="Helvetica"/>
        </w:rPr>
        <w:t xml:space="preserve">Answer 8. </w:t>
      </w:r>
      <w:r w:rsidR="007B338C">
        <w:rPr>
          <w:rFonts w:ascii="Helvetica" w:hAnsi="Helvetica"/>
        </w:rPr>
        <w:t>Answers may vary, but could include Christianity/Christians (Catholicism, Protestantism, Quakers, etc.), Islam/Muslims, Judaism/Jews, Buddhism/Buddhists,</w:t>
      </w:r>
      <w:r w:rsidR="005A6932">
        <w:rPr>
          <w:rFonts w:ascii="Helvetica" w:hAnsi="Helvetica"/>
        </w:rPr>
        <w:t xml:space="preserve"> Hinduism/Hindus,</w:t>
      </w:r>
      <w:r w:rsidR="007B338C">
        <w:rPr>
          <w:rFonts w:ascii="Helvetica" w:hAnsi="Helvetica"/>
        </w:rPr>
        <w:t xml:space="preserve"> </w:t>
      </w:r>
      <w:r w:rsidR="005A6932">
        <w:rPr>
          <w:rFonts w:ascii="Helvetica" w:hAnsi="Helvetica"/>
        </w:rPr>
        <w:t>Shintoism, no religion/atheists.</w:t>
      </w:r>
    </w:p>
    <w:p w14:paraId="539B7F22" w14:textId="77777777" w:rsidR="006402E3" w:rsidRDefault="006402E3" w:rsidP="006402E3">
      <w:pPr>
        <w:rPr>
          <w:rFonts w:ascii="Helvetica" w:hAnsi="Helvetica"/>
        </w:rPr>
      </w:pPr>
    </w:p>
    <w:p w14:paraId="0F692A66" w14:textId="49060F53" w:rsidR="006402E3" w:rsidRPr="00C177B7" w:rsidRDefault="006402E3" w:rsidP="006402E3">
      <w:pPr>
        <w:rPr>
          <w:rFonts w:ascii="Helvetica" w:hAnsi="Helvetica"/>
          <w:i/>
        </w:rPr>
      </w:pPr>
      <w:r>
        <w:rPr>
          <w:rFonts w:ascii="Helvetica" w:hAnsi="Helvetica"/>
        </w:rPr>
        <w:t xml:space="preserve">Recommendation: </w:t>
      </w:r>
      <w:r w:rsidRPr="00C177B7">
        <w:rPr>
          <w:rFonts w:ascii="Helvetica" w:hAnsi="Helvetica"/>
          <w:i/>
        </w:rPr>
        <w:t xml:space="preserve">This </w:t>
      </w:r>
      <w:r>
        <w:rPr>
          <w:rFonts w:ascii="Helvetica" w:hAnsi="Helvetica"/>
          <w:i/>
        </w:rPr>
        <w:t xml:space="preserve">is a new concept in the Grade </w:t>
      </w:r>
      <w:r w:rsidR="00CA1F73">
        <w:rPr>
          <w:rFonts w:ascii="Helvetica" w:hAnsi="Helvetica"/>
          <w:i/>
        </w:rPr>
        <w:t>4</w:t>
      </w:r>
      <w:r w:rsidRPr="00C177B7">
        <w:rPr>
          <w:rFonts w:ascii="Helvetica" w:hAnsi="Helvetica"/>
          <w:i/>
        </w:rPr>
        <w:t xml:space="preserve"> standards</w:t>
      </w:r>
      <w:r>
        <w:rPr>
          <w:rFonts w:ascii="Helvetica" w:hAnsi="Helvetica"/>
          <w:i/>
        </w:rPr>
        <w:t>. I</w:t>
      </w:r>
      <w:r w:rsidRPr="00C177B7">
        <w:rPr>
          <w:rFonts w:ascii="Helvetica" w:hAnsi="Helvetica"/>
          <w:i/>
        </w:rPr>
        <w:t>f more than 50% of students answered this question correctly</w:t>
      </w:r>
      <w:r w:rsidR="00AA0057">
        <w:rPr>
          <w:rFonts w:ascii="Helvetica" w:hAnsi="Helvetica"/>
          <w:i/>
        </w:rPr>
        <w:t xml:space="preserve"> (could identify at least </w:t>
      </w:r>
      <w:r w:rsidR="0086379C">
        <w:rPr>
          <w:rFonts w:ascii="Helvetica" w:hAnsi="Helvetica"/>
          <w:i/>
        </w:rPr>
        <w:t>3</w:t>
      </w:r>
      <w:r w:rsidR="00AA0057">
        <w:rPr>
          <w:rFonts w:ascii="Helvetica" w:hAnsi="Helvetica"/>
          <w:i/>
        </w:rPr>
        <w:t xml:space="preserve"> religions)</w:t>
      </w:r>
      <w:r w:rsidRPr="00C177B7">
        <w:rPr>
          <w:rFonts w:ascii="Helvetica" w:hAnsi="Helvetica"/>
          <w:i/>
        </w:rPr>
        <w:t xml:space="preserve">, consider adding additional lessons </w:t>
      </w:r>
      <w:r>
        <w:rPr>
          <w:rFonts w:ascii="Helvetica" w:hAnsi="Helvetica"/>
          <w:i/>
        </w:rPr>
        <w:t xml:space="preserve">on </w:t>
      </w:r>
      <w:r w:rsidR="00CA1F73">
        <w:rPr>
          <w:rFonts w:ascii="Helvetica" w:hAnsi="Helvetica"/>
          <w:i/>
        </w:rPr>
        <w:t>world religions</w:t>
      </w:r>
      <w:r w:rsidRPr="00C177B7">
        <w:rPr>
          <w:rFonts w:ascii="Helvetica" w:hAnsi="Helvetica"/>
          <w:i/>
        </w:rPr>
        <w:t>.</w:t>
      </w:r>
    </w:p>
    <w:p w14:paraId="508C45DF" w14:textId="77777777" w:rsidR="006402E3" w:rsidRDefault="006402E3" w:rsidP="006402E3">
      <w:pPr>
        <w:rPr>
          <w:rFonts w:ascii="Helvetica" w:hAnsi="Helvetica"/>
        </w:rPr>
      </w:pPr>
    </w:p>
    <w:p w14:paraId="30616C68" w14:textId="1329F1FF" w:rsidR="006402E3" w:rsidRPr="00E3056D" w:rsidRDefault="006402E3" w:rsidP="006402E3">
      <w:pPr>
        <w:rPr>
          <w:rFonts w:ascii="Helvetica" w:hAnsi="Helvetica"/>
          <w:b/>
        </w:rPr>
      </w:pPr>
      <w:r w:rsidRPr="00E3056D">
        <w:rPr>
          <w:rFonts w:ascii="Helvetica" w:hAnsi="Helvetica"/>
          <w:b/>
        </w:rPr>
        <w:t xml:space="preserve">Question </w:t>
      </w:r>
      <w:r>
        <w:rPr>
          <w:rFonts w:ascii="Helvetica" w:hAnsi="Helvetica"/>
          <w:b/>
        </w:rPr>
        <w:t>9</w:t>
      </w:r>
      <w:r w:rsidRPr="00E3056D">
        <w:rPr>
          <w:rFonts w:ascii="Helvetica" w:hAnsi="Helvetica"/>
          <w:b/>
        </w:rPr>
        <w:t xml:space="preserve">. </w:t>
      </w:r>
      <w:r w:rsidR="00636F91">
        <w:rPr>
          <w:rFonts w:ascii="Helvetica" w:hAnsi="Helvetica"/>
          <w:b/>
        </w:rPr>
        <w:t>What continent has the most people?</w:t>
      </w:r>
    </w:p>
    <w:p w14:paraId="248896F1" w14:textId="77777777" w:rsidR="006402E3" w:rsidRDefault="006402E3" w:rsidP="006402E3">
      <w:pPr>
        <w:rPr>
          <w:rFonts w:ascii="Helvetica" w:hAnsi="Helvetica"/>
        </w:rPr>
      </w:pPr>
    </w:p>
    <w:p w14:paraId="27136821" w14:textId="5E5537A0" w:rsidR="006402E3" w:rsidRDefault="006402E3" w:rsidP="006402E3">
      <w:pPr>
        <w:rPr>
          <w:rFonts w:ascii="Helvetica" w:hAnsi="Helvetica"/>
        </w:rPr>
      </w:pPr>
      <w:r>
        <w:rPr>
          <w:rFonts w:ascii="Helvetica" w:hAnsi="Helvetica"/>
        </w:rPr>
        <w:t xml:space="preserve">Answer 9. </w:t>
      </w:r>
      <w:r w:rsidR="00636F91">
        <w:rPr>
          <w:rFonts w:ascii="Helvetica" w:hAnsi="Helvetica"/>
        </w:rPr>
        <w:t>Asia</w:t>
      </w:r>
    </w:p>
    <w:p w14:paraId="2E8E85E4" w14:textId="77777777" w:rsidR="006402E3" w:rsidRDefault="006402E3" w:rsidP="006402E3">
      <w:pPr>
        <w:rPr>
          <w:rFonts w:ascii="Helvetica" w:hAnsi="Helvetica"/>
        </w:rPr>
      </w:pPr>
    </w:p>
    <w:p w14:paraId="2CB355BE" w14:textId="45FBF807" w:rsidR="006402E3" w:rsidRPr="00C177B7" w:rsidRDefault="006402E3" w:rsidP="006402E3">
      <w:pPr>
        <w:rPr>
          <w:rFonts w:ascii="Helvetica" w:hAnsi="Helvetica"/>
          <w:i/>
        </w:rPr>
      </w:pPr>
      <w:r>
        <w:rPr>
          <w:rFonts w:ascii="Helvetica" w:hAnsi="Helvetica"/>
        </w:rPr>
        <w:t xml:space="preserve">Recommendation: </w:t>
      </w:r>
      <w:r w:rsidRPr="00C177B7">
        <w:rPr>
          <w:rFonts w:ascii="Helvetica" w:hAnsi="Helvetica"/>
          <w:i/>
        </w:rPr>
        <w:t xml:space="preserve">This </w:t>
      </w:r>
      <w:r>
        <w:rPr>
          <w:rFonts w:ascii="Helvetica" w:hAnsi="Helvetica"/>
          <w:i/>
        </w:rPr>
        <w:t xml:space="preserve">is a new concept in the Grade </w:t>
      </w:r>
      <w:r w:rsidR="00636F91">
        <w:rPr>
          <w:rFonts w:ascii="Helvetica" w:hAnsi="Helvetica"/>
          <w:i/>
        </w:rPr>
        <w:t>4</w:t>
      </w:r>
      <w:r w:rsidRPr="00C177B7">
        <w:rPr>
          <w:rFonts w:ascii="Helvetica" w:hAnsi="Helvetica"/>
          <w:i/>
        </w:rPr>
        <w:t xml:space="preserve"> standards</w:t>
      </w:r>
      <w:r>
        <w:rPr>
          <w:rFonts w:ascii="Helvetica" w:hAnsi="Helvetica"/>
          <w:i/>
        </w:rPr>
        <w:t>. I</w:t>
      </w:r>
      <w:r w:rsidRPr="00C177B7">
        <w:rPr>
          <w:rFonts w:ascii="Helvetica" w:hAnsi="Helvetica"/>
          <w:i/>
        </w:rPr>
        <w:t xml:space="preserve">f more than 50% of students answered this question correctly, consider adding additional lessons </w:t>
      </w:r>
      <w:r>
        <w:rPr>
          <w:rFonts w:ascii="Helvetica" w:hAnsi="Helvetica"/>
          <w:i/>
        </w:rPr>
        <w:t xml:space="preserve">on </w:t>
      </w:r>
      <w:r w:rsidR="00636F91">
        <w:rPr>
          <w:rFonts w:ascii="Helvetica" w:hAnsi="Helvetica"/>
          <w:i/>
        </w:rPr>
        <w:t>world population</w:t>
      </w:r>
      <w:r w:rsidRPr="00C177B7">
        <w:rPr>
          <w:rFonts w:ascii="Helvetica" w:hAnsi="Helvetica"/>
          <w:i/>
        </w:rPr>
        <w:t>.</w:t>
      </w:r>
    </w:p>
    <w:p w14:paraId="76ED32A9" w14:textId="77777777" w:rsidR="006402E3" w:rsidRDefault="006402E3" w:rsidP="006402E3">
      <w:pPr>
        <w:rPr>
          <w:rFonts w:ascii="Helvetica" w:hAnsi="Helvetica"/>
          <w:b/>
        </w:rPr>
      </w:pPr>
    </w:p>
    <w:p w14:paraId="04BD7908" w14:textId="327EB410" w:rsidR="006402E3" w:rsidRPr="00E3056D" w:rsidRDefault="006402E3" w:rsidP="006402E3">
      <w:pPr>
        <w:rPr>
          <w:rFonts w:ascii="Helvetica" w:hAnsi="Helvetica"/>
          <w:b/>
        </w:rPr>
      </w:pPr>
      <w:r w:rsidRPr="00E3056D">
        <w:rPr>
          <w:rFonts w:ascii="Helvetica" w:hAnsi="Helvetica"/>
          <w:b/>
        </w:rPr>
        <w:t xml:space="preserve">Question </w:t>
      </w:r>
      <w:r>
        <w:rPr>
          <w:rFonts w:ascii="Helvetica" w:hAnsi="Helvetica"/>
          <w:b/>
        </w:rPr>
        <w:t>10</w:t>
      </w:r>
      <w:r w:rsidRPr="00E3056D">
        <w:rPr>
          <w:rFonts w:ascii="Helvetica" w:hAnsi="Helvetica"/>
          <w:b/>
        </w:rPr>
        <w:t xml:space="preserve">. </w:t>
      </w:r>
      <w:r w:rsidR="003E3AEC">
        <w:rPr>
          <w:rFonts w:ascii="Helvetica" w:hAnsi="Helvetica"/>
          <w:b/>
        </w:rPr>
        <w:t>What countries border the United States</w:t>
      </w:r>
      <w:r>
        <w:rPr>
          <w:rFonts w:ascii="Helvetica" w:hAnsi="Helvetica"/>
          <w:b/>
        </w:rPr>
        <w:t xml:space="preserve">?  </w:t>
      </w:r>
      <w:r w:rsidRPr="00E3056D">
        <w:rPr>
          <w:rFonts w:ascii="Helvetica" w:hAnsi="Helvetica"/>
          <w:b/>
        </w:rPr>
        <w:t xml:space="preserve">  </w:t>
      </w:r>
    </w:p>
    <w:p w14:paraId="73D8D04A" w14:textId="77777777" w:rsidR="006402E3" w:rsidRDefault="006402E3" w:rsidP="006402E3">
      <w:pPr>
        <w:rPr>
          <w:rFonts w:ascii="Helvetica" w:hAnsi="Helvetica"/>
        </w:rPr>
      </w:pPr>
    </w:p>
    <w:p w14:paraId="5FBBA369" w14:textId="2B587E28" w:rsidR="006402E3" w:rsidRDefault="006402E3" w:rsidP="006402E3">
      <w:pPr>
        <w:rPr>
          <w:rFonts w:ascii="Helvetica" w:hAnsi="Helvetica"/>
        </w:rPr>
      </w:pPr>
      <w:r>
        <w:rPr>
          <w:rFonts w:ascii="Helvetica" w:hAnsi="Helvetica"/>
        </w:rPr>
        <w:t xml:space="preserve">Answer 10. </w:t>
      </w:r>
      <w:r w:rsidR="003E3AEC">
        <w:rPr>
          <w:rFonts w:ascii="Helvetica" w:hAnsi="Helvetica"/>
        </w:rPr>
        <w:t>Mexico and Canada</w:t>
      </w:r>
    </w:p>
    <w:p w14:paraId="3C78EF27" w14:textId="77777777" w:rsidR="006402E3" w:rsidRDefault="006402E3" w:rsidP="006402E3">
      <w:pPr>
        <w:rPr>
          <w:rFonts w:ascii="Helvetica" w:hAnsi="Helvetica"/>
        </w:rPr>
      </w:pPr>
    </w:p>
    <w:p w14:paraId="18F1F359" w14:textId="4EE2F65E" w:rsidR="006402E3" w:rsidRDefault="006402E3" w:rsidP="006402E3">
      <w:pPr>
        <w:rPr>
          <w:rFonts w:ascii="Helvetica" w:hAnsi="Helvetica"/>
          <w:b/>
        </w:rPr>
      </w:pPr>
      <w:r>
        <w:rPr>
          <w:rFonts w:ascii="Helvetica" w:hAnsi="Helvetica"/>
        </w:rPr>
        <w:t xml:space="preserve">Recommendation: </w:t>
      </w:r>
      <w:r w:rsidRPr="00C177B7">
        <w:rPr>
          <w:rFonts w:ascii="Helvetica" w:hAnsi="Helvetica"/>
          <w:i/>
        </w:rPr>
        <w:t xml:space="preserve">This </w:t>
      </w:r>
      <w:r>
        <w:rPr>
          <w:rFonts w:ascii="Helvetica" w:hAnsi="Helvetica"/>
          <w:i/>
        </w:rPr>
        <w:t xml:space="preserve">is a new concept in the Grade </w:t>
      </w:r>
      <w:r w:rsidR="004C49A9">
        <w:rPr>
          <w:rFonts w:ascii="Helvetica" w:hAnsi="Helvetica"/>
          <w:i/>
        </w:rPr>
        <w:t>4</w:t>
      </w:r>
      <w:r>
        <w:rPr>
          <w:rFonts w:ascii="Helvetica" w:hAnsi="Helvetica"/>
          <w:i/>
        </w:rPr>
        <w:t xml:space="preserve"> </w:t>
      </w:r>
      <w:r w:rsidRPr="00C177B7">
        <w:rPr>
          <w:rFonts w:ascii="Helvetica" w:hAnsi="Helvetica"/>
          <w:i/>
        </w:rPr>
        <w:t>standards</w:t>
      </w:r>
      <w:r>
        <w:rPr>
          <w:rFonts w:ascii="Helvetica" w:hAnsi="Helvetica"/>
          <w:i/>
        </w:rPr>
        <w:t>. I</w:t>
      </w:r>
      <w:r w:rsidRPr="00C177B7">
        <w:rPr>
          <w:rFonts w:ascii="Helvetica" w:hAnsi="Helvetica"/>
          <w:i/>
        </w:rPr>
        <w:t xml:space="preserve">f more than 50% of students answered this question correctly, consider adding additional lessons </w:t>
      </w:r>
      <w:r w:rsidR="004C49A9">
        <w:rPr>
          <w:rFonts w:ascii="Helvetica" w:hAnsi="Helvetica"/>
          <w:i/>
        </w:rPr>
        <w:t>on the neighboring countries of the United States</w:t>
      </w:r>
      <w:r w:rsidRPr="00C177B7">
        <w:rPr>
          <w:rFonts w:ascii="Helvetica" w:hAnsi="Helvetica"/>
          <w:i/>
        </w:rPr>
        <w:t>.</w:t>
      </w:r>
      <w:r>
        <w:rPr>
          <w:rFonts w:ascii="Helvetica" w:hAnsi="Helvetica"/>
          <w:b/>
        </w:rPr>
        <w:br w:type="page"/>
      </w:r>
    </w:p>
    <w:p w14:paraId="6077C141" w14:textId="2D97B11E" w:rsidR="006F5368" w:rsidRPr="00753059" w:rsidRDefault="006F5368" w:rsidP="006F5368">
      <w:pPr>
        <w:shd w:val="clear" w:color="auto" w:fill="F4B083" w:themeFill="accent2" w:themeFillTint="99"/>
        <w:jc w:val="center"/>
        <w:rPr>
          <w:rFonts w:ascii="Helvetica" w:hAnsi="Helvetica"/>
          <w:b/>
        </w:rPr>
      </w:pPr>
      <w:bookmarkStart w:id="0" w:name="Lesson4_1"/>
      <w:r>
        <w:rPr>
          <w:rFonts w:ascii="Helvetica" w:hAnsi="Helvetica"/>
          <w:b/>
        </w:rPr>
        <w:lastRenderedPageBreak/>
        <w:t>LESSON PLAN 4-</w:t>
      </w:r>
      <w:r w:rsidR="00297D8B">
        <w:rPr>
          <w:rFonts w:ascii="Helvetica" w:hAnsi="Helvetica"/>
          <w:b/>
        </w:rPr>
        <w:t>1</w:t>
      </w:r>
      <w:r>
        <w:rPr>
          <w:rFonts w:ascii="Helvetica" w:hAnsi="Helvetica"/>
          <w:b/>
        </w:rPr>
        <w:t>: Northeast (U.S. Regions Mini-Unit)</w:t>
      </w:r>
    </w:p>
    <w:bookmarkEnd w:id="0"/>
    <w:p w14:paraId="6D3DB486" w14:textId="77777777" w:rsidR="006F5368" w:rsidRDefault="006F5368" w:rsidP="006F5368">
      <w:pPr>
        <w:rPr>
          <w:rFonts w:ascii="Helvetica" w:hAnsi="Helvetica"/>
        </w:rPr>
      </w:pPr>
    </w:p>
    <w:p w14:paraId="734377AE"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MATERIALS</w:t>
      </w:r>
    </w:p>
    <w:p w14:paraId="7E5349EA" w14:textId="77777777" w:rsidR="006F5368" w:rsidRDefault="006F5368" w:rsidP="006F5368">
      <w:pPr>
        <w:rPr>
          <w:rFonts w:ascii="Helvetica" w:hAnsi="Helvetica"/>
        </w:rPr>
      </w:pPr>
    </w:p>
    <w:p w14:paraId="5C479203" w14:textId="03600EFC" w:rsidR="006F5368" w:rsidRDefault="006F5368" w:rsidP="006F5368">
      <w:pPr>
        <w:rPr>
          <w:rFonts w:ascii="Helvetica" w:hAnsi="Helvetica"/>
        </w:rPr>
      </w:pPr>
      <w:r>
        <w:rPr>
          <w:rFonts w:ascii="Helvetica" w:hAnsi="Helvetica"/>
        </w:rPr>
        <w:t>The Amaz</w:t>
      </w:r>
      <w:r w:rsidR="00AE2482">
        <w:rPr>
          <w:rFonts w:ascii="Helvetica" w:hAnsi="Helvetica"/>
        </w:rPr>
        <w:t>ing</w:t>
      </w:r>
      <w:r>
        <w:rPr>
          <w:rFonts w:ascii="Helvetica" w:hAnsi="Helvetica"/>
        </w:rPr>
        <w:t xml:space="preserve"> Race Introduction Video (Lesson4-</w:t>
      </w:r>
      <w:r w:rsidR="00595F16">
        <w:rPr>
          <w:rFonts w:ascii="Helvetica" w:hAnsi="Helvetica"/>
        </w:rPr>
        <w:t>1</w:t>
      </w:r>
      <w:r>
        <w:rPr>
          <w:rFonts w:ascii="Helvetica" w:hAnsi="Helvetica"/>
        </w:rPr>
        <w:t>-</w:t>
      </w:r>
      <w:r w:rsidR="00595F16">
        <w:rPr>
          <w:rFonts w:ascii="Helvetica" w:hAnsi="Helvetica"/>
        </w:rPr>
        <w:t>5</w:t>
      </w:r>
      <w:r>
        <w:rPr>
          <w:rFonts w:ascii="Helvetica" w:hAnsi="Helvetica"/>
        </w:rPr>
        <w:t xml:space="preserve">Video1) </w:t>
      </w:r>
      <w:r w:rsidR="00AE2482">
        <w:rPr>
          <w:rFonts w:ascii="Helvetica" w:hAnsi="Helvetica"/>
        </w:rPr>
        <w:t xml:space="preserve">[Located in the Open Social Studies Video Library: </w:t>
      </w:r>
      <w:hyperlink r:id="rId15" w:history="1">
        <w:r w:rsidR="00AE2482" w:rsidRPr="0008451B">
          <w:rPr>
            <w:rStyle w:val="Hyperlink"/>
            <w:rFonts w:ascii="Helvetica" w:hAnsi="Helvetica"/>
          </w:rPr>
          <w:t>www.opensocialstudies.org/K-6.html</w:t>
        </w:r>
      </w:hyperlink>
      <w:r w:rsidR="00AE2482">
        <w:rPr>
          <w:rFonts w:ascii="Helvetica" w:hAnsi="Helvetica"/>
        </w:rPr>
        <w:t>]</w:t>
      </w:r>
    </w:p>
    <w:p w14:paraId="40B96E9B" w14:textId="77777777" w:rsidR="006F5368" w:rsidRDefault="006F5368" w:rsidP="006F5368">
      <w:pPr>
        <w:rPr>
          <w:rFonts w:ascii="Helvetica" w:hAnsi="Helvetica"/>
        </w:rPr>
      </w:pPr>
      <w:r>
        <w:rPr>
          <w:rFonts w:ascii="Helvetica" w:hAnsi="Helvetica"/>
        </w:rPr>
        <w:t>Clipboards (not supplied)</w:t>
      </w:r>
    </w:p>
    <w:p w14:paraId="24D51145" w14:textId="77777777" w:rsidR="006F5368" w:rsidRDefault="006F5368" w:rsidP="006F5368">
      <w:pPr>
        <w:rPr>
          <w:rFonts w:ascii="Helvetica" w:hAnsi="Helvetica"/>
        </w:rPr>
      </w:pPr>
      <w:r>
        <w:rPr>
          <w:rFonts w:ascii="Helvetica" w:hAnsi="Helvetica"/>
        </w:rPr>
        <w:t>Lined paper (not supplied)</w:t>
      </w:r>
    </w:p>
    <w:p w14:paraId="1D043931" w14:textId="17EF841F" w:rsidR="006F5368" w:rsidRDefault="006F5368" w:rsidP="006F5368">
      <w:pPr>
        <w:rPr>
          <w:rFonts w:ascii="Helvetica" w:hAnsi="Helvetica"/>
        </w:rPr>
      </w:pPr>
      <w:r>
        <w:rPr>
          <w:rFonts w:ascii="Helvetica" w:hAnsi="Helvetica"/>
        </w:rPr>
        <w:t xml:space="preserve">Amazing Race Challenge 1: Northeast Map </w:t>
      </w: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4-1</w:t>
      </w:r>
      <w:r w:rsidRPr="00896311">
        <w:rPr>
          <w:rFonts w:ascii="Helvetica" w:hAnsi="Helvetica"/>
        </w:rPr>
        <w:t>.</w:t>
      </w:r>
      <w:r>
        <w:rPr>
          <w:rFonts w:ascii="Helvetica" w:hAnsi="Helvetica"/>
        </w:rPr>
        <w:t>A</w:t>
      </w:r>
      <w:r w:rsidRPr="00896311">
        <w:rPr>
          <w:rFonts w:ascii="Helvetica" w:hAnsi="Helvetica"/>
        </w:rPr>
        <w:t>)</w:t>
      </w:r>
    </w:p>
    <w:p w14:paraId="4612DE53" w14:textId="1FF7559A" w:rsidR="006F5368" w:rsidRPr="00896311" w:rsidRDefault="006F5368" w:rsidP="006F5368">
      <w:pPr>
        <w:rPr>
          <w:rFonts w:ascii="Helvetica" w:hAnsi="Helvetica"/>
        </w:rPr>
      </w:pPr>
      <w:r w:rsidRPr="00896311">
        <w:rPr>
          <w:rFonts w:ascii="Helvetica" w:hAnsi="Helvetica"/>
        </w:rPr>
        <w:t xml:space="preserve">Source 1: </w:t>
      </w:r>
      <w:r>
        <w:rPr>
          <w:rFonts w:ascii="Helvetica" w:hAnsi="Helvetica"/>
        </w:rPr>
        <w:t xml:space="preserve">Boston, Massachusetts </w:t>
      </w:r>
      <w:r w:rsidRPr="00896311">
        <w:rPr>
          <w:rFonts w:ascii="Helvetica" w:hAnsi="Helvetica"/>
        </w:rPr>
        <w:t>(</w:t>
      </w:r>
      <w:r>
        <w:rPr>
          <w:rFonts w:ascii="Helvetica" w:hAnsi="Helvetica"/>
        </w:rPr>
        <w:t>SOURCEBOOK</w:t>
      </w:r>
      <w:r w:rsidRPr="00896311">
        <w:rPr>
          <w:rFonts w:ascii="Helvetica" w:hAnsi="Helvetica"/>
        </w:rPr>
        <w:t xml:space="preserve"> </w:t>
      </w:r>
      <w:r w:rsidR="00003B44">
        <w:rPr>
          <w:rFonts w:ascii="Helvetica" w:hAnsi="Helvetica"/>
        </w:rPr>
        <w:t>4-1</w:t>
      </w:r>
      <w:r w:rsidRPr="00896311">
        <w:rPr>
          <w:rFonts w:ascii="Helvetica" w:hAnsi="Helvetica"/>
        </w:rPr>
        <w:t>.</w:t>
      </w:r>
      <w:r>
        <w:rPr>
          <w:rFonts w:ascii="Helvetica" w:hAnsi="Helvetica"/>
        </w:rPr>
        <w:t>B</w:t>
      </w:r>
      <w:r w:rsidRPr="00896311">
        <w:rPr>
          <w:rFonts w:ascii="Helvetica" w:hAnsi="Helvetica"/>
        </w:rPr>
        <w:t>)</w:t>
      </w:r>
    </w:p>
    <w:p w14:paraId="5CE7E19B" w14:textId="6503641F" w:rsidR="006F5368" w:rsidRPr="00896311" w:rsidRDefault="006F5368" w:rsidP="006F5368">
      <w:pPr>
        <w:rPr>
          <w:rFonts w:ascii="Helvetica" w:hAnsi="Helvetica"/>
        </w:rPr>
      </w:pPr>
      <w:r w:rsidRPr="00896311">
        <w:rPr>
          <w:rFonts w:ascii="Helvetica" w:hAnsi="Helvetica"/>
          <w:bCs/>
        </w:rPr>
        <w:t xml:space="preserve">Source 2: </w:t>
      </w:r>
      <w:r>
        <w:rPr>
          <w:rFonts w:ascii="Helvetica" w:hAnsi="Helvetica"/>
        </w:rPr>
        <w:t xml:space="preserve">New York, New York </w:t>
      </w:r>
      <w:r w:rsidRPr="00896311">
        <w:rPr>
          <w:rFonts w:ascii="Helvetica" w:hAnsi="Helvetica"/>
        </w:rPr>
        <w:t>(</w:t>
      </w:r>
      <w:r>
        <w:rPr>
          <w:rFonts w:ascii="Helvetica" w:hAnsi="Helvetica"/>
        </w:rPr>
        <w:t>SOURCEBOOK</w:t>
      </w:r>
      <w:r w:rsidRPr="00896311">
        <w:rPr>
          <w:rFonts w:ascii="Helvetica" w:hAnsi="Helvetica"/>
        </w:rPr>
        <w:t xml:space="preserve"> </w:t>
      </w:r>
      <w:r w:rsidR="00003B44">
        <w:rPr>
          <w:rFonts w:ascii="Helvetica" w:hAnsi="Helvetica"/>
        </w:rPr>
        <w:t>4-1</w:t>
      </w:r>
      <w:r w:rsidRPr="00896311">
        <w:rPr>
          <w:rFonts w:ascii="Helvetica" w:hAnsi="Helvetica"/>
        </w:rPr>
        <w:t>.</w:t>
      </w:r>
      <w:r>
        <w:rPr>
          <w:rFonts w:ascii="Helvetica" w:hAnsi="Helvetica"/>
        </w:rPr>
        <w:t>C</w:t>
      </w:r>
      <w:r w:rsidRPr="00896311">
        <w:rPr>
          <w:rFonts w:ascii="Helvetica" w:hAnsi="Helvetica"/>
        </w:rPr>
        <w:t>)</w:t>
      </w:r>
    </w:p>
    <w:p w14:paraId="46C6CDC7" w14:textId="75DA5D14" w:rsidR="006F5368" w:rsidRPr="00896311" w:rsidRDefault="006F5368" w:rsidP="006F5368">
      <w:pPr>
        <w:rPr>
          <w:rFonts w:ascii="Helvetica" w:hAnsi="Helvetica"/>
        </w:rPr>
      </w:pPr>
      <w:r w:rsidRPr="00896311">
        <w:rPr>
          <w:rFonts w:ascii="Helvetica" w:hAnsi="Helvetica"/>
        </w:rPr>
        <w:t xml:space="preserve">Source 3: </w:t>
      </w:r>
      <w:r>
        <w:rPr>
          <w:rFonts w:ascii="Helvetica" w:hAnsi="Helvetica"/>
        </w:rPr>
        <w:t xml:space="preserve">Pittsburgh, Pennsylvania </w:t>
      </w:r>
      <w:r w:rsidRPr="00896311">
        <w:rPr>
          <w:rFonts w:ascii="Helvetica" w:hAnsi="Helvetica"/>
        </w:rPr>
        <w:t>(</w:t>
      </w:r>
      <w:r>
        <w:rPr>
          <w:rFonts w:ascii="Helvetica" w:hAnsi="Helvetica"/>
        </w:rPr>
        <w:t>SOURCEBOOK</w:t>
      </w:r>
      <w:r w:rsidRPr="00896311">
        <w:rPr>
          <w:rFonts w:ascii="Helvetica" w:hAnsi="Helvetica"/>
        </w:rPr>
        <w:t xml:space="preserve"> </w:t>
      </w:r>
      <w:r w:rsidR="00003B44">
        <w:rPr>
          <w:rFonts w:ascii="Helvetica" w:hAnsi="Helvetica"/>
        </w:rPr>
        <w:t>4-1</w:t>
      </w:r>
      <w:r w:rsidRPr="00896311">
        <w:rPr>
          <w:rFonts w:ascii="Helvetica" w:hAnsi="Helvetica"/>
        </w:rPr>
        <w:t>.</w:t>
      </w:r>
      <w:r>
        <w:rPr>
          <w:rFonts w:ascii="Helvetica" w:hAnsi="Helvetica"/>
        </w:rPr>
        <w:t>D</w:t>
      </w:r>
      <w:r w:rsidRPr="00896311">
        <w:rPr>
          <w:rFonts w:ascii="Helvetica" w:hAnsi="Helvetica"/>
        </w:rPr>
        <w:t>)</w:t>
      </w:r>
    </w:p>
    <w:p w14:paraId="53D1164C" w14:textId="72A22CCD" w:rsidR="006F5368" w:rsidRDefault="006F5368" w:rsidP="006F5368">
      <w:pPr>
        <w:rPr>
          <w:rFonts w:ascii="Helvetica" w:hAnsi="Helvetica"/>
        </w:rPr>
      </w:pPr>
      <w:r w:rsidRPr="00896311">
        <w:rPr>
          <w:rFonts w:ascii="Helvetica" w:hAnsi="Helvetica"/>
        </w:rPr>
        <w:t xml:space="preserve">Source 4: </w:t>
      </w:r>
      <w:r>
        <w:rPr>
          <w:rFonts w:ascii="Helvetica" w:hAnsi="Helvetica"/>
        </w:rPr>
        <w:t xml:space="preserve">Philadelphia, Pennsylvania </w:t>
      </w:r>
      <w:r w:rsidRPr="00896311">
        <w:rPr>
          <w:rFonts w:ascii="Helvetica" w:hAnsi="Helvetica"/>
        </w:rPr>
        <w:t>(</w:t>
      </w:r>
      <w:r>
        <w:rPr>
          <w:rFonts w:ascii="Helvetica" w:hAnsi="Helvetica"/>
        </w:rPr>
        <w:t>SOURCEBOOK</w:t>
      </w:r>
      <w:r w:rsidRPr="00896311">
        <w:rPr>
          <w:rFonts w:ascii="Helvetica" w:hAnsi="Helvetica"/>
        </w:rPr>
        <w:t xml:space="preserve"> </w:t>
      </w:r>
      <w:r w:rsidR="00003B44">
        <w:rPr>
          <w:rFonts w:ascii="Helvetica" w:hAnsi="Helvetica"/>
        </w:rPr>
        <w:t>4-1</w:t>
      </w:r>
      <w:r w:rsidRPr="00896311">
        <w:rPr>
          <w:rFonts w:ascii="Helvetica" w:hAnsi="Helvetica"/>
        </w:rPr>
        <w:t>.</w:t>
      </w:r>
      <w:r>
        <w:rPr>
          <w:rFonts w:ascii="Helvetica" w:hAnsi="Helvetica"/>
        </w:rPr>
        <w:t>E</w:t>
      </w:r>
      <w:r w:rsidRPr="00896311">
        <w:rPr>
          <w:rFonts w:ascii="Helvetica" w:hAnsi="Helvetica"/>
        </w:rPr>
        <w:t>)</w:t>
      </w:r>
    </w:p>
    <w:p w14:paraId="175134A2" w14:textId="079EFD39" w:rsidR="006F5368" w:rsidRPr="00896311" w:rsidRDefault="006F5368" w:rsidP="006F5368">
      <w:pPr>
        <w:rPr>
          <w:rFonts w:ascii="Helvetica" w:hAnsi="Helvetica"/>
        </w:rPr>
      </w:pPr>
      <w:r w:rsidRPr="00896311">
        <w:rPr>
          <w:rFonts w:ascii="Helvetica" w:hAnsi="Helvetica"/>
        </w:rPr>
        <w:t xml:space="preserve">Source </w:t>
      </w:r>
      <w:r>
        <w:rPr>
          <w:rFonts w:ascii="Helvetica" w:hAnsi="Helvetica"/>
        </w:rPr>
        <w:t>5</w:t>
      </w:r>
      <w:r w:rsidRPr="00896311">
        <w:rPr>
          <w:rFonts w:ascii="Helvetica" w:hAnsi="Helvetica"/>
        </w:rPr>
        <w:t xml:space="preserve">: </w:t>
      </w:r>
      <w:r>
        <w:rPr>
          <w:rFonts w:ascii="Helvetica" w:hAnsi="Helvetica"/>
        </w:rPr>
        <w:t xml:space="preserve">Baltimore, Maryland </w:t>
      </w:r>
      <w:r w:rsidRPr="00896311">
        <w:rPr>
          <w:rFonts w:ascii="Helvetica" w:hAnsi="Helvetica"/>
        </w:rPr>
        <w:t>(</w:t>
      </w:r>
      <w:r>
        <w:rPr>
          <w:rFonts w:ascii="Helvetica" w:hAnsi="Helvetica"/>
        </w:rPr>
        <w:t>SOURCEBOOK</w:t>
      </w:r>
      <w:r w:rsidRPr="00896311">
        <w:rPr>
          <w:rFonts w:ascii="Helvetica" w:hAnsi="Helvetica"/>
        </w:rPr>
        <w:t xml:space="preserve"> </w:t>
      </w:r>
      <w:r w:rsidR="00003B44">
        <w:rPr>
          <w:rFonts w:ascii="Helvetica" w:hAnsi="Helvetica"/>
        </w:rPr>
        <w:t>4-1</w:t>
      </w:r>
      <w:r w:rsidRPr="00896311">
        <w:rPr>
          <w:rFonts w:ascii="Helvetica" w:hAnsi="Helvetica"/>
        </w:rPr>
        <w:t>.</w:t>
      </w:r>
      <w:r>
        <w:rPr>
          <w:rFonts w:ascii="Helvetica" w:hAnsi="Helvetica"/>
        </w:rPr>
        <w:t>F</w:t>
      </w:r>
      <w:r w:rsidRPr="00896311">
        <w:rPr>
          <w:rFonts w:ascii="Helvetica" w:hAnsi="Helvetica"/>
        </w:rPr>
        <w:t>)</w:t>
      </w:r>
    </w:p>
    <w:p w14:paraId="215CE838" w14:textId="3638C34B" w:rsidR="006F5368" w:rsidRDefault="006F5368" w:rsidP="006F5368">
      <w:pPr>
        <w:rPr>
          <w:rFonts w:ascii="Helvetica" w:hAnsi="Helvetica"/>
        </w:rPr>
      </w:pPr>
      <w:r>
        <w:rPr>
          <w:rFonts w:ascii="Helvetica" w:hAnsi="Helvetica"/>
        </w:rPr>
        <w:t xml:space="preserve">Amazing Race Challenge 2: Clues About Northeast Cities </w:t>
      </w: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4-1</w:t>
      </w:r>
      <w:r w:rsidRPr="00896311">
        <w:rPr>
          <w:rFonts w:ascii="Helvetica" w:hAnsi="Helvetica"/>
        </w:rPr>
        <w:t>.</w:t>
      </w:r>
      <w:r>
        <w:rPr>
          <w:rFonts w:ascii="Helvetica" w:hAnsi="Helvetica"/>
        </w:rPr>
        <w:t>G</w:t>
      </w:r>
      <w:r w:rsidRPr="00896311">
        <w:rPr>
          <w:rFonts w:ascii="Helvetica" w:hAnsi="Helvetica"/>
        </w:rPr>
        <w:t>)</w:t>
      </w:r>
    </w:p>
    <w:p w14:paraId="04457D1F" w14:textId="7D04DC32" w:rsidR="006F5368" w:rsidRDefault="006F5368" w:rsidP="006F5368">
      <w:pPr>
        <w:rPr>
          <w:rFonts w:ascii="Helvetica" w:hAnsi="Helvetica"/>
        </w:rPr>
      </w:pPr>
      <w:r>
        <w:rPr>
          <w:rFonts w:ascii="Helvetica" w:hAnsi="Helvetica"/>
        </w:rPr>
        <w:t>Northeast</w:t>
      </w:r>
      <w:r w:rsidRPr="00896311">
        <w:rPr>
          <w:rFonts w:ascii="Helvetica" w:hAnsi="Helvetica"/>
        </w:rPr>
        <w:t xml:space="preserve">: Exit Ticket (ASSESSMENT </w:t>
      </w:r>
      <w:r w:rsidR="00003B44">
        <w:rPr>
          <w:rFonts w:ascii="Helvetica" w:hAnsi="Helvetica"/>
        </w:rPr>
        <w:t>4-1</w:t>
      </w:r>
      <w:r w:rsidRPr="00896311">
        <w:rPr>
          <w:rFonts w:ascii="Helvetica" w:hAnsi="Helvetica"/>
        </w:rPr>
        <w:t>.</w:t>
      </w:r>
      <w:r>
        <w:rPr>
          <w:rFonts w:ascii="Helvetica" w:hAnsi="Helvetica"/>
        </w:rPr>
        <w:t>H</w:t>
      </w:r>
      <w:r w:rsidRPr="00896311">
        <w:rPr>
          <w:rFonts w:ascii="Helvetica" w:hAnsi="Helvetica"/>
        </w:rPr>
        <w:t>)</w:t>
      </w:r>
    </w:p>
    <w:p w14:paraId="78DDBA64" w14:textId="77777777" w:rsidR="006F5368" w:rsidRPr="00600AD7" w:rsidRDefault="006F5368" w:rsidP="006F5368">
      <w:pPr>
        <w:rPr>
          <w:rFonts w:ascii="Helvetica" w:hAnsi="Helvetica"/>
          <w:b/>
        </w:rPr>
      </w:pPr>
    </w:p>
    <w:p w14:paraId="6D448E01"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STANDARDS</w:t>
      </w:r>
    </w:p>
    <w:p w14:paraId="7A08A9FB" w14:textId="77777777" w:rsidR="006F5368" w:rsidRPr="00046649" w:rsidRDefault="006F5368" w:rsidP="006F5368">
      <w:pPr>
        <w:rPr>
          <w:rFonts w:ascii="Helvetica" w:hAnsi="Helvetica"/>
        </w:rPr>
      </w:pPr>
    </w:p>
    <w:p w14:paraId="396DF87F" w14:textId="77777777" w:rsidR="006F5368" w:rsidRPr="005C7220" w:rsidRDefault="006F5368" w:rsidP="006F5368">
      <w:pPr>
        <w:rPr>
          <w:rFonts w:ascii="Helvetica" w:hAnsi="Helvetica"/>
          <w:b/>
        </w:rPr>
      </w:pPr>
      <w:r w:rsidRPr="005C7220">
        <w:rPr>
          <w:rFonts w:ascii="Helvetica" w:hAnsi="Helvetica"/>
          <w:b/>
        </w:rPr>
        <w:t>Massachusetts History and Social Science Framework</w:t>
      </w:r>
    </w:p>
    <w:p w14:paraId="4AE2F2C8" w14:textId="77777777" w:rsidR="006F5368" w:rsidRPr="00D82AB4" w:rsidRDefault="006F5368" w:rsidP="006F5368">
      <w:pPr>
        <w:rPr>
          <w:rFonts w:ascii="Helvetica" w:hAnsi="Helvetica"/>
          <w:i/>
        </w:rPr>
      </w:pPr>
    </w:p>
    <w:p w14:paraId="182F4490" w14:textId="5462E1B6" w:rsidR="001C7ACC" w:rsidRPr="001C7ACC" w:rsidRDefault="006F5368" w:rsidP="001C7ACC">
      <w:pPr>
        <w:rPr>
          <w:rFonts w:ascii="Helvetica" w:hAnsi="Helvetica"/>
          <w:i/>
        </w:rPr>
      </w:pPr>
      <w:r>
        <w:rPr>
          <w:rFonts w:ascii="Helvetica" w:hAnsi="Helvetica"/>
          <w:i/>
        </w:rPr>
        <w:t>MA-HSS.</w:t>
      </w:r>
      <w:r w:rsidR="001C7ACC">
        <w:rPr>
          <w:rFonts w:ascii="Helvetica" w:hAnsi="Helvetica"/>
          <w:i/>
        </w:rPr>
        <w:t>4.</w:t>
      </w:r>
      <w:r w:rsidRPr="00DE194C">
        <w:rPr>
          <w:rFonts w:ascii="Helvetica" w:hAnsi="Helvetica"/>
          <w:i/>
        </w:rPr>
        <w:t>4</w:t>
      </w:r>
      <w:r w:rsidR="001C7ACC">
        <w:rPr>
          <w:rFonts w:ascii="Helvetica" w:hAnsi="Helvetica"/>
          <w:i/>
        </w:rPr>
        <w:t>Ta</w:t>
      </w:r>
      <w:r w:rsidRPr="00DE194C">
        <w:rPr>
          <w:rFonts w:ascii="Helvetica" w:hAnsi="Helvetica"/>
          <w:i/>
        </w:rPr>
        <w:t>.</w:t>
      </w:r>
      <w:r w:rsidR="001C7ACC">
        <w:rPr>
          <w:rFonts w:ascii="Helvetica" w:hAnsi="Helvetica"/>
          <w:i/>
        </w:rPr>
        <w:t>1</w:t>
      </w:r>
      <w:r>
        <w:rPr>
          <w:rFonts w:ascii="Helvetica" w:hAnsi="Helvetica"/>
          <w:i/>
        </w:rPr>
        <w:t>:</w:t>
      </w:r>
      <w:r w:rsidRPr="00DE194C">
        <w:rPr>
          <w:rFonts w:ascii="Helvetica" w:hAnsi="Helvetica"/>
          <w:i/>
        </w:rPr>
        <w:t xml:space="preserve"> </w:t>
      </w:r>
      <w:r w:rsidR="001C7ACC" w:rsidRPr="001C7ACC">
        <w:rPr>
          <w:rFonts w:ascii="Helvetica" w:hAnsi="Helvetica"/>
          <w:i/>
        </w:rPr>
        <w:t>On a political map of the United States, locate the states in the Northeast (listed alphabetically: Connecticut, Maine, Massachusetts, New Hampshire, New Jersey, New York, Pennsylvania, Rhode Island and Vermont).</w:t>
      </w:r>
    </w:p>
    <w:p w14:paraId="7B2E7032" w14:textId="77777777" w:rsidR="001C7ACC" w:rsidRDefault="001C7ACC" w:rsidP="001C7ACC">
      <w:pPr>
        <w:rPr>
          <w:rFonts w:ascii="Helvetica" w:hAnsi="Helvetica"/>
          <w:i/>
        </w:rPr>
      </w:pPr>
    </w:p>
    <w:p w14:paraId="7F88C9E7" w14:textId="644684FF" w:rsidR="006F5368" w:rsidRPr="00DE194C" w:rsidRDefault="001C7ACC" w:rsidP="001C7ACC">
      <w:pPr>
        <w:rPr>
          <w:rFonts w:ascii="Helvetica" w:hAnsi="Helvetica"/>
          <w:i/>
        </w:rPr>
      </w:pPr>
      <w:r>
        <w:rPr>
          <w:rFonts w:ascii="Helvetica" w:hAnsi="Helvetica"/>
          <w:i/>
        </w:rPr>
        <w:t>MA-HSS.4.</w:t>
      </w:r>
      <w:r w:rsidRPr="00DE194C">
        <w:rPr>
          <w:rFonts w:ascii="Helvetica" w:hAnsi="Helvetica"/>
          <w:i/>
        </w:rPr>
        <w:t>4</w:t>
      </w:r>
      <w:r>
        <w:rPr>
          <w:rFonts w:ascii="Helvetica" w:hAnsi="Helvetica"/>
          <w:i/>
        </w:rPr>
        <w:t>Ta</w:t>
      </w:r>
      <w:r w:rsidRPr="00DE194C">
        <w:rPr>
          <w:rFonts w:ascii="Helvetica" w:hAnsi="Helvetica"/>
          <w:i/>
        </w:rPr>
        <w:t>.</w:t>
      </w:r>
      <w:r>
        <w:rPr>
          <w:rFonts w:ascii="Helvetica" w:hAnsi="Helvetica"/>
          <w:i/>
        </w:rPr>
        <w:t>2:</w:t>
      </w:r>
      <w:r w:rsidRPr="00DE194C">
        <w:rPr>
          <w:rFonts w:ascii="Helvetica" w:hAnsi="Helvetica"/>
          <w:i/>
        </w:rPr>
        <w:t xml:space="preserve"> </w:t>
      </w:r>
      <w:r w:rsidRPr="001C7ACC">
        <w:rPr>
          <w:rFonts w:ascii="Helvetica" w:hAnsi="Helvetica"/>
          <w:i/>
        </w:rPr>
        <w:t>Using resources such as print and online atlases, topographical maps, or road maps, construct a map of the Northeast that shows important cities, state capitals, physical features (e.g., waterways and mountains), and that includes a title, scale, compass, and map key.</w:t>
      </w:r>
    </w:p>
    <w:p w14:paraId="3DB6AEA9" w14:textId="77777777" w:rsidR="006F5368" w:rsidRPr="00DE194C" w:rsidRDefault="006F5368" w:rsidP="006F5368">
      <w:pPr>
        <w:rPr>
          <w:rFonts w:ascii="Helvetica" w:hAnsi="Helvetica"/>
          <w:i/>
        </w:rPr>
      </w:pPr>
    </w:p>
    <w:p w14:paraId="24575A18" w14:textId="31A92D3E" w:rsidR="006F5368" w:rsidRPr="00DE194C" w:rsidRDefault="006F5368" w:rsidP="006F5368">
      <w:pPr>
        <w:rPr>
          <w:rFonts w:ascii="Helvetica" w:hAnsi="Helvetica"/>
          <w:i/>
        </w:rPr>
      </w:pPr>
      <w:r>
        <w:rPr>
          <w:rFonts w:ascii="Helvetica" w:hAnsi="Helvetica"/>
          <w:i/>
        </w:rPr>
        <w:t>MA-HSS.</w:t>
      </w:r>
      <w:r w:rsidRPr="00DE194C">
        <w:rPr>
          <w:rFonts w:ascii="Helvetica" w:hAnsi="Helvetica"/>
          <w:i/>
        </w:rPr>
        <w:t>4.</w:t>
      </w:r>
      <w:r w:rsidR="00471571">
        <w:rPr>
          <w:rFonts w:ascii="Helvetica" w:hAnsi="Helvetica"/>
          <w:i/>
        </w:rPr>
        <w:t>P6</w:t>
      </w:r>
      <w:r>
        <w:rPr>
          <w:rFonts w:ascii="Helvetica" w:hAnsi="Helvetica"/>
          <w:i/>
        </w:rPr>
        <w:t>:</w:t>
      </w:r>
      <w:r w:rsidRPr="00DE194C">
        <w:rPr>
          <w:rFonts w:ascii="Helvetica" w:hAnsi="Helvetica"/>
          <w:i/>
        </w:rPr>
        <w:t xml:space="preserve"> </w:t>
      </w:r>
      <w:r w:rsidR="00471571" w:rsidRPr="00471571">
        <w:rPr>
          <w:rFonts w:ascii="Helvetica" w:hAnsi="Helvetica"/>
          <w:i/>
        </w:rPr>
        <w:t>Argue or explain conclusions, using valid reasoning and evidence.</w:t>
      </w:r>
    </w:p>
    <w:p w14:paraId="5D2F00F7" w14:textId="77777777" w:rsidR="006F5368" w:rsidRPr="000D2FBE" w:rsidRDefault="006F5368" w:rsidP="006F5368">
      <w:pPr>
        <w:rPr>
          <w:rFonts w:ascii="Helvetica" w:hAnsi="Helvetica"/>
        </w:rPr>
      </w:pPr>
    </w:p>
    <w:p w14:paraId="6F44E642" w14:textId="77777777" w:rsidR="006F5368" w:rsidRPr="005C7220" w:rsidRDefault="006F5368" w:rsidP="006F5368">
      <w:pPr>
        <w:rPr>
          <w:rFonts w:ascii="Helvetica" w:hAnsi="Helvetica"/>
          <w:b/>
        </w:rPr>
      </w:pPr>
      <w:r w:rsidRPr="005C7220">
        <w:rPr>
          <w:rFonts w:ascii="Helvetica" w:hAnsi="Helvetica"/>
          <w:b/>
        </w:rPr>
        <w:t>Common Core: Literacy</w:t>
      </w:r>
    </w:p>
    <w:p w14:paraId="41426CB6" w14:textId="77777777" w:rsidR="006F5368" w:rsidRDefault="006F5368" w:rsidP="006F5368">
      <w:pPr>
        <w:rPr>
          <w:rFonts w:ascii="Helvetica" w:hAnsi="Helvetica"/>
        </w:rPr>
      </w:pPr>
    </w:p>
    <w:p w14:paraId="2C5149FA" w14:textId="77777777" w:rsidR="006F5368" w:rsidRDefault="006F5368" w:rsidP="006F5368">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458FB6B7" w14:textId="77777777" w:rsidR="006F5368" w:rsidRDefault="006F5368" w:rsidP="006F5368">
      <w:pPr>
        <w:rPr>
          <w:rFonts w:ascii="Helvetica" w:hAnsi="Helvetica"/>
          <w:i/>
        </w:rPr>
      </w:pPr>
    </w:p>
    <w:p w14:paraId="35615B7B" w14:textId="77777777" w:rsidR="006F5368" w:rsidRDefault="006F5368" w:rsidP="006F5368">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72FF3EB8" w14:textId="77777777" w:rsidR="006F5368" w:rsidRDefault="006F5368" w:rsidP="006F5368">
      <w:pPr>
        <w:rPr>
          <w:rFonts w:ascii="Helvetica" w:hAnsi="Helvetica"/>
          <w:i/>
        </w:rPr>
      </w:pPr>
    </w:p>
    <w:p w14:paraId="45160C29" w14:textId="77777777" w:rsidR="006F5368" w:rsidRDefault="006F5368" w:rsidP="006F5368">
      <w:pPr>
        <w:rPr>
          <w:rFonts w:ascii="Helvetica" w:hAnsi="Helvetica"/>
          <w:i/>
        </w:rPr>
      </w:pPr>
      <w:r>
        <w:rPr>
          <w:rFonts w:ascii="Helvetica" w:hAnsi="Helvetica"/>
          <w:i/>
        </w:rPr>
        <w:lastRenderedPageBreak/>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79DD4959" w14:textId="77777777" w:rsidR="006F5368" w:rsidRDefault="006F5368" w:rsidP="006F5368">
      <w:pPr>
        <w:rPr>
          <w:rFonts w:ascii="Helvetica" w:hAnsi="Helvetica"/>
          <w:i/>
        </w:rPr>
      </w:pPr>
    </w:p>
    <w:p w14:paraId="3953CDF9" w14:textId="77777777" w:rsidR="006F5368" w:rsidRDefault="006F5368" w:rsidP="006F5368">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5F119FFF" w14:textId="77777777" w:rsidR="006F5368" w:rsidRDefault="006F5368" w:rsidP="006F5368">
      <w:pPr>
        <w:rPr>
          <w:rFonts w:ascii="Helvetica" w:hAnsi="Helvetica"/>
        </w:rPr>
      </w:pPr>
    </w:p>
    <w:p w14:paraId="4233F1F9"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PROCEDURES</w:t>
      </w:r>
    </w:p>
    <w:p w14:paraId="5DD6AC5B" w14:textId="77777777" w:rsidR="006F5368" w:rsidRDefault="006F5368" w:rsidP="006F5368">
      <w:pPr>
        <w:rPr>
          <w:rFonts w:ascii="Helvetica" w:hAnsi="Helvetica"/>
        </w:rPr>
      </w:pPr>
    </w:p>
    <w:p w14:paraId="0F9F032B" w14:textId="77777777" w:rsidR="006F5368" w:rsidRPr="0096223C" w:rsidRDefault="006F5368" w:rsidP="006F5368">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Pr="00753059">
        <w:rPr>
          <w:rFonts w:ascii="Helvetica" w:hAnsi="Helvetica"/>
          <w:b/>
          <w:i/>
        </w:rPr>
        <w:t>What is the most important city in the Northeast United States?</w:t>
      </w:r>
    </w:p>
    <w:p w14:paraId="62492F82" w14:textId="77777777" w:rsidR="006F5368" w:rsidRDefault="006F5368" w:rsidP="006F5368">
      <w:pPr>
        <w:rPr>
          <w:rFonts w:ascii="Helvetica" w:hAnsi="Helvetica"/>
        </w:rPr>
      </w:pPr>
    </w:p>
    <w:p w14:paraId="2CB0727B" w14:textId="77777777" w:rsidR="006F5368" w:rsidRPr="00B93DBF" w:rsidRDefault="006F5368" w:rsidP="006F5368">
      <w:pPr>
        <w:rPr>
          <w:rFonts w:ascii="Helvetica" w:hAnsi="Helvetica"/>
          <w:b/>
        </w:rPr>
      </w:pPr>
      <w:r w:rsidRPr="00B93DBF">
        <w:rPr>
          <w:rFonts w:ascii="Helvetica" w:hAnsi="Helvetica"/>
          <w:b/>
        </w:rPr>
        <w:t>PREPARATION</w:t>
      </w:r>
    </w:p>
    <w:p w14:paraId="0824B3E0" w14:textId="77777777" w:rsidR="006F5368" w:rsidRDefault="006F5368" w:rsidP="006F5368">
      <w:pPr>
        <w:rPr>
          <w:rFonts w:ascii="Helvetica" w:hAnsi="Helvetica"/>
        </w:rPr>
      </w:pPr>
    </w:p>
    <w:p w14:paraId="03154E07" w14:textId="77777777" w:rsidR="006F5368" w:rsidRPr="00643E81" w:rsidRDefault="006F5368" w:rsidP="006F5368">
      <w:pPr>
        <w:rPr>
          <w:rFonts w:ascii="Helvetica" w:hAnsi="Helvetica"/>
          <w:b/>
        </w:rPr>
      </w:pPr>
      <w:r w:rsidRPr="00643E81">
        <w:rPr>
          <w:rFonts w:ascii="Helvetica" w:hAnsi="Helvetica"/>
          <w:b/>
        </w:rPr>
        <w:t xml:space="preserve">1. </w:t>
      </w:r>
      <w:r>
        <w:rPr>
          <w:rFonts w:ascii="Helvetica" w:hAnsi="Helvetica"/>
          <w:b/>
        </w:rPr>
        <w:t xml:space="preserve">The </w:t>
      </w:r>
      <w:r w:rsidRPr="00643E81">
        <w:rPr>
          <w:rFonts w:ascii="Helvetica" w:hAnsi="Helvetica"/>
          <w:b/>
        </w:rPr>
        <w:t>Amazing Race Challenge</w:t>
      </w:r>
    </w:p>
    <w:p w14:paraId="635F181D" w14:textId="77777777" w:rsidR="006F5368" w:rsidRDefault="006F5368" w:rsidP="006F5368">
      <w:pPr>
        <w:rPr>
          <w:rFonts w:ascii="Helvetica" w:hAnsi="Helvetica"/>
        </w:rPr>
      </w:pPr>
      <w:r>
        <w:rPr>
          <w:rFonts w:ascii="Helvetica" w:hAnsi="Helvetica"/>
        </w:rPr>
        <w:t>This is lesson 1 of 5 that form a mini-unit on United States regional geography. This mini-unit will use the popular world-traveling game show Amazing Race as an organizing theme. Students should be put in pairs, just like on the game show, to complete in “geography challenges” (which appear between the opener and development, as well as the development and closure) where they were earn team points. You can choose to assign partners or let students choose their own partners (if you assign teams, be sure to have them determined before this lesson). Throughout the mini-unit, you should keep track of team points on the board or chart paper throughout the 5 lessons and consider announcing a winning team at the end of the mini-unit.</w:t>
      </w:r>
    </w:p>
    <w:p w14:paraId="522D0BDE" w14:textId="77777777" w:rsidR="006F5368" w:rsidRDefault="006F5368" w:rsidP="006F5368">
      <w:pPr>
        <w:rPr>
          <w:rFonts w:ascii="Helvetica" w:hAnsi="Helvetica"/>
        </w:rPr>
      </w:pPr>
    </w:p>
    <w:p w14:paraId="252D33BE" w14:textId="77777777" w:rsidR="006F5368" w:rsidRDefault="006F5368" w:rsidP="006F5368">
      <w:pPr>
        <w:rPr>
          <w:rFonts w:ascii="Helvetica" w:hAnsi="Helvetica"/>
        </w:rPr>
      </w:pPr>
      <w:r>
        <w:rPr>
          <w:rFonts w:ascii="Helvetica" w:hAnsi="Helvetica"/>
        </w:rPr>
        <w:t>NOTE: To have time for the Amazing Race challenges, the lesson plans for the mini-unit on United States regional geography are 10 minutes longer than normal (55 minutes total). You should plan the block time accordingly.</w:t>
      </w:r>
    </w:p>
    <w:p w14:paraId="5226CFAC" w14:textId="77777777" w:rsidR="006F5368" w:rsidRDefault="006F5368" w:rsidP="006F5368">
      <w:pPr>
        <w:rPr>
          <w:rFonts w:ascii="Helvetica" w:hAnsi="Helvetica"/>
        </w:rPr>
      </w:pPr>
    </w:p>
    <w:p w14:paraId="35F9D68C" w14:textId="77777777" w:rsidR="006F5368" w:rsidRPr="005636BB" w:rsidRDefault="006F5368" w:rsidP="006F5368">
      <w:pPr>
        <w:rPr>
          <w:rFonts w:ascii="Helvetica" w:hAnsi="Helvetica"/>
          <w:b/>
        </w:rPr>
      </w:pPr>
      <w:r w:rsidRPr="005636BB">
        <w:rPr>
          <w:rFonts w:ascii="Helvetica" w:hAnsi="Helvetica"/>
          <w:b/>
        </w:rPr>
        <w:t>2. Set Up Stations</w:t>
      </w:r>
    </w:p>
    <w:p w14:paraId="4CA88343" w14:textId="77C07818" w:rsidR="006F5368" w:rsidRDefault="006F5368" w:rsidP="006F5368">
      <w:pPr>
        <w:rPr>
          <w:rFonts w:ascii="Helvetica" w:hAnsi="Helvetica"/>
        </w:rPr>
      </w:pPr>
      <w:r>
        <w:rPr>
          <w:rFonts w:ascii="Helvetica" w:hAnsi="Helvetica"/>
        </w:rPr>
        <w:t>This activity will involve stations where students will learn about different Northeast cities. Before this block, put desks into 5 groups. Each group of desks will be the station for one city. At each station, put one (or multiple) copies of the handout for that station (i.e. SOURCEBOOK 4.</w:t>
      </w:r>
      <w:r w:rsidR="00B9004F">
        <w:rPr>
          <w:rFonts w:ascii="Helvetica" w:hAnsi="Helvetica"/>
        </w:rPr>
        <w:t>1</w:t>
      </w:r>
      <w:r>
        <w:rPr>
          <w:rFonts w:ascii="Helvetica" w:hAnsi="Helvetica"/>
        </w:rPr>
        <w:t>-B, 4.</w:t>
      </w:r>
      <w:r w:rsidR="00B9004F">
        <w:rPr>
          <w:rFonts w:ascii="Helvetica" w:hAnsi="Helvetica"/>
        </w:rPr>
        <w:t>1</w:t>
      </w:r>
      <w:r>
        <w:rPr>
          <w:rFonts w:ascii="Helvetica" w:hAnsi="Helvetica"/>
        </w:rPr>
        <w:t>-C, 4.</w:t>
      </w:r>
      <w:r w:rsidR="00B9004F">
        <w:rPr>
          <w:rFonts w:ascii="Helvetica" w:hAnsi="Helvetica"/>
        </w:rPr>
        <w:t>1</w:t>
      </w:r>
      <w:r>
        <w:rPr>
          <w:rFonts w:ascii="Helvetica" w:hAnsi="Helvetica"/>
        </w:rPr>
        <w:t>-D, 4.</w:t>
      </w:r>
      <w:r w:rsidR="00B9004F">
        <w:rPr>
          <w:rFonts w:ascii="Helvetica" w:hAnsi="Helvetica"/>
        </w:rPr>
        <w:t>1</w:t>
      </w:r>
      <w:r>
        <w:rPr>
          <w:rFonts w:ascii="Helvetica" w:hAnsi="Helvetica"/>
        </w:rPr>
        <w:t>-E, 4.</w:t>
      </w:r>
      <w:r w:rsidR="00B9004F">
        <w:rPr>
          <w:rFonts w:ascii="Helvetica" w:hAnsi="Helvetica"/>
        </w:rPr>
        <w:t>1</w:t>
      </w:r>
      <w:r>
        <w:rPr>
          <w:rFonts w:ascii="Helvetica" w:hAnsi="Helvetica"/>
        </w:rPr>
        <w:t>-F). Consider putting each in a sheet protector or dry erase pockets to protect them.</w:t>
      </w:r>
    </w:p>
    <w:p w14:paraId="77C08956" w14:textId="77777777" w:rsidR="006F5368" w:rsidRDefault="006F5368" w:rsidP="006F5368">
      <w:pPr>
        <w:rPr>
          <w:rFonts w:ascii="Helvetica" w:hAnsi="Helvetica"/>
        </w:rPr>
      </w:pPr>
    </w:p>
    <w:p w14:paraId="3061ACF1" w14:textId="77777777" w:rsidR="006F5368" w:rsidRDefault="006F5368" w:rsidP="006F5368">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2E346767" w14:textId="77777777" w:rsidR="006F5368" w:rsidRDefault="006F5368" w:rsidP="006F5368">
      <w:pPr>
        <w:rPr>
          <w:rFonts w:ascii="Helvetica" w:hAnsi="Helvetica"/>
        </w:rPr>
      </w:pPr>
    </w:p>
    <w:p w14:paraId="2B6FA9B2" w14:textId="77777777" w:rsidR="006F5368" w:rsidRDefault="006F5368" w:rsidP="006F5368">
      <w:pPr>
        <w:rPr>
          <w:rFonts w:ascii="Helvetica" w:hAnsi="Helvetica"/>
          <w:b/>
        </w:rPr>
      </w:pPr>
      <w:r>
        <w:rPr>
          <w:rFonts w:ascii="Helvetica" w:hAnsi="Helvetica"/>
          <w:b/>
        </w:rPr>
        <w:t>3</w:t>
      </w:r>
      <w:r w:rsidRPr="002A59C3">
        <w:rPr>
          <w:rFonts w:ascii="Helvetica" w:hAnsi="Helvetica"/>
          <w:b/>
        </w:rPr>
        <w:t>.</w:t>
      </w:r>
      <w:r w:rsidRPr="004B2A80">
        <w:rPr>
          <w:rFonts w:ascii="Helvetica" w:hAnsi="Helvetica"/>
          <w:b/>
        </w:rPr>
        <w:t xml:space="preserve"> </w:t>
      </w:r>
      <w:r>
        <w:rPr>
          <w:rFonts w:ascii="Helvetica" w:hAnsi="Helvetica"/>
          <w:b/>
        </w:rPr>
        <w:t>Watch the Amazing Race Introductory Video</w:t>
      </w:r>
    </w:p>
    <w:p w14:paraId="75CDCBE1" w14:textId="4C960007" w:rsidR="006F5368" w:rsidRDefault="006F5368" w:rsidP="006F5368">
      <w:pPr>
        <w:rPr>
          <w:rFonts w:ascii="Helvetica" w:hAnsi="Helvetica"/>
        </w:rPr>
      </w:pPr>
      <w:r>
        <w:rPr>
          <w:rFonts w:ascii="Helvetica" w:hAnsi="Helvetica"/>
        </w:rPr>
        <w:t xml:space="preserve">Show the students a short video clip from the beginning of the show </w:t>
      </w:r>
      <w:r w:rsidR="00AE2482">
        <w:rPr>
          <w:rFonts w:ascii="Helvetica" w:hAnsi="Helvetica"/>
        </w:rPr>
        <w:t>Amazing Race</w:t>
      </w:r>
      <w:r>
        <w:rPr>
          <w:rFonts w:ascii="Helvetica" w:hAnsi="Helvetica"/>
        </w:rPr>
        <w:t>(Lesson</w:t>
      </w:r>
      <w:r w:rsidR="00003B44">
        <w:rPr>
          <w:rFonts w:ascii="Helvetica" w:hAnsi="Helvetica"/>
        </w:rPr>
        <w:t>4-1</w:t>
      </w:r>
      <w:r>
        <w:rPr>
          <w:rFonts w:ascii="Helvetica" w:hAnsi="Helvetica"/>
        </w:rPr>
        <w:t>-</w:t>
      </w:r>
      <w:r w:rsidR="00003B44">
        <w:rPr>
          <w:rFonts w:ascii="Helvetica" w:hAnsi="Helvetica"/>
        </w:rPr>
        <w:t>5</w:t>
      </w:r>
      <w:r>
        <w:rPr>
          <w:rFonts w:ascii="Helvetica" w:hAnsi="Helvetica"/>
        </w:rPr>
        <w:t xml:space="preserve">Video1). After watching the short video clip, ask students if they have ever seen this game show and, if so, could they explain it. If no student can explain it, tell the students that it is a show where people race around the world learning about different places and cultures, and completing challenges. For the next 5 lessons, we are going to have our own class “amazing race.” Instead of racing around the Earth, we will </w:t>
      </w:r>
      <w:r>
        <w:rPr>
          <w:rFonts w:ascii="Helvetica" w:hAnsi="Helvetica"/>
        </w:rPr>
        <w:lastRenderedPageBreak/>
        <w:t xml:space="preserve">race around the regions of the United States. Normally, the last team to complete the task on the game show is asked to leave. The last team remaining wins. In our class, all teams will get to compete until the end and we will be adding up your points. At the end, the team with the most points will win. </w:t>
      </w:r>
    </w:p>
    <w:p w14:paraId="73137C1C" w14:textId="77777777" w:rsidR="006F5368" w:rsidRDefault="006F5368" w:rsidP="006F5368">
      <w:pPr>
        <w:rPr>
          <w:rFonts w:ascii="Helvetica" w:hAnsi="Helvetica"/>
        </w:rPr>
      </w:pPr>
    </w:p>
    <w:p w14:paraId="4D8D244C" w14:textId="77777777" w:rsidR="006F5368" w:rsidRPr="00575C21" w:rsidRDefault="006F5368" w:rsidP="006F5368">
      <w:pPr>
        <w:rPr>
          <w:rFonts w:ascii="Helvetica" w:hAnsi="Helvetica"/>
          <w:b/>
        </w:rPr>
      </w:pPr>
      <w:r>
        <w:rPr>
          <w:rFonts w:ascii="Helvetica" w:hAnsi="Helvetica"/>
          <w:b/>
        </w:rPr>
        <w:t>4</w:t>
      </w:r>
      <w:r w:rsidRPr="00575C21">
        <w:rPr>
          <w:rFonts w:ascii="Helvetica" w:hAnsi="Helvetica"/>
          <w:b/>
        </w:rPr>
        <w:t>. Assign Teams</w:t>
      </w:r>
    </w:p>
    <w:p w14:paraId="3AB667A1" w14:textId="77777777" w:rsidR="006F5368" w:rsidRDefault="006F5368" w:rsidP="006F5368">
      <w:pPr>
        <w:rPr>
          <w:rFonts w:ascii="Helvetica" w:hAnsi="Helvetica"/>
        </w:rPr>
      </w:pPr>
      <w:r>
        <w:rPr>
          <w:rFonts w:ascii="Helvetica" w:hAnsi="Helvetica"/>
        </w:rPr>
        <w:t xml:space="preserve">Put students into their teams (either chosen in advance or allow them to choose). Each team should be a pair of two. Let students know that they will be in these teams throughout the whole Amazing Race mini-unit (consider allowing them to make up appropriate team names-or just list students’ names and write those names on the board for score keeping). Tell the students, “Alright teams, let’s begin our Amazing Race around the United States.” </w:t>
      </w:r>
    </w:p>
    <w:p w14:paraId="02B2542C" w14:textId="77777777" w:rsidR="006F5368" w:rsidRDefault="006F5368" w:rsidP="006F5368">
      <w:pPr>
        <w:rPr>
          <w:rFonts w:ascii="Helvetica" w:hAnsi="Helvetica"/>
        </w:rPr>
      </w:pPr>
    </w:p>
    <w:p w14:paraId="0E53D6CE" w14:textId="77777777" w:rsidR="006F5368" w:rsidRPr="00280D2F" w:rsidRDefault="006F5368" w:rsidP="006F5368">
      <w:pPr>
        <w:outlineLvl w:val="0"/>
        <w:rPr>
          <w:rFonts w:ascii="Helvetica" w:hAnsi="Helvetica"/>
          <w:b/>
        </w:rPr>
      </w:pPr>
      <w:r>
        <w:rPr>
          <w:rFonts w:ascii="Helvetica" w:hAnsi="Helvetica"/>
          <w:b/>
        </w:rPr>
        <w:t>5</w:t>
      </w:r>
      <w:r w:rsidRPr="00280D2F">
        <w:rPr>
          <w:rFonts w:ascii="Helvetica" w:hAnsi="Helvetica"/>
          <w:b/>
        </w:rPr>
        <w:t xml:space="preserve">. </w:t>
      </w:r>
      <w:r w:rsidRPr="00C05B76">
        <w:rPr>
          <w:rFonts w:ascii="Helvetica" w:hAnsi="Helvetica"/>
          <w:b/>
        </w:rPr>
        <w:t>Amazing Race Challenge 1</w:t>
      </w:r>
      <w:r>
        <w:rPr>
          <w:rFonts w:ascii="Helvetica" w:hAnsi="Helvetica"/>
          <w:b/>
        </w:rPr>
        <w:t>: Identify the Northeast States</w:t>
      </w:r>
    </w:p>
    <w:p w14:paraId="416466DE" w14:textId="08DAC1A9" w:rsidR="006F5368" w:rsidRDefault="006F5368" w:rsidP="006F5368">
      <w:pPr>
        <w:rPr>
          <w:rFonts w:ascii="Helvetica" w:hAnsi="Helvetica"/>
        </w:rPr>
      </w:pPr>
      <w:r>
        <w:rPr>
          <w:rFonts w:ascii="Helvetica" w:hAnsi="Helvetica"/>
        </w:rPr>
        <w:t xml:space="preserve">Display the Northeast Map </w:t>
      </w: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4-1</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through a projector. Tell students, “This is the region where we will start the amazing race. This is the Northeast United States.” </w:t>
      </w:r>
    </w:p>
    <w:p w14:paraId="43CB2ECF" w14:textId="77777777" w:rsidR="006F5368" w:rsidRDefault="006F5368" w:rsidP="006F5368">
      <w:pPr>
        <w:rPr>
          <w:rFonts w:ascii="Helvetica" w:hAnsi="Helvetica"/>
        </w:rPr>
      </w:pPr>
    </w:p>
    <w:p w14:paraId="64CFA512" w14:textId="77777777" w:rsidR="006F5368" w:rsidRDefault="006F5368" w:rsidP="006F5368">
      <w:pPr>
        <w:outlineLvl w:val="0"/>
        <w:rPr>
          <w:rFonts w:ascii="Helvetica" w:hAnsi="Helvetica"/>
        </w:rPr>
      </w:pPr>
      <w:r>
        <w:rPr>
          <w:rFonts w:ascii="Helvetica" w:hAnsi="Helvetica"/>
        </w:rPr>
        <w:t xml:space="preserve">Tell students that today we will be traveling to the major cities of the Northeast. You will need to decide which Northeast city you think is most important. Before we do that, we will have our first Amazing Race challenge. </w:t>
      </w:r>
    </w:p>
    <w:p w14:paraId="0CFC96A2" w14:textId="77777777" w:rsidR="006F5368" w:rsidRDefault="006F5368" w:rsidP="006F5368">
      <w:pPr>
        <w:rPr>
          <w:rFonts w:ascii="Helvetica" w:hAnsi="Helvetica"/>
        </w:rPr>
      </w:pPr>
    </w:p>
    <w:p w14:paraId="512B7854" w14:textId="0DD3AE33" w:rsidR="006F5368" w:rsidRDefault="006F5368" w:rsidP="006F5368">
      <w:pPr>
        <w:rPr>
          <w:rFonts w:ascii="Helvetica" w:hAnsi="Helvetica"/>
        </w:rPr>
      </w:pPr>
      <w:r>
        <w:rPr>
          <w:rFonts w:ascii="Helvetica" w:hAnsi="Helvetica"/>
        </w:rPr>
        <w:t xml:space="preserve">Handout the blank map, which is page 1 of the Northeast Map </w:t>
      </w: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4-1</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face down (so students cannot see it yet). Do not pass out the answer key. </w:t>
      </w:r>
    </w:p>
    <w:p w14:paraId="0BB40031" w14:textId="77777777" w:rsidR="006F5368" w:rsidRDefault="006F5368" w:rsidP="006F5368">
      <w:pPr>
        <w:rPr>
          <w:rFonts w:ascii="Helvetica" w:hAnsi="Helvetica"/>
        </w:rPr>
      </w:pPr>
    </w:p>
    <w:p w14:paraId="13780AD4" w14:textId="77777777" w:rsidR="006F5368" w:rsidRDefault="006F5368" w:rsidP="006F5368">
      <w:pPr>
        <w:rPr>
          <w:rFonts w:ascii="Helvetica" w:hAnsi="Helvetica"/>
        </w:rPr>
      </w:pPr>
      <w:r>
        <w:rPr>
          <w:rFonts w:ascii="Helvetica" w:hAnsi="Helvetica"/>
        </w:rPr>
        <w:t>Tell students on the count of three, each team should flip over the map and try to identify all the states in green (or darker gray, if it is not in color). Since the states are small, they can use abbreviations (like MA for Massachusetts). You might want to post the names of the states on the board, as a word bank. First team who thinks they have labeled all the states right should bring it to the teacher. Check their answers. The first team to identify all of the states will get 5 points, second team will get 3 points, and third team will get 1 point (if no team gets all of the states, award the points to the groups that had the most states correct first). Tell students, “3, 2, 1, go.”</w:t>
      </w:r>
    </w:p>
    <w:p w14:paraId="7F44353D" w14:textId="77777777" w:rsidR="006F5368" w:rsidRDefault="006F5368" w:rsidP="006F5368">
      <w:pPr>
        <w:rPr>
          <w:rFonts w:ascii="Helvetica" w:hAnsi="Helvetica"/>
        </w:rPr>
      </w:pPr>
    </w:p>
    <w:p w14:paraId="76BB5746" w14:textId="77777777" w:rsidR="006F5368" w:rsidRDefault="006F5368" w:rsidP="006F5368">
      <w:pPr>
        <w:rPr>
          <w:rFonts w:ascii="Helvetica" w:hAnsi="Helvetica"/>
        </w:rPr>
      </w:pPr>
      <w:r>
        <w:rPr>
          <w:rFonts w:ascii="Helvetica" w:hAnsi="Helvetica"/>
        </w:rPr>
        <w:t xml:space="preserve">While students are trying to identify the states, wait in the front of the room. Use the answer key to identify the states. Award points to the first three teams on the board or chart paper. After about 5 minutes tell students to stop. Have a student come up to the board and identify all the states correctly while each student fills in the state name correctly.  </w:t>
      </w:r>
    </w:p>
    <w:p w14:paraId="0C100AD9" w14:textId="77777777" w:rsidR="006F5368" w:rsidRDefault="006F5368" w:rsidP="006F5368">
      <w:pPr>
        <w:outlineLvl w:val="0"/>
        <w:rPr>
          <w:rFonts w:ascii="Helvetica" w:hAnsi="Helvetica"/>
          <w:b/>
        </w:rPr>
      </w:pPr>
    </w:p>
    <w:p w14:paraId="5E7CE865" w14:textId="77777777" w:rsidR="006F5368" w:rsidRDefault="006F5368" w:rsidP="006F5368">
      <w:pPr>
        <w:outlineLvl w:val="0"/>
        <w:rPr>
          <w:rFonts w:ascii="Helvetica" w:hAnsi="Helvetica"/>
          <w:b/>
        </w:rPr>
      </w:pPr>
    </w:p>
    <w:p w14:paraId="78EC420E" w14:textId="77777777" w:rsidR="006F5368" w:rsidRDefault="006F5368" w:rsidP="006F5368">
      <w:pPr>
        <w:outlineLvl w:val="0"/>
        <w:rPr>
          <w:rFonts w:ascii="Helvetica" w:hAnsi="Helvetica"/>
          <w:b/>
        </w:rPr>
      </w:pPr>
    </w:p>
    <w:p w14:paraId="1AAF0B59" w14:textId="77777777" w:rsidR="006F5368" w:rsidRDefault="006F5368" w:rsidP="006F5368">
      <w:pPr>
        <w:outlineLvl w:val="0"/>
        <w:rPr>
          <w:rFonts w:ascii="Helvetica" w:hAnsi="Helvetica"/>
          <w:b/>
        </w:rPr>
      </w:pPr>
    </w:p>
    <w:p w14:paraId="48531D57" w14:textId="77777777" w:rsidR="006F5368" w:rsidRDefault="006F5368" w:rsidP="006F5368">
      <w:pPr>
        <w:outlineLvl w:val="0"/>
        <w:rPr>
          <w:rFonts w:ascii="Helvetica" w:hAnsi="Helvetica"/>
          <w:b/>
        </w:rPr>
      </w:pPr>
    </w:p>
    <w:p w14:paraId="37995B70" w14:textId="77777777" w:rsidR="006F5368" w:rsidRPr="000D4595" w:rsidRDefault="006F5368" w:rsidP="006F5368">
      <w:pPr>
        <w:outlineLvl w:val="0"/>
        <w:rPr>
          <w:rFonts w:ascii="Helvetica" w:hAnsi="Helvetica"/>
          <w:b/>
        </w:rPr>
      </w:pPr>
      <w:r w:rsidRPr="000D4595">
        <w:rPr>
          <w:rFonts w:ascii="Helvetica" w:hAnsi="Helvetica"/>
          <w:b/>
        </w:rPr>
        <w:lastRenderedPageBreak/>
        <w:t>B. DEVELOPMENT (</w:t>
      </w:r>
      <w:r>
        <w:rPr>
          <w:rFonts w:ascii="Helvetica" w:hAnsi="Helvetica"/>
          <w:b/>
        </w:rPr>
        <w:t>35</w:t>
      </w:r>
      <w:r w:rsidRPr="000D4595">
        <w:rPr>
          <w:rFonts w:ascii="Helvetica" w:hAnsi="Helvetica"/>
          <w:b/>
        </w:rPr>
        <w:t xml:space="preserve"> minutes)</w:t>
      </w:r>
    </w:p>
    <w:p w14:paraId="1155A072" w14:textId="77777777" w:rsidR="006F5368" w:rsidRDefault="006F5368" w:rsidP="006F5368">
      <w:pPr>
        <w:rPr>
          <w:rFonts w:ascii="Helvetica" w:hAnsi="Helvetica"/>
          <w:b/>
        </w:rPr>
      </w:pPr>
    </w:p>
    <w:p w14:paraId="1CF8F734" w14:textId="77777777" w:rsidR="006F5368" w:rsidRPr="00F8592F" w:rsidRDefault="006F5368" w:rsidP="006F5368">
      <w:pPr>
        <w:rPr>
          <w:rFonts w:ascii="Helvetica" w:hAnsi="Helvetica"/>
          <w:b/>
        </w:rPr>
      </w:pPr>
      <w:r>
        <w:rPr>
          <w:rFonts w:ascii="Helvetica" w:hAnsi="Helvetica"/>
          <w:b/>
        </w:rPr>
        <w:t>6</w:t>
      </w:r>
      <w:r w:rsidRPr="002822D8">
        <w:rPr>
          <w:rFonts w:ascii="Helvetica" w:hAnsi="Helvetica"/>
          <w:b/>
        </w:rPr>
        <w:t>.</w:t>
      </w:r>
      <w:r>
        <w:rPr>
          <w:rFonts w:ascii="Helvetica" w:hAnsi="Helvetica"/>
          <w:b/>
        </w:rPr>
        <w:t xml:space="preserve"> Travel to Each Northeast City at the Stations</w:t>
      </w:r>
    </w:p>
    <w:p w14:paraId="16304BCD" w14:textId="77777777" w:rsidR="006F5368" w:rsidRDefault="006F5368" w:rsidP="006F5368">
      <w:pPr>
        <w:rPr>
          <w:rFonts w:ascii="Helvetica" w:hAnsi="Helvetica"/>
          <w:bCs/>
        </w:rPr>
      </w:pPr>
      <w:r>
        <w:rPr>
          <w:rFonts w:ascii="Helvetica" w:hAnsi="Helvetica"/>
          <w:bCs/>
        </w:rPr>
        <w:t xml:space="preserve">Give students a clipboard with lined paper on it. Tell students that at each group of desks there is a different station that will teach you about a different city. Equally distribute students to each station. </w:t>
      </w:r>
    </w:p>
    <w:p w14:paraId="55D8BD01" w14:textId="77777777" w:rsidR="006F5368" w:rsidRDefault="006F5368" w:rsidP="006F5368">
      <w:pPr>
        <w:rPr>
          <w:rFonts w:ascii="Helvetica" w:hAnsi="Helvetica"/>
          <w:bCs/>
        </w:rPr>
      </w:pPr>
    </w:p>
    <w:p w14:paraId="76D7BEC7" w14:textId="77777777" w:rsidR="006F5368" w:rsidRDefault="006F5368" w:rsidP="006F5368">
      <w:pPr>
        <w:rPr>
          <w:rFonts w:ascii="Helvetica" w:hAnsi="Helvetica"/>
          <w:bCs/>
        </w:rPr>
      </w:pPr>
      <w:r>
        <w:rPr>
          <w:rFonts w:ascii="Helvetica" w:hAnsi="Helvetica"/>
          <w:bCs/>
        </w:rPr>
        <w:t xml:space="preserve">Ask students to look at the map of the Northeast that we labeled. Ask them, “have you been to any cities in the Northeast, tell us what it was like?” </w:t>
      </w:r>
      <w:r>
        <w:rPr>
          <w:rFonts w:ascii="Helvetica" w:hAnsi="Helvetica"/>
        </w:rPr>
        <w:t>Anticipated student responses may include: New York City is very large with tall buildings, Philadelphia has many historical sites, Baltimore has a famous baseball field called Camden Yards. Ask students to describe the different places they have been in the Northeast. It is okay if some or many of your students have never visited many cities in the Northeast; this is to allow students that have to share their experiences and connect to the lesson topic.</w:t>
      </w:r>
    </w:p>
    <w:p w14:paraId="4DBEDC51" w14:textId="77777777" w:rsidR="006F5368" w:rsidRDefault="006F5368" w:rsidP="006F5368">
      <w:pPr>
        <w:rPr>
          <w:rFonts w:ascii="Helvetica" w:hAnsi="Helvetica"/>
          <w:bCs/>
        </w:rPr>
      </w:pPr>
    </w:p>
    <w:p w14:paraId="2E16EB5D" w14:textId="77777777" w:rsidR="006F5368" w:rsidRDefault="006F5368" w:rsidP="006F5368">
      <w:pPr>
        <w:rPr>
          <w:rFonts w:ascii="Helvetica" w:hAnsi="Helvetica"/>
          <w:bCs/>
        </w:rPr>
      </w:pPr>
      <w:r>
        <w:rPr>
          <w:rFonts w:ascii="Helvetica" w:hAnsi="Helvetica"/>
          <w:bCs/>
        </w:rPr>
        <w:t xml:space="preserve">Write the word “Megalopolis” on the board or chart paper. Tell the students that the Northeast is the most urban region of the United States, meaning it has the most cities, where people live close together. In fact, about one in five Americans live in an area called the Megalopolis that goes from Washington, D.C. through Baltimore, Philadelphia, and New York, to Boston. So, today, we will be learning about all of the important cities of the Northeast United States. </w:t>
      </w:r>
    </w:p>
    <w:p w14:paraId="405023C1" w14:textId="77777777" w:rsidR="006F5368" w:rsidRDefault="006F5368" w:rsidP="006F5368">
      <w:pPr>
        <w:rPr>
          <w:rFonts w:ascii="Helvetica" w:hAnsi="Helvetica"/>
          <w:bCs/>
        </w:rPr>
      </w:pPr>
    </w:p>
    <w:p w14:paraId="5D787C34" w14:textId="77777777" w:rsidR="006F5368" w:rsidRDefault="006F5368" w:rsidP="006F5368">
      <w:pPr>
        <w:rPr>
          <w:rFonts w:ascii="Helvetica" w:hAnsi="Helvetica"/>
          <w:bCs/>
        </w:rPr>
      </w:pPr>
      <w:r>
        <w:rPr>
          <w:rFonts w:ascii="Helvetica" w:hAnsi="Helvetica"/>
          <w:bCs/>
        </w:rPr>
        <w:t xml:space="preserve">Write on the board, “City name and 2-3 facts” and tell students that at each station they should write down the city’s name and list 2-3 reasons why it is an important city in the United States. Tell students that these facts will help them in the next Amazing Race challenge and to do today’s exit ticket. Give students five minutes to read the posted handout at their first station and take notes. </w:t>
      </w:r>
    </w:p>
    <w:p w14:paraId="7241AF9A" w14:textId="77777777" w:rsidR="006F5368" w:rsidRDefault="006F5368" w:rsidP="006F5368">
      <w:pPr>
        <w:rPr>
          <w:rFonts w:ascii="Helvetica" w:hAnsi="Helvetica"/>
          <w:bCs/>
        </w:rPr>
      </w:pPr>
    </w:p>
    <w:p w14:paraId="5CFAA98B" w14:textId="77777777" w:rsidR="006F5368" w:rsidRDefault="006F5368" w:rsidP="006F5368">
      <w:pPr>
        <w:rPr>
          <w:rFonts w:ascii="Helvetica" w:hAnsi="Helvetica"/>
          <w:bCs/>
        </w:rPr>
      </w:pPr>
      <w:r>
        <w:rPr>
          <w:rFonts w:ascii="Helvetica" w:hAnsi="Helvetica"/>
          <w:bCs/>
        </w:rPr>
        <w:t>Tell students to move clockwise and have them attend the next station (or, you can also rotate the sources and have the students stay stationary). Give students five minutes to read the posted handout at their second station and take notes.</w:t>
      </w:r>
    </w:p>
    <w:p w14:paraId="17472A6A" w14:textId="77777777" w:rsidR="006F5368" w:rsidRDefault="006F5368" w:rsidP="006F5368">
      <w:pPr>
        <w:rPr>
          <w:rFonts w:ascii="Helvetica" w:hAnsi="Helvetica"/>
          <w:bCs/>
        </w:rPr>
      </w:pPr>
    </w:p>
    <w:p w14:paraId="2032F415" w14:textId="77777777" w:rsidR="006F5368" w:rsidRDefault="006F5368" w:rsidP="006F5368">
      <w:pPr>
        <w:rPr>
          <w:rFonts w:ascii="Helvetica" w:hAnsi="Helvetica"/>
          <w:bCs/>
        </w:rPr>
      </w:pPr>
      <w:r>
        <w:rPr>
          <w:rFonts w:ascii="Helvetica" w:hAnsi="Helvetica"/>
          <w:bCs/>
        </w:rPr>
        <w:t>Tell students to move clockwise and have them attend the next station. Give students five minutes to read the posted handout at their third station and take notes.</w:t>
      </w:r>
    </w:p>
    <w:p w14:paraId="5DCA9FB8" w14:textId="77777777" w:rsidR="006F5368" w:rsidRDefault="006F5368" w:rsidP="006F5368">
      <w:pPr>
        <w:rPr>
          <w:rFonts w:ascii="Helvetica" w:hAnsi="Helvetica"/>
          <w:bCs/>
        </w:rPr>
      </w:pPr>
    </w:p>
    <w:p w14:paraId="415E4ABB" w14:textId="77777777" w:rsidR="006F5368" w:rsidRDefault="006F5368" w:rsidP="006F5368">
      <w:pPr>
        <w:rPr>
          <w:rFonts w:ascii="Helvetica" w:hAnsi="Helvetica"/>
          <w:bCs/>
        </w:rPr>
      </w:pPr>
      <w:r>
        <w:rPr>
          <w:rFonts w:ascii="Helvetica" w:hAnsi="Helvetica"/>
          <w:bCs/>
        </w:rPr>
        <w:t>Tell students to move clockwise and have them attend the next station. Give students five minutes to read the posted handout at their fourth station and take notes.</w:t>
      </w:r>
    </w:p>
    <w:p w14:paraId="5965CF8F" w14:textId="77777777" w:rsidR="006F5368" w:rsidRDefault="006F5368" w:rsidP="006F5368">
      <w:pPr>
        <w:outlineLvl w:val="0"/>
        <w:rPr>
          <w:rFonts w:ascii="Helvetica" w:hAnsi="Helvetica"/>
          <w:bCs/>
        </w:rPr>
      </w:pPr>
    </w:p>
    <w:p w14:paraId="31D882CF" w14:textId="77777777" w:rsidR="006F5368" w:rsidRDefault="006F5368" w:rsidP="006F5368">
      <w:pPr>
        <w:rPr>
          <w:rFonts w:ascii="Helvetica" w:hAnsi="Helvetica"/>
          <w:bCs/>
        </w:rPr>
      </w:pPr>
      <w:r>
        <w:rPr>
          <w:rFonts w:ascii="Helvetica" w:hAnsi="Helvetica"/>
          <w:bCs/>
        </w:rPr>
        <w:t>Tell students to move clockwise and have them attend the next station. Give students five minutes to read the posted handout at their fifth station and take notes.</w:t>
      </w:r>
    </w:p>
    <w:p w14:paraId="5A1EFB37" w14:textId="77777777" w:rsidR="006F5368" w:rsidRDefault="006F5368" w:rsidP="006F5368">
      <w:pPr>
        <w:rPr>
          <w:rFonts w:ascii="Helvetica" w:hAnsi="Helvetica"/>
        </w:rPr>
      </w:pPr>
    </w:p>
    <w:p w14:paraId="719859C6" w14:textId="77777777" w:rsidR="006F5368" w:rsidRDefault="006F5368" w:rsidP="006F5368">
      <w:pPr>
        <w:rPr>
          <w:rFonts w:ascii="Helvetica" w:hAnsi="Helvetica"/>
          <w:b/>
        </w:rPr>
      </w:pPr>
    </w:p>
    <w:p w14:paraId="7CB8F73D" w14:textId="77777777" w:rsidR="006F5368" w:rsidRDefault="006F5368" w:rsidP="006F5368">
      <w:pPr>
        <w:rPr>
          <w:rFonts w:ascii="Helvetica" w:hAnsi="Helvetica"/>
          <w:b/>
        </w:rPr>
      </w:pPr>
    </w:p>
    <w:p w14:paraId="5EF1D82B" w14:textId="77777777" w:rsidR="006F5368" w:rsidRDefault="006F5368" w:rsidP="006F5368">
      <w:pPr>
        <w:rPr>
          <w:rFonts w:ascii="Helvetica" w:hAnsi="Helvetica"/>
          <w:b/>
        </w:rPr>
      </w:pPr>
    </w:p>
    <w:p w14:paraId="7EFED0F2" w14:textId="77777777" w:rsidR="006F5368" w:rsidRPr="00600AD7" w:rsidRDefault="006F5368" w:rsidP="006F5368">
      <w:pPr>
        <w:rPr>
          <w:rFonts w:ascii="Helvetica" w:hAnsi="Helvetica"/>
        </w:rPr>
      </w:pPr>
      <w:r w:rsidRPr="00F8547F">
        <w:rPr>
          <w:rFonts w:ascii="Helvetica" w:hAnsi="Helvetica"/>
          <w:b/>
        </w:rPr>
        <w:lastRenderedPageBreak/>
        <w:t>7.</w:t>
      </w:r>
      <w:r>
        <w:rPr>
          <w:rFonts w:ascii="Helvetica" w:hAnsi="Helvetica"/>
        </w:rPr>
        <w:t xml:space="preserve"> </w:t>
      </w:r>
      <w:r w:rsidRPr="00C05B76">
        <w:rPr>
          <w:rFonts w:ascii="Helvetica" w:hAnsi="Helvetica"/>
          <w:b/>
        </w:rPr>
        <w:t xml:space="preserve">Amazing Race Challenge </w:t>
      </w:r>
      <w:r>
        <w:rPr>
          <w:rFonts w:ascii="Helvetica" w:hAnsi="Helvetica"/>
          <w:b/>
        </w:rPr>
        <w:t xml:space="preserve">2: </w:t>
      </w:r>
      <w:r w:rsidRPr="00FB5F71">
        <w:rPr>
          <w:rFonts w:ascii="Helvetica" w:hAnsi="Helvetica"/>
          <w:b/>
        </w:rPr>
        <w:t xml:space="preserve">Identify the </w:t>
      </w:r>
      <w:r>
        <w:rPr>
          <w:rFonts w:ascii="Helvetica" w:hAnsi="Helvetica"/>
          <w:b/>
        </w:rPr>
        <w:t xml:space="preserve">Northeast </w:t>
      </w:r>
      <w:r w:rsidRPr="00FB5F71">
        <w:rPr>
          <w:rFonts w:ascii="Helvetica" w:hAnsi="Helvetica"/>
          <w:b/>
        </w:rPr>
        <w:t>Cities</w:t>
      </w:r>
    </w:p>
    <w:p w14:paraId="10A2C043" w14:textId="6B38ED63" w:rsidR="006F5368" w:rsidRDefault="006F5368" w:rsidP="006F5368">
      <w:pPr>
        <w:rPr>
          <w:rFonts w:ascii="Helvetica" w:hAnsi="Helvetica"/>
        </w:rPr>
      </w:pPr>
      <w:r>
        <w:rPr>
          <w:rFonts w:ascii="Helvetica" w:hAnsi="Helvetica"/>
        </w:rPr>
        <w:t xml:space="preserve">Have students return to their seats, but sit next to their Amazing Race teammate. Handout the clues sheet </w:t>
      </w: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4-1</w:t>
      </w:r>
      <w:r w:rsidRPr="00896311">
        <w:rPr>
          <w:rFonts w:ascii="Helvetica" w:hAnsi="Helvetica"/>
        </w:rPr>
        <w:t>.</w:t>
      </w:r>
      <w:r>
        <w:rPr>
          <w:rFonts w:ascii="Helvetica" w:hAnsi="Helvetica"/>
        </w:rPr>
        <w:t>G</w:t>
      </w:r>
      <w:r w:rsidRPr="00896311">
        <w:rPr>
          <w:rFonts w:ascii="Helvetica" w:hAnsi="Helvetica"/>
        </w:rPr>
        <w:t>)</w:t>
      </w:r>
      <w:r>
        <w:rPr>
          <w:rFonts w:ascii="Helvetica" w:hAnsi="Helvetica"/>
        </w:rPr>
        <w:t xml:space="preserve"> face down (so students cannot see it yet). Tell students that before they decide which Northeast city they think is most important, we will have our next Amazing Race challenge. They will need to use their notes on the Northeast cities to answer to five questions. </w:t>
      </w:r>
    </w:p>
    <w:p w14:paraId="4EB696FE" w14:textId="77777777" w:rsidR="006F5368" w:rsidRDefault="006F5368" w:rsidP="006F5368">
      <w:pPr>
        <w:rPr>
          <w:rFonts w:ascii="Helvetica" w:hAnsi="Helvetica"/>
        </w:rPr>
      </w:pPr>
    </w:p>
    <w:p w14:paraId="4DCB6125" w14:textId="77777777" w:rsidR="006F5368" w:rsidRDefault="006F5368" w:rsidP="006F5368">
      <w:pPr>
        <w:rPr>
          <w:rFonts w:ascii="Helvetica" w:hAnsi="Helvetica"/>
        </w:rPr>
      </w:pPr>
      <w:r>
        <w:rPr>
          <w:rFonts w:ascii="Helvetica" w:hAnsi="Helvetica"/>
        </w:rPr>
        <w:t>Tell students on the count of three, each team should flip over the sheet and try to answer all the questions correctly. First team who thinks they have labeled all the cities correctly should bring it to the teacher. Check their answers. The first team to identify all of the cities will get 5 points, second team will get 3 points, and third team will get 1 point. Tell students, “3, 2, 1, go.”</w:t>
      </w:r>
    </w:p>
    <w:p w14:paraId="0E5A9E3D" w14:textId="77777777" w:rsidR="006F5368" w:rsidRDefault="006F5368" w:rsidP="006F5368">
      <w:pPr>
        <w:rPr>
          <w:rFonts w:ascii="Helvetica" w:hAnsi="Helvetica"/>
        </w:rPr>
      </w:pPr>
    </w:p>
    <w:p w14:paraId="45753CD0" w14:textId="77777777" w:rsidR="006F5368" w:rsidRDefault="006F5368" w:rsidP="006F5368">
      <w:pPr>
        <w:rPr>
          <w:rFonts w:ascii="Helvetica" w:hAnsi="Helvetica"/>
        </w:rPr>
      </w:pPr>
      <w:r>
        <w:rPr>
          <w:rFonts w:ascii="Helvetica" w:hAnsi="Helvetica"/>
        </w:rPr>
        <w:t xml:space="preserve">While students are trying to answer the questions, wait in the front of the room. Use the answer key to identify the correct cities. Award points to the first three teams on the board or chart paper. After about 5 minutes tell students to stop. Have a student come up to the board and identify all the correct answers.  </w:t>
      </w:r>
    </w:p>
    <w:p w14:paraId="3DAAC94F" w14:textId="77777777" w:rsidR="006F5368" w:rsidRDefault="006F5368" w:rsidP="006F5368">
      <w:pPr>
        <w:outlineLvl w:val="0"/>
        <w:rPr>
          <w:rFonts w:ascii="Helvetica" w:hAnsi="Helvetica"/>
          <w:b/>
        </w:rPr>
      </w:pPr>
    </w:p>
    <w:p w14:paraId="5BF9BC0E" w14:textId="77777777" w:rsidR="006F5368" w:rsidRPr="000D4595" w:rsidRDefault="006F5368" w:rsidP="006F5368">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16B0558E" w14:textId="77777777" w:rsidR="006F5368" w:rsidRDefault="006F5368" w:rsidP="006F5368">
      <w:pPr>
        <w:rPr>
          <w:rFonts w:ascii="Helvetica" w:hAnsi="Helvetica"/>
        </w:rPr>
      </w:pPr>
    </w:p>
    <w:p w14:paraId="05CEF4B8" w14:textId="77777777" w:rsidR="006F5368" w:rsidRPr="00F8547F" w:rsidRDefault="006F5368" w:rsidP="006F5368">
      <w:pPr>
        <w:rPr>
          <w:rFonts w:ascii="Helvetica" w:hAnsi="Helvetica"/>
          <w:b/>
        </w:rPr>
      </w:pPr>
      <w:r>
        <w:rPr>
          <w:rFonts w:ascii="Helvetica" w:hAnsi="Helvetica"/>
          <w:b/>
        </w:rPr>
        <w:t>8</w:t>
      </w:r>
      <w:r w:rsidRPr="009B0FF6">
        <w:rPr>
          <w:rFonts w:ascii="Helvetica" w:hAnsi="Helvetica"/>
          <w:b/>
        </w:rPr>
        <w:t xml:space="preserve">. </w:t>
      </w:r>
      <w:r w:rsidRPr="00B52511">
        <w:rPr>
          <w:rFonts w:ascii="Helvetica" w:hAnsi="Helvetica"/>
          <w:b/>
        </w:rPr>
        <w:t xml:space="preserve">Write Up Argument on </w:t>
      </w:r>
      <w:r>
        <w:rPr>
          <w:rFonts w:ascii="Helvetica" w:hAnsi="Helvetica"/>
          <w:b/>
        </w:rPr>
        <w:t xml:space="preserve">the Northeast </w:t>
      </w:r>
    </w:p>
    <w:p w14:paraId="6F8ED8EF" w14:textId="1C775AC9" w:rsidR="006F5368" w:rsidRPr="00467E13" w:rsidRDefault="006F5368" w:rsidP="006F5368">
      <w:pPr>
        <w:rPr>
          <w:rFonts w:ascii="Helvetica" w:hAnsi="Helvetica"/>
          <w:b/>
          <w:i/>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003B44">
        <w:rPr>
          <w:rFonts w:ascii="Helvetica" w:hAnsi="Helvetica"/>
        </w:rPr>
        <w:t>4-1</w:t>
      </w:r>
      <w:r>
        <w:rPr>
          <w:rFonts w:ascii="Helvetica" w:hAnsi="Helvetica"/>
        </w:rPr>
        <w:t xml:space="preserve">.H),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Pr="00D63B4B">
        <w:rPr>
          <w:rFonts w:ascii="Helvetica" w:hAnsi="Helvetica"/>
        </w:rPr>
        <w:t>What is the most important city in the Northeast United States?</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w:t>
      </w:r>
      <w:r w:rsidRPr="00A67A52">
        <w:rPr>
          <w:rFonts w:ascii="Helvetica" w:hAnsi="Helvetica"/>
        </w:rPr>
        <w:t>.</w:t>
      </w:r>
    </w:p>
    <w:p w14:paraId="56253B77" w14:textId="77777777" w:rsidR="006F5368" w:rsidRDefault="006F5368" w:rsidP="006F5368">
      <w:pPr>
        <w:rPr>
          <w:rFonts w:ascii="Helvetica" w:hAnsi="Helvetica"/>
        </w:rPr>
      </w:pPr>
    </w:p>
    <w:p w14:paraId="6D671AC5" w14:textId="77777777" w:rsidR="006F5368" w:rsidRDefault="006F5368" w:rsidP="006F5368">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277AEFE7" w14:textId="77777777" w:rsidR="006F5368" w:rsidRPr="00600AD7" w:rsidRDefault="006F5368" w:rsidP="006F5368">
      <w:pPr>
        <w:rPr>
          <w:rFonts w:ascii="Helvetica" w:hAnsi="Helvetica"/>
          <w:b/>
        </w:rPr>
      </w:pPr>
    </w:p>
    <w:p w14:paraId="32523FF8"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EVALUATION</w:t>
      </w:r>
    </w:p>
    <w:p w14:paraId="186CD8C6" w14:textId="77777777" w:rsidR="006F5368" w:rsidRDefault="006F5368" w:rsidP="006F5368">
      <w:pPr>
        <w:rPr>
          <w:rFonts w:ascii="Helvetica" w:hAnsi="Helvetica"/>
        </w:rPr>
      </w:pPr>
    </w:p>
    <w:p w14:paraId="22C4E8F1" w14:textId="7518613E" w:rsidR="006F5368" w:rsidRDefault="006F5368" w:rsidP="006F5368">
      <w:pPr>
        <w:rPr>
          <w:rFonts w:ascii="Helvetica" w:hAnsi="Helvetica"/>
        </w:rPr>
      </w:pPr>
      <w:r>
        <w:rPr>
          <w:rFonts w:ascii="Helvetica" w:hAnsi="Helvetica"/>
        </w:rPr>
        <w:t xml:space="preserve">ASSESSMENT </w:t>
      </w:r>
      <w:r w:rsidR="00003B44">
        <w:rPr>
          <w:rFonts w:ascii="Helvetica" w:hAnsi="Helvetica"/>
        </w:rPr>
        <w:t>4-1</w:t>
      </w:r>
      <w:r>
        <w:rPr>
          <w:rFonts w:ascii="Helvetica" w:hAnsi="Helvetica"/>
        </w:rPr>
        <w:t>.H</w:t>
      </w:r>
    </w:p>
    <w:p w14:paraId="77292430" w14:textId="77777777" w:rsidR="006F5368" w:rsidRDefault="006F5368" w:rsidP="006F5368">
      <w:pPr>
        <w:rPr>
          <w:rFonts w:ascii="Helvetica" w:hAnsi="Helvetica"/>
        </w:rPr>
      </w:pPr>
    </w:p>
    <w:p w14:paraId="005E3FF3" w14:textId="77777777" w:rsidR="006F5368" w:rsidRPr="00DD7713" w:rsidRDefault="006F5368" w:rsidP="006F5368">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3AC80028" w14:textId="77777777" w:rsidR="006F5368" w:rsidRDefault="006F5368" w:rsidP="006F5368">
      <w:pPr>
        <w:rPr>
          <w:rFonts w:ascii="Helvetica" w:hAnsi="Helvetica"/>
        </w:rPr>
      </w:pPr>
    </w:p>
    <w:p w14:paraId="25BABED3" w14:textId="77777777" w:rsidR="006F5368" w:rsidRDefault="006F5368" w:rsidP="006F5368">
      <w:pPr>
        <w:rPr>
          <w:rFonts w:ascii="Helvetica" w:hAnsi="Helvetica"/>
        </w:rPr>
      </w:pPr>
      <w:r>
        <w:rPr>
          <w:rFonts w:ascii="Helvetica" w:hAnsi="Helvetica"/>
        </w:rPr>
        <w:t>A generic writing rubric for evaluating exit tickets is located at the end of this Instructor Manual-before “Additional Resources.”</w:t>
      </w:r>
    </w:p>
    <w:p w14:paraId="083760AC" w14:textId="77777777" w:rsidR="006F5368" w:rsidRDefault="006F5368" w:rsidP="006F5368">
      <w:pPr>
        <w:rPr>
          <w:rFonts w:ascii="Helvetica" w:hAnsi="Helvetica"/>
        </w:rPr>
      </w:pPr>
    </w:p>
    <w:p w14:paraId="4F846CEB" w14:textId="77777777" w:rsidR="006F5368" w:rsidRDefault="006F5368" w:rsidP="006F5368">
      <w:pPr>
        <w:rPr>
          <w:rFonts w:ascii="Helvetica" w:hAnsi="Helvetica"/>
        </w:rPr>
      </w:pPr>
    </w:p>
    <w:p w14:paraId="26534352" w14:textId="77777777" w:rsidR="006F5368" w:rsidRDefault="006F5368" w:rsidP="006F5368">
      <w:pPr>
        <w:rPr>
          <w:rFonts w:ascii="Helvetica" w:hAnsi="Helvetica"/>
        </w:rPr>
      </w:pPr>
      <w:r>
        <w:rPr>
          <w:rFonts w:ascii="Helvetica" w:hAnsi="Helvetica"/>
        </w:rPr>
        <w:lastRenderedPageBreak/>
        <w:t>What to look for?</w:t>
      </w:r>
    </w:p>
    <w:p w14:paraId="634A735C" w14:textId="77777777" w:rsidR="006F5368" w:rsidRDefault="006F5368" w:rsidP="006F5368">
      <w:pPr>
        <w:rPr>
          <w:rFonts w:ascii="Helvetica" w:hAnsi="Helvetica"/>
        </w:rPr>
      </w:pPr>
    </w:p>
    <w:p w14:paraId="3A3870B5" w14:textId="77777777" w:rsidR="006F5368" w:rsidRDefault="006F5368" w:rsidP="006F5368">
      <w:pPr>
        <w:rPr>
          <w:rFonts w:ascii="Helvetica" w:hAnsi="Helvetica"/>
        </w:rPr>
      </w:pPr>
      <w:r>
        <w:rPr>
          <w:rFonts w:ascii="Helvetica" w:hAnsi="Helvetica"/>
        </w:rPr>
        <w:t>The students should take a stance on what Northeast city is most important. All arguments should cite at least 3 pieces of evidence from the sources.</w:t>
      </w:r>
    </w:p>
    <w:p w14:paraId="224892E4" w14:textId="77777777" w:rsidR="006F5368" w:rsidRDefault="006F5368" w:rsidP="006F5368">
      <w:pPr>
        <w:rPr>
          <w:rFonts w:ascii="Helvetica" w:hAnsi="Helvetica"/>
        </w:rPr>
      </w:pPr>
    </w:p>
    <w:p w14:paraId="55380513" w14:textId="77777777" w:rsidR="006F5368" w:rsidRPr="0048593B" w:rsidRDefault="006F5368" w:rsidP="006F5368">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61279858" w14:textId="77777777" w:rsidR="006F5368" w:rsidRDefault="006F5368" w:rsidP="006F5368">
      <w:pPr>
        <w:rPr>
          <w:rFonts w:ascii="Helvetica" w:hAnsi="Helvetica"/>
        </w:rPr>
      </w:pPr>
    </w:p>
    <w:p w14:paraId="470C5E21" w14:textId="77777777" w:rsidR="006F5368" w:rsidRPr="00E650DD" w:rsidRDefault="006F5368" w:rsidP="006F5368">
      <w:pPr>
        <w:rPr>
          <w:rFonts w:ascii="Helvetica" w:hAnsi="Helvetica"/>
        </w:rPr>
      </w:pPr>
      <w:r w:rsidRPr="00E650DD">
        <w:rPr>
          <w:rFonts w:ascii="Helvetica" w:hAnsi="Helvetica"/>
        </w:rPr>
        <w:t>Boston, Massachusetts</w:t>
      </w:r>
    </w:p>
    <w:p w14:paraId="408402FC" w14:textId="77777777" w:rsidR="006F5368" w:rsidRDefault="006F5368" w:rsidP="006F5368">
      <w:pPr>
        <w:pStyle w:val="ListParagraph"/>
        <w:numPr>
          <w:ilvl w:val="0"/>
          <w:numId w:val="14"/>
        </w:numPr>
        <w:rPr>
          <w:rFonts w:ascii="Helvetica" w:hAnsi="Helvetica"/>
        </w:rPr>
      </w:pPr>
      <w:r>
        <w:rPr>
          <w:rFonts w:ascii="Helvetica" w:hAnsi="Helvetica"/>
        </w:rPr>
        <w:t>Where the American Revolution started (Cradle of Liberty)</w:t>
      </w:r>
    </w:p>
    <w:p w14:paraId="23736613" w14:textId="7FC835E3" w:rsidR="006F5368" w:rsidRDefault="006F5368" w:rsidP="006F5368">
      <w:pPr>
        <w:pStyle w:val="ListParagraph"/>
        <w:numPr>
          <w:ilvl w:val="0"/>
          <w:numId w:val="14"/>
        </w:numPr>
        <w:rPr>
          <w:rFonts w:ascii="Helvetica" w:hAnsi="Helvetica"/>
        </w:rPr>
      </w:pPr>
      <w:r>
        <w:rPr>
          <w:rFonts w:ascii="Helvetica" w:hAnsi="Helvetica"/>
        </w:rPr>
        <w:t>America’s College Town (</w:t>
      </w:r>
      <w:r w:rsidR="00662799">
        <w:rPr>
          <w:rFonts w:ascii="Helvetica" w:hAnsi="Helvetica"/>
        </w:rPr>
        <w:t xml:space="preserve">UMass Boston, BU, BC, </w:t>
      </w:r>
      <w:r>
        <w:rPr>
          <w:rFonts w:ascii="Helvetica" w:hAnsi="Helvetica"/>
        </w:rPr>
        <w:t>Harvard, MIT, Tufts, Northeaster</w:t>
      </w:r>
      <w:r w:rsidR="00662799">
        <w:rPr>
          <w:rFonts w:ascii="Helvetica" w:hAnsi="Helvetica"/>
        </w:rPr>
        <w:t>n</w:t>
      </w:r>
      <w:r>
        <w:rPr>
          <w:rFonts w:ascii="Helvetica" w:hAnsi="Helvetica"/>
        </w:rPr>
        <w:t>)</w:t>
      </w:r>
    </w:p>
    <w:p w14:paraId="1D1FA94B" w14:textId="4C7FC157" w:rsidR="006F5368" w:rsidRDefault="006F5368" w:rsidP="006F5368">
      <w:pPr>
        <w:pStyle w:val="ListParagraph"/>
        <w:numPr>
          <w:ilvl w:val="0"/>
          <w:numId w:val="14"/>
        </w:numPr>
        <w:rPr>
          <w:rFonts w:ascii="Helvetica" w:hAnsi="Helvetica"/>
        </w:rPr>
      </w:pPr>
      <w:r>
        <w:rPr>
          <w:rFonts w:ascii="Helvetica" w:hAnsi="Helvetica"/>
        </w:rPr>
        <w:t xml:space="preserve">Sports teams have </w:t>
      </w:r>
      <w:r w:rsidR="00587310">
        <w:rPr>
          <w:rFonts w:ascii="Helvetica" w:hAnsi="Helvetica"/>
        </w:rPr>
        <w:t>won</w:t>
      </w:r>
      <w:r>
        <w:rPr>
          <w:rFonts w:ascii="Helvetica" w:hAnsi="Helvetica"/>
        </w:rPr>
        <w:t xml:space="preserve"> </w:t>
      </w:r>
      <w:r w:rsidR="00422836">
        <w:rPr>
          <w:rFonts w:ascii="Helvetica" w:hAnsi="Helvetica"/>
        </w:rPr>
        <w:t xml:space="preserve">multiple </w:t>
      </w:r>
      <w:r>
        <w:rPr>
          <w:rFonts w:ascii="Helvetica" w:hAnsi="Helvetica"/>
        </w:rPr>
        <w:t xml:space="preserve">championships in </w:t>
      </w:r>
      <w:r w:rsidR="00422836">
        <w:rPr>
          <w:rFonts w:ascii="Helvetica" w:hAnsi="Helvetica"/>
        </w:rPr>
        <w:t>every</w:t>
      </w:r>
      <w:r>
        <w:rPr>
          <w:rFonts w:ascii="Helvetica" w:hAnsi="Helvetica"/>
        </w:rPr>
        <w:t xml:space="preserve"> sport (baseball, basketball, hockey, football)</w:t>
      </w:r>
    </w:p>
    <w:p w14:paraId="62AE532C" w14:textId="77777777" w:rsidR="006F5368" w:rsidRDefault="006F5368" w:rsidP="006F5368">
      <w:pPr>
        <w:pStyle w:val="ListParagraph"/>
        <w:numPr>
          <w:ilvl w:val="0"/>
          <w:numId w:val="14"/>
        </w:numPr>
        <w:rPr>
          <w:rFonts w:ascii="Helvetica" w:hAnsi="Helvetica"/>
        </w:rPr>
      </w:pPr>
      <w:r>
        <w:rPr>
          <w:rFonts w:ascii="Helvetica" w:hAnsi="Helvetica"/>
        </w:rPr>
        <w:t>S</w:t>
      </w:r>
      <w:r w:rsidRPr="00BC3BEE">
        <w:rPr>
          <w:rFonts w:ascii="Helvetica" w:hAnsi="Helvetica"/>
        </w:rPr>
        <w:t>eafood (lobsters, clams, and chowder), whale watches, and aquarium</w:t>
      </w:r>
    </w:p>
    <w:p w14:paraId="54B9B046" w14:textId="77777777" w:rsidR="006F5368" w:rsidRPr="00E650DD" w:rsidRDefault="006F5368" w:rsidP="006F5368">
      <w:pPr>
        <w:pStyle w:val="ListParagraph"/>
        <w:numPr>
          <w:ilvl w:val="0"/>
          <w:numId w:val="14"/>
        </w:numPr>
        <w:rPr>
          <w:rFonts w:ascii="Helvetica" w:hAnsi="Helvetica"/>
        </w:rPr>
      </w:pPr>
      <w:r>
        <w:rPr>
          <w:rFonts w:ascii="Helvetica" w:hAnsi="Helvetica"/>
        </w:rPr>
        <w:t>Important museums and hospitals</w:t>
      </w:r>
    </w:p>
    <w:p w14:paraId="72AC5FD8" w14:textId="77777777" w:rsidR="006F5368" w:rsidRDefault="006F5368" w:rsidP="006F5368">
      <w:pPr>
        <w:rPr>
          <w:rFonts w:ascii="Helvetica" w:hAnsi="Helvetica"/>
        </w:rPr>
      </w:pPr>
    </w:p>
    <w:p w14:paraId="59E5C951" w14:textId="77777777" w:rsidR="006F5368" w:rsidRPr="00E650DD" w:rsidRDefault="006F5368" w:rsidP="006F5368">
      <w:pPr>
        <w:rPr>
          <w:rFonts w:ascii="Helvetica" w:hAnsi="Helvetica"/>
        </w:rPr>
      </w:pPr>
      <w:r w:rsidRPr="00E650DD">
        <w:rPr>
          <w:rFonts w:ascii="Helvetica" w:hAnsi="Helvetica"/>
        </w:rPr>
        <w:t>New York, New York</w:t>
      </w:r>
    </w:p>
    <w:p w14:paraId="5F691F56" w14:textId="77777777" w:rsidR="006F5368" w:rsidRDefault="006F5368" w:rsidP="006F5368">
      <w:pPr>
        <w:pStyle w:val="ListParagraph"/>
        <w:numPr>
          <w:ilvl w:val="0"/>
          <w:numId w:val="14"/>
        </w:numPr>
        <w:rPr>
          <w:rFonts w:ascii="Helvetica" w:hAnsi="Helvetica"/>
        </w:rPr>
      </w:pPr>
      <w:r>
        <w:rPr>
          <w:rFonts w:ascii="Helvetica" w:hAnsi="Helvetica"/>
        </w:rPr>
        <w:t>Largest city in the U.S. (fourth largest in the Americas)</w:t>
      </w:r>
    </w:p>
    <w:p w14:paraId="5EE40A32" w14:textId="77777777" w:rsidR="006F5368" w:rsidRDefault="006F5368" w:rsidP="006F5368">
      <w:pPr>
        <w:pStyle w:val="ListParagraph"/>
        <w:numPr>
          <w:ilvl w:val="0"/>
          <w:numId w:val="14"/>
        </w:numPr>
        <w:rPr>
          <w:rFonts w:ascii="Helvetica" w:hAnsi="Helvetica"/>
        </w:rPr>
      </w:pPr>
      <w:r>
        <w:rPr>
          <w:rFonts w:ascii="Helvetica" w:hAnsi="Helvetica"/>
        </w:rPr>
        <w:t xml:space="preserve">Famous skyline: </w:t>
      </w:r>
      <w:r w:rsidRPr="00417FD2">
        <w:rPr>
          <w:rFonts w:ascii="Helvetica" w:hAnsi="Helvetica"/>
        </w:rPr>
        <w:t>Empire State Building, One World Trade Center, Chrysler Building, Statue of Liberty</w:t>
      </w:r>
    </w:p>
    <w:p w14:paraId="6D6805D7" w14:textId="77777777" w:rsidR="006F5368" w:rsidRDefault="006F5368" w:rsidP="006F5368">
      <w:pPr>
        <w:pStyle w:val="ListParagraph"/>
        <w:numPr>
          <w:ilvl w:val="0"/>
          <w:numId w:val="14"/>
        </w:numPr>
        <w:rPr>
          <w:rFonts w:ascii="Helvetica" w:hAnsi="Helvetica"/>
        </w:rPr>
      </w:pPr>
      <w:r>
        <w:rPr>
          <w:rFonts w:ascii="Helvetica" w:hAnsi="Helvetica"/>
        </w:rPr>
        <w:t>World’s capital (United Nations and many immigrants)</w:t>
      </w:r>
    </w:p>
    <w:p w14:paraId="4AB4F59A" w14:textId="77777777" w:rsidR="006F5368" w:rsidRDefault="006F5368" w:rsidP="006F5368">
      <w:pPr>
        <w:pStyle w:val="ListParagraph"/>
        <w:numPr>
          <w:ilvl w:val="0"/>
          <w:numId w:val="14"/>
        </w:numPr>
        <w:rPr>
          <w:rFonts w:ascii="Helvetica" w:hAnsi="Helvetica"/>
        </w:rPr>
      </w:pPr>
      <w:r>
        <w:rPr>
          <w:rFonts w:ascii="Helvetica" w:hAnsi="Helvetica"/>
        </w:rPr>
        <w:t>Center of business (NY Stock Exchange/Wall Street)</w:t>
      </w:r>
    </w:p>
    <w:p w14:paraId="1B3EEF63" w14:textId="77777777" w:rsidR="006F5368" w:rsidRPr="00E650DD" w:rsidRDefault="006F5368" w:rsidP="006F5368">
      <w:pPr>
        <w:pStyle w:val="ListParagraph"/>
        <w:numPr>
          <w:ilvl w:val="0"/>
          <w:numId w:val="14"/>
        </w:numPr>
        <w:rPr>
          <w:rFonts w:ascii="Helvetica" w:hAnsi="Helvetica"/>
        </w:rPr>
      </w:pPr>
      <w:r>
        <w:rPr>
          <w:rFonts w:ascii="Helvetica" w:hAnsi="Helvetica"/>
        </w:rPr>
        <w:t>Famous museums and theaters, including Broadway and Times Square</w:t>
      </w:r>
    </w:p>
    <w:p w14:paraId="587265A8" w14:textId="77777777" w:rsidR="006F5368" w:rsidRDefault="006F5368" w:rsidP="006F5368">
      <w:pPr>
        <w:rPr>
          <w:rFonts w:ascii="Helvetica" w:hAnsi="Helvetica"/>
        </w:rPr>
      </w:pPr>
    </w:p>
    <w:p w14:paraId="37B2BCD1" w14:textId="77777777" w:rsidR="006F5368" w:rsidRPr="00E650DD" w:rsidRDefault="006F5368" w:rsidP="006F5368">
      <w:pPr>
        <w:rPr>
          <w:rFonts w:ascii="Helvetica" w:hAnsi="Helvetica"/>
        </w:rPr>
      </w:pPr>
      <w:r w:rsidRPr="00E650DD">
        <w:rPr>
          <w:rFonts w:ascii="Helvetica" w:hAnsi="Helvetica"/>
        </w:rPr>
        <w:t>Pittsburgh, Pennsylvania</w:t>
      </w:r>
    </w:p>
    <w:p w14:paraId="5F026F25" w14:textId="77777777" w:rsidR="006F5368" w:rsidRDefault="006F5368" w:rsidP="006F5368">
      <w:pPr>
        <w:pStyle w:val="ListParagraph"/>
        <w:numPr>
          <w:ilvl w:val="0"/>
          <w:numId w:val="14"/>
        </w:numPr>
        <w:rPr>
          <w:rFonts w:ascii="Helvetica" w:hAnsi="Helvetica"/>
        </w:rPr>
      </w:pPr>
      <w:r>
        <w:rPr>
          <w:rFonts w:ascii="Helvetica" w:hAnsi="Helvetica"/>
        </w:rPr>
        <w:t>Center of the steel industry</w:t>
      </w:r>
    </w:p>
    <w:p w14:paraId="7B6EDABE" w14:textId="77777777" w:rsidR="006F5368" w:rsidRDefault="006F5368" w:rsidP="006F5368">
      <w:pPr>
        <w:pStyle w:val="ListParagraph"/>
        <w:numPr>
          <w:ilvl w:val="0"/>
          <w:numId w:val="14"/>
        </w:numPr>
        <w:rPr>
          <w:rFonts w:ascii="Helvetica" w:hAnsi="Helvetica"/>
        </w:rPr>
      </w:pPr>
      <w:r>
        <w:rPr>
          <w:rFonts w:ascii="Helvetica" w:hAnsi="Helvetica"/>
        </w:rPr>
        <w:t xml:space="preserve">Has the </w:t>
      </w:r>
      <w:r w:rsidRPr="009A2617">
        <w:rPr>
          <w:rFonts w:ascii="Helvetica" w:hAnsi="Helvetica"/>
        </w:rPr>
        <w:t>Duquesne Incline</w:t>
      </w:r>
      <w:r>
        <w:rPr>
          <w:rFonts w:ascii="Helvetica" w:hAnsi="Helvetica"/>
        </w:rPr>
        <w:t>, which is a mountain railway</w:t>
      </w:r>
    </w:p>
    <w:p w14:paraId="66CAB856" w14:textId="77777777" w:rsidR="006F5368" w:rsidRPr="007D0834" w:rsidRDefault="006F5368" w:rsidP="006F5368">
      <w:pPr>
        <w:pStyle w:val="ListParagraph"/>
        <w:numPr>
          <w:ilvl w:val="0"/>
          <w:numId w:val="14"/>
        </w:numPr>
        <w:rPr>
          <w:rFonts w:ascii="Helvetica" w:hAnsi="Helvetica"/>
        </w:rPr>
      </w:pPr>
      <w:r>
        <w:rPr>
          <w:rFonts w:ascii="Helvetica" w:hAnsi="Helvetica"/>
        </w:rPr>
        <w:t>Is the home of Mister Roger and Daniel Tiger’s Neighborhood</w:t>
      </w:r>
    </w:p>
    <w:p w14:paraId="0A0EAB43" w14:textId="77777777" w:rsidR="006F5368" w:rsidRPr="00E650DD" w:rsidRDefault="006F5368" w:rsidP="006F5368">
      <w:pPr>
        <w:rPr>
          <w:rFonts w:ascii="Helvetica" w:hAnsi="Helvetica"/>
        </w:rPr>
      </w:pPr>
    </w:p>
    <w:p w14:paraId="6FCCF205" w14:textId="77777777" w:rsidR="006F5368" w:rsidRPr="00E650DD" w:rsidRDefault="006F5368" w:rsidP="006F5368">
      <w:pPr>
        <w:rPr>
          <w:rFonts w:ascii="Helvetica" w:hAnsi="Helvetica"/>
        </w:rPr>
      </w:pPr>
      <w:r w:rsidRPr="00E650DD">
        <w:rPr>
          <w:rFonts w:ascii="Helvetica" w:hAnsi="Helvetica"/>
        </w:rPr>
        <w:t>Philadelphia, Pennsylvania</w:t>
      </w:r>
    </w:p>
    <w:p w14:paraId="246D8B00" w14:textId="77777777" w:rsidR="006F5368" w:rsidRDefault="006F5368" w:rsidP="006F5368">
      <w:pPr>
        <w:pStyle w:val="ListParagraph"/>
        <w:numPr>
          <w:ilvl w:val="0"/>
          <w:numId w:val="14"/>
        </w:numPr>
        <w:rPr>
          <w:rFonts w:ascii="Helvetica" w:hAnsi="Helvetica"/>
        </w:rPr>
      </w:pPr>
      <w:r>
        <w:rPr>
          <w:rFonts w:ascii="Helvetica" w:hAnsi="Helvetica"/>
        </w:rPr>
        <w:t>Second largest city on the east coast</w:t>
      </w:r>
    </w:p>
    <w:p w14:paraId="197A491B" w14:textId="77777777" w:rsidR="006F5368" w:rsidRDefault="006F5368" w:rsidP="006F5368">
      <w:pPr>
        <w:pStyle w:val="ListParagraph"/>
        <w:numPr>
          <w:ilvl w:val="0"/>
          <w:numId w:val="14"/>
        </w:numPr>
        <w:rPr>
          <w:rFonts w:ascii="Helvetica" w:hAnsi="Helvetica"/>
        </w:rPr>
      </w:pPr>
      <w:r>
        <w:rPr>
          <w:rFonts w:ascii="Helvetica" w:hAnsi="Helvetica"/>
        </w:rPr>
        <w:t>First capital of the U.S.</w:t>
      </w:r>
    </w:p>
    <w:p w14:paraId="03535CF1" w14:textId="77777777" w:rsidR="006F5368" w:rsidRDefault="006F5368" w:rsidP="006F5368">
      <w:pPr>
        <w:pStyle w:val="ListParagraph"/>
        <w:numPr>
          <w:ilvl w:val="0"/>
          <w:numId w:val="14"/>
        </w:numPr>
        <w:rPr>
          <w:rFonts w:ascii="Helvetica" w:hAnsi="Helvetica"/>
        </w:rPr>
      </w:pPr>
      <w:r>
        <w:rPr>
          <w:rFonts w:ascii="Helvetica" w:hAnsi="Helvetica"/>
        </w:rPr>
        <w:t>The place of the Liberty Bell and Independence Hall</w:t>
      </w:r>
    </w:p>
    <w:p w14:paraId="30212BA5" w14:textId="77777777" w:rsidR="006F5368" w:rsidRPr="00E650DD" w:rsidRDefault="006F5368" w:rsidP="006F5368">
      <w:pPr>
        <w:pStyle w:val="ListParagraph"/>
        <w:numPr>
          <w:ilvl w:val="0"/>
          <w:numId w:val="14"/>
        </w:numPr>
        <w:rPr>
          <w:rFonts w:ascii="Helvetica" w:hAnsi="Helvetica"/>
        </w:rPr>
      </w:pPr>
      <w:r>
        <w:rPr>
          <w:rFonts w:ascii="Helvetica" w:hAnsi="Helvetica"/>
        </w:rPr>
        <w:t>Home of the first newspaper in the U.S.</w:t>
      </w:r>
    </w:p>
    <w:p w14:paraId="0394253A" w14:textId="77777777" w:rsidR="006F5368" w:rsidRPr="00E650DD" w:rsidRDefault="006F5368" w:rsidP="006F5368">
      <w:pPr>
        <w:rPr>
          <w:rFonts w:ascii="Helvetica" w:hAnsi="Helvetica"/>
        </w:rPr>
      </w:pPr>
    </w:p>
    <w:p w14:paraId="6564C2BD" w14:textId="77777777" w:rsidR="006F5368" w:rsidRPr="00E650DD" w:rsidRDefault="006F5368" w:rsidP="006F5368">
      <w:pPr>
        <w:rPr>
          <w:rFonts w:ascii="Helvetica" w:hAnsi="Helvetica"/>
        </w:rPr>
      </w:pPr>
      <w:r w:rsidRPr="00E650DD">
        <w:rPr>
          <w:rFonts w:ascii="Helvetica" w:hAnsi="Helvetica"/>
        </w:rPr>
        <w:t>Baltimore, Maryland</w:t>
      </w:r>
    </w:p>
    <w:p w14:paraId="658FADFD" w14:textId="77777777" w:rsidR="006F5368" w:rsidRDefault="006F5368" w:rsidP="006F5368">
      <w:pPr>
        <w:pStyle w:val="ListParagraph"/>
        <w:numPr>
          <w:ilvl w:val="0"/>
          <w:numId w:val="14"/>
        </w:numPr>
        <w:rPr>
          <w:rFonts w:ascii="Helvetica" w:hAnsi="Helvetica"/>
        </w:rPr>
      </w:pPr>
      <w:r>
        <w:rPr>
          <w:rFonts w:ascii="Helvetica" w:hAnsi="Helvetica"/>
        </w:rPr>
        <w:t>One of the largest ports in the U.S.</w:t>
      </w:r>
    </w:p>
    <w:p w14:paraId="5412C13D" w14:textId="77777777" w:rsidR="006F5368" w:rsidRDefault="006F5368" w:rsidP="006F5368">
      <w:pPr>
        <w:pStyle w:val="ListParagraph"/>
        <w:numPr>
          <w:ilvl w:val="0"/>
          <w:numId w:val="14"/>
        </w:numPr>
        <w:rPr>
          <w:rFonts w:ascii="Helvetica" w:hAnsi="Helvetica"/>
        </w:rPr>
      </w:pPr>
      <w:r>
        <w:rPr>
          <w:rFonts w:ascii="Helvetica" w:hAnsi="Helvetica"/>
        </w:rPr>
        <w:t>Many of the products you buy come through there on container ships</w:t>
      </w:r>
    </w:p>
    <w:p w14:paraId="6E8C2470" w14:textId="77777777" w:rsidR="006F5368" w:rsidRDefault="006F5368" w:rsidP="006F5368">
      <w:pPr>
        <w:pStyle w:val="ListParagraph"/>
        <w:numPr>
          <w:ilvl w:val="0"/>
          <w:numId w:val="14"/>
        </w:numPr>
        <w:rPr>
          <w:rFonts w:ascii="Helvetica" w:hAnsi="Helvetica"/>
        </w:rPr>
      </w:pPr>
      <w:r>
        <w:rPr>
          <w:rFonts w:ascii="Helvetica" w:hAnsi="Helvetica"/>
        </w:rPr>
        <w:t>Where the national anthem was written</w:t>
      </w:r>
    </w:p>
    <w:p w14:paraId="115ED061" w14:textId="77777777" w:rsidR="006F5368" w:rsidRDefault="006F5368" w:rsidP="006F5368">
      <w:pPr>
        <w:pStyle w:val="ListParagraph"/>
        <w:numPr>
          <w:ilvl w:val="0"/>
          <w:numId w:val="14"/>
        </w:numPr>
        <w:rPr>
          <w:rFonts w:ascii="Helvetica" w:hAnsi="Helvetica"/>
        </w:rPr>
      </w:pPr>
      <w:r>
        <w:rPr>
          <w:rFonts w:ascii="Helvetica" w:hAnsi="Helvetica"/>
        </w:rPr>
        <w:t>Home of poet Edgar Allen Poe</w:t>
      </w:r>
    </w:p>
    <w:p w14:paraId="7D6CDE18" w14:textId="77777777" w:rsidR="006F5368" w:rsidRDefault="006F5368" w:rsidP="006F5368">
      <w:pPr>
        <w:pStyle w:val="ListParagraph"/>
        <w:numPr>
          <w:ilvl w:val="0"/>
          <w:numId w:val="14"/>
        </w:numPr>
        <w:rPr>
          <w:rFonts w:ascii="Helvetica" w:hAnsi="Helvetica"/>
        </w:rPr>
      </w:pPr>
      <w:r>
        <w:rPr>
          <w:rFonts w:ascii="Helvetica" w:hAnsi="Helvetica"/>
        </w:rPr>
        <w:t>Known for its blue crab and crab cakes</w:t>
      </w:r>
    </w:p>
    <w:p w14:paraId="54913C26" w14:textId="77777777" w:rsidR="006F5368" w:rsidRPr="00E650DD" w:rsidRDefault="006F5368" w:rsidP="006F5368">
      <w:pPr>
        <w:pStyle w:val="ListParagraph"/>
        <w:numPr>
          <w:ilvl w:val="0"/>
          <w:numId w:val="14"/>
        </w:numPr>
        <w:rPr>
          <w:rFonts w:ascii="Helvetica" w:hAnsi="Helvetica"/>
        </w:rPr>
      </w:pPr>
      <w:r>
        <w:rPr>
          <w:rFonts w:ascii="Helvetica" w:hAnsi="Helvetica"/>
        </w:rPr>
        <w:t>Near Washington, D.C.</w:t>
      </w:r>
    </w:p>
    <w:p w14:paraId="62BD5A57" w14:textId="77777777" w:rsidR="006F5368" w:rsidRDefault="006F5368" w:rsidP="006F5368">
      <w:pPr>
        <w:rPr>
          <w:rFonts w:ascii="Helvetica" w:hAnsi="Helvetica"/>
        </w:rPr>
      </w:pPr>
      <w:r>
        <w:rPr>
          <w:rFonts w:ascii="Helvetica" w:hAnsi="Helvetica"/>
        </w:rPr>
        <w:br w:type="page"/>
      </w:r>
    </w:p>
    <w:p w14:paraId="153FA1F6" w14:textId="642ECB6B" w:rsidR="006F5368" w:rsidRPr="00F55A43" w:rsidRDefault="006F5368" w:rsidP="006F5368">
      <w:pPr>
        <w:shd w:val="clear" w:color="auto" w:fill="F4B083" w:themeFill="accent2" w:themeFillTint="99"/>
        <w:jc w:val="center"/>
        <w:rPr>
          <w:rFonts w:ascii="Helvetica" w:hAnsi="Helvetica"/>
          <w:b/>
        </w:rPr>
      </w:pPr>
      <w:bookmarkStart w:id="1" w:name="Lesson4_2"/>
      <w:r>
        <w:rPr>
          <w:rFonts w:ascii="Helvetica" w:hAnsi="Helvetica"/>
          <w:b/>
        </w:rPr>
        <w:lastRenderedPageBreak/>
        <w:t xml:space="preserve">LESSON PLAN </w:t>
      </w:r>
      <w:r w:rsidR="00003B44">
        <w:rPr>
          <w:rFonts w:ascii="Helvetica" w:hAnsi="Helvetica"/>
          <w:b/>
        </w:rPr>
        <w:t>4-2</w:t>
      </w:r>
      <w:r>
        <w:rPr>
          <w:rFonts w:ascii="Helvetica" w:hAnsi="Helvetica"/>
          <w:b/>
        </w:rPr>
        <w:t>: Southeast (U.S. Regions Mini-Unit)</w:t>
      </w:r>
    </w:p>
    <w:bookmarkEnd w:id="1"/>
    <w:p w14:paraId="4535127D" w14:textId="77777777" w:rsidR="006F5368" w:rsidRDefault="006F5368" w:rsidP="006F5368">
      <w:pPr>
        <w:rPr>
          <w:rFonts w:ascii="Helvetica" w:hAnsi="Helvetica"/>
        </w:rPr>
      </w:pPr>
    </w:p>
    <w:p w14:paraId="20132120"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MATERIALS</w:t>
      </w:r>
    </w:p>
    <w:p w14:paraId="18EA88B1" w14:textId="77777777" w:rsidR="006F5368" w:rsidRDefault="006F5368" w:rsidP="006F5368">
      <w:pPr>
        <w:rPr>
          <w:rFonts w:ascii="Helvetica" w:hAnsi="Helvetica"/>
        </w:rPr>
      </w:pPr>
    </w:p>
    <w:p w14:paraId="788AAD63" w14:textId="0EE31876" w:rsidR="006F5368" w:rsidRDefault="006F5368" w:rsidP="006F5368">
      <w:pPr>
        <w:rPr>
          <w:rFonts w:ascii="Helvetica" w:hAnsi="Helvetica"/>
        </w:rPr>
      </w:pPr>
      <w:r>
        <w:rPr>
          <w:rFonts w:ascii="Helvetica" w:hAnsi="Helvetica"/>
        </w:rPr>
        <w:t xml:space="preserve">The </w:t>
      </w:r>
      <w:r w:rsidR="00AE2482">
        <w:rPr>
          <w:rFonts w:ascii="Helvetica" w:hAnsi="Helvetica"/>
        </w:rPr>
        <w:t>Amazing Race</w:t>
      </w:r>
      <w:r>
        <w:rPr>
          <w:rFonts w:ascii="Helvetica" w:hAnsi="Helvetica"/>
        </w:rPr>
        <w:t>Introduction Video (</w:t>
      </w:r>
      <w:r w:rsidR="00003B44">
        <w:rPr>
          <w:rFonts w:ascii="Helvetica" w:hAnsi="Helvetica"/>
        </w:rPr>
        <w:t>Lesson4-1-5Video1</w:t>
      </w:r>
      <w:r>
        <w:rPr>
          <w:rFonts w:ascii="Helvetica" w:hAnsi="Helvetica"/>
        </w:rPr>
        <w:t xml:space="preserve">) </w:t>
      </w:r>
      <w:r w:rsidR="00AE2482">
        <w:rPr>
          <w:rFonts w:ascii="Helvetica" w:hAnsi="Helvetica"/>
        </w:rPr>
        <w:t xml:space="preserve">[Located in the Open Social Studies Video Library: </w:t>
      </w:r>
      <w:hyperlink r:id="rId16" w:history="1">
        <w:r w:rsidR="00AE2482" w:rsidRPr="0008451B">
          <w:rPr>
            <w:rStyle w:val="Hyperlink"/>
            <w:rFonts w:ascii="Helvetica" w:hAnsi="Helvetica"/>
          </w:rPr>
          <w:t>www.opensocialstudies.org/K-6.html</w:t>
        </w:r>
      </w:hyperlink>
      <w:r w:rsidR="00AE2482">
        <w:rPr>
          <w:rFonts w:ascii="Helvetica" w:hAnsi="Helvetica"/>
        </w:rPr>
        <w:t>]</w:t>
      </w:r>
    </w:p>
    <w:p w14:paraId="7B2AACEB" w14:textId="77777777" w:rsidR="006F5368" w:rsidRDefault="006F5368" w:rsidP="006F5368">
      <w:pPr>
        <w:rPr>
          <w:rFonts w:ascii="Helvetica" w:hAnsi="Helvetica"/>
        </w:rPr>
      </w:pPr>
      <w:r>
        <w:rPr>
          <w:rFonts w:ascii="Helvetica" w:hAnsi="Helvetica"/>
        </w:rPr>
        <w:t>Clipboards (not supplied)</w:t>
      </w:r>
    </w:p>
    <w:p w14:paraId="2F389A40" w14:textId="77777777" w:rsidR="006F5368" w:rsidRDefault="006F5368" w:rsidP="006F5368">
      <w:pPr>
        <w:rPr>
          <w:rFonts w:ascii="Helvetica" w:hAnsi="Helvetica"/>
        </w:rPr>
      </w:pPr>
      <w:r>
        <w:rPr>
          <w:rFonts w:ascii="Helvetica" w:hAnsi="Helvetica"/>
        </w:rPr>
        <w:t>Lined paper (not supplied)</w:t>
      </w:r>
    </w:p>
    <w:p w14:paraId="29824BDD" w14:textId="6A63B70B" w:rsidR="006F5368" w:rsidRDefault="006F5368" w:rsidP="006F5368">
      <w:pPr>
        <w:rPr>
          <w:rFonts w:ascii="Helvetica" w:hAnsi="Helvetica"/>
        </w:rPr>
      </w:pPr>
      <w:r>
        <w:rPr>
          <w:rFonts w:ascii="Helvetica" w:hAnsi="Helvetica"/>
        </w:rPr>
        <w:t xml:space="preserve">Amazing Race Challenge 3: Southeast Map </w:t>
      </w: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4-2</w:t>
      </w:r>
      <w:r w:rsidRPr="00896311">
        <w:rPr>
          <w:rFonts w:ascii="Helvetica" w:hAnsi="Helvetica"/>
        </w:rPr>
        <w:t>.</w:t>
      </w:r>
      <w:r>
        <w:rPr>
          <w:rFonts w:ascii="Helvetica" w:hAnsi="Helvetica"/>
        </w:rPr>
        <w:t>A</w:t>
      </w:r>
      <w:r w:rsidRPr="00896311">
        <w:rPr>
          <w:rFonts w:ascii="Helvetica" w:hAnsi="Helvetica"/>
        </w:rPr>
        <w:t>)</w:t>
      </w:r>
    </w:p>
    <w:p w14:paraId="06A5231F" w14:textId="474EA2CA" w:rsidR="006F5368" w:rsidRPr="00896311" w:rsidRDefault="006F5368" w:rsidP="006F5368">
      <w:pPr>
        <w:rPr>
          <w:rFonts w:ascii="Helvetica" w:hAnsi="Helvetica"/>
        </w:rPr>
      </w:pPr>
      <w:r w:rsidRPr="00896311">
        <w:rPr>
          <w:rFonts w:ascii="Helvetica" w:hAnsi="Helvetica"/>
        </w:rPr>
        <w:t xml:space="preserve">Source 1: </w:t>
      </w:r>
      <w:r>
        <w:rPr>
          <w:rFonts w:ascii="Helvetica" w:hAnsi="Helvetica"/>
        </w:rPr>
        <w:t xml:space="preserve">Miami Beach (Florida) </w:t>
      </w:r>
      <w:r w:rsidRPr="00896311">
        <w:rPr>
          <w:rFonts w:ascii="Helvetica" w:hAnsi="Helvetica"/>
        </w:rPr>
        <w:t>(</w:t>
      </w:r>
      <w:r>
        <w:rPr>
          <w:rFonts w:ascii="Helvetica" w:hAnsi="Helvetica"/>
        </w:rPr>
        <w:t>SOURCEBOOK</w:t>
      </w:r>
      <w:r w:rsidRPr="00896311">
        <w:rPr>
          <w:rFonts w:ascii="Helvetica" w:hAnsi="Helvetica"/>
        </w:rPr>
        <w:t xml:space="preserve"> </w:t>
      </w:r>
      <w:r w:rsidR="00003B44">
        <w:rPr>
          <w:rFonts w:ascii="Helvetica" w:hAnsi="Helvetica"/>
        </w:rPr>
        <w:t>4-2</w:t>
      </w:r>
      <w:r w:rsidRPr="00896311">
        <w:rPr>
          <w:rFonts w:ascii="Helvetica" w:hAnsi="Helvetica"/>
        </w:rPr>
        <w:t>.</w:t>
      </w:r>
      <w:r>
        <w:rPr>
          <w:rFonts w:ascii="Helvetica" w:hAnsi="Helvetica"/>
        </w:rPr>
        <w:t>B</w:t>
      </w:r>
      <w:r w:rsidRPr="00896311">
        <w:rPr>
          <w:rFonts w:ascii="Helvetica" w:hAnsi="Helvetica"/>
        </w:rPr>
        <w:t>)</w:t>
      </w:r>
    </w:p>
    <w:p w14:paraId="08411AD5" w14:textId="4BAD6EFA" w:rsidR="006F5368" w:rsidRPr="00896311" w:rsidRDefault="006F5368" w:rsidP="006F5368">
      <w:pPr>
        <w:rPr>
          <w:rFonts w:ascii="Helvetica" w:hAnsi="Helvetica"/>
        </w:rPr>
      </w:pPr>
      <w:r w:rsidRPr="00896311">
        <w:rPr>
          <w:rFonts w:ascii="Helvetica" w:hAnsi="Helvetica"/>
          <w:bCs/>
        </w:rPr>
        <w:t xml:space="preserve">Source 2: </w:t>
      </w:r>
      <w:r>
        <w:rPr>
          <w:rFonts w:ascii="Helvetica" w:hAnsi="Helvetica"/>
        </w:rPr>
        <w:t xml:space="preserve">New Orleans (Louisiana) </w:t>
      </w:r>
      <w:r w:rsidRPr="00896311">
        <w:rPr>
          <w:rFonts w:ascii="Helvetica" w:hAnsi="Helvetica"/>
        </w:rPr>
        <w:t>(</w:t>
      </w:r>
      <w:r>
        <w:rPr>
          <w:rFonts w:ascii="Helvetica" w:hAnsi="Helvetica"/>
        </w:rPr>
        <w:t>SOURCEBOOK</w:t>
      </w:r>
      <w:r w:rsidRPr="00896311">
        <w:rPr>
          <w:rFonts w:ascii="Helvetica" w:hAnsi="Helvetica"/>
        </w:rPr>
        <w:t xml:space="preserve"> </w:t>
      </w:r>
      <w:r w:rsidR="00003B44">
        <w:rPr>
          <w:rFonts w:ascii="Helvetica" w:hAnsi="Helvetica"/>
        </w:rPr>
        <w:t>4-2</w:t>
      </w:r>
      <w:r w:rsidRPr="00896311">
        <w:rPr>
          <w:rFonts w:ascii="Helvetica" w:hAnsi="Helvetica"/>
        </w:rPr>
        <w:t>.</w:t>
      </w:r>
      <w:r>
        <w:rPr>
          <w:rFonts w:ascii="Helvetica" w:hAnsi="Helvetica"/>
        </w:rPr>
        <w:t>C</w:t>
      </w:r>
      <w:r w:rsidRPr="00896311">
        <w:rPr>
          <w:rFonts w:ascii="Helvetica" w:hAnsi="Helvetica"/>
        </w:rPr>
        <w:t>)</w:t>
      </w:r>
    </w:p>
    <w:p w14:paraId="44AF0431" w14:textId="7E0FF7A5" w:rsidR="006F5368" w:rsidRPr="00896311" w:rsidRDefault="006F5368" w:rsidP="006F5368">
      <w:pPr>
        <w:rPr>
          <w:rFonts w:ascii="Helvetica" w:hAnsi="Helvetica"/>
        </w:rPr>
      </w:pPr>
      <w:r w:rsidRPr="00896311">
        <w:rPr>
          <w:rFonts w:ascii="Helvetica" w:hAnsi="Helvetica"/>
        </w:rPr>
        <w:t xml:space="preserve">Source 3: </w:t>
      </w:r>
      <w:r>
        <w:rPr>
          <w:rFonts w:ascii="Helvetica" w:hAnsi="Helvetica"/>
        </w:rPr>
        <w:t xml:space="preserve">Charleston (South Carolina) </w:t>
      </w:r>
      <w:r w:rsidRPr="00896311">
        <w:rPr>
          <w:rFonts w:ascii="Helvetica" w:hAnsi="Helvetica"/>
        </w:rPr>
        <w:t>(</w:t>
      </w:r>
      <w:r>
        <w:rPr>
          <w:rFonts w:ascii="Helvetica" w:hAnsi="Helvetica"/>
        </w:rPr>
        <w:t>SOURCEBOOK</w:t>
      </w:r>
      <w:r w:rsidRPr="00896311">
        <w:rPr>
          <w:rFonts w:ascii="Helvetica" w:hAnsi="Helvetica"/>
        </w:rPr>
        <w:t xml:space="preserve"> </w:t>
      </w:r>
      <w:r w:rsidR="00003B44">
        <w:rPr>
          <w:rFonts w:ascii="Helvetica" w:hAnsi="Helvetica"/>
        </w:rPr>
        <w:t>4-2</w:t>
      </w:r>
      <w:r w:rsidRPr="00896311">
        <w:rPr>
          <w:rFonts w:ascii="Helvetica" w:hAnsi="Helvetica"/>
        </w:rPr>
        <w:t>.</w:t>
      </w:r>
      <w:r>
        <w:rPr>
          <w:rFonts w:ascii="Helvetica" w:hAnsi="Helvetica"/>
        </w:rPr>
        <w:t>D</w:t>
      </w:r>
      <w:r w:rsidRPr="00896311">
        <w:rPr>
          <w:rFonts w:ascii="Helvetica" w:hAnsi="Helvetica"/>
        </w:rPr>
        <w:t>)</w:t>
      </w:r>
    </w:p>
    <w:p w14:paraId="0940A917" w14:textId="1F830FF7" w:rsidR="006F5368" w:rsidRDefault="006F5368" w:rsidP="006F5368">
      <w:pPr>
        <w:rPr>
          <w:rFonts w:ascii="Helvetica" w:hAnsi="Helvetica"/>
        </w:rPr>
      </w:pPr>
      <w:r w:rsidRPr="00896311">
        <w:rPr>
          <w:rFonts w:ascii="Helvetica" w:hAnsi="Helvetica"/>
        </w:rPr>
        <w:t xml:space="preserve">Source 4: </w:t>
      </w:r>
      <w:r>
        <w:rPr>
          <w:rFonts w:ascii="Helvetica" w:hAnsi="Helvetica"/>
        </w:rPr>
        <w:t xml:space="preserve">Smoky Mountains (North Carolina and Tennessee) </w:t>
      </w:r>
      <w:r w:rsidRPr="00896311">
        <w:rPr>
          <w:rFonts w:ascii="Helvetica" w:hAnsi="Helvetica"/>
        </w:rPr>
        <w:t>(</w:t>
      </w:r>
      <w:r>
        <w:rPr>
          <w:rFonts w:ascii="Helvetica" w:hAnsi="Helvetica"/>
        </w:rPr>
        <w:t>SOURCEBOOK</w:t>
      </w:r>
      <w:r w:rsidRPr="00896311">
        <w:rPr>
          <w:rFonts w:ascii="Helvetica" w:hAnsi="Helvetica"/>
        </w:rPr>
        <w:t xml:space="preserve"> </w:t>
      </w:r>
      <w:r w:rsidR="00003B44">
        <w:rPr>
          <w:rFonts w:ascii="Helvetica" w:hAnsi="Helvetica"/>
        </w:rPr>
        <w:t>4-2</w:t>
      </w:r>
      <w:r w:rsidRPr="00896311">
        <w:rPr>
          <w:rFonts w:ascii="Helvetica" w:hAnsi="Helvetica"/>
        </w:rPr>
        <w:t>.</w:t>
      </w:r>
      <w:r>
        <w:rPr>
          <w:rFonts w:ascii="Helvetica" w:hAnsi="Helvetica"/>
        </w:rPr>
        <w:t>E</w:t>
      </w:r>
      <w:r w:rsidRPr="00896311">
        <w:rPr>
          <w:rFonts w:ascii="Helvetica" w:hAnsi="Helvetica"/>
        </w:rPr>
        <w:t>)</w:t>
      </w:r>
    </w:p>
    <w:p w14:paraId="10A3904E" w14:textId="10504D85" w:rsidR="006F5368" w:rsidRPr="00896311" w:rsidRDefault="006F5368" w:rsidP="006F5368">
      <w:pPr>
        <w:rPr>
          <w:rFonts w:ascii="Helvetica" w:hAnsi="Helvetica"/>
        </w:rPr>
      </w:pPr>
      <w:r w:rsidRPr="00896311">
        <w:rPr>
          <w:rFonts w:ascii="Helvetica" w:hAnsi="Helvetica"/>
        </w:rPr>
        <w:t xml:space="preserve">Source </w:t>
      </w:r>
      <w:r>
        <w:rPr>
          <w:rFonts w:ascii="Helvetica" w:hAnsi="Helvetica"/>
        </w:rPr>
        <w:t>5</w:t>
      </w:r>
      <w:r w:rsidRPr="00896311">
        <w:rPr>
          <w:rFonts w:ascii="Helvetica" w:hAnsi="Helvetica"/>
        </w:rPr>
        <w:t xml:space="preserve">: </w:t>
      </w:r>
      <w:r>
        <w:rPr>
          <w:rFonts w:ascii="Helvetica" w:hAnsi="Helvetica"/>
        </w:rPr>
        <w:t xml:space="preserve">Nashville (Tennessee) </w:t>
      </w:r>
      <w:r w:rsidRPr="00896311">
        <w:rPr>
          <w:rFonts w:ascii="Helvetica" w:hAnsi="Helvetica"/>
        </w:rPr>
        <w:t>(</w:t>
      </w:r>
      <w:r>
        <w:rPr>
          <w:rFonts w:ascii="Helvetica" w:hAnsi="Helvetica"/>
        </w:rPr>
        <w:t>SOURCEBOOK</w:t>
      </w:r>
      <w:r w:rsidRPr="00896311">
        <w:rPr>
          <w:rFonts w:ascii="Helvetica" w:hAnsi="Helvetica"/>
        </w:rPr>
        <w:t xml:space="preserve"> </w:t>
      </w:r>
      <w:r w:rsidR="00003B44">
        <w:rPr>
          <w:rFonts w:ascii="Helvetica" w:hAnsi="Helvetica"/>
        </w:rPr>
        <w:t>4-2</w:t>
      </w:r>
      <w:r w:rsidRPr="00896311">
        <w:rPr>
          <w:rFonts w:ascii="Helvetica" w:hAnsi="Helvetica"/>
        </w:rPr>
        <w:t>.</w:t>
      </w:r>
      <w:r>
        <w:rPr>
          <w:rFonts w:ascii="Helvetica" w:hAnsi="Helvetica"/>
        </w:rPr>
        <w:t>F</w:t>
      </w:r>
      <w:r w:rsidRPr="00896311">
        <w:rPr>
          <w:rFonts w:ascii="Helvetica" w:hAnsi="Helvetica"/>
        </w:rPr>
        <w:t>)</w:t>
      </w:r>
    </w:p>
    <w:p w14:paraId="6DE3B59C" w14:textId="5BF34256" w:rsidR="006F5368" w:rsidRDefault="006F5368" w:rsidP="006F5368">
      <w:pPr>
        <w:rPr>
          <w:rFonts w:ascii="Helvetica" w:hAnsi="Helvetica"/>
        </w:rPr>
      </w:pPr>
      <w:r>
        <w:rPr>
          <w:rFonts w:ascii="Helvetica" w:hAnsi="Helvetica"/>
        </w:rPr>
        <w:t xml:space="preserve">Amazing Race Challenge 4: Clues About Southeast Attractions </w:t>
      </w: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4-2</w:t>
      </w:r>
      <w:r w:rsidRPr="00896311">
        <w:rPr>
          <w:rFonts w:ascii="Helvetica" w:hAnsi="Helvetica"/>
        </w:rPr>
        <w:t>.</w:t>
      </w:r>
      <w:r>
        <w:rPr>
          <w:rFonts w:ascii="Helvetica" w:hAnsi="Helvetica"/>
        </w:rPr>
        <w:t>G</w:t>
      </w:r>
      <w:r w:rsidRPr="00896311">
        <w:rPr>
          <w:rFonts w:ascii="Helvetica" w:hAnsi="Helvetica"/>
        </w:rPr>
        <w:t>)</w:t>
      </w:r>
    </w:p>
    <w:p w14:paraId="53BB0121" w14:textId="51AE3E92" w:rsidR="006F5368" w:rsidRDefault="006F5368" w:rsidP="006F5368">
      <w:pPr>
        <w:rPr>
          <w:rFonts w:ascii="Helvetica" w:hAnsi="Helvetica"/>
        </w:rPr>
      </w:pPr>
      <w:r>
        <w:rPr>
          <w:rFonts w:ascii="Helvetica" w:hAnsi="Helvetica"/>
        </w:rPr>
        <w:t>Southeast</w:t>
      </w:r>
      <w:r w:rsidRPr="00896311">
        <w:rPr>
          <w:rFonts w:ascii="Helvetica" w:hAnsi="Helvetica"/>
        </w:rPr>
        <w:t xml:space="preserve">: Exit Ticket (ASSESSMENT </w:t>
      </w:r>
      <w:r w:rsidR="00003B44">
        <w:rPr>
          <w:rFonts w:ascii="Helvetica" w:hAnsi="Helvetica"/>
        </w:rPr>
        <w:t>4-2</w:t>
      </w:r>
      <w:r w:rsidRPr="00896311">
        <w:rPr>
          <w:rFonts w:ascii="Helvetica" w:hAnsi="Helvetica"/>
        </w:rPr>
        <w:t>.</w:t>
      </w:r>
      <w:r>
        <w:rPr>
          <w:rFonts w:ascii="Helvetica" w:hAnsi="Helvetica"/>
        </w:rPr>
        <w:t>H</w:t>
      </w:r>
      <w:r w:rsidRPr="00896311">
        <w:rPr>
          <w:rFonts w:ascii="Helvetica" w:hAnsi="Helvetica"/>
        </w:rPr>
        <w:t>)</w:t>
      </w:r>
    </w:p>
    <w:p w14:paraId="482738B6" w14:textId="77777777" w:rsidR="006F5368" w:rsidRPr="00600AD7" w:rsidRDefault="006F5368" w:rsidP="006F5368">
      <w:pPr>
        <w:rPr>
          <w:rFonts w:ascii="Helvetica" w:hAnsi="Helvetica"/>
          <w:b/>
        </w:rPr>
      </w:pPr>
    </w:p>
    <w:p w14:paraId="23B78346"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STANDARDS</w:t>
      </w:r>
    </w:p>
    <w:p w14:paraId="5233D026" w14:textId="77777777" w:rsidR="006F5368" w:rsidRPr="00046649" w:rsidRDefault="006F5368" w:rsidP="006F5368">
      <w:pPr>
        <w:rPr>
          <w:rFonts w:ascii="Helvetica" w:hAnsi="Helvetica"/>
        </w:rPr>
      </w:pPr>
    </w:p>
    <w:p w14:paraId="28C512BB" w14:textId="77777777" w:rsidR="006F5368" w:rsidRPr="005C7220" w:rsidRDefault="006F5368" w:rsidP="006F5368">
      <w:pPr>
        <w:rPr>
          <w:rFonts w:ascii="Helvetica" w:hAnsi="Helvetica"/>
          <w:b/>
        </w:rPr>
      </w:pPr>
      <w:r w:rsidRPr="005C7220">
        <w:rPr>
          <w:rFonts w:ascii="Helvetica" w:hAnsi="Helvetica"/>
          <w:b/>
        </w:rPr>
        <w:t>Massachusetts History and Social Science Framework</w:t>
      </w:r>
    </w:p>
    <w:p w14:paraId="2B6C4A01" w14:textId="77777777" w:rsidR="006F5368" w:rsidRPr="00D82AB4" w:rsidRDefault="006F5368" w:rsidP="006F5368">
      <w:pPr>
        <w:rPr>
          <w:rFonts w:ascii="Helvetica" w:hAnsi="Helvetica"/>
          <w:i/>
        </w:rPr>
      </w:pPr>
    </w:p>
    <w:p w14:paraId="487563E2" w14:textId="1B4AFF63" w:rsidR="004349C8" w:rsidRPr="001C7ACC" w:rsidRDefault="004349C8" w:rsidP="004349C8">
      <w:pPr>
        <w:rPr>
          <w:rFonts w:ascii="Helvetica" w:hAnsi="Helvetica"/>
          <w:i/>
        </w:rPr>
      </w:pPr>
      <w:r>
        <w:rPr>
          <w:rFonts w:ascii="Helvetica" w:hAnsi="Helvetica"/>
          <w:i/>
        </w:rPr>
        <w:t>MA-HSS.4.</w:t>
      </w:r>
      <w:r w:rsidRPr="00DE194C">
        <w:rPr>
          <w:rFonts w:ascii="Helvetica" w:hAnsi="Helvetica"/>
          <w:i/>
        </w:rPr>
        <w:t>4</w:t>
      </w:r>
      <w:r>
        <w:rPr>
          <w:rFonts w:ascii="Helvetica" w:hAnsi="Helvetica"/>
          <w:i/>
        </w:rPr>
        <w:t>T</w:t>
      </w:r>
      <w:r w:rsidR="009068A6">
        <w:rPr>
          <w:rFonts w:ascii="Helvetica" w:hAnsi="Helvetica"/>
          <w:i/>
        </w:rPr>
        <w:t>b</w:t>
      </w:r>
      <w:r w:rsidRPr="00DE194C">
        <w:rPr>
          <w:rFonts w:ascii="Helvetica" w:hAnsi="Helvetica"/>
          <w:i/>
        </w:rPr>
        <w:t>.</w:t>
      </w:r>
      <w:r>
        <w:rPr>
          <w:rFonts w:ascii="Helvetica" w:hAnsi="Helvetica"/>
          <w:i/>
        </w:rPr>
        <w:t>1:</w:t>
      </w:r>
      <w:r w:rsidRPr="00DE194C">
        <w:rPr>
          <w:rFonts w:ascii="Helvetica" w:hAnsi="Helvetica"/>
          <w:i/>
        </w:rPr>
        <w:t xml:space="preserve"> </w:t>
      </w:r>
      <w:r w:rsidR="009068A6" w:rsidRPr="009068A6">
        <w:rPr>
          <w:rFonts w:ascii="Helvetica" w:hAnsi="Helvetica"/>
          <w:i/>
        </w:rPr>
        <w:t>On a political map of the United States, locate the states and the national capital city in the Southeast, and the U.S. territories in the Caribbean</w:t>
      </w:r>
      <w:r w:rsidR="004E26BE">
        <w:rPr>
          <w:rFonts w:ascii="Helvetica" w:hAnsi="Helvetica"/>
          <w:i/>
        </w:rPr>
        <w:t>.</w:t>
      </w:r>
    </w:p>
    <w:p w14:paraId="5A85BF6C" w14:textId="77777777" w:rsidR="004349C8" w:rsidRDefault="004349C8" w:rsidP="004349C8">
      <w:pPr>
        <w:rPr>
          <w:rFonts w:ascii="Helvetica" w:hAnsi="Helvetica"/>
          <w:i/>
        </w:rPr>
      </w:pPr>
    </w:p>
    <w:p w14:paraId="1A44D50C" w14:textId="4D78B984" w:rsidR="004349C8" w:rsidRDefault="004349C8" w:rsidP="004349C8">
      <w:pPr>
        <w:rPr>
          <w:rFonts w:ascii="Helvetica" w:hAnsi="Helvetica"/>
          <w:i/>
        </w:rPr>
      </w:pPr>
      <w:r>
        <w:rPr>
          <w:rFonts w:ascii="Helvetica" w:hAnsi="Helvetica"/>
          <w:i/>
        </w:rPr>
        <w:t>MA-HSS.4.</w:t>
      </w:r>
      <w:r w:rsidRPr="00DE194C">
        <w:rPr>
          <w:rFonts w:ascii="Helvetica" w:hAnsi="Helvetica"/>
          <w:i/>
        </w:rPr>
        <w:t>4</w:t>
      </w:r>
      <w:r>
        <w:rPr>
          <w:rFonts w:ascii="Helvetica" w:hAnsi="Helvetica"/>
          <w:i/>
        </w:rPr>
        <w:t>T</w:t>
      </w:r>
      <w:r w:rsidR="002F7E1A">
        <w:rPr>
          <w:rFonts w:ascii="Helvetica" w:hAnsi="Helvetica"/>
          <w:i/>
        </w:rPr>
        <w:t>b</w:t>
      </w:r>
      <w:r w:rsidRPr="00DE194C">
        <w:rPr>
          <w:rFonts w:ascii="Helvetica" w:hAnsi="Helvetica"/>
          <w:i/>
        </w:rPr>
        <w:t>.</w:t>
      </w:r>
      <w:r w:rsidR="009068A6">
        <w:rPr>
          <w:rFonts w:ascii="Helvetica" w:hAnsi="Helvetica"/>
          <w:i/>
        </w:rPr>
        <w:t>5</w:t>
      </w:r>
      <w:r>
        <w:rPr>
          <w:rFonts w:ascii="Helvetica" w:hAnsi="Helvetica"/>
          <w:i/>
        </w:rPr>
        <w:t>:</w:t>
      </w:r>
      <w:r w:rsidRPr="00DE194C">
        <w:rPr>
          <w:rFonts w:ascii="Helvetica" w:hAnsi="Helvetica"/>
          <w:i/>
        </w:rPr>
        <w:t xml:space="preserve"> </w:t>
      </w:r>
      <w:r w:rsidR="009068A6" w:rsidRPr="009068A6">
        <w:rPr>
          <w:rFonts w:ascii="Helvetica" w:hAnsi="Helvetica"/>
          <w:i/>
        </w:rPr>
        <w:t>Using resources such as print and online atlases, or state websites, construct a map of a state in the Southeast region that provides information about physical features (e.g., waterways and mountains) and that includes a title, scale, compass, and map key.</w:t>
      </w:r>
    </w:p>
    <w:p w14:paraId="6BE22A92" w14:textId="77777777" w:rsidR="009068A6" w:rsidRPr="00DE194C" w:rsidRDefault="009068A6" w:rsidP="004349C8">
      <w:pPr>
        <w:rPr>
          <w:rFonts w:ascii="Helvetica" w:hAnsi="Helvetica"/>
          <w:i/>
        </w:rPr>
      </w:pPr>
    </w:p>
    <w:p w14:paraId="5DADDAEA" w14:textId="77777777" w:rsidR="004349C8" w:rsidRPr="00DE194C" w:rsidRDefault="004349C8" w:rsidP="004349C8">
      <w:pPr>
        <w:rPr>
          <w:rFonts w:ascii="Helvetica" w:hAnsi="Helvetica"/>
          <w:i/>
        </w:rPr>
      </w:pPr>
      <w:r>
        <w:rPr>
          <w:rFonts w:ascii="Helvetica" w:hAnsi="Helvetica"/>
          <w:i/>
        </w:rPr>
        <w:t>MA-HSS.</w:t>
      </w:r>
      <w:r w:rsidRPr="00DE194C">
        <w:rPr>
          <w:rFonts w:ascii="Helvetica" w:hAnsi="Helvetica"/>
          <w:i/>
        </w:rPr>
        <w:t>4.</w:t>
      </w:r>
      <w:r>
        <w:rPr>
          <w:rFonts w:ascii="Helvetica" w:hAnsi="Helvetica"/>
          <w:i/>
        </w:rPr>
        <w:t>P6:</w:t>
      </w:r>
      <w:r w:rsidRPr="00DE194C">
        <w:rPr>
          <w:rFonts w:ascii="Helvetica" w:hAnsi="Helvetica"/>
          <w:i/>
        </w:rPr>
        <w:t xml:space="preserve"> </w:t>
      </w:r>
      <w:r w:rsidRPr="00471571">
        <w:rPr>
          <w:rFonts w:ascii="Helvetica" w:hAnsi="Helvetica"/>
          <w:i/>
        </w:rPr>
        <w:t>Argue or explain conclusions, using valid reasoning and evidence.</w:t>
      </w:r>
    </w:p>
    <w:p w14:paraId="64D80293" w14:textId="77777777" w:rsidR="006F5368" w:rsidRPr="000D2FBE" w:rsidRDefault="006F5368" w:rsidP="006F5368">
      <w:pPr>
        <w:rPr>
          <w:rFonts w:ascii="Helvetica" w:hAnsi="Helvetica"/>
        </w:rPr>
      </w:pPr>
    </w:p>
    <w:p w14:paraId="4DE7A0EF" w14:textId="77777777" w:rsidR="006F5368" w:rsidRPr="005C7220" w:rsidRDefault="006F5368" w:rsidP="006F5368">
      <w:pPr>
        <w:rPr>
          <w:rFonts w:ascii="Helvetica" w:hAnsi="Helvetica"/>
          <w:b/>
        </w:rPr>
      </w:pPr>
      <w:r w:rsidRPr="005C7220">
        <w:rPr>
          <w:rFonts w:ascii="Helvetica" w:hAnsi="Helvetica"/>
          <w:b/>
        </w:rPr>
        <w:t>Common Core: Literacy</w:t>
      </w:r>
    </w:p>
    <w:p w14:paraId="4A15E15E" w14:textId="77777777" w:rsidR="006F5368" w:rsidRDefault="006F5368" w:rsidP="006F5368">
      <w:pPr>
        <w:rPr>
          <w:rFonts w:ascii="Helvetica" w:hAnsi="Helvetica"/>
        </w:rPr>
      </w:pPr>
    </w:p>
    <w:p w14:paraId="4473A63E" w14:textId="77777777" w:rsidR="006F5368" w:rsidRDefault="006F5368" w:rsidP="006F5368">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23BD8339" w14:textId="77777777" w:rsidR="006F5368" w:rsidRDefault="006F5368" w:rsidP="006F5368">
      <w:pPr>
        <w:rPr>
          <w:rFonts w:ascii="Helvetica" w:hAnsi="Helvetica"/>
          <w:i/>
        </w:rPr>
      </w:pPr>
    </w:p>
    <w:p w14:paraId="385FEE5C" w14:textId="77777777" w:rsidR="006F5368" w:rsidRDefault="006F5368" w:rsidP="006F5368">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5348124B" w14:textId="77777777" w:rsidR="006F5368" w:rsidRDefault="006F5368" w:rsidP="006F5368">
      <w:pPr>
        <w:rPr>
          <w:rFonts w:ascii="Helvetica" w:hAnsi="Helvetica"/>
          <w:i/>
        </w:rPr>
      </w:pPr>
    </w:p>
    <w:p w14:paraId="0EF29D0B" w14:textId="77777777" w:rsidR="006F5368" w:rsidRDefault="006F5368" w:rsidP="006F5368">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0C7F61A7" w14:textId="77777777" w:rsidR="006F5368" w:rsidRDefault="006F5368" w:rsidP="006F5368">
      <w:pPr>
        <w:rPr>
          <w:rFonts w:ascii="Helvetica" w:hAnsi="Helvetica"/>
          <w:i/>
        </w:rPr>
      </w:pPr>
    </w:p>
    <w:p w14:paraId="0DD1EF0E" w14:textId="77777777" w:rsidR="006F5368" w:rsidRDefault="006F5368" w:rsidP="006F5368">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49CCA615" w14:textId="77777777" w:rsidR="006F5368" w:rsidRDefault="006F5368" w:rsidP="006F5368">
      <w:pPr>
        <w:rPr>
          <w:rFonts w:ascii="Helvetica" w:hAnsi="Helvetica"/>
        </w:rPr>
      </w:pPr>
    </w:p>
    <w:p w14:paraId="4B0C3DBC"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PROCEDURES</w:t>
      </w:r>
    </w:p>
    <w:p w14:paraId="2FA9216D" w14:textId="77777777" w:rsidR="006F5368" w:rsidRDefault="006F5368" w:rsidP="006F5368">
      <w:pPr>
        <w:rPr>
          <w:rFonts w:ascii="Helvetica" w:hAnsi="Helvetica"/>
        </w:rPr>
      </w:pPr>
    </w:p>
    <w:p w14:paraId="06741B0F" w14:textId="77777777" w:rsidR="006F5368" w:rsidRPr="0096223C" w:rsidRDefault="006F5368" w:rsidP="006F5368">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Pr="00F55A43">
        <w:rPr>
          <w:rFonts w:ascii="Helvetica" w:hAnsi="Helvetica"/>
          <w:b/>
          <w:i/>
        </w:rPr>
        <w:t>What tourist destination in the Southeast United States would you most like to visit?</w:t>
      </w:r>
    </w:p>
    <w:p w14:paraId="2F3EB45D" w14:textId="77777777" w:rsidR="006F5368" w:rsidRDefault="006F5368" w:rsidP="006F5368">
      <w:pPr>
        <w:rPr>
          <w:rFonts w:ascii="Helvetica" w:hAnsi="Helvetica"/>
        </w:rPr>
      </w:pPr>
    </w:p>
    <w:p w14:paraId="139A2A2E" w14:textId="77777777" w:rsidR="006F5368" w:rsidRPr="00B93DBF" w:rsidRDefault="006F5368" w:rsidP="006F5368">
      <w:pPr>
        <w:rPr>
          <w:rFonts w:ascii="Helvetica" w:hAnsi="Helvetica"/>
          <w:b/>
        </w:rPr>
      </w:pPr>
      <w:r w:rsidRPr="00B93DBF">
        <w:rPr>
          <w:rFonts w:ascii="Helvetica" w:hAnsi="Helvetica"/>
          <w:b/>
        </w:rPr>
        <w:t>PREPARATION</w:t>
      </w:r>
    </w:p>
    <w:p w14:paraId="1C50EAC0" w14:textId="77777777" w:rsidR="006F5368" w:rsidRDefault="006F5368" w:rsidP="006F5368">
      <w:pPr>
        <w:rPr>
          <w:rFonts w:ascii="Helvetica" w:hAnsi="Helvetica"/>
        </w:rPr>
      </w:pPr>
    </w:p>
    <w:p w14:paraId="674A7887" w14:textId="77777777" w:rsidR="006F5368" w:rsidRPr="00643E81" w:rsidRDefault="006F5368" w:rsidP="006F5368">
      <w:pPr>
        <w:rPr>
          <w:rFonts w:ascii="Helvetica" w:hAnsi="Helvetica"/>
          <w:b/>
        </w:rPr>
      </w:pPr>
      <w:r w:rsidRPr="00643E81">
        <w:rPr>
          <w:rFonts w:ascii="Helvetica" w:hAnsi="Helvetica"/>
          <w:b/>
        </w:rPr>
        <w:t xml:space="preserve">1. </w:t>
      </w:r>
      <w:r>
        <w:rPr>
          <w:rFonts w:ascii="Helvetica" w:hAnsi="Helvetica"/>
          <w:b/>
        </w:rPr>
        <w:t xml:space="preserve">The </w:t>
      </w:r>
      <w:r w:rsidRPr="00643E81">
        <w:rPr>
          <w:rFonts w:ascii="Helvetica" w:hAnsi="Helvetica"/>
          <w:b/>
        </w:rPr>
        <w:t>Amazing Race Challenge</w:t>
      </w:r>
    </w:p>
    <w:p w14:paraId="2EFEB666" w14:textId="77777777" w:rsidR="006F5368" w:rsidRDefault="006F5368" w:rsidP="006F5368">
      <w:pPr>
        <w:rPr>
          <w:rFonts w:ascii="Helvetica" w:hAnsi="Helvetica"/>
        </w:rPr>
      </w:pPr>
      <w:r>
        <w:rPr>
          <w:rFonts w:ascii="Helvetica" w:hAnsi="Helvetica"/>
        </w:rPr>
        <w:t>This is lesson 2 of 5 that form a mini-unit on United States regional geography. This mini-unit will use the popular world-traveling game show Amazing Race as an organizing theme. Students should be put in pairs, just like on the game show, to complete in “geography challenges” (which appear between the opener and development, as well as the development and closure) where they were earn team points. You can choose to assign partners or let students choose their own partners (if you assign teams, be sure to have them determined before this lesson). Throughout the mini-unit, you should keep track of team points on the board or chart paper throughout the 5 lessons and consider announcing a winning team at the end of the mini-unit.</w:t>
      </w:r>
    </w:p>
    <w:p w14:paraId="7CA83B58" w14:textId="77777777" w:rsidR="006F5368" w:rsidRDefault="006F5368" w:rsidP="006F5368">
      <w:pPr>
        <w:rPr>
          <w:rFonts w:ascii="Helvetica" w:hAnsi="Helvetica"/>
        </w:rPr>
      </w:pPr>
    </w:p>
    <w:p w14:paraId="5CF9AC6F" w14:textId="77777777" w:rsidR="006F5368" w:rsidRDefault="006F5368" w:rsidP="006F5368">
      <w:pPr>
        <w:rPr>
          <w:rFonts w:ascii="Helvetica" w:hAnsi="Helvetica"/>
        </w:rPr>
      </w:pPr>
      <w:r>
        <w:rPr>
          <w:rFonts w:ascii="Helvetica" w:hAnsi="Helvetica"/>
        </w:rPr>
        <w:t>NOTE: To have time for the Amazing Race challenges, the lesson plans for the mini-unit on United States regional geography are 10 minutes longer than normal (55 minutes total). You should plan the block time accordingly.</w:t>
      </w:r>
    </w:p>
    <w:p w14:paraId="7158F5C3" w14:textId="77777777" w:rsidR="006F5368" w:rsidRDefault="006F5368" w:rsidP="006F5368">
      <w:pPr>
        <w:rPr>
          <w:rFonts w:ascii="Helvetica" w:hAnsi="Helvetica"/>
        </w:rPr>
      </w:pPr>
    </w:p>
    <w:p w14:paraId="7CD93911" w14:textId="77777777" w:rsidR="006F5368" w:rsidRPr="005636BB" w:rsidRDefault="006F5368" w:rsidP="006F5368">
      <w:pPr>
        <w:rPr>
          <w:rFonts w:ascii="Helvetica" w:hAnsi="Helvetica"/>
          <w:b/>
        </w:rPr>
      </w:pPr>
      <w:r w:rsidRPr="005636BB">
        <w:rPr>
          <w:rFonts w:ascii="Helvetica" w:hAnsi="Helvetica"/>
          <w:b/>
        </w:rPr>
        <w:t>2. Set Up Stations</w:t>
      </w:r>
    </w:p>
    <w:p w14:paraId="346F2B80" w14:textId="67C419B5" w:rsidR="006F5368" w:rsidRDefault="006F5368" w:rsidP="006F5368">
      <w:pPr>
        <w:rPr>
          <w:rFonts w:ascii="Helvetica" w:hAnsi="Helvetica"/>
        </w:rPr>
      </w:pPr>
      <w:r>
        <w:rPr>
          <w:rFonts w:ascii="Helvetica" w:hAnsi="Helvetica"/>
        </w:rPr>
        <w:t>This activity will involve stations where students will learn about different Southeast tourist attractions. Before this block, put desks into 5 groups. Each group of desks will be the station for one attraction. At each station, put one (or multiple) copies of the handout for that station (i.e. SOURCEBOOK 4.2-B, 4.2-C, 4.2-D, 4.2-E, 4.2-F). Consider putting each in a sheet protector or dry erase pockets to protect them.</w:t>
      </w:r>
    </w:p>
    <w:p w14:paraId="27E49DC0" w14:textId="77777777" w:rsidR="006F5368" w:rsidRDefault="006F5368" w:rsidP="006F5368">
      <w:pPr>
        <w:rPr>
          <w:rFonts w:ascii="Helvetica" w:hAnsi="Helvetica"/>
        </w:rPr>
      </w:pPr>
    </w:p>
    <w:p w14:paraId="088496D6" w14:textId="77777777" w:rsidR="006F5368" w:rsidRDefault="006F5368" w:rsidP="006F5368">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619B392D" w14:textId="77777777" w:rsidR="006F5368" w:rsidRDefault="006F5368" w:rsidP="006F5368">
      <w:pPr>
        <w:rPr>
          <w:rFonts w:ascii="Helvetica" w:hAnsi="Helvetica"/>
        </w:rPr>
      </w:pPr>
    </w:p>
    <w:p w14:paraId="1AED5E59" w14:textId="77777777" w:rsidR="006F5368" w:rsidRDefault="006F5368" w:rsidP="006F5368">
      <w:pPr>
        <w:rPr>
          <w:rFonts w:ascii="Helvetica" w:hAnsi="Helvetica"/>
          <w:b/>
        </w:rPr>
      </w:pPr>
      <w:r>
        <w:rPr>
          <w:rFonts w:ascii="Helvetica" w:hAnsi="Helvetica"/>
          <w:b/>
        </w:rPr>
        <w:t>3</w:t>
      </w:r>
      <w:r w:rsidRPr="002A59C3">
        <w:rPr>
          <w:rFonts w:ascii="Helvetica" w:hAnsi="Helvetica"/>
          <w:b/>
        </w:rPr>
        <w:t>.</w:t>
      </w:r>
      <w:r w:rsidRPr="004B2A80">
        <w:rPr>
          <w:rFonts w:ascii="Helvetica" w:hAnsi="Helvetica"/>
          <w:b/>
        </w:rPr>
        <w:t xml:space="preserve"> </w:t>
      </w:r>
      <w:r>
        <w:rPr>
          <w:rFonts w:ascii="Helvetica" w:hAnsi="Helvetica"/>
          <w:b/>
        </w:rPr>
        <w:t>Watch the Amazing Race Introductory Video</w:t>
      </w:r>
    </w:p>
    <w:p w14:paraId="1F493E7F" w14:textId="3BF14E65" w:rsidR="006F5368" w:rsidRDefault="006F5368" w:rsidP="006F5368">
      <w:pPr>
        <w:rPr>
          <w:rFonts w:ascii="Helvetica" w:hAnsi="Helvetica"/>
        </w:rPr>
      </w:pPr>
      <w:r>
        <w:rPr>
          <w:rFonts w:ascii="Helvetica" w:hAnsi="Helvetica"/>
        </w:rPr>
        <w:t xml:space="preserve">Show the students a short video clip from the beginning of the show </w:t>
      </w:r>
      <w:r w:rsidR="00AE2482">
        <w:rPr>
          <w:rFonts w:ascii="Helvetica" w:hAnsi="Helvetica"/>
        </w:rPr>
        <w:t>Amazing Race</w:t>
      </w:r>
      <w:r>
        <w:rPr>
          <w:rFonts w:ascii="Helvetica" w:hAnsi="Helvetica"/>
        </w:rPr>
        <w:t>(</w:t>
      </w:r>
      <w:r w:rsidR="00003B44">
        <w:rPr>
          <w:rFonts w:ascii="Helvetica" w:hAnsi="Helvetica"/>
        </w:rPr>
        <w:t>Lesson4-1-5Video1</w:t>
      </w:r>
      <w:r>
        <w:rPr>
          <w:rFonts w:ascii="Helvetica" w:hAnsi="Helvetica"/>
        </w:rPr>
        <w:t xml:space="preserve">) to get students excited about today’s challenges. Remind the students of the team points earned so far and that the team with the most points at the end will win. </w:t>
      </w:r>
    </w:p>
    <w:p w14:paraId="57EF5086" w14:textId="77777777" w:rsidR="006F5368" w:rsidRDefault="006F5368" w:rsidP="006F5368">
      <w:pPr>
        <w:rPr>
          <w:rFonts w:ascii="Helvetica" w:hAnsi="Helvetica"/>
        </w:rPr>
      </w:pPr>
    </w:p>
    <w:p w14:paraId="191947C9" w14:textId="77777777" w:rsidR="00B008CB" w:rsidRDefault="00B008CB" w:rsidP="006F5368">
      <w:pPr>
        <w:rPr>
          <w:rFonts w:ascii="Helvetica" w:hAnsi="Helvetica"/>
          <w:b/>
        </w:rPr>
      </w:pPr>
    </w:p>
    <w:p w14:paraId="2C26996D" w14:textId="77777777" w:rsidR="00B008CB" w:rsidRDefault="00B008CB" w:rsidP="006F5368">
      <w:pPr>
        <w:rPr>
          <w:rFonts w:ascii="Helvetica" w:hAnsi="Helvetica"/>
          <w:b/>
        </w:rPr>
      </w:pPr>
    </w:p>
    <w:p w14:paraId="16AD7420" w14:textId="77777777" w:rsidR="00B008CB" w:rsidRDefault="00B008CB" w:rsidP="006F5368">
      <w:pPr>
        <w:rPr>
          <w:rFonts w:ascii="Helvetica" w:hAnsi="Helvetica"/>
          <w:b/>
        </w:rPr>
      </w:pPr>
    </w:p>
    <w:p w14:paraId="12F0FBF9" w14:textId="5FD8AE8E" w:rsidR="006F5368" w:rsidRPr="00575C21" w:rsidRDefault="006F5368" w:rsidP="006F5368">
      <w:pPr>
        <w:rPr>
          <w:rFonts w:ascii="Helvetica" w:hAnsi="Helvetica"/>
          <w:b/>
        </w:rPr>
      </w:pPr>
      <w:r>
        <w:rPr>
          <w:rFonts w:ascii="Helvetica" w:hAnsi="Helvetica"/>
          <w:b/>
        </w:rPr>
        <w:lastRenderedPageBreak/>
        <w:t>4</w:t>
      </w:r>
      <w:r w:rsidRPr="00575C21">
        <w:rPr>
          <w:rFonts w:ascii="Helvetica" w:hAnsi="Helvetica"/>
          <w:b/>
        </w:rPr>
        <w:t>. Assign Teams</w:t>
      </w:r>
    </w:p>
    <w:p w14:paraId="41FF4A63" w14:textId="7FC322E8" w:rsidR="006F5368" w:rsidRDefault="006F5368" w:rsidP="006F5368">
      <w:pPr>
        <w:rPr>
          <w:rFonts w:ascii="Helvetica" w:hAnsi="Helvetica"/>
        </w:rPr>
      </w:pPr>
      <w:r>
        <w:rPr>
          <w:rFonts w:ascii="Helvetica" w:hAnsi="Helvetica"/>
        </w:rPr>
        <w:t>Put students into their teams (chosen during Lesson 4-</w:t>
      </w:r>
      <w:r w:rsidR="00B9004F">
        <w:rPr>
          <w:rFonts w:ascii="Helvetica" w:hAnsi="Helvetica"/>
        </w:rPr>
        <w:t>1</w:t>
      </w:r>
      <w:r>
        <w:rPr>
          <w:rFonts w:ascii="Helvetica" w:hAnsi="Helvetica"/>
        </w:rPr>
        <w:t xml:space="preserve">). Each team should be a pair of two. Tell the students, “Alright teams, let’s begin day two of our Amazing Race around the United States.” </w:t>
      </w:r>
    </w:p>
    <w:p w14:paraId="79D58404" w14:textId="77777777" w:rsidR="006F5368" w:rsidRDefault="006F5368" w:rsidP="006F5368">
      <w:pPr>
        <w:rPr>
          <w:rFonts w:ascii="Helvetica" w:hAnsi="Helvetica"/>
        </w:rPr>
      </w:pPr>
    </w:p>
    <w:p w14:paraId="0F36754F" w14:textId="77777777" w:rsidR="006F5368" w:rsidRPr="00280D2F" w:rsidRDefault="006F5368" w:rsidP="006F5368">
      <w:pPr>
        <w:outlineLvl w:val="0"/>
        <w:rPr>
          <w:rFonts w:ascii="Helvetica" w:hAnsi="Helvetica"/>
          <w:b/>
        </w:rPr>
      </w:pPr>
      <w:r>
        <w:rPr>
          <w:rFonts w:ascii="Helvetica" w:hAnsi="Helvetica"/>
          <w:b/>
        </w:rPr>
        <w:t>5</w:t>
      </w:r>
      <w:r w:rsidRPr="00280D2F">
        <w:rPr>
          <w:rFonts w:ascii="Helvetica" w:hAnsi="Helvetica"/>
          <w:b/>
        </w:rPr>
        <w:t xml:space="preserve">. </w:t>
      </w:r>
      <w:r w:rsidRPr="00C05B76">
        <w:rPr>
          <w:rFonts w:ascii="Helvetica" w:hAnsi="Helvetica"/>
          <w:b/>
        </w:rPr>
        <w:t xml:space="preserve">Amazing Race Challenge </w:t>
      </w:r>
      <w:r>
        <w:rPr>
          <w:rFonts w:ascii="Helvetica" w:hAnsi="Helvetica"/>
          <w:b/>
        </w:rPr>
        <w:t>3: Identify the Southeast States</w:t>
      </w:r>
    </w:p>
    <w:p w14:paraId="373F01E2" w14:textId="2619881E" w:rsidR="006F5368" w:rsidRDefault="006F5368" w:rsidP="006F5368">
      <w:pPr>
        <w:rPr>
          <w:rFonts w:ascii="Helvetica" w:hAnsi="Helvetica"/>
        </w:rPr>
      </w:pPr>
      <w:r>
        <w:rPr>
          <w:rFonts w:ascii="Helvetica" w:hAnsi="Helvetica"/>
        </w:rPr>
        <w:t xml:space="preserve">Display the Southeast Map </w:t>
      </w: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4-2</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through a projector. Tell students, “Today we will travel to this region during the amazing race. This is the Southeast United States.” </w:t>
      </w:r>
    </w:p>
    <w:p w14:paraId="07381F0F" w14:textId="77777777" w:rsidR="006F5368" w:rsidRDefault="006F5368" w:rsidP="006F5368">
      <w:pPr>
        <w:rPr>
          <w:rFonts w:ascii="Helvetica" w:hAnsi="Helvetica"/>
        </w:rPr>
      </w:pPr>
    </w:p>
    <w:p w14:paraId="0F0C41C4" w14:textId="77777777" w:rsidR="006F5368" w:rsidRDefault="006F5368" w:rsidP="006F5368">
      <w:pPr>
        <w:outlineLvl w:val="0"/>
        <w:rPr>
          <w:rFonts w:ascii="Helvetica" w:hAnsi="Helvetica"/>
        </w:rPr>
      </w:pPr>
      <w:r>
        <w:rPr>
          <w:rFonts w:ascii="Helvetica" w:hAnsi="Helvetica"/>
        </w:rPr>
        <w:t xml:space="preserve">Tell students that today we will be traveling to the major tourist attractions of the Southeast. You will need to decide which famous site you would most like to visit. Before we do that, we will have our first Amazing Race challenge. </w:t>
      </w:r>
    </w:p>
    <w:p w14:paraId="6443C256" w14:textId="77777777" w:rsidR="006F5368" w:rsidRDefault="006F5368" w:rsidP="006F5368">
      <w:pPr>
        <w:rPr>
          <w:rFonts w:ascii="Helvetica" w:hAnsi="Helvetica"/>
        </w:rPr>
      </w:pPr>
    </w:p>
    <w:p w14:paraId="168337AF" w14:textId="3E7B6A06" w:rsidR="006F5368" w:rsidRDefault="006F5368" w:rsidP="006F5368">
      <w:pPr>
        <w:rPr>
          <w:rFonts w:ascii="Helvetica" w:hAnsi="Helvetica"/>
        </w:rPr>
      </w:pPr>
      <w:r>
        <w:rPr>
          <w:rFonts w:ascii="Helvetica" w:hAnsi="Helvetica"/>
        </w:rPr>
        <w:t xml:space="preserve">Handout the blank map, which is page 1 of the Southeast Map </w:t>
      </w: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4-2</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face down (so students cannot see it yet). Do not pass out the answer key. </w:t>
      </w:r>
    </w:p>
    <w:p w14:paraId="42FBF144" w14:textId="77777777" w:rsidR="006F5368" w:rsidRDefault="006F5368" w:rsidP="006F5368">
      <w:pPr>
        <w:rPr>
          <w:rFonts w:ascii="Helvetica" w:hAnsi="Helvetica"/>
        </w:rPr>
      </w:pPr>
    </w:p>
    <w:p w14:paraId="56639C7D" w14:textId="77777777" w:rsidR="006F5368" w:rsidRDefault="006F5368" w:rsidP="006F5368">
      <w:pPr>
        <w:rPr>
          <w:rFonts w:ascii="Helvetica" w:hAnsi="Helvetica"/>
        </w:rPr>
      </w:pPr>
      <w:r>
        <w:rPr>
          <w:rFonts w:ascii="Helvetica" w:hAnsi="Helvetica"/>
        </w:rPr>
        <w:t>Tell students on the count of three, each team should flip over the map and try to identify all the states in green (or darker gray, if it is not in color). Since the states are small, they can use abbreviations (like GA for Georgia). You might want to post the names of the states on the board, as a word bank. First team who thinks they have labeled all the states correctly should bring it to the teacher. You will check the answers. The first team to identify all of the states will get 5 points, second team will get 3 points, and third team will get 1 point (if no team gets all of the states, award the points to the groups that had the most states correct first). Tell students, “3, 2, 1, go.”</w:t>
      </w:r>
    </w:p>
    <w:p w14:paraId="467738A2" w14:textId="77777777" w:rsidR="006F5368" w:rsidRDefault="006F5368" w:rsidP="006F5368">
      <w:pPr>
        <w:rPr>
          <w:rFonts w:ascii="Helvetica" w:hAnsi="Helvetica"/>
        </w:rPr>
      </w:pPr>
    </w:p>
    <w:p w14:paraId="66C474CB" w14:textId="77777777" w:rsidR="006F5368" w:rsidRDefault="006F5368" w:rsidP="006F5368">
      <w:pPr>
        <w:rPr>
          <w:rFonts w:ascii="Helvetica" w:hAnsi="Helvetica"/>
        </w:rPr>
      </w:pPr>
      <w:r>
        <w:rPr>
          <w:rFonts w:ascii="Helvetica" w:hAnsi="Helvetica"/>
        </w:rPr>
        <w:t xml:space="preserve">While students are trying to identify the states, wait in the front of the room. Use the answer key to identify the states. Award points to the first three teams on the board or chart paper. After about 5 minutes tell students to stop. Have a student come up to the board and identify all the states correctly while each student fills in the state name correctly.  </w:t>
      </w:r>
    </w:p>
    <w:p w14:paraId="19C176B3" w14:textId="77777777" w:rsidR="006F5368" w:rsidRDefault="006F5368" w:rsidP="006F5368">
      <w:pPr>
        <w:outlineLvl w:val="0"/>
        <w:rPr>
          <w:rFonts w:ascii="Helvetica" w:hAnsi="Helvetica"/>
          <w:b/>
        </w:rPr>
      </w:pPr>
    </w:p>
    <w:p w14:paraId="2DF37A89" w14:textId="77777777" w:rsidR="006F5368" w:rsidRPr="000D4595" w:rsidRDefault="006F5368" w:rsidP="006F5368">
      <w:pPr>
        <w:outlineLvl w:val="0"/>
        <w:rPr>
          <w:rFonts w:ascii="Helvetica" w:hAnsi="Helvetica"/>
          <w:b/>
        </w:rPr>
      </w:pPr>
      <w:r w:rsidRPr="000D4595">
        <w:rPr>
          <w:rFonts w:ascii="Helvetica" w:hAnsi="Helvetica"/>
          <w:b/>
        </w:rPr>
        <w:t>B. DEVELOPMENT (</w:t>
      </w:r>
      <w:r>
        <w:rPr>
          <w:rFonts w:ascii="Helvetica" w:hAnsi="Helvetica"/>
          <w:b/>
        </w:rPr>
        <w:t>35</w:t>
      </w:r>
      <w:r w:rsidRPr="000D4595">
        <w:rPr>
          <w:rFonts w:ascii="Helvetica" w:hAnsi="Helvetica"/>
          <w:b/>
        </w:rPr>
        <w:t xml:space="preserve"> minutes)</w:t>
      </w:r>
    </w:p>
    <w:p w14:paraId="70B09483" w14:textId="77777777" w:rsidR="006F5368" w:rsidRDefault="006F5368" w:rsidP="006F5368">
      <w:pPr>
        <w:rPr>
          <w:rFonts w:ascii="Helvetica" w:hAnsi="Helvetica"/>
          <w:b/>
        </w:rPr>
      </w:pPr>
    </w:p>
    <w:p w14:paraId="413E4F04" w14:textId="77777777" w:rsidR="006F5368" w:rsidRPr="00F8592F" w:rsidRDefault="006F5368" w:rsidP="006F5368">
      <w:pPr>
        <w:rPr>
          <w:rFonts w:ascii="Helvetica" w:hAnsi="Helvetica"/>
          <w:b/>
        </w:rPr>
      </w:pPr>
      <w:r>
        <w:rPr>
          <w:rFonts w:ascii="Helvetica" w:hAnsi="Helvetica"/>
          <w:b/>
        </w:rPr>
        <w:t>6</w:t>
      </w:r>
      <w:r w:rsidRPr="002822D8">
        <w:rPr>
          <w:rFonts w:ascii="Helvetica" w:hAnsi="Helvetica"/>
          <w:b/>
        </w:rPr>
        <w:t>.</w:t>
      </w:r>
      <w:r>
        <w:rPr>
          <w:rFonts w:ascii="Helvetica" w:hAnsi="Helvetica"/>
          <w:b/>
        </w:rPr>
        <w:t xml:space="preserve"> Travel to Each Southeast Attraction at the Stations</w:t>
      </w:r>
    </w:p>
    <w:p w14:paraId="0E6A15D0" w14:textId="77777777" w:rsidR="006F5368" w:rsidRDefault="006F5368" w:rsidP="006F5368">
      <w:pPr>
        <w:rPr>
          <w:rFonts w:ascii="Helvetica" w:hAnsi="Helvetica"/>
          <w:bCs/>
        </w:rPr>
      </w:pPr>
      <w:r>
        <w:rPr>
          <w:rFonts w:ascii="Helvetica" w:hAnsi="Helvetica"/>
          <w:bCs/>
        </w:rPr>
        <w:t xml:space="preserve">Give students a clipboard with lined paper on it. Tell students that at each group of desks there is a different station that will teach you about a different attraction. Equally distribute students to each station. </w:t>
      </w:r>
    </w:p>
    <w:p w14:paraId="16D3795F" w14:textId="77777777" w:rsidR="006F5368" w:rsidRDefault="006F5368" w:rsidP="006F5368">
      <w:pPr>
        <w:rPr>
          <w:rFonts w:ascii="Helvetica" w:hAnsi="Helvetica"/>
          <w:bCs/>
        </w:rPr>
      </w:pPr>
    </w:p>
    <w:p w14:paraId="49E3FCD0" w14:textId="77777777" w:rsidR="006F5368" w:rsidRDefault="006F5368" w:rsidP="006F5368">
      <w:pPr>
        <w:rPr>
          <w:rFonts w:ascii="Helvetica" w:hAnsi="Helvetica"/>
          <w:bCs/>
        </w:rPr>
      </w:pPr>
      <w:r>
        <w:rPr>
          <w:rFonts w:ascii="Helvetica" w:hAnsi="Helvetica"/>
          <w:bCs/>
        </w:rPr>
        <w:t xml:space="preserve">Tell the students that the Southeast includes several of the top tourist destinations in the United States. Each year, millions of Americans visit the Southeast, especially in the winter, to enjoy its warming winters and tourist attractions. Ask students to look at the map of the Southeast that we labeled. Ask them, “if you have traveled to the Southeast, tell us where you have been and, if you visited an attraction, what was it?” </w:t>
      </w:r>
      <w:r>
        <w:rPr>
          <w:rFonts w:ascii="Helvetica" w:hAnsi="Helvetica"/>
        </w:rPr>
        <w:t xml:space="preserve">Anticipated </w:t>
      </w:r>
      <w:r>
        <w:rPr>
          <w:rFonts w:ascii="Helvetica" w:hAnsi="Helvetica"/>
        </w:rPr>
        <w:lastRenderedPageBreak/>
        <w:t>student responses may include: Disney World in Florida, the Martin Luther King Center or Coca-Cola Museum in Atlanta, French Quarter in New Orleans, the nation’s capital in Washington, D.C. Ask students to describe the different places they have been in the Southeast. It is okay if some or many of your students have never visited the Southeast; this is to allow students that have to share their experiences and connect to the lesson topic.</w:t>
      </w:r>
    </w:p>
    <w:p w14:paraId="4A66A675" w14:textId="77777777" w:rsidR="006F5368" w:rsidRDefault="006F5368" w:rsidP="006F5368">
      <w:pPr>
        <w:rPr>
          <w:rFonts w:ascii="Helvetica" w:hAnsi="Helvetica"/>
          <w:bCs/>
        </w:rPr>
      </w:pPr>
    </w:p>
    <w:p w14:paraId="5F0CA9BF" w14:textId="77777777" w:rsidR="006F5368" w:rsidRDefault="006F5368" w:rsidP="006F5368">
      <w:pPr>
        <w:rPr>
          <w:rFonts w:ascii="Helvetica" w:hAnsi="Helvetica"/>
          <w:bCs/>
        </w:rPr>
      </w:pPr>
      <w:r>
        <w:rPr>
          <w:rFonts w:ascii="Helvetica" w:hAnsi="Helvetica"/>
          <w:bCs/>
        </w:rPr>
        <w:t xml:space="preserve">Write on the board, “Tourist attraction and 2-3 facts” and tell students that at each station they should write down the attraction’s name and list 2-3 reasons why people would visit it. Tell students that these facts will help them in the next Amazing Race challenge and to do today’s exit ticket. Give students five minutes to read the posted handout at their first station and take notes. </w:t>
      </w:r>
    </w:p>
    <w:p w14:paraId="03D8FD06" w14:textId="77777777" w:rsidR="006F5368" w:rsidRDefault="006F5368" w:rsidP="006F5368">
      <w:pPr>
        <w:rPr>
          <w:rFonts w:ascii="Helvetica" w:hAnsi="Helvetica"/>
          <w:bCs/>
        </w:rPr>
      </w:pPr>
    </w:p>
    <w:p w14:paraId="366F9397" w14:textId="77777777" w:rsidR="006F5368" w:rsidRDefault="006F5368" w:rsidP="006F5368">
      <w:pPr>
        <w:rPr>
          <w:rFonts w:ascii="Helvetica" w:hAnsi="Helvetica"/>
          <w:bCs/>
        </w:rPr>
      </w:pPr>
      <w:r>
        <w:rPr>
          <w:rFonts w:ascii="Helvetica" w:hAnsi="Helvetica"/>
          <w:bCs/>
        </w:rPr>
        <w:t>Tell students to move clockwise and have them attend the next station (or, you can also rotate the sources and have the students stay stationary). Give students five minutes to read the posted handout at their second station and take notes.</w:t>
      </w:r>
    </w:p>
    <w:p w14:paraId="717DDB79" w14:textId="77777777" w:rsidR="006F5368" w:rsidRDefault="006F5368" w:rsidP="006F5368">
      <w:pPr>
        <w:rPr>
          <w:rFonts w:ascii="Helvetica" w:hAnsi="Helvetica"/>
          <w:bCs/>
        </w:rPr>
      </w:pPr>
    </w:p>
    <w:p w14:paraId="0459A613" w14:textId="77777777" w:rsidR="006F5368" w:rsidRDefault="006F5368" w:rsidP="006F5368">
      <w:pPr>
        <w:rPr>
          <w:rFonts w:ascii="Helvetica" w:hAnsi="Helvetica"/>
          <w:bCs/>
        </w:rPr>
      </w:pPr>
      <w:r>
        <w:rPr>
          <w:rFonts w:ascii="Helvetica" w:hAnsi="Helvetica"/>
          <w:bCs/>
        </w:rPr>
        <w:t>Tell students to move clockwise and have them attend the next station. Give students five minutes to read the posted handout at their third station and take notes.</w:t>
      </w:r>
    </w:p>
    <w:p w14:paraId="7E44D6C7" w14:textId="77777777" w:rsidR="006F5368" w:rsidRDefault="006F5368" w:rsidP="006F5368">
      <w:pPr>
        <w:rPr>
          <w:rFonts w:ascii="Helvetica" w:hAnsi="Helvetica"/>
          <w:bCs/>
        </w:rPr>
      </w:pPr>
    </w:p>
    <w:p w14:paraId="31F0931E" w14:textId="77777777" w:rsidR="006F5368" w:rsidRDefault="006F5368" w:rsidP="006F5368">
      <w:pPr>
        <w:rPr>
          <w:rFonts w:ascii="Helvetica" w:hAnsi="Helvetica"/>
          <w:bCs/>
        </w:rPr>
      </w:pPr>
      <w:r>
        <w:rPr>
          <w:rFonts w:ascii="Helvetica" w:hAnsi="Helvetica"/>
          <w:bCs/>
        </w:rPr>
        <w:t>Tell students to move clockwise and have them attend the next station. Give students five minutes to read the posted handout at their fourth station and take notes.</w:t>
      </w:r>
    </w:p>
    <w:p w14:paraId="7548C56E" w14:textId="77777777" w:rsidR="006F5368" w:rsidRDefault="006F5368" w:rsidP="006F5368">
      <w:pPr>
        <w:outlineLvl w:val="0"/>
        <w:rPr>
          <w:rFonts w:ascii="Helvetica" w:hAnsi="Helvetica"/>
          <w:bCs/>
        </w:rPr>
      </w:pPr>
    </w:p>
    <w:p w14:paraId="03CAFD82" w14:textId="77777777" w:rsidR="006F5368" w:rsidRDefault="006F5368" w:rsidP="006F5368">
      <w:pPr>
        <w:rPr>
          <w:rFonts w:ascii="Helvetica" w:hAnsi="Helvetica"/>
          <w:bCs/>
        </w:rPr>
      </w:pPr>
      <w:r>
        <w:rPr>
          <w:rFonts w:ascii="Helvetica" w:hAnsi="Helvetica"/>
          <w:bCs/>
        </w:rPr>
        <w:t>Tell students to move clockwise and have them attend the next station. Give students five minutes to read the posted handout at their fifth station and take notes.</w:t>
      </w:r>
    </w:p>
    <w:p w14:paraId="1D6C111C" w14:textId="77777777" w:rsidR="006F5368" w:rsidRDefault="006F5368" w:rsidP="006F5368">
      <w:pPr>
        <w:rPr>
          <w:rFonts w:ascii="Helvetica" w:hAnsi="Helvetica"/>
        </w:rPr>
      </w:pPr>
    </w:p>
    <w:p w14:paraId="55D93171" w14:textId="77777777" w:rsidR="006F5368" w:rsidRPr="00600AD7" w:rsidRDefault="006F5368" w:rsidP="006F5368">
      <w:pPr>
        <w:rPr>
          <w:rFonts w:ascii="Helvetica" w:hAnsi="Helvetica"/>
        </w:rPr>
      </w:pPr>
      <w:r w:rsidRPr="00F8547F">
        <w:rPr>
          <w:rFonts w:ascii="Helvetica" w:hAnsi="Helvetica"/>
          <w:b/>
        </w:rPr>
        <w:t>7.</w:t>
      </w:r>
      <w:r>
        <w:rPr>
          <w:rFonts w:ascii="Helvetica" w:hAnsi="Helvetica"/>
        </w:rPr>
        <w:t xml:space="preserve"> </w:t>
      </w:r>
      <w:r w:rsidRPr="00C05B76">
        <w:rPr>
          <w:rFonts w:ascii="Helvetica" w:hAnsi="Helvetica"/>
          <w:b/>
        </w:rPr>
        <w:t xml:space="preserve">Amazing Race Challenge </w:t>
      </w:r>
      <w:r>
        <w:rPr>
          <w:rFonts w:ascii="Helvetica" w:hAnsi="Helvetica"/>
          <w:b/>
        </w:rPr>
        <w:t xml:space="preserve">4: </w:t>
      </w:r>
      <w:r w:rsidRPr="00FB5F71">
        <w:rPr>
          <w:rFonts w:ascii="Helvetica" w:hAnsi="Helvetica"/>
          <w:b/>
        </w:rPr>
        <w:t xml:space="preserve">Identify the </w:t>
      </w:r>
      <w:r>
        <w:rPr>
          <w:rFonts w:ascii="Helvetica" w:hAnsi="Helvetica"/>
          <w:b/>
        </w:rPr>
        <w:t>Southeast Attractions</w:t>
      </w:r>
    </w:p>
    <w:p w14:paraId="084AA6D4" w14:textId="3A10DE5F" w:rsidR="006F5368" w:rsidRDefault="006F5368" w:rsidP="006F5368">
      <w:pPr>
        <w:rPr>
          <w:rFonts w:ascii="Helvetica" w:hAnsi="Helvetica"/>
        </w:rPr>
      </w:pPr>
      <w:r>
        <w:rPr>
          <w:rFonts w:ascii="Helvetica" w:hAnsi="Helvetica"/>
        </w:rPr>
        <w:t xml:space="preserve">Have students return to their seats, but sit next to their Amazing Race teammate. Handout the clues sheet </w:t>
      </w: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4-2</w:t>
      </w:r>
      <w:r w:rsidRPr="00896311">
        <w:rPr>
          <w:rFonts w:ascii="Helvetica" w:hAnsi="Helvetica"/>
        </w:rPr>
        <w:t>.</w:t>
      </w:r>
      <w:r>
        <w:rPr>
          <w:rFonts w:ascii="Helvetica" w:hAnsi="Helvetica"/>
        </w:rPr>
        <w:t>G</w:t>
      </w:r>
      <w:r w:rsidRPr="00896311">
        <w:rPr>
          <w:rFonts w:ascii="Helvetica" w:hAnsi="Helvetica"/>
        </w:rPr>
        <w:t>)</w:t>
      </w:r>
      <w:r>
        <w:rPr>
          <w:rFonts w:ascii="Helvetica" w:hAnsi="Helvetica"/>
        </w:rPr>
        <w:t xml:space="preserve"> face down (so students cannot see it yet). Tell students that before they decide which Southeast attraction they will choose to visit, we will have our next Amazing Race challenge. They will need to use their notes on the Southeast attractions to answer to five questions. </w:t>
      </w:r>
    </w:p>
    <w:p w14:paraId="32EEC046" w14:textId="77777777" w:rsidR="006F5368" w:rsidRDefault="006F5368" w:rsidP="006F5368">
      <w:pPr>
        <w:rPr>
          <w:rFonts w:ascii="Helvetica" w:hAnsi="Helvetica"/>
        </w:rPr>
      </w:pPr>
    </w:p>
    <w:p w14:paraId="0C530C2F" w14:textId="77777777" w:rsidR="006F5368" w:rsidRDefault="006F5368" w:rsidP="006F5368">
      <w:pPr>
        <w:rPr>
          <w:rFonts w:ascii="Helvetica" w:hAnsi="Helvetica"/>
        </w:rPr>
      </w:pPr>
      <w:r>
        <w:rPr>
          <w:rFonts w:ascii="Helvetica" w:hAnsi="Helvetica"/>
        </w:rPr>
        <w:t>Tell students on the count of three, each team should flip over the sheet and try to answer all the questions correctly. First team who thinks they have labeled all the places correctly should bring it to the teacher. Check their answers. The first team to identify all of the attractions will get 5 points, second team will get 3 points, and third team will get 1 point. Tell students, “3, 2, 1, go.”</w:t>
      </w:r>
    </w:p>
    <w:p w14:paraId="690716E0" w14:textId="77777777" w:rsidR="006F5368" w:rsidRDefault="006F5368" w:rsidP="006F5368">
      <w:pPr>
        <w:rPr>
          <w:rFonts w:ascii="Helvetica" w:hAnsi="Helvetica"/>
        </w:rPr>
      </w:pPr>
    </w:p>
    <w:p w14:paraId="50058B3B" w14:textId="77777777" w:rsidR="006F5368" w:rsidRDefault="006F5368" w:rsidP="006F5368">
      <w:pPr>
        <w:rPr>
          <w:rFonts w:ascii="Helvetica" w:hAnsi="Helvetica"/>
        </w:rPr>
      </w:pPr>
      <w:r>
        <w:rPr>
          <w:rFonts w:ascii="Helvetica" w:hAnsi="Helvetica"/>
        </w:rPr>
        <w:t xml:space="preserve">While students are trying to answer the questions, wait in the front of the room. Use the answer key to identify the correct places. Award points to the first three teams on the board or chart paper. After about 5 minutes tell students to stop. Have a student come up to the board and identify all the correct answers.  </w:t>
      </w:r>
    </w:p>
    <w:p w14:paraId="7FBB39EF" w14:textId="77777777" w:rsidR="006F5368" w:rsidRDefault="006F5368" w:rsidP="006F5368">
      <w:pPr>
        <w:outlineLvl w:val="0"/>
        <w:rPr>
          <w:rFonts w:ascii="Helvetica" w:hAnsi="Helvetica"/>
          <w:b/>
        </w:rPr>
      </w:pPr>
    </w:p>
    <w:p w14:paraId="4CAA8E6B" w14:textId="77777777" w:rsidR="006F5368" w:rsidRDefault="006F5368" w:rsidP="006F5368">
      <w:pPr>
        <w:outlineLvl w:val="0"/>
        <w:rPr>
          <w:rFonts w:ascii="Helvetica" w:hAnsi="Helvetica"/>
          <w:b/>
        </w:rPr>
      </w:pPr>
    </w:p>
    <w:p w14:paraId="46267DCE" w14:textId="77777777" w:rsidR="006F5368" w:rsidRPr="000D4595" w:rsidRDefault="006F5368" w:rsidP="006F5368">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4DB526FF" w14:textId="77777777" w:rsidR="006F5368" w:rsidRDefault="006F5368" w:rsidP="006F5368">
      <w:pPr>
        <w:rPr>
          <w:rFonts w:ascii="Helvetica" w:hAnsi="Helvetica"/>
        </w:rPr>
      </w:pPr>
    </w:p>
    <w:p w14:paraId="39A5D257" w14:textId="77777777" w:rsidR="006F5368" w:rsidRPr="00F8547F" w:rsidRDefault="006F5368" w:rsidP="006F5368">
      <w:pPr>
        <w:rPr>
          <w:rFonts w:ascii="Helvetica" w:hAnsi="Helvetica"/>
          <w:b/>
        </w:rPr>
      </w:pPr>
      <w:r>
        <w:rPr>
          <w:rFonts w:ascii="Helvetica" w:hAnsi="Helvetica"/>
          <w:b/>
        </w:rPr>
        <w:t>8</w:t>
      </w:r>
      <w:r w:rsidRPr="009B0FF6">
        <w:rPr>
          <w:rFonts w:ascii="Helvetica" w:hAnsi="Helvetica"/>
          <w:b/>
        </w:rPr>
        <w:t xml:space="preserve">. </w:t>
      </w:r>
      <w:r w:rsidRPr="00B52511">
        <w:rPr>
          <w:rFonts w:ascii="Helvetica" w:hAnsi="Helvetica"/>
          <w:b/>
        </w:rPr>
        <w:t xml:space="preserve">Write Up Argument on </w:t>
      </w:r>
      <w:r>
        <w:rPr>
          <w:rFonts w:ascii="Helvetica" w:hAnsi="Helvetica"/>
          <w:b/>
        </w:rPr>
        <w:t>the Southeast</w:t>
      </w:r>
    </w:p>
    <w:p w14:paraId="298314F2" w14:textId="2476B019" w:rsidR="006F5368" w:rsidRPr="00467E13" w:rsidRDefault="006F5368" w:rsidP="006F5368">
      <w:pPr>
        <w:rPr>
          <w:rFonts w:ascii="Helvetica" w:hAnsi="Helvetica"/>
          <w:b/>
          <w:i/>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003B44">
        <w:rPr>
          <w:rFonts w:ascii="Helvetica" w:hAnsi="Helvetica"/>
        </w:rPr>
        <w:t>4-2</w:t>
      </w:r>
      <w:r>
        <w:rPr>
          <w:rFonts w:ascii="Helvetica" w:hAnsi="Helvetica"/>
        </w:rPr>
        <w:t xml:space="preserve">.H),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Pr="00EC7F81">
        <w:rPr>
          <w:rFonts w:ascii="Helvetica" w:hAnsi="Helvetica"/>
        </w:rPr>
        <w:t>What tourist destination in the Southeast United States would you most like to visit?</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w:t>
      </w:r>
      <w:r w:rsidRPr="00A67A52">
        <w:rPr>
          <w:rFonts w:ascii="Helvetica" w:hAnsi="Helvetica"/>
        </w:rPr>
        <w:t>.</w:t>
      </w:r>
    </w:p>
    <w:p w14:paraId="24C74A61" w14:textId="77777777" w:rsidR="006F5368" w:rsidRDefault="006F5368" w:rsidP="006F5368">
      <w:pPr>
        <w:rPr>
          <w:rFonts w:ascii="Helvetica" w:hAnsi="Helvetica"/>
        </w:rPr>
      </w:pPr>
    </w:p>
    <w:p w14:paraId="0C7D2323" w14:textId="77777777" w:rsidR="006F5368" w:rsidRDefault="006F5368" w:rsidP="006F5368">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37B9BC86" w14:textId="77777777" w:rsidR="006F5368" w:rsidRPr="00600AD7" w:rsidRDefault="006F5368" w:rsidP="006F5368">
      <w:pPr>
        <w:rPr>
          <w:rFonts w:ascii="Helvetica" w:hAnsi="Helvetica"/>
          <w:b/>
        </w:rPr>
      </w:pPr>
    </w:p>
    <w:p w14:paraId="6B822D1B"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EVALUATION</w:t>
      </w:r>
    </w:p>
    <w:p w14:paraId="7C094922" w14:textId="77777777" w:rsidR="006F5368" w:rsidRDefault="006F5368" w:rsidP="006F5368">
      <w:pPr>
        <w:rPr>
          <w:rFonts w:ascii="Helvetica" w:hAnsi="Helvetica"/>
        </w:rPr>
      </w:pPr>
    </w:p>
    <w:p w14:paraId="0B47A5F3" w14:textId="725B974A" w:rsidR="006F5368" w:rsidRDefault="006F5368" w:rsidP="006F5368">
      <w:pPr>
        <w:rPr>
          <w:rFonts w:ascii="Helvetica" w:hAnsi="Helvetica"/>
        </w:rPr>
      </w:pPr>
      <w:r>
        <w:rPr>
          <w:rFonts w:ascii="Helvetica" w:hAnsi="Helvetica"/>
        </w:rPr>
        <w:t xml:space="preserve">ASSESSMENT </w:t>
      </w:r>
      <w:r w:rsidR="00003B44">
        <w:rPr>
          <w:rFonts w:ascii="Helvetica" w:hAnsi="Helvetica"/>
        </w:rPr>
        <w:t>4-2</w:t>
      </w:r>
      <w:r>
        <w:rPr>
          <w:rFonts w:ascii="Helvetica" w:hAnsi="Helvetica"/>
        </w:rPr>
        <w:t>.H</w:t>
      </w:r>
    </w:p>
    <w:p w14:paraId="56B613D9" w14:textId="77777777" w:rsidR="006F5368" w:rsidRDefault="006F5368" w:rsidP="006F5368">
      <w:pPr>
        <w:rPr>
          <w:rFonts w:ascii="Helvetica" w:hAnsi="Helvetica"/>
        </w:rPr>
      </w:pPr>
    </w:p>
    <w:p w14:paraId="22244AFE" w14:textId="77777777" w:rsidR="006F5368" w:rsidRPr="00DD7713" w:rsidRDefault="006F5368" w:rsidP="006F5368">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655DBFF9" w14:textId="77777777" w:rsidR="006F5368" w:rsidRDefault="006F5368" w:rsidP="006F5368">
      <w:pPr>
        <w:rPr>
          <w:rFonts w:ascii="Helvetica" w:hAnsi="Helvetica"/>
        </w:rPr>
      </w:pPr>
    </w:p>
    <w:p w14:paraId="589A9B28" w14:textId="77777777" w:rsidR="006F5368" w:rsidRDefault="006F5368" w:rsidP="006F5368">
      <w:pPr>
        <w:rPr>
          <w:rFonts w:ascii="Helvetica" w:hAnsi="Helvetica"/>
        </w:rPr>
      </w:pPr>
      <w:r>
        <w:rPr>
          <w:rFonts w:ascii="Helvetica" w:hAnsi="Helvetica"/>
        </w:rPr>
        <w:t>A generic writing rubric for evaluating exit tickets is located at the end of this Instructor Manual-before “Additional Resources.”</w:t>
      </w:r>
    </w:p>
    <w:p w14:paraId="3E3F365B" w14:textId="77777777" w:rsidR="006F5368" w:rsidRDefault="006F5368" w:rsidP="006F5368">
      <w:pPr>
        <w:rPr>
          <w:rFonts w:ascii="Helvetica" w:hAnsi="Helvetica"/>
        </w:rPr>
      </w:pPr>
    </w:p>
    <w:p w14:paraId="1A151F52" w14:textId="77777777" w:rsidR="006F5368" w:rsidRDefault="006F5368" w:rsidP="006F5368">
      <w:pPr>
        <w:rPr>
          <w:rFonts w:ascii="Helvetica" w:hAnsi="Helvetica"/>
        </w:rPr>
      </w:pPr>
      <w:r>
        <w:rPr>
          <w:rFonts w:ascii="Helvetica" w:hAnsi="Helvetica"/>
        </w:rPr>
        <w:t>What to look for?</w:t>
      </w:r>
    </w:p>
    <w:p w14:paraId="375F5399" w14:textId="77777777" w:rsidR="006F5368" w:rsidRDefault="006F5368" w:rsidP="006F5368">
      <w:pPr>
        <w:rPr>
          <w:rFonts w:ascii="Helvetica" w:hAnsi="Helvetica"/>
        </w:rPr>
      </w:pPr>
    </w:p>
    <w:p w14:paraId="5F16E102" w14:textId="77777777" w:rsidR="006F5368" w:rsidRDefault="006F5368" w:rsidP="006F5368">
      <w:pPr>
        <w:rPr>
          <w:rFonts w:ascii="Helvetica" w:hAnsi="Helvetica"/>
        </w:rPr>
      </w:pPr>
      <w:r>
        <w:rPr>
          <w:rFonts w:ascii="Helvetica" w:hAnsi="Helvetica"/>
        </w:rPr>
        <w:t>The students should take a stance on what Southeast attraction that they would like to visit. All arguments should cite at least 3 pieces of evidence from the sources.</w:t>
      </w:r>
    </w:p>
    <w:p w14:paraId="0BC2EE0F" w14:textId="77777777" w:rsidR="006F5368" w:rsidRDefault="006F5368" w:rsidP="006F5368">
      <w:pPr>
        <w:rPr>
          <w:rFonts w:ascii="Helvetica" w:hAnsi="Helvetica"/>
        </w:rPr>
      </w:pPr>
    </w:p>
    <w:p w14:paraId="5033713E" w14:textId="77777777" w:rsidR="006F5368" w:rsidRPr="0048593B" w:rsidRDefault="006F5368" w:rsidP="006F5368">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608C2F6A" w14:textId="77777777" w:rsidR="006F5368" w:rsidRPr="0048593B" w:rsidRDefault="006F5368" w:rsidP="006F5368">
      <w:pPr>
        <w:rPr>
          <w:rFonts w:ascii="Helvetica" w:hAnsi="Helvetica"/>
        </w:rPr>
      </w:pPr>
    </w:p>
    <w:p w14:paraId="7D03D1D1" w14:textId="77777777" w:rsidR="006F5368" w:rsidRPr="00E650DD" w:rsidRDefault="006F5368" w:rsidP="006F5368">
      <w:pPr>
        <w:rPr>
          <w:rFonts w:ascii="Helvetica" w:hAnsi="Helvetica"/>
        </w:rPr>
      </w:pPr>
      <w:r>
        <w:rPr>
          <w:rFonts w:ascii="Helvetica" w:hAnsi="Helvetica"/>
        </w:rPr>
        <w:t>Miami Beach (Florida)</w:t>
      </w:r>
    </w:p>
    <w:p w14:paraId="169536BD" w14:textId="77777777" w:rsidR="006F5368" w:rsidRDefault="006F5368" w:rsidP="006F5368">
      <w:pPr>
        <w:pStyle w:val="ListParagraph"/>
        <w:numPr>
          <w:ilvl w:val="0"/>
          <w:numId w:val="14"/>
        </w:numPr>
        <w:rPr>
          <w:rFonts w:ascii="Helvetica" w:hAnsi="Helvetica"/>
        </w:rPr>
      </w:pPr>
      <w:r>
        <w:rPr>
          <w:rFonts w:ascii="Helvetica" w:hAnsi="Helvetica"/>
        </w:rPr>
        <w:t>Go to the beach (white sand beaches)</w:t>
      </w:r>
    </w:p>
    <w:p w14:paraId="7561B537" w14:textId="77777777" w:rsidR="006F5368" w:rsidRDefault="006F5368" w:rsidP="006F5368">
      <w:pPr>
        <w:pStyle w:val="ListParagraph"/>
        <w:numPr>
          <w:ilvl w:val="0"/>
          <w:numId w:val="14"/>
        </w:numPr>
        <w:rPr>
          <w:rFonts w:ascii="Helvetica" w:hAnsi="Helvetica"/>
        </w:rPr>
      </w:pPr>
      <w:r>
        <w:rPr>
          <w:rFonts w:ascii="Helvetica" w:hAnsi="Helvetica"/>
        </w:rPr>
        <w:t>Old hotels on Ocean Drive</w:t>
      </w:r>
    </w:p>
    <w:p w14:paraId="407206E7" w14:textId="77777777" w:rsidR="006F5368" w:rsidRDefault="006F5368" w:rsidP="006F5368">
      <w:pPr>
        <w:pStyle w:val="ListParagraph"/>
        <w:numPr>
          <w:ilvl w:val="0"/>
          <w:numId w:val="14"/>
        </w:numPr>
        <w:rPr>
          <w:rFonts w:ascii="Helvetica" w:hAnsi="Helvetica"/>
        </w:rPr>
      </w:pPr>
      <w:r>
        <w:rPr>
          <w:rFonts w:ascii="Helvetica" w:hAnsi="Helvetica"/>
        </w:rPr>
        <w:t>Experience the Cuban and Haitian communities (i.e. food, art, music, culture)</w:t>
      </w:r>
    </w:p>
    <w:p w14:paraId="717F9293" w14:textId="77777777" w:rsidR="006F5368" w:rsidRDefault="006F5368" w:rsidP="006F5368">
      <w:pPr>
        <w:pStyle w:val="ListParagraph"/>
        <w:numPr>
          <w:ilvl w:val="0"/>
          <w:numId w:val="14"/>
        </w:numPr>
        <w:rPr>
          <w:rFonts w:ascii="Helvetica" w:hAnsi="Helvetica"/>
        </w:rPr>
      </w:pPr>
      <w:r>
        <w:rPr>
          <w:rFonts w:ascii="Helvetica" w:hAnsi="Helvetica"/>
        </w:rPr>
        <w:t>Experience warm weather</w:t>
      </w:r>
    </w:p>
    <w:p w14:paraId="4626F641" w14:textId="77777777" w:rsidR="006F5368" w:rsidRDefault="006F5368" w:rsidP="006F5368">
      <w:pPr>
        <w:pStyle w:val="ListParagraph"/>
        <w:numPr>
          <w:ilvl w:val="0"/>
          <w:numId w:val="14"/>
        </w:numPr>
        <w:rPr>
          <w:rFonts w:ascii="Helvetica" w:hAnsi="Helvetica"/>
        </w:rPr>
      </w:pPr>
      <w:r>
        <w:rPr>
          <w:rFonts w:ascii="Helvetica" w:hAnsi="Helvetica"/>
        </w:rPr>
        <w:t>Avoid hurricanes</w:t>
      </w:r>
    </w:p>
    <w:p w14:paraId="5FC20855" w14:textId="77777777" w:rsidR="006F5368" w:rsidRDefault="006F5368" w:rsidP="006F5368">
      <w:pPr>
        <w:pStyle w:val="ListParagraph"/>
        <w:numPr>
          <w:ilvl w:val="0"/>
          <w:numId w:val="14"/>
        </w:numPr>
        <w:rPr>
          <w:rFonts w:ascii="Helvetica" w:hAnsi="Helvetica"/>
        </w:rPr>
      </w:pPr>
      <w:r>
        <w:rPr>
          <w:rFonts w:ascii="Helvetica" w:hAnsi="Helvetica"/>
        </w:rPr>
        <w:t>Visit relatives who live there</w:t>
      </w:r>
    </w:p>
    <w:p w14:paraId="31C69439" w14:textId="77777777" w:rsidR="006F5368" w:rsidRPr="00E650DD" w:rsidRDefault="006F5368" w:rsidP="006F5368">
      <w:pPr>
        <w:rPr>
          <w:rFonts w:ascii="Helvetica" w:hAnsi="Helvetica"/>
        </w:rPr>
      </w:pPr>
    </w:p>
    <w:p w14:paraId="2A312567" w14:textId="77777777" w:rsidR="006F5368" w:rsidRDefault="006F5368" w:rsidP="006F5368">
      <w:pPr>
        <w:rPr>
          <w:rFonts w:ascii="Helvetica" w:hAnsi="Helvetica"/>
        </w:rPr>
      </w:pPr>
    </w:p>
    <w:p w14:paraId="3A7499F7" w14:textId="77777777" w:rsidR="006F5368" w:rsidRDefault="006F5368" w:rsidP="006F5368">
      <w:pPr>
        <w:rPr>
          <w:rFonts w:ascii="Helvetica" w:hAnsi="Helvetica"/>
        </w:rPr>
      </w:pPr>
    </w:p>
    <w:p w14:paraId="26435F64" w14:textId="77777777" w:rsidR="006F5368" w:rsidRDefault="006F5368" w:rsidP="006F5368">
      <w:pPr>
        <w:rPr>
          <w:rFonts w:ascii="Helvetica" w:hAnsi="Helvetica"/>
        </w:rPr>
      </w:pPr>
    </w:p>
    <w:p w14:paraId="01AF3DD3" w14:textId="77777777" w:rsidR="006F5368" w:rsidRPr="00E650DD" w:rsidRDefault="006F5368" w:rsidP="006F5368">
      <w:pPr>
        <w:rPr>
          <w:rFonts w:ascii="Helvetica" w:hAnsi="Helvetica"/>
        </w:rPr>
      </w:pPr>
      <w:r>
        <w:rPr>
          <w:rFonts w:ascii="Helvetica" w:hAnsi="Helvetica"/>
        </w:rPr>
        <w:lastRenderedPageBreak/>
        <w:t>New Orleans (Louisiana)</w:t>
      </w:r>
    </w:p>
    <w:p w14:paraId="3AE3677F" w14:textId="77777777" w:rsidR="006F5368" w:rsidRDefault="006F5368" w:rsidP="006F5368">
      <w:pPr>
        <w:pStyle w:val="ListParagraph"/>
        <w:numPr>
          <w:ilvl w:val="0"/>
          <w:numId w:val="14"/>
        </w:numPr>
        <w:rPr>
          <w:rFonts w:ascii="Helvetica" w:hAnsi="Helvetica"/>
        </w:rPr>
      </w:pPr>
      <w:r>
        <w:rPr>
          <w:rFonts w:ascii="Helvetica" w:hAnsi="Helvetica"/>
        </w:rPr>
        <w:t xml:space="preserve">Experience all of the different cultures (i.e. </w:t>
      </w:r>
      <w:r w:rsidRPr="004656AC">
        <w:rPr>
          <w:rFonts w:ascii="Helvetica" w:hAnsi="Helvetica"/>
        </w:rPr>
        <w:t xml:space="preserve">African American, </w:t>
      </w:r>
      <w:r>
        <w:rPr>
          <w:rFonts w:ascii="Helvetica" w:hAnsi="Helvetica"/>
        </w:rPr>
        <w:t>Indigenous/Native</w:t>
      </w:r>
      <w:r w:rsidRPr="004656AC">
        <w:rPr>
          <w:rFonts w:ascii="Helvetica" w:hAnsi="Helvetica"/>
        </w:rPr>
        <w:t>, Fren</w:t>
      </w:r>
      <w:r>
        <w:rPr>
          <w:rFonts w:ascii="Helvetica" w:hAnsi="Helvetica"/>
        </w:rPr>
        <w:t>ch, Spanish,</w:t>
      </w:r>
      <w:r w:rsidRPr="004656AC">
        <w:rPr>
          <w:rFonts w:ascii="Helvetica" w:hAnsi="Helvetica"/>
        </w:rPr>
        <w:t xml:space="preserve"> Italian</w:t>
      </w:r>
      <w:r>
        <w:rPr>
          <w:rFonts w:ascii="Helvetica" w:hAnsi="Helvetica"/>
        </w:rPr>
        <w:t>)</w:t>
      </w:r>
    </w:p>
    <w:p w14:paraId="4106548C" w14:textId="77777777" w:rsidR="006F5368" w:rsidRDefault="006F5368" w:rsidP="006F5368">
      <w:pPr>
        <w:pStyle w:val="ListParagraph"/>
        <w:numPr>
          <w:ilvl w:val="0"/>
          <w:numId w:val="14"/>
        </w:numPr>
        <w:rPr>
          <w:rFonts w:ascii="Helvetica" w:hAnsi="Helvetica"/>
        </w:rPr>
      </w:pPr>
      <w:r>
        <w:rPr>
          <w:rFonts w:ascii="Helvetica" w:hAnsi="Helvetica"/>
        </w:rPr>
        <w:t>Listen to jazz being played on the streets</w:t>
      </w:r>
    </w:p>
    <w:p w14:paraId="2AE64E6F" w14:textId="77777777" w:rsidR="006F5368" w:rsidRDefault="006F5368" w:rsidP="006F5368">
      <w:pPr>
        <w:pStyle w:val="ListParagraph"/>
        <w:numPr>
          <w:ilvl w:val="0"/>
          <w:numId w:val="14"/>
        </w:numPr>
        <w:rPr>
          <w:rFonts w:ascii="Helvetica" w:hAnsi="Helvetica"/>
        </w:rPr>
      </w:pPr>
      <w:r>
        <w:rPr>
          <w:rFonts w:ascii="Helvetica" w:hAnsi="Helvetica"/>
        </w:rPr>
        <w:t>Ride the trollies on Canal Street</w:t>
      </w:r>
    </w:p>
    <w:p w14:paraId="605BCE6A" w14:textId="77777777" w:rsidR="006F5368" w:rsidRDefault="006F5368" w:rsidP="006F5368">
      <w:pPr>
        <w:pStyle w:val="ListParagraph"/>
        <w:numPr>
          <w:ilvl w:val="0"/>
          <w:numId w:val="14"/>
        </w:numPr>
        <w:rPr>
          <w:rFonts w:ascii="Helvetica" w:hAnsi="Helvetica"/>
        </w:rPr>
      </w:pPr>
      <w:r>
        <w:rPr>
          <w:rFonts w:ascii="Helvetica" w:hAnsi="Helvetica"/>
        </w:rPr>
        <w:t>Visit the French Quarter and St. Louis Cathedral</w:t>
      </w:r>
    </w:p>
    <w:p w14:paraId="3D0AAD65" w14:textId="77777777" w:rsidR="006F5368" w:rsidRDefault="006F5368" w:rsidP="006F5368">
      <w:pPr>
        <w:pStyle w:val="ListParagraph"/>
        <w:numPr>
          <w:ilvl w:val="0"/>
          <w:numId w:val="14"/>
        </w:numPr>
        <w:rPr>
          <w:rFonts w:ascii="Helvetica" w:hAnsi="Helvetica"/>
        </w:rPr>
      </w:pPr>
      <w:r>
        <w:rPr>
          <w:rFonts w:ascii="Helvetica" w:hAnsi="Helvetica"/>
        </w:rPr>
        <w:t>Eat beignets</w:t>
      </w:r>
    </w:p>
    <w:p w14:paraId="5DAAE351" w14:textId="77777777" w:rsidR="006F5368" w:rsidRDefault="006F5368" w:rsidP="006F5368">
      <w:pPr>
        <w:pStyle w:val="ListParagraph"/>
        <w:numPr>
          <w:ilvl w:val="0"/>
          <w:numId w:val="14"/>
        </w:numPr>
        <w:rPr>
          <w:rFonts w:ascii="Helvetica" w:hAnsi="Helvetica"/>
        </w:rPr>
      </w:pPr>
      <w:r>
        <w:rPr>
          <w:rFonts w:ascii="Helvetica" w:hAnsi="Helvetica"/>
        </w:rPr>
        <w:t>See alligators</w:t>
      </w:r>
    </w:p>
    <w:p w14:paraId="7FDF7C47" w14:textId="77777777" w:rsidR="006F5368" w:rsidRDefault="006F5368" w:rsidP="006F5368">
      <w:pPr>
        <w:pStyle w:val="ListParagraph"/>
        <w:numPr>
          <w:ilvl w:val="0"/>
          <w:numId w:val="14"/>
        </w:numPr>
        <w:rPr>
          <w:rFonts w:ascii="Helvetica" w:hAnsi="Helvetica"/>
        </w:rPr>
      </w:pPr>
      <w:r>
        <w:rPr>
          <w:rFonts w:ascii="Helvetica" w:hAnsi="Helvetica"/>
        </w:rPr>
        <w:t>See the Mississippi River</w:t>
      </w:r>
    </w:p>
    <w:p w14:paraId="3BAFB88A" w14:textId="77777777" w:rsidR="006F5368" w:rsidRPr="00847BC5" w:rsidRDefault="006F5368" w:rsidP="006F5368">
      <w:pPr>
        <w:pStyle w:val="ListParagraph"/>
        <w:numPr>
          <w:ilvl w:val="0"/>
          <w:numId w:val="14"/>
        </w:numPr>
        <w:rPr>
          <w:rFonts w:ascii="Helvetica" w:hAnsi="Helvetica"/>
        </w:rPr>
      </w:pPr>
      <w:r>
        <w:rPr>
          <w:rFonts w:ascii="Helvetica" w:hAnsi="Helvetica"/>
        </w:rPr>
        <w:t>Visit relatives who live there</w:t>
      </w:r>
    </w:p>
    <w:p w14:paraId="5F474CA4" w14:textId="77777777" w:rsidR="006F5368" w:rsidRDefault="006F5368" w:rsidP="006F5368">
      <w:pPr>
        <w:rPr>
          <w:rFonts w:ascii="Helvetica" w:hAnsi="Helvetica"/>
        </w:rPr>
      </w:pPr>
    </w:p>
    <w:p w14:paraId="4D54067F" w14:textId="77777777" w:rsidR="006F5368" w:rsidRPr="00E650DD" w:rsidRDefault="006F5368" w:rsidP="006F5368">
      <w:pPr>
        <w:rPr>
          <w:rFonts w:ascii="Helvetica" w:hAnsi="Helvetica"/>
        </w:rPr>
      </w:pPr>
      <w:r>
        <w:rPr>
          <w:rFonts w:ascii="Helvetica" w:hAnsi="Helvetica"/>
        </w:rPr>
        <w:t>Charleston (South Carolina)</w:t>
      </w:r>
    </w:p>
    <w:p w14:paraId="2B8A0497" w14:textId="77777777" w:rsidR="006F5368" w:rsidRDefault="006F5368" w:rsidP="006F5368">
      <w:pPr>
        <w:pStyle w:val="ListParagraph"/>
        <w:numPr>
          <w:ilvl w:val="0"/>
          <w:numId w:val="14"/>
        </w:numPr>
        <w:rPr>
          <w:rFonts w:ascii="Helvetica" w:hAnsi="Helvetica"/>
        </w:rPr>
      </w:pPr>
      <w:r>
        <w:rPr>
          <w:rFonts w:ascii="Helvetica" w:hAnsi="Helvetica"/>
        </w:rPr>
        <w:t>Learn about the history of the South</w:t>
      </w:r>
    </w:p>
    <w:p w14:paraId="68DECF26" w14:textId="77777777" w:rsidR="006F5368" w:rsidRPr="00044A0C" w:rsidRDefault="006F5368" w:rsidP="006F5368">
      <w:pPr>
        <w:pStyle w:val="ListParagraph"/>
        <w:numPr>
          <w:ilvl w:val="0"/>
          <w:numId w:val="14"/>
        </w:numPr>
        <w:rPr>
          <w:rFonts w:ascii="Helvetica" w:hAnsi="Helvetica"/>
        </w:rPr>
      </w:pPr>
      <w:r>
        <w:rPr>
          <w:rFonts w:ascii="Helvetica" w:hAnsi="Helvetica"/>
        </w:rPr>
        <w:t>Understand the history of slavery and slave revolts/see the former slave plantations</w:t>
      </w:r>
    </w:p>
    <w:p w14:paraId="46BDCAC8" w14:textId="77777777" w:rsidR="006F5368" w:rsidRDefault="006F5368" w:rsidP="006F5368">
      <w:pPr>
        <w:pStyle w:val="ListParagraph"/>
        <w:numPr>
          <w:ilvl w:val="0"/>
          <w:numId w:val="14"/>
        </w:numPr>
        <w:rPr>
          <w:rFonts w:ascii="Helvetica" w:hAnsi="Helvetica"/>
        </w:rPr>
      </w:pPr>
      <w:r>
        <w:rPr>
          <w:rFonts w:ascii="Helvetica" w:hAnsi="Helvetica"/>
        </w:rPr>
        <w:t>Visit old houses</w:t>
      </w:r>
    </w:p>
    <w:p w14:paraId="7A193CA9" w14:textId="77777777" w:rsidR="006F5368" w:rsidRDefault="006F5368" w:rsidP="006F5368">
      <w:pPr>
        <w:pStyle w:val="ListParagraph"/>
        <w:numPr>
          <w:ilvl w:val="0"/>
          <w:numId w:val="14"/>
        </w:numPr>
        <w:rPr>
          <w:rFonts w:ascii="Helvetica" w:hAnsi="Helvetica"/>
        </w:rPr>
      </w:pPr>
      <w:r>
        <w:rPr>
          <w:rFonts w:ascii="Helvetica" w:hAnsi="Helvetica"/>
        </w:rPr>
        <w:t>Walk around the city</w:t>
      </w:r>
    </w:p>
    <w:p w14:paraId="35390FB7" w14:textId="77777777" w:rsidR="006F5368" w:rsidRDefault="006F5368" w:rsidP="006F5368">
      <w:pPr>
        <w:pStyle w:val="ListParagraph"/>
        <w:numPr>
          <w:ilvl w:val="0"/>
          <w:numId w:val="14"/>
        </w:numPr>
        <w:rPr>
          <w:rFonts w:ascii="Helvetica" w:hAnsi="Helvetica"/>
        </w:rPr>
      </w:pPr>
      <w:r>
        <w:rPr>
          <w:rFonts w:ascii="Helvetica" w:hAnsi="Helvetica"/>
        </w:rPr>
        <w:t>Ride in a horse and carriage</w:t>
      </w:r>
    </w:p>
    <w:p w14:paraId="691C9DBE" w14:textId="77777777" w:rsidR="006F5368" w:rsidRDefault="006F5368" w:rsidP="006F5368">
      <w:pPr>
        <w:pStyle w:val="ListParagraph"/>
        <w:numPr>
          <w:ilvl w:val="0"/>
          <w:numId w:val="14"/>
        </w:numPr>
        <w:rPr>
          <w:rFonts w:ascii="Helvetica" w:hAnsi="Helvetica"/>
        </w:rPr>
      </w:pPr>
      <w:r>
        <w:rPr>
          <w:rFonts w:ascii="Helvetica" w:hAnsi="Helvetica"/>
        </w:rPr>
        <w:t>Go to museums</w:t>
      </w:r>
    </w:p>
    <w:p w14:paraId="09DC800E" w14:textId="77777777" w:rsidR="006F5368" w:rsidRPr="00847BC5" w:rsidRDefault="006F5368" w:rsidP="006F5368">
      <w:pPr>
        <w:pStyle w:val="ListParagraph"/>
        <w:numPr>
          <w:ilvl w:val="0"/>
          <w:numId w:val="14"/>
        </w:numPr>
        <w:rPr>
          <w:rFonts w:ascii="Helvetica" w:hAnsi="Helvetica"/>
        </w:rPr>
      </w:pPr>
      <w:r>
        <w:rPr>
          <w:rFonts w:ascii="Helvetica" w:hAnsi="Helvetica"/>
        </w:rPr>
        <w:t>Visit relatives who live there</w:t>
      </w:r>
    </w:p>
    <w:p w14:paraId="6B29607E" w14:textId="77777777" w:rsidR="006F5368" w:rsidRPr="00E650DD" w:rsidRDefault="006F5368" w:rsidP="006F5368">
      <w:pPr>
        <w:rPr>
          <w:rFonts w:ascii="Helvetica" w:hAnsi="Helvetica"/>
        </w:rPr>
      </w:pPr>
    </w:p>
    <w:p w14:paraId="2D679F96" w14:textId="77777777" w:rsidR="006F5368" w:rsidRPr="00E650DD" w:rsidRDefault="006F5368" w:rsidP="006F5368">
      <w:pPr>
        <w:rPr>
          <w:rFonts w:ascii="Helvetica" w:hAnsi="Helvetica"/>
        </w:rPr>
      </w:pPr>
      <w:r>
        <w:rPr>
          <w:rFonts w:ascii="Helvetica" w:hAnsi="Helvetica"/>
        </w:rPr>
        <w:t>The Smoky Mountains (North Carolina and Tennessee)</w:t>
      </w:r>
    </w:p>
    <w:p w14:paraId="7B6200D9" w14:textId="77777777" w:rsidR="006F5368" w:rsidRDefault="006F5368" w:rsidP="006F5368">
      <w:pPr>
        <w:pStyle w:val="ListParagraph"/>
        <w:numPr>
          <w:ilvl w:val="0"/>
          <w:numId w:val="14"/>
        </w:numPr>
        <w:rPr>
          <w:rFonts w:ascii="Helvetica" w:hAnsi="Helvetica"/>
        </w:rPr>
      </w:pPr>
      <w:r>
        <w:rPr>
          <w:rFonts w:ascii="Helvetica" w:hAnsi="Helvetica"/>
        </w:rPr>
        <w:t>Go hiking or camping</w:t>
      </w:r>
    </w:p>
    <w:p w14:paraId="79C79058" w14:textId="77777777" w:rsidR="006F5368" w:rsidRDefault="006F5368" w:rsidP="006F5368">
      <w:pPr>
        <w:pStyle w:val="ListParagraph"/>
        <w:numPr>
          <w:ilvl w:val="0"/>
          <w:numId w:val="14"/>
        </w:numPr>
        <w:rPr>
          <w:rFonts w:ascii="Helvetica" w:hAnsi="Helvetica"/>
        </w:rPr>
      </w:pPr>
      <w:r>
        <w:rPr>
          <w:rFonts w:ascii="Helvetica" w:hAnsi="Helvetica"/>
        </w:rPr>
        <w:t>Climb mountains</w:t>
      </w:r>
    </w:p>
    <w:p w14:paraId="77F9888F" w14:textId="77777777" w:rsidR="006F5368" w:rsidRDefault="006F5368" w:rsidP="006F5368">
      <w:pPr>
        <w:pStyle w:val="ListParagraph"/>
        <w:numPr>
          <w:ilvl w:val="0"/>
          <w:numId w:val="14"/>
        </w:numPr>
        <w:rPr>
          <w:rFonts w:ascii="Helvetica" w:hAnsi="Helvetica"/>
        </w:rPr>
      </w:pPr>
      <w:r>
        <w:rPr>
          <w:rFonts w:ascii="Helvetica" w:hAnsi="Helvetica"/>
        </w:rPr>
        <w:t>See the famous “smoke” or mountain fog</w:t>
      </w:r>
    </w:p>
    <w:p w14:paraId="3AF8DB3F" w14:textId="77777777" w:rsidR="006F5368" w:rsidRDefault="006F5368" w:rsidP="006F5368">
      <w:pPr>
        <w:pStyle w:val="ListParagraph"/>
        <w:numPr>
          <w:ilvl w:val="0"/>
          <w:numId w:val="14"/>
        </w:numPr>
        <w:rPr>
          <w:rFonts w:ascii="Helvetica" w:hAnsi="Helvetica"/>
        </w:rPr>
      </w:pPr>
      <w:r>
        <w:rPr>
          <w:rFonts w:ascii="Helvetica" w:hAnsi="Helvetica"/>
        </w:rPr>
        <w:t xml:space="preserve">Observe all of the animals (i.e. </w:t>
      </w:r>
      <w:r w:rsidRPr="00FA339B">
        <w:rPr>
          <w:rFonts w:ascii="Helvetica" w:hAnsi="Helvetica"/>
        </w:rPr>
        <w:t>hawks, owls, woodpeckers, bats, bears, elk, trout, bass, and rattlesnakes</w:t>
      </w:r>
      <w:r>
        <w:rPr>
          <w:rFonts w:ascii="Helvetica" w:hAnsi="Helvetica"/>
        </w:rPr>
        <w:t>)</w:t>
      </w:r>
    </w:p>
    <w:p w14:paraId="77FFDF1E" w14:textId="77777777" w:rsidR="006F5368" w:rsidRDefault="006F5368" w:rsidP="006F5368">
      <w:pPr>
        <w:pStyle w:val="ListParagraph"/>
        <w:numPr>
          <w:ilvl w:val="0"/>
          <w:numId w:val="14"/>
        </w:numPr>
        <w:rPr>
          <w:rFonts w:ascii="Helvetica" w:hAnsi="Helvetica"/>
        </w:rPr>
      </w:pPr>
      <w:r>
        <w:rPr>
          <w:rFonts w:ascii="Helvetica" w:hAnsi="Helvetica"/>
        </w:rPr>
        <w:t>Examine salamanders or flying squirrels</w:t>
      </w:r>
    </w:p>
    <w:p w14:paraId="2E1F7CEF" w14:textId="77777777" w:rsidR="006F5368" w:rsidRPr="00847BC5" w:rsidRDefault="006F5368" w:rsidP="006F5368">
      <w:pPr>
        <w:rPr>
          <w:rFonts w:ascii="Helvetica" w:hAnsi="Helvetica"/>
        </w:rPr>
      </w:pPr>
    </w:p>
    <w:p w14:paraId="09089A32" w14:textId="77777777" w:rsidR="006F5368" w:rsidRPr="00E650DD" w:rsidRDefault="006F5368" w:rsidP="006F5368">
      <w:pPr>
        <w:rPr>
          <w:rFonts w:ascii="Helvetica" w:hAnsi="Helvetica"/>
        </w:rPr>
      </w:pPr>
      <w:r>
        <w:rPr>
          <w:rFonts w:ascii="Helvetica" w:hAnsi="Helvetica"/>
        </w:rPr>
        <w:t>Nashville (Tennessee)</w:t>
      </w:r>
    </w:p>
    <w:p w14:paraId="2A101A93" w14:textId="77777777" w:rsidR="006F5368" w:rsidRDefault="006F5368" w:rsidP="006F5368">
      <w:pPr>
        <w:pStyle w:val="ListParagraph"/>
        <w:numPr>
          <w:ilvl w:val="0"/>
          <w:numId w:val="14"/>
        </w:numPr>
        <w:rPr>
          <w:rFonts w:ascii="Helvetica" w:hAnsi="Helvetica"/>
        </w:rPr>
      </w:pPr>
      <w:r>
        <w:rPr>
          <w:rFonts w:ascii="Helvetica" w:hAnsi="Helvetica"/>
        </w:rPr>
        <w:t>Listen to country music/perform as a musician</w:t>
      </w:r>
    </w:p>
    <w:p w14:paraId="46D84BE6" w14:textId="77777777" w:rsidR="006F5368" w:rsidRDefault="006F5368" w:rsidP="006F5368">
      <w:pPr>
        <w:pStyle w:val="ListParagraph"/>
        <w:numPr>
          <w:ilvl w:val="0"/>
          <w:numId w:val="14"/>
        </w:numPr>
        <w:rPr>
          <w:rFonts w:ascii="Helvetica" w:hAnsi="Helvetica"/>
        </w:rPr>
      </w:pPr>
      <w:r>
        <w:rPr>
          <w:rFonts w:ascii="Helvetica" w:hAnsi="Helvetica"/>
        </w:rPr>
        <w:t>Meet a country music star</w:t>
      </w:r>
    </w:p>
    <w:p w14:paraId="72E48FDE" w14:textId="77777777" w:rsidR="006F5368" w:rsidRDefault="006F5368" w:rsidP="006F5368">
      <w:pPr>
        <w:pStyle w:val="ListParagraph"/>
        <w:numPr>
          <w:ilvl w:val="0"/>
          <w:numId w:val="14"/>
        </w:numPr>
        <w:rPr>
          <w:rFonts w:ascii="Helvetica" w:hAnsi="Helvetica"/>
        </w:rPr>
      </w:pPr>
      <w:r>
        <w:rPr>
          <w:rFonts w:ascii="Helvetica" w:hAnsi="Helvetica"/>
        </w:rPr>
        <w:t>Buy country clothes or boots</w:t>
      </w:r>
    </w:p>
    <w:p w14:paraId="45702545" w14:textId="77777777" w:rsidR="006F5368" w:rsidRPr="007A7B32" w:rsidRDefault="006F5368" w:rsidP="006F5368">
      <w:pPr>
        <w:pStyle w:val="ListParagraph"/>
        <w:numPr>
          <w:ilvl w:val="0"/>
          <w:numId w:val="14"/>
        </w:numPr>
        <w:rPr>
          <w:rFonts w:ascii="Helvetica" w:hAnsi="Helvetica"/>
        </w:rPr>
      </w:pPr>
      <w:r>
        <w:rPr>
          <w:rFonts w:ascii="Helvetica" w:hAnsi="Helvetica"/>
        </w:rPr>
        <w:t>Go to famous civil rights places/remember what the Fish University students (Diane Nash, John Lewis) did during their protests of segregated schools, lunch counters, and businesses</w:t>
      </w:r>
    </w:p>
    <w:p w14:paraId="7A529803" w14:textId="77777777" w:rsidR="006F5368" w:rsidRDefault="006F5368" w:rsidP="006F5368">
      <w:pPr>
        <w:rPr>
          <w:rFonts w:ascii="Helvetica" w:hAnsi="Helvetica"/>
        </w:rPr>
      </w:pPr>
      <w:r>
        <w:rPr>
          <w:rFonts w:ascii="Helvetica" w:hAnsi="Helvetica"/>
        </w:rPr>
        <w:br w:type="page"/>
      </w:r>
    </w:p>
    <w:p w14:paraId="4D9EA406" w14:textId="6F9B2BC6" w:rsidR="006F5368" w:rsidRPr="00FF772C" w:rsidRDefault="006F5368" w:rsidP="006F5368">
      <w:pPr>
        <w:shd w:val="clear" w:color="auto" w:fill="F4B083" w:themeFill="accent2" w:themeFillTint="99"/>
        <w:jc w:val="center"/>
        <w:rPr>
          <w:rFonts w:ascii="Helvetica" w:hAnsi="Helvetica"/>
          <w:b/>
        </w:rPr>
      </w:pPr>
      <w:bookmarkStart w:id="2" w:name="Lesson4_3"/>
      <w:r>
        <w:rPr>
          <w:rFonts w:ascii="Helvetica" w:hAnsi="Helvetica"/>
          <w:b/>
        </w:rPr>
        <w:lastRenderedPageBreak/>
        <w:t xml:space="preserve">LESSON PLAN </w:t>
      </w:r>
      <w:r w:rsidR="00003B44">
        <w:rPr>
          <w:rFonts w:ascii="Helvetica" w:hAnsi="Helvetica"/>
          <w:b/>
        </w:rPr>
        <w:t>4-3</w:t>
      </w:r>
      <w:r>
        <w:rPr>
          <w:rFonts w:ascii="Helvetica" w:hAnsi="Helvetica"/>
          <w:b/>
        </w:rPr>
        <w:t>: Midwest (U.S. Regions Mini-Unit)</w:t>
      </w:r>
    </w:p>
    <w:bookmarkEnd w:id="2"/>
    <w:p w14:paraId="5A075A9C" w14:textId="77777777" w:rsidR="006F5368" w:rsidRDefault="006F5368" w:rsidP="006F5368">
      <w:pPr>
        <w:rPr>
          <w:rFonts w:ascii="Helvetica" w:hAnsi="Helvetica"/>
        </w:rPr>
      </w:pPr>
    </w:p>
    <w:p w14:paraId="672C0A1B"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MATERIALS</w:t>
      </w:r>
    </w:p>
    <w:p w14:paraId="1F8C9C2E" w14:textId="77777777" w:rsidR="006F5368" w:rsidRDefault="006F5368" w:rsidP="006F5368">
      <w:pPr>
        <w:rPr>
          <w:rFonts w:ascii="Helvetica" w:hAnsi="Helvetica"/>
        </w:rPr>
      </w:pPr>
    </w:p>
    <w:p w14:paraId="7050598A" w14:textId="050AB9B8" w:rsidR="006F5368" w:rsidRDefault="006F5368" w:rsidP="006F5368">
      <w:pPr>
        <w:rPr>
          <w:rFonts w:ascii="Helvetica" w:hAnsi="Helvetica"/>
        </w:rPr>
      </w:pPr>
      <w:r>
        <w:rPr>
          <w:rFonts w:ascii="Helvetica" w:hAnsi="Helvetica"/>
        </w:rPr>
        <w:t xml:space="preserve">The </w:t>
      </w:r>
      <w:r w:rsidR="00AE2482">
        <w:rPr>
          <w:rFonts w:ascii="Helvetica" w:hAnsi="Helvetica"/>
        </w:rPr>
        <w:t>Amazing Race</w:t>
      </w:r>
      <w:r>
        <w:rPr>
          <w:rFonts w:ascii="Helvetica" w:hAnsi="Helvetica"/>
        </w:rPr>
        <w:t>Introduction Video (</w:t>
      </w:r>
      <w:r w:rsidR="00003B44">
        <w:rPr>
          <w:rFonts w:ascii="Helvetica" w:hAnsi="Helvetica"/>
        </w:rPr>
        <w:t>Lesson4-1-5Video1</w:t>
      </w:r>
      <w:r>
        <w:rPr>
          <w:rFonts w:ascii="Helvetica" w:hAnsi="Helvetica"/>
        </w:rPr>
        <w:t xml:space="preserve">) </w:t>
      </w:r>
      <w:r w:rsidR="00AE2482">
        <w:rPr>
          <w:rFonts w:ascii="Helvetica" w:hAnsi="Helvetica"/>
        </w:rPr>
        <w:t xml:space="preserve">[Located in the Open Social Studies Video Library: </w:t>
      </w:r>
      <w:hyperlink r:id="rId17" w:history="1">
        <w:r w:rsidR="00AE2482" w:rsidRPr="0008451B">
          <w:rPr>
            <w:rStyle w:val="Hyperlink"/>
            <w:rFonts w:ascii="Helvetica" w:hAnsi="Helvetica"/>
          </w:rPr>
          <w:t>www.opensocialstudies.org/K-6.html</w:t>
        </w:r>
      </w:hyperlink>
      <w:r w:rsidR="00AE2482">
        <w:rPr>
          <w:rFonts w:ascii="Helvetica" w:hAnsi="Helvetica"/>
        </w:rPr>
        <w:t>]</w:t>
      </w:r>
    </w:p>
    <w:p w14:paraId="5587F240" w14:textId="77777777" w:rsidR="006F5368" w:rsidRDefault="006F5368" w:rsidP="006F5368">
      <w:pPr>
        <w:rPr>
          <w:rFonts w:ascii="Helvetica" w:hAnsi="Helvetica"/>
        </w:rPr>
      </w:pPr>
      <w:r>
        <w:rPr>
          <w:rFonts w:ascii="Helvetica" w:hAnsi="Helvetica"/>
        </w:rPr>
        <w:t>Clipboards (not supplied)</w:t>
      </w:r>
    </w:p>
    <w:p w14:paraId="5B656979" w14:textId="77777777" w:rsidR="006F5368" w:rsidRDefault="006F5368" w:rsidP="006F5368">
      <w:pPr>
        <w:rPr>
          <w:rFonts w:ascii="Helvetica" w:hAnsi="Helvetica"/>
        </w:rPr>
      </w:pPr>
      <w:r>
        <w:rPr>
          <w:rFonts w:ascii="Helvetica" w:hAnsi="Helvetica"/>
        </w:rPr>
        <w:t>Lined paper (not supplied)</w:t>
      </w:r>
    </w:p>
    <w:p w14:paraId="5C8C3A32" w14:textId="106F6E8D" w:rsidR="006F5368" w:rsidRDefault="006F5368" w:rsidP="006F5368">
      <w:pPr>
        <w:rPr>
          <w:rFonts w:ascii="Helvetica" w:hAnsi="Helvetica"/>
        </w:rPr>
      </w:pPr>
      <w:r>
        <w:rPr>
          <w:rFonts w:ascii="Helvetica" w:hAnsi="Helvetica"/>
        </w:rPr>
        <w:t xml:space="preserve">Amazing Race Challenge 5: Midwest Map </w:t>
      </w: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4-3</w:t>
      </w:r>
      <w:r w:rsidRPr="00896311">
        <w:rPr>
          <w:rFonts w:ascii="Helvetica" w:hAnsi="Helvetica"/>
        </w:rPr>
        <w:t>.</w:t>
      </w:r>
      <w:r>
        <w:rPr>
          <w:rFonts w:ascii="Helvetica" w:hAnsi="Helvetica"/>
        </w:rPr>
        <w:t>A</w:t>
      </w:r>
      <w:r w:rsidRPr="00896311">
        <w:rPr>
          <w:rFonts w:ascii="Helvetica" w:hAnsi="Helvetica"/>
        </w:rPr>
        <w:t>)</w:t>
      </w:r>
    </w:p>
    <w:p w14:paraId="0AA177F1" w14:textId="3BE48C72" w:rsidR="006F5368" w:rsidRPr="00896311" w:rsidRDefault="006F5368" w:rsidP="006F5368">
      <w:pPr>
        <w:rPr>
          <w:rFonts w:ascii="Helvetica" w:hAnsi="Helvetica"/>
        </w:rPr>
      </w:pPr>
      <w:r w:rsidRPr="00896311">
        <w:rPr>
          <w:rFonts w:ascii="Helvetica" w:hAnsi="Helvetica"/>
        </w:rPr>
        <w:t xml:space="preserve">Source 1: </w:t>
      </w:r>
      <w:r>
        <w:rPr>
          <w:rFonts w:ascii="Helvetica" w:hAnsi="Helvetica"/>
        </w:rPr>
        <w:t xml:space="preserve">Trade Stocks and Futures in </w:t>
      </w:r>
      <w:r w:rsidRPr="001C6ECC">
        <w:rPr>
          <w:rFonts w:ascii="Helvetica" w:hAnsi="Helvetica"/>
        </w:rPr>
        <w:t>Illinois</w:t>
      </w:r>
      <w:r>
        <w:rPr>
          <w:rFonts w:ascii="Helvetica" w:hAnsi="Helvetica"/>
        </w:rPr>
        <w:t xml:space="preserve"> </w:t>
      </w:r>
      <w:r w:rsidRPr="00896311">
        <w:rPr>
          <w:rFonts w:ascii="Helvetica" w:hAnsi="Helvetica"/>
        </w:rPr>
        <w:t>(</w:t>
      </w:r>
      <w:r>
        <w:rPr>
          <w:rFonts w:ascii="Helvetica" w:hAnsi="Helvetica"/>
        </w:rPr>
        <w:t>SOURCEBOOK</w:t>
      </w:r>
      <w:r w:rsidRPr="00896311">
        <w:rPr>
          <w:rFonts w:ascii="Helvetica" w:hAnsi="Helvetica"/>
        </w:rPr>
        <w:t xml:space="preserve"> </w:t>
      </w:r>
      <w:r w:rsidR="00003B44">
        <w:rPr>
          <w:rFonts w:ascii="Helvetica" w:hAnsi="Helvetica"/>
        </w:rPr>
        <w:t>4-3</w:t>
      </w:r>
      <w:r w:rsidRPr="00896311">
        <w:rPr>
          <w:rFonts w:ascii="Helvetica" w:hAnsi="Helvetica"/>
        </w:rPr>
        <w:t>.</w:t>
      </w:r>
      <w:r>
        <w:rPr>
          <w:rFonts w:ascii="Helvetica" w:hAnsi="Helvetica"/>
        </w:rPr>
        <w:t>B</w:t>
      </w:r>
      <w:r w:rsidRPr="00896311">
        <w:rPr>
          <w:rFonts w:ascii="Helvetica" w:hAnsi="Helvetica"/>
        </w:rPr>
        <w:t>)</w:t>
      </w:r>
    </w:p>
    <w:p w14:paraId="6F8321FA" w14:textId="1D49A243" w:rsidR="006F5368" w:rsidRPr="00896311" w:rsidRDefault="006F5368" w:rsidP="006F5368">
      <w:pPr>
        <w:rPr>
          <w:rFonts w:ascii="Helvetica" w:hAnsi="Helvetica"/>
        </w:rPr>
      </w:pPr>
      <w:r w:rsidRPr="00896311">
        <w:rPr>
          <w:rFonts w:ascii="Helvetica" w:hAnsi="Helvetica"/>
          <w:bCs/>
        </w:rPr>
        <w:t xml:space="preserve">Source 2: </w:t>
      </w:r>
      <w:r>
        <w:rPr>
          <w:rFonts w:ascii="Helvetica" w:hAnsi="Helvetica"/>
        </w:rPr>
        <w:t xml:space="preserve">Corn Farm in Iowa </w:t>
      </w:r>
      <w:r w:rsidRPr="00896311">
        <w:rPr>
          <w:rFonts w:ascii="Helvetica" w:hAnsi="Helvetica"/>
        </w:rPr>
        <w:t>(</w:t>
      </w:r>
      <w:r>
        <w:rPr>
          <w:rFonts w:ascii="Helvetica" w:hAnsi="Helvetica"/>
        </w:rPr>
        <w:t>SOURCEBOOK</w:t>
      </w:r>
      <w:r w:rsidRPr="00896311">
        <w:rPr>
          <w:rFonts w:ascii="Helvetica" w:hAnsi="Helvetica"/>
        </w:rPr>
        <w:t xml:space="preserve"> </w:t>
      </w:r>
      <w:r w:rsidR="00003B44">
        <w:rPr>
          <w:rFonts w:ascii="Helvetica" w:hAnsi="Helvetica"/>
        </w:rPr>
        <w:t>4-3</w:t>
      </w:r>
      <w:r w:rsidRPr="00896311">
        <w:rPr>
          <w:rFonts w:ascii="Helvetica" w:hAnsi="Helvetica"/>
        </w:rPr>
        <w:t>.</w:t>
      </w:r>
      <w:r>
        <w:rPr>
          <w:rFonts w:ascii="Helvetica" w:hAnsi="Helvetica"/>
        </w:rPr>
        <w:t>C</w:t>
      </w:r>
      <w:r w:rsidRPr="00896311">
        <w:rPr>
          <w:rFonts w:ascii="Helvetica" w:hAnsi="Helvetica"/>
        </w:rPr>
        <w:t>)</w:t>
      </w:r>
    </w:p>
    <w:p w14:paraId="14BB7453" w14:textId="0BE41EBB" w:rsidR="006F5368" w:rsidRPr="00896311" w:rsidRDefault="006F5368" w:rsidP="006F5368">
      <w:pPr>
        <w:rPr>
          <w:rFonts w:ascii="Helvetica" w:hAnsi="Helvetica"/>
        </w:rPr>
      </w:pPr>
      <w:r w:rsidRPr="00896311">
        <w:rPr>
          <w:rFonts w:ascii="Helvetica" w:hAnsi="Helvetica"/>
        </w:rPr>
        <w:t xml:space="preserve">Source 3: </w:t>
      </w:r>
      <w:r>
        <w:rPr>
          <w:rFonts w:ascii="Helvetica" w:hAnsi="Helvetica"/>
        </w:rPr>
        <w:t>Shipping Company in Ohio</w:t>
      </w:r>
      <w:r w:rsidRPr="00896311">
        <w:rPr>
          <w:rFonts w:ascii="Helvetica" w:hAnsi="Helvetica"/>
        </w:rPr>
        <w:t xml:space="preserve"> (</w:t>
      </w:r>
      <w:r>
        <w:rPr>
          <w:rFonts w:ascii="Helvetica" w:hAnsi="Helvetica"/>
        </w:rPr>
        <w:t>SOURCEBOOK</w:t>
      </w:r>
      <w:r w:rsidRPr="00896311">
        <w:rPr>
          <w:rFonts w:ascii="Helvetica" w:hAnsi="Helvetica"/>
        </w:rPr>
        <w:t xml:space="preserve"> </w:t>
      </w:r>
      <w:r w:rsidR="00003B44">
        <w:rPr>
          <w:rFonts w:ascii="Helvetica" w:hAnsi="Helvetica"/>
        </w:rPr>
        <w:t>4-3</w:t>
      </w:r>
      <w:r w:rsidRPr="00896311">
        <w:rPr>
          <w:rFonts w:ascii="Helvetica" w:hAnsi="Helvetica"/>
        </w:rPr>
        <w:t>.</w:t>
      </w:r>
      <w:r>
        <w:rPr>
          <w:rFonts w:ascii="Helvetica" w:hAnsi="Helvetica"/>
        </w:rPr>
        <w:t>D</w:t>
      </w:r>
      <w:r w:rsidRPr="00896311">
        <w:rPr>
          <w:rFonts w:ascii="Helvetica" w:hAnsi="Helvetica"/>
        </w:rPr>
        <w:t>)</w:t>
      </w:r>
    </w:p>
    <w:p w14:paraId="766A5B68" w14:textId="272C2A7B" w:rsidR="006F5368" w:rsidRDefault="006F5368" w:rsidP="006F5368">
      <w:pPr>
        <w:rPr>
          <w:rFonts w:ascii="Helvetica" w:hAnsi="Helvetica"/>
        </w:rPr>
      </w:pPr>
      <w:r w:rsidRPr="00896311">
        <w:rPr>
          <w:rFonts w:ascii="Helvetica" w:hAnsi="Helvetica"/>
        </w:rPr>
        <w:t xml:space="preserve">Source 4: </w:t>
      </w:r>
      <w:r>
        <w:rPr>
          <w:rFonts w:ascii="Helvetica" w:hAnsi="Helvetica"/>
        </w:rPr>
        <w:t xml:space="preserve">Cheese Factory in Wisconsin </w:t>
      </w:r>
      <w:r w:rsidRPr="00896311">
        <w:rPr>
          <w:rFonts w:ascii="Helvetica" w:hAnsi="Helvetica"/>
        </w:rPr>
        <w:t>(</w:t>
      </w:r>
      <w:r>
        <w:rPr>
          <w:rFonts w:ascii="Helvetica" w:hAnsi="Helvetica"/>
        </w:rPr>
        <w:t>SOURCEBOOK</w:t>
      </w:r>
      <w:r w:rsidRPr="00896311">
        <w:rPr>
          <w:rFonts w:ascii="Helvetica" w:hAnsi="Helvetica"/>
        </w:rPr>
        <w:t xml:space="preserve"> </w:t>
      </w:r>
      <w:r w:rsidR="00003B44">
        <w:rPr>
          <w:rFonts w:ascii="Helvetica" w:hAnsi="Helvetica"/>
        </w:rPr>
        <w:t>4-3</w:t>
      </w:r>
      <w:r w:rsidRPr="00896311">
        <w:rPr>
          <w:rFonts w:ascii="Helvetica" w:hAnsi="Helvetica"/>
        </w:rPr>
        <w:t>.</w:t>
      </w:r>
      <w:r>
        <w:rPr>
          <w:rFonts w:ascii="Helvetica" w:hAnsi="Helvetica"/>
        </w:rPr>
        <w:t>E</w:t>
      </w:r>
      <w:r w:rsidRPr="00896311">
        <w:rPr>
          <w:rFonts w:ascii="Helvetica" w:hAnsi="Helvetica"/>
        </w:rPr>
        <w:t>)</w:t>
      </w:r>
    </w:p>
    <w:p w14:paraId="69419B04" w14:textId="4B47BA96" w:rsidR="006F5368" w:rsidRPr="001C6ECC" w:rsidRDefault="006F5368" w:rsidP="006F5368">
      <w:pPr>
        <w:rPr>
          <w:rFonts w:ascii="Helvetica" w:hAnsi="Helvetica"/>
          <w:b/>
        </w:rPr>
      </w:pPr>
      <w:r w:rsidRPr="00896311">
        <w:rPr>
          <w:rFonts w:ascii="Helvetica" w:hAnsi="Helvetica"/>
        </w:rPr>
        <w:t xml:space="preserve">Source </w:t>
      </w:r>
      <w:r>
        <w:rPr>
          <w:rFonts w:ascii="Helvetica" w:hAnsi="Helvetica"/>
        </w:rPr>
        <w:t>5</w:t>
      </w:r>
      <w:r w:rsidRPr="00896311">
        <w:rPr>
          <w:rFonts w:ascii="Helvetica" w:hAnsi="Helvetica"/>
        </w:rPr>
        <w:t xml:space="preserve">: </w:t>
      </w:r>
      <w:r>
        <w:rPr>
          <w:rFonts w:ascii="Helvetica" w:hAnsi="Helvetica"/>
        </w:rPr>
        <w:t>Cattle Ranch in North Dakota</w:t>
      </w:r>
      <w:r>
        <w:rPr>
          <w:rFonts w:ascii="Helvetica" w:hAnsi="Helvetica"/>
          <w:b/>
        </w:rPr>
        <w:t xml:space="preserve"> </w:t>
      </w:r>
      <w:r w:rsidRPr="00896311">
        <w:rPr>
          <w:rFonts w:ascii="Helvetica" w:hAnsi="Helvetica"/>
        </w:rPr>
        <w:t>(</w:t>
      </w:r>
      <w:r>
        <w:rPr>
          <w:rFonts w:ascii="Helvetica" w:hAnsi="Helvetica"/>
        </w:rPr>
        <w:t>SOURCEBOOK</w:t>
      </w:r>
      <w:r w:rsidRPr="00896311">
        <w:rPr>
          <w:rFonts w:ascii="Helvetica" w:hAnsi="Helvetica"/>
        </w:rPr>
        <w:t xml:space="preserve"> </w:t>
      </w:r>
      <w:r w:rsidR="00003B44">
        <w:rPr>
          <w:rFonts w:ascii="Helvetica" w:hAnsi="Helvetica"/>
        </w:rPr>
        <w:t>4-3</w:t>
      </w:r>
      <w:r w:rsidRPr="00896311">
        <w:rPr>
          <w:rFonts w:ascii="Helvetica" w:hAnsi="Helvetica"/>
        </w:rPr>
        <w:t>.</w:t>
      </w:r>
      <w:r>
        <w:rPr>
          <w:rFonts w:ascii="Helvetica" w:hAnsi="Helvetica"/>
        </w:rPr>
        <w:t>F</w:t>
      </w:r>
      <w:r w:rsidRPr="00896311">
        <w:rPr>
          <w:rFonts w:ascii="Helvetica" w:hAnsi="Helvetica"/>
        </w:rPr>
        <w:t>)</w:t>
      </w:r>
    </w:p>
    <w:p w14:paraId="14E4DA92" w14:textId="0BD073A1" w:rsidR="006F5368" w:rsidRDefault="006F5368" w:rsidP="006F5368">
      <w:pPr>
        <w:rPr>
          <w:rFonts w:ascii="Helvetica" w:hAnsi="Helvetica"/>
        </w:rPr>
      </w:pPr>
      <w:r>
        <w:rPr>
          <w:rFonts w:ascii="Helvetica" w:hAnsi="Helvetica"/>
        </w:rPr>
        <w:t xml:space="preserve">Amazing Race Challenge 6: Clues About Midwest Industries </w:t>
      </w: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4-3</w:t>
      </w:r>
      <w:r w:rsidRPr="00896311">
        <w:rPr>
          <w:rFonts w:ascii="Helvetica" w:hAnsi="Helvetica"/>
        </w:rPr>
        <w:t>.</w:t>
      </w:r>
      <w:r>
        <w:rPr>
          <w:rFonts w:ascii="Helvetica" w:hAnsi="Helvetica"/>
        </w:rPr>
        <w:t>G</w:t>
      </w:r>
      <w:r w:rsidRPr="00896311">
        <w:rPr>
          <w:rFonts w:ascii="Helvetica" w:hAnsi="Helvetica"/>
        </w:rPr>
        <w:t>)</w:t>
      </w:r>
    </w:p>
    <w:p w14:paraId="2AA1DF05" w14:textId="6AC5C140" w:rsidR="006F5368" w:rsidRDefault="006F5368" w:rsidP="006F5368">
      <w:pPr>
        <w:rPr>
          <w:rFonts w:ascii="Helvetica" w:hAnsi="Helvetica"/>
        </w:rPr>
      </w:pPr>
      <w:r>
        <w:rPr>
          <w:rFonts w:ascii="Helvetica" w:hAnsi="Helvetica"/>
        </w:rPr>
        <w:t>Midwest</w:t>
      </w:r>
      <w:r w:rsidRPr="00896311">
        <w:rPr>
          <w:rFonts w:ascii="Helvetica" w:hAnsi="Helvetica"/>
        </w:rPr>
        <w:t xml:space="preserve">: Exit Ticket (ASSESSMENT </w:t>
      </w:r>
      <w:r w:rsidR="00003B44">
        <w:rPr>
          <w:rFonts w:ascii="Helvetica" w:hAnsi="Helvetica"/>
        </w:rPr>
        <w:t>4-3</w:t>
      </w:r>
      <w:r w:rsidRPr="00896311">
        <w:rPr>
          <w:rFonts w:ascii="Helvetica" w:hAnsi="Helvetica"/>
        </w:rPr>
        <w:t>.</w:t>
      </w:r>
      <w:r>
        <w:rPr>
          <w:rFonts w:ascii="Helvetica" w:hAnsi="Helvetica"/>
        </w:rPr>
        <w:t>H</w:t>
      </w:r>
      <w:r w:rsidRPr="00896311">
        <w:rPr>
          <w:rFonts w:ascii="Helvetica" w:hAnsi="Helvetica"/>
        </w:rPr>
        <w:t>)</w:t>
      </w:r>
    </w:p>
    <w:p w14:paraId="1EF57D56" w14:textId="77777777" w:rsidR="006F5368" w:rsidRPr="00600AD7" w:rsidRDefault="006F5368" w:rsidP="006F5368">
      <w:pPr>
        <w:rPr>
          <w:rFonts w:ascii="Helvetica" w:hAnsi="Helvetica"/>
          <w:b/>
        </w:rPr>
      </w:pPr>
    </w:p>
    <w:p w14:paraId="4AD620C3"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STANDARDS</w:t>
      </w:r>
    </w:p>
    <w:p w14:paraId="13B3AE7C" w14:textId="77777777" w:rsidR="006F5368" w:rsidRPr="00046649" w:rsidRDefault="006F5368" w:rsidP="006F5368">
      <w:pPr>
        <w:rPr>
          <w:rFonts w:ascii="Helvetica" w:hAnsi="Helvetica"/>
        </w:rPr>
      </w:pPr>
    </w:p>
    <w:p w14:paraId="6F39961F" w14:textId="77777777" w:rsidR="006F5368" w:rsidRPr="005C7220" w:rsidRDefault="006F5368" w:rsidP="006F5368">
      <w:pPr>
        <w:rPr>
          <w:rFonts w:ascii="Helvetica" w:hAnsi="Helvetica"/>
          <w:b/>
        </w:rPr>
      </w:pPr>
      <w:r w:rsidRPr="005C7220">
        <w:rPr>
          <w:rFonts w:ascii="Helvetica" w:hAnsi="Helvetica"/>
          <w:b/>
        </w:rPr>
        <w:t>Massachusetts History and Social Science Framework</w:t>
      </w:r>
    </w:p>
    <w:p w14:paraId="0F41239E" w14:textId="77777777" w:rsidR="006F5368" w:rsidRPr="00D82AB4" w:rsidRDefault="006F5368" w:rsidP="006F5368">
      <w:pPr>
        <w:rPr>
          <w:rFonts w:ascii="Helvetica" w:hAnsi="Helvetica"/>
          <w:i/>
        </w:rPr>
      </w:pPr>
    </w:p>
    <w:p w14:paraId="1220E9F5" w14:textId="4B5738FD" w:rsidR="00DF28C7" w:rsidRPr="001C7ACC" w:rsidRDefault="00DF28C7" w:rsidP="00DF28C7">
      <w:pPr>
        <w:rPr>
          <w:rFonts w:ascii="Helvetica" w:hAnsi="Helvetica"/>
          <w:i/>
        </w:rPr>
      </w:pPr>
      <w:r>
        <w:rPr>
          <w:rFonts w:ascii="Helvetica" w:hAnsi="Helvetica"/>
          <w:i/>
        </w:rPr>
        <w:t>MA-HSS.4.</w:t>
      </w:r>
      <w:r w:rsidRPr="00DE194C">
        <w:rPr>
          <w:rFonts w:ascii="Helvetica" w:hAnsi="Helvetica"/>
          <w:i/>
        </w:rPr>
        <w:t>4</w:t>
      </w:r>
      <w:r>
        <w:rPr>
          <w:rFonts w:ascii="Helvetica" w:hAnsi="Helvetica"/>
          <w:i/>
        </w:rPr>
        <w:t>T</w:t>
      </w:r>
      <w:r w:rsidR="005E530C">
        <w:rPr>
          <w:rFonts w:ascii="Helvetica" w:hAnsi="Helvetica"/>
          <w:i/>
        </w:rPr>
        <w:t>c</w:t>
      </w:r>
      <w:r w:rsidRPr="00DE194C">
        <w:rPr>
          <w:rFonts w:ascii="Helvetica" w:hAnsi="Helvetica"/>
          <w:i/>
        </w:rPr>
        <w:t>.</w:t>
      </w:r>
      <w:r>
        <w:rPr>
          <w:rFonts w:ascii="Helvetica" w:hAnsi="Helvetica"/>
          <w:i/>
        </w:rPr>
        <w:t>1:</w:t>
      </w:r>
      <w:r w:rsidRPr="00DE194C">
        <w:rPr>
          <w:rFonts w:ascii="Helvetica" w:hAnsi="Helvetica"/>
          <w:i/>
        </w:rPr>
        <w:t xml:space="preserve"> </w:t>
      </w:r>
      <w:r w:rsidR="005E530C" w:rsidRPr="005E530C">
        <w:rPr>
          <w:rFonts w:ascii="Helvetica" w:hAnsi="Helvetica"/>
          <w:i/>
        </w:rPr>
        <w:t>On a political map of the United States, locate the states in the Midwest</w:t>
      </w:r>
      <w:r w:rsidR="005E530C">
        <w:rPr>
          <w:rFonts w:ascii="Helvetica" w:hAnsi="Helvetica"/>
          <w:i/>
        </w:rPr>
        <w:t>.</w:t>
      </w:r>
    </w:p>
    <w:p w14:paraId="13BC06F1" w14:textId="77777777" w:rsidR="00DF28C7" w:rsidRDefault="00DF28C7" w:rsidP="00DF28C7">
      <w:pPr>
        <w:rPr>
          <w:rFonts w:ascii="Helvetica" w:hAnsi="Helvetica"/>
          <w:i/>
        </w:rPr>
      </w:pPr>
    </w:p>
    <w:p w14:paraId="2F63021A" w14:textId="47AC9056" w:rsidR="00DF28C7" w:rsidRDefault="00DF28C7" w:rsidP="00DF28C7">
      <w:pPr>
        <w:rPr>
          <w:rFonts w:ascii="Helvetica" w:hAnsi="Helvetica"/>
          <w:i/>
        </w:rPr>
      </w:pPr>
      <w:r>
        <w:rPr>
          <w:rFonts w:ascii="Helvetica" w:hAnsi="Helvetica"/>
          <w:i/>
        </w:rPr>
        <w:t>MA-HSS.4.</w:t>
      </w:r>
      <w:r w:rsidRPr="00DE194C">
        <w:rPr>
          <w:rFonts w:ascii="Helvetica" w:hAnsi="Helvetica"/>
          <w:i/>
        </w:rPr>
        <w:t>4</w:t>
      </w:r>
      <w:r>
        <w:rPr>
          <w:rFonts w:ascii="Helvetica" w:hAnsi="Helvetica"/>
          <w:i/>
        </w:rPr>
        <w:t>T</w:t>
      </w:r>
      <w:r w:rsidR="005E530C">
        <w:rPr>
          <w:rFonts w:ascii="Helvetica" w:hAnsi="Helvetica"/>
          <w:i/>
        </w:rPr>
        <w:t>c</w:t>
      </w:r>
      <w:r w:rsidRPr="00DE194C">
        <w:rPr>
          <w:rFonts w:ascii="Helvetica" w:hAnsi="Helvetica"/>
          <w:i/>
        </w:rPr>
        <w:t>.</w:t>
      </w:r>
      <w:r w:rsidR="00F92995">
        <w:rPr>
          <w:rFonts w:ascii="Helvetica" w:hAnsi="Helvetica"/>
          <w:i/>
        </w:rPr>
        <w:t>4</w:t>
      </w:r>
      <w:r>
        <w:rPr>
          <w:rFonts w:ascii="Helvetica" w:hAnsi="Helvetica"/>
          <w:i/>
        </w:rPr>
        <w:t>:</w:t>
      </w:r>
      <w:r w:rsidRPr="00DE194C">
        <w:rPr>
          <w:rFonts w:ascii="Helvetica" w:hAnsi="Helvetica"/>
          <w:i/>
        </w:rPr>
        <w:t xml:space="preserve"> </w:t>
      </w:r>
      <w:r w:rsidR="00F92995" w:rsidRPr="00F92995">
        <w:rPr>
          <w:rFonts w:ascii="Helvetica" w:hAnsi="Helvetica"/>
          <w:i/>
        </w:rPr>
        <w:t>Using resources such as print and online atlases, historical sources, or national or state websites, construct a map of a state in the Midwest region that provides information about physical features (e.g., waterways and mountains), natural resources and industries such as agriculture and that includes a title, scale, compass, and map key.</w:t>
      </w:r>
    </w:p>
    <w:p w14:paraId="04545BEB" w14:textId="77777777" w:rsidR="00DF28C7" w:rsidRPr="00DE194C" w:rsidRDefault="00DF28C7" w:rsidP="00DF28C7">
      <w:pPr>
        <w:rPr>
          <w:rFonts w:ascii="Helvetica" w:hAnsi="Helvetica"/>
          <w:i/>
        </w:rPr>
      </w:pPr>
    </w:p>
    <w:p w14:paraId="3356E9E3" w14:textId="77777777" w:rsidR="00DF28C7" w:rsidRPr="00DE194C" w:rsidRDefault="00DF28C7" w:rsidP="00DF28C7">
      <w:pPr>
        <w:rPr>
          <w:rFonts w:ascii="Helvetica" w:hAnsi="Helvetica"/>
          <w:i/>
        </w:rPr>
      </w:pPr>
      <w:r>
        <w:rPr>
          <w:rFonts w:ascii="Helvetica" w:hAnsi="Helvetica"/>
          <w:i/>
        </w:rPr>
        <w:t>MA-HSS.</w:t>
      </w:r>
      <w:r w:rsidRPr="00DE194C">
        <w:rPr>
          <w:rFonts w:ascii="Helvetica" w:hAnsi="Helvetica"/>
          <w:i/>
        </w:rPr>
        <w:t>4.</w:t>
      </w:r>
      <w:r>
        <w:rPr>
          <w:rFonts w:ascii="Helvetica" w:hAnsi="Helvetica"/>
          <w:i/>
        </w:rPr>
        <w:t>P6:</w:t>
      </w:r>
      <w:r w:rsidRPr="00DE194C">
        <w:rPr>
          <w:rFonts w:ascii="Helvetica" w:hAnsi="Helvetica"/>
          <w:i/>
        </w:rPr>
        <w:t xml:space="preserve"> </w:t>
      </w:r>
      <w:r w:rsidRPr="00471571">
        <w:rPr>
          <w:rFonts w:ascii="Helvetica" w:hAnsi="Helvetica"/>
          <w:i/>
        </w:rPr>
        <w:t>Argue or explain conclusions, using valid reasoning and evidence.</w:t>
      </w:r>
    </w:p>
    <w:p w14:paraId="3516F2C9" w14:textId="77777777" w:rsidR="006F5368" w:rsidRPr="000D2FBE" w:rsidRDefault="006F5368" w:rsidP="006F5368">
      <w:pPr>
        <w:rPr>
          <w:rFonts w:ascii="Helvetica" w:hAnsi="Helvetica"/>
        </w:rPr>
      </w:pPr>
    </w:p>
    <w:p w14:paraId="4C6CCC88" w14:textId="77777777" w:rsidR="006F5368" w:rsidRPr="005C7220" w:rsidRDefault="006F5368" w:rsidP="006F5368">
      <w:pPr>
        <w:rPr>
          <w:rFonts w:ascii="Helvetica" w:hAnsi="Helvetica"/>
          <w:b/>
        </w:rPr>
      </w:pPr>
      <w:r w:rsidRPr="005C7220">
        <w:rPr>
          <w:rFonts w:ascii="Helvetica" w:hAnsi="Helvetica"/>
          <w:b/>
        </w:rPr>
        <w:t>Common Core: Literacy</w:t>
      </w:r>
    </w:p>
    <w:p w14:paraId="04EF4A23" w14:textId="77777777" w:rsidR="006F5368" w:rsidRDefault="006F5368" w:rsidP="006F5368">
      <w:pPr>
        <w:rPr>
          <w:rFonts w:ascii="Helvetica" w:hAnsi="Helvetica"/>
        </w:rPr>
      </w:pPr>
    </w:p>
    <w:p w14:paraId="6AFBD430" w14:textId="77777777" w:rsidR="006F5368" w:rsidRDefault="006F5368" w:rsidP="006F5368">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5A082D79" w14:textId="77777777" w:rsidR="006F5368" w:rsidRDefault="006F5368" w:rsidP="006F5368">
      <w:pPr>
        <w:rPr>
          <w:rFonts w:ascii="Helvetica" w:hAnsi="Helvetica"/>
          <w:i/>
        </w:rPr>
      </w:pPr>
    </w:p>
    <w:p w14:paraId="06C55480" w14:textId="77777777" w:rsidR="006F5368" w:rsidRDefault="006F5368" w:rsidP="006F5368">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5B47684C" w14:textId="77777777" w:rsidR="006F5368" w:rsidRDefault="006F5368" w:rsidP="006F5368">
      <w:pPr>
        <w:rPr>
          <w:rFonts w:ascii="Helvetica" w:hAnsi="Helvetica"/>
          <w:i/>
        </w:rPr>
      </w:pPr>
    </w:p>
    <w:p w14:paraId="5D79157B" w14:textId="77777777" w:rsidR="006F5368" w:rsidRDefault="006F5368" w:rsidP="006F5368">
      <w:pPr>
        <w:rPr>
          <w:rFonts w:ascii="Helvetica" w:hAnsi="Helvetica"/>
          <w:i/>
        </w:rPr>
      </w:pPr>
      <w:r>
        <w:rPr>
          <w:rFonts w:ascii="Helvetica" w:hAnsi="Helvetica"/>
          <w:i/>
        </w:rPr>
        <w:lastRenderedPageBreak/>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093A02C7" w14:textId="77777777" w:rsidR="006F5368" w:rsidRDefault="006F5368" w:rsidP="006F5368">
      <w:pPr>
        <w:rPr>
          <w:rFonts w:ascii="Helvetica" w:hAnsi="Helvetica"/>
          <w:i/>
        </w:rPr>
      </w:pPr>
    </w:p>
    <w:p w14:paraId="11893FC6" w14:textId="77777777" w:rsidR="006F5368" w:rsidRDefault="006F5368" w:rsidP="006F5368">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59603A3D" w14:textId="77777777" w:rsidR="006F5368" w:rsidRDefault="006F5368" w:rsidP="006F5368">
      <w:pPr>
        <w:rPr>
          <w:rFonts w:ascii="Helvetica" w:hAnsi="Helvetica"/>
        </w:rPr>
      </w:pPr>
    </w:p>
    <w:p w14:paraId="5BA70F8C"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PROCEDURES</w:t>
      </w:r>
    </w:p>
    <w:p w14:paraId="330C6273" w14:textId="77777777" w:rsidR="006F5368" w:rsidRDefault="006F5368" w:rsidP="006F5368">
      <w:pPr>
        <w:rPr>
          <w:rFonts w:ascii="Helvetica" w:hAnsi="Helvetica"/>
        </w:rPr>
      </w:pPr>
    </w:p>
    <w:p w14:paraId="7D29A187" w14:textId="77777777" w:rsidR="006F5368" w:rsidRPr="0096223C" w:rsidRDefault="006F5368" w:rsidP="006F5368">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Pr="008E2683">
        <w:rPr>
          <w:rFonts w:ascii="Helvetica" w:hAnsi="Helvetica"/>
          <w:b/>
          <w:i/>
        </w:rPr>
        <w:t>If you were to start a business in the Midwest United States, what would it be?</w:t>
      </w:r>
    </w:p>
    <w:p w14:paraId="4126AA62" w14:textId="77777777" w:rsidR="006F5368" w:rsidRDefault="006F5368" w:rsidP="006F5368">
      <w:pPr>
        <w:rPr>
          <w:rFonts w:ascii="Helvetica" w:hAnsi="Helvetica"/>
        </w:rPr>
      </w:pPr>
    </w:p>
    <w:p w14:paraId="036352A3" w14:textId="77777777" w:rsidR="006F5368" w:rsidRPr="00B93DBF" w:rsidRDefault="006F5368" w:rsidP="006F5368">
      <w:pPr>
        <w:rPr>
          <w:rFonts w:ascii="Helvetica" w:hAnsi="Helvetica"/>
          <w:b/>
        </w:rPr>
      </w:pPr>
      <w:r w:rsidRPr="00B93DBF">
        <w:rPr>
          <w:rFonts w:ascii="Helvetica" w:hAnsi="Helvetica"/>
          <w:b/>
        </w:rPr>
        <w:t>PREPARATION</w:t>
      </w:r>
    </w:p>
    <w:p w14:paraId="1465F34F" w14:textId="77777777" w:rsidR="006F5368" w:rsidRDefault="006F5368" w:rsidP="006F5368">
      <w:pPr>
        <w:rPr>
          <w:rFonts w:ascii="Helvetica" w:hAnsi="Helvetica"/>
        </w:rPr>
      </w:pPr>
    </w:p>
    <w:p w14:paraId="2633EB1A" w14:textId="77777777" w:rsidR="006F5368" w:rsidRPr="00643E81" w:rsidRDefault="006F5368" w:rsidP="006F5368">
      <w:pPr>
        <w:rPr>
          <w:rFonts w:ascii="Helvetica" w:hAnsi="Helvetica"/>
          <w:b/>
        </w:rPr>
      </w:pPr>
      <w:r w:rsidRPr="00643E81">
        <w:rPr>
          <w:rFonts w:ascii="Helvetica" w:hAnsi="Helvetica"/>
          <w:b/>
        </w:rPr>
        <w:t xml:space="preserve">1. </w:t>
      </w:r>
      <w:r>
        <w:rPr>
          <w:rFonts w:ascii="Helvetica" w:hAnsi="Helvetica"/>
          <w:b/>
        </w:rPr>
        <w:t xml:space="preserve">The </w:t>
      </w:r>
      <w:r w:rsidRPr="00643E81">
        <w:rPr>
          <w:rFonts w:ascii="Helvetica" w:hAnsi="Helvetica"/>
          <w:b/>
        </w:rPr>
        <w:t>Amazing Race Challenge</w:t>
      </w:r>
    </w:p>
    <w:p w14:paraId="30CF1046" w14:textId="77777777" w:rsidR="006F5368" w:rsidRDefault="006F5368" w:rsidP="006F5368">
      <w:pPr>
        <w:rPr>
          <w:rFonts w:ascii="Helvetica" w:hAnsi="Helvetica"/>
        </w:rPr>
      </w:pPr>
      <w:r>
        <w:rPr>
          <w:rFonts w:ascii="Helvetica" w:hAnsi="Helvetica"/>
        </w:rPr>
        <w:t>This is lesson 3 of 5 that form a mini-unit on United States regional geography. This mini-unit will use the popular world-traveling game show Amazing Race as an organizing theme. Students should be put in pairs, just like on the game show, to complete in “geography challenges” (which appear between the opener and development, as well as the development and closure) where they were earn team points. You can choose to assign partners or let students choose their own partners (if you assign teams, be sure to have them determined before this lesson). Throughout the mini-unit, you should keep track of team points on the board or chart paper throughout the 5 lessons and consider announcing a winning team at the end of the mini-unit.</w:t>
      </w:r>
    </w:p>
    <w:p w14:paraId="12B02061" w14:textId="77777777" w:rsidR="006F5368" w:rsidRDefault="006F5368" w:rsidP="006F5368">
      <w:pPr>
        <w:rPr>
          <w:rFonts w:ascii="Helvetica" w:hAnsi="Helvetica"/>
        </w:rPr>
      </w:pPr>
    </w:p>
    <w:p w14:paraId="09D6DFA4" w14:textId="77777777" w:rsidR="006F5368" w:rsidRDefault="006F5368" w:rsidP="006F5368">
      <w:pPr>
        <w:rPr>
          <w:rFonts w:ascii="Helvetica" w:hAnsi="Helvetica"/>
        </w:rPr>
      </w:pPr>
      <w:r>
        <w:rPr>
          <w:rFonts w:ascii="Helvetica" w:hAnsi="Helvetica"/>
        </w:rPr>
        <w:t>NOTE: To have time for the Amazing Race challenges, the lesson plans for the mini-unit on United States regional geography are 10 minutes longer than normal (55 minutes total). You should plan the block time accordingly.</w:t>
      </w:r>
    </w:p>
    <w:p w14:paraId="134E451D" w14:textId="77777777" w:rsidR="006F5368" w:rsidRDefault="006F5368" w:rsidP="006F5368">
      <w:pPr>
        <w:rPr>
          <w:rFonts w:ascii="Helvetica" w:hAnsi="Helvetica"/>
        </w:rPr>
      </w:pPr>
    </w:p>
    <w:p w14:paraId="3CBE154B" w14:textId="77777777" w:rsidR="006F5368" w:rsidRPr="005636BB" w:rsidRDefault="006F5368" w:rsidP="006F5368">
      <w:pPr>
        <w:rPr>
          <w:rFonts w:ascii="Helvetica" w:hAnsi="Helvetica"/>
          <w:b/>
        </w:rPr>
      </w:pPr>
      <w:r w:rsidRPr="005636BB">
        <w:rPr>
          <w:rFonts w:ascii="Helvetica" w:hAnsi="Helvetica"/>
          <w:b/>
        </w:rPr>
        <w:t>2. Set Up Stations</w:t>
      </w:r>
    </w:p>
    <w:p w14:paraId="6343BB15" w14:textId="71DE3ABB" w:rsidR="006F5368" w:rsidRDefault="006F5368" w:rsidP="006F5368">
      <w:pPr>
        <w:rPr>
          <w:rFonts w:ascii="Helvetica" w:hAnsi="Helvetica"/>
        </w:rPr>
      </w:pPr>
      <w:r>
        <w:rPr>
          <w:rFonts w:ascii="Helvetica" w:hAnsi="Helvetica"/>
        </w:rPr>
        <w:t>This activity will involve stations where students will learn about different Midwest businesses. Before this block, put desks into 5 groups. Each group of desks will be the station for one industry found in different states. At each station, put one (or multiple) copies of the handout for that station (i.e. SOURCEBOOK 4.</w:t>
      </w:r>
      <w:r w:rsidR="00B9004F">
        <w:rPr>
          <w:rFonts w:ascii="Helvetica" w:hAnsi="Helvetica"/>
        </w:rPr>
        <w:t>3</w:t>
      </w:r>
      <w:r>
        <w:rPr>
          <w:rFonts w:ascii="Helvetica" w:hAnsi="Helvetica"/>
        </w:rPr>
        <w:t>-B, 4.</w:t>
      </w:r>
      <w:r w:rsidR="00B9004F">
        <w:rPr>
          <w:rFonts w:ascii="Helvetica" w:hAnsi="Helvetica"/>
        </w:rPr>
        <w:t>3</w:t>
      </w:r>
      <w:r>
        <w:rPr>
          <w:rFonts w:ascii="Helvetica" w:hAnsi="Helvetica"/>
        </w:rPr>
        <w:t>-C, 4.</w:t>
      </w:r>
      <w:r w:rsidR="00B9004F">
        <w:rPr>
          <w:rFonts w:ascii="Helvetica" w:hAnsi="Helvetica"/>
        </w:rPr>
        <w:t>3</w:t>
      </w:r>
      <w:r>
        <w:rPr>
          <w:rFonts w:ascii="Helvetica" w:hAnsi="Helvetica"/>
        </w:rPr>
        <w:t>-D, 4.</w:t>
      </w:r>
      <w:r w:rsidR="00B9004F">
        <w:rPr>
          <w:rFonts w:ascii="Helvetica" w:hAnsi="Helvetica"/>
        </w:rPr>
        <w:t>3</w:t>
      </w:r>
      <w:r>
        <w:rPr>
          <w:rFonts w:ascii="Helvetica" w:hAnsi="Helvetica"/>
        </w:rPr>
        <w:t>-E, 4.</w:t>
      </w:r>
      <w:r w:rsidR="00B9004F">
        <w:rPr>
          <w:rFonts w:ascii="Helvetica" w:hAnsi="Helvetica"/>
        </w:rPr>
        <w:t>3</w:t>
      </w:r>
      <w:r>
        <w:rPr>
          <w:rFonts w:ascii="Helvetica" w:hAnsi="Helvetica"/>
        </w:rPr>
        <w:t>-F). Consider putting each in a sheet protector or dry erase pockets to protect them.</w:t>
      </w:r>
    </w:p>
    <w:p w14:paraId="386CF07E" w14:textId="77777777" w:rsidR="006F5368" w:rsidRDefault="006F5368" w:rsidP="006F5368">
      <w:pPr>
        <w:rPr>
          <w:rFonts w:ascii="Helvetica" w:hAnsi="Helvetica"/>
        </w:rPr>
      </w:pPr>
    </w:p>
    <w:p w14:paraId="4652DFC6" w14:textId="77777777" w:rsidR="006F5368" w:rsidRDefault="006F5368" w:rsidP="006F5368">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745F8C23" w14:textId="77777777" w:rsidR="006F5368" w:rsidRDefault="006F5368" w:rsidP="006F5368">
      <w:pPr>
        <w:rPr>
          <w:rFonts w:ascii="Helvetica" w:hAnsi="Helvetica"/>
        </w:rPr>
      </w:pPr>
    </w:p>
    <w:p w14:paraId="1090196C" w14:textId="77777777" w:rsidR="006F5368" w:rsidRDefault="006F5368" w:rsidP="006F5368">
      <w:pPr>
        <w:rPr>
          <w:rFonts w:ascii="Helvetica" w:hAnsi="Helvetica"/>
          <w:b/>
        </w:rPr>
      </w:pPr>
      <w:r>
        <w:rPr>
          <w:rFonts w:ascii="Helvetica" w:hAnsi="Helvetica"/>
          <w:b/>
        </w:rPr>
        <w:t>3</w:t>
      </w:r>
      <w:r w:rsidRPr="002A59C3">
        <w:rPr>
          <w:rFonts w:ascii="Helvetica" w:hAnsi="Helvetica"/>
          <w:b/>
        </w:rPr>
        <w:t>.</w:t>
      </w:r>
      <w:r w:rsidRPr="004B2A80">
        <w:rPr>
          <w:rFonts w:ascii="Helvetica" w:hAnsi="Helvetica"/>
          <w:b/>
        </w:rPr>
        <w:t xml:space="preserve"> </w:t>
      </w:r>
      <w:r>
        <w:rPr>
          <w:rFonts w:ascii="Helvetica" w:hAnsi="Helvetica"/>
          <w:b/>
        </w:rPr>
        <w:t>Watch the Amazing Race Introductory Video</w:t>
      </w:r>
    </w:p>
    <w:p w14:paraId="032BFDB5" w14:textId="5B3E3D87" w:rsidR="006F5368" w:rsidRDefault="006F5368" w:rsidP="006F5368">
      <w:pPr>
        <w:rPr>
          <w:rFonts w:ascii="Helvetica" w:hAnsi="Helvetica"/>
        </w:rPr>
      </w:pPr>
      <w:r>
        <w:rPr>
          <w:rFonts w:ascii="Helvetica" w:hAnsi="Helvetica"/>
        </w:rPr>
        <w:t xml:space="preserve">Show the students a short video clip from the beginning of the show </w:t>
      </w:r>
      <w:r w:rsidR="00AE2482">
        <w:rPr>
          <w:rFonts w:ascii="Helvetica" w:hAnsi="Helvetica"/>
        </w:rPr>
        <w:t>Amazing Race</w:t>
      </w:r>
      <w:r>
        <w:rPr>
          <w:rFonts w:ascii="Helvetica" w:hAnsi="Helvetica"/>
        </w:rPr>
        <w:t>(</w:t>
      </w:r>
      <w:r w:rsidR="00003B44">
        <w:rPr>
          <w:rFonts w:ascii="Helvetica" w:hAnsi="Helvetica"/>
        </w:rPr>
        <w:t>Lesson4-1-5Video1</w:t>
      </w:r>
      <w:r>
        <w:rPr>
          <w:rFonts w:ascii="Helvetica" w:hAnsi="Helvetica"/>
        </w:rPr>
        <w:t xml:space="preserve">) to get students excited about today’s challenges. Remind the students of the team points earned so far and that the team with the most points at the end will win. </w:t>
      </w:r>
    </w:p>
    <w:p w14:paraId="49B0C871" w14:textId="77777777" w:rsidR="006F5368" w:rsidRDefault="006F5368" w:rsidP="006F5368">
      <w:pPr>
        <w:rPr>
          <w:rFonts w:ascii="Helvetica" w:hAnsi="Helvetica"/>
        </w:rPr>
      </w:pPr>
    </w:p>
    <w:p w14:paraId="1E068008" w14:textId="77777777" w:rsidR="006F5368" w:rsidRPr="00575C21" w:rsidRDefault="006F5368" w:rsidP="006F5368">
      <w:pPr>
        <w:rPr>
          <w:rFonts w:ascii="Helvetica" w:hAnsi="Helvetica"/>
          <w:b/>
        </w:rPr>
      </w:pPr>
      <w:r>
        <w:rPr>
          <w:rFonts w:ascii="Helvetica" w:hAnsi="Helvetica"/>
          <w:b/>
        </w:rPr>
        <w:lastRenderedPageBreak/>
        <w:t>4</w:t>
      </w:r>
      <w:r w:rsidRPr="00575C21">
        <w:rPr>
          <w:rFonts w:ascii="Helvetica" w:hAnsi="Helvetica"/>
          <w:b/>
        </w:rPr>
        <w:t>. Assign Teams</w:t>
      </w:r>
    </w:p>
    <w:p w14:paraId="7A6A6960" w14:textId="4B2216CA" w:rsidR="006F5368" w:rsidRDefault="006F5368" w:rsidP="006F5368">
      <w:pPr>
        <w:rPr>
          <w:rFonts w:ascii="Helvetica" w:hAnsi="Helvetica"/>
        </w:rPr>
      </w:pPr>
      <w:r>
        <w:rPr>
          <w:rFonts w:ascii="Helvetica" w:hAnsi="Helvetica"/>
        </w:rPr>
        <w:t>Put students into their teams (chosen during Lesson 4-</w:t>
      </w:r>
      <w:r w:rsidR="00B9004F">
        <w:rPr>
          <w:rFonts w:ascii="Helvetica" w:hAnsi="Helvetica"/>
        </w:rPr>
        <w:t>1</w:t>
      </w:r>
      <w:r>
        <w:rPr>
          <w:rFonts w:ascii="Helvetica" w:hAnsi="Helvetica"/>
        </w:rPr>
        <w:t xml:space="preserve">). Each team should be a pair of two. Tell the students, “Alright teams, let’s begin day three of our Amazing Race around the United States.” </w:t>
      </w:r>
    </w:p>
    <w:p w14:paraId="5F598A19" w14:textId="77777777" w:rsidR="006F5368" w:rsidRDefault="006F5368" w:rsidP="006F5368">
      <w:pPr>
        <w:rPr>
          <w:rFonts w:ascii="Helvetica" w:hAnsi="Helvetica"/>
        </w:rPr>
      </w:pPr>
    </w:p>
    <w:p w14:paraId="0913D599" w14:textId="77777777" w:rsidR="006F5368" w:rsidRPr="00280D2F" w:rsidRDefault="006F5368" w:rsidP="006F5368">
      <w:pPr>
        <w:outlineLvl w:val="0"/>
        <w:rPr>
          <w:rFonts w:ascii="Helvetica" w:hAnsi="Helvetica"/>
          <w:b/>
        </w:rPr>
      </w:pPr>
      <w:r>
        <w:rPr>
          <w:rFonts w:ascii="Helvetica" w:hAnsi="Helvetica"/>
          <w:b/>
        </w:rPr>
        <w:t>5</w:t>
      </w:r>
      <w:r w:rsidRPr="00280D2F">
        <w:rPr>
          <w:rFonts w:ascii="Helvetica" w:hAnsi="Helvetica"/>
          <w:b/>
        </w:rPr>
        <w:t xml:space="preserve">. </w:t>
      </w:r>
      <w:r w:rsidRPr="00C05B76">
        <w:rPr>
          <w:rFonts w:ascii="Helvetica" w:hAnsi="Helvetica"/>
          <w:b/>
        </w:rPr>
        <w:t xml:space="preserve">Amazing Race Challenge </w:t>
      </w:r>
      <w:r>
        <w:rPr>
          <w:rFonts w:ascii="Helvetica" w:hAnsi="Helvetica"/>
          <w:b/>
        </w:rPr>
        <w:t>5: Identify the Midwest States</w:t>
      </w:r>
    </w:p>
    <w:p w14:paraId="58F6135D" w14:textId="1C76A63E" w:rsidR="006F5368" w:rsidRDefault="006F5368" w:rsidP="006F5368">
      <w:pPr>
        <w:rPr>
          <w:rFonts w:ascii="Helvetica" w:hAnsi="Helvetica"/>
        </w:rPr>
      </w:pPr>
      <w:r>
        <w:rPr>
          <w:rFonts w:ascii="Helvetica" w:hAnsi="Helvetica"/>
        </w:rPr>
        <w:t xml:space="preserve">Display the Midwest Map </w:t>
      </w: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4-3</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through a projector. Tell students, “Today we will travel to this region during the amazing race. This is the Midwest United States.” </w:t>
      </w:r>
    </w:p>
    <w:p w14:paraId="7351CD3E" w14:textId="77777777" w:rsidR="006F5368" w:rsidRDefault="006F5368" w:rsidP="006F5368">
      <w:pPr>
        <w:rPr>
          <w:rFonts w:ascii="Helvetica" w:hAnsi="Helvetica"/>
        </w:rPr>
      </w:pPr>
    </w:p>
    <w:p w14:paraId="243BCA65" w14:textId="77777777" w:rsidR="006F5368" w:rsidRPr="00C50C9F" w:rsidRDefault="006F5368" w:rsidP="006F5368">
      <w:pPr>
        <w:rPr>
          <w:rFonts w:ascii="Helvetica" w:hAnsi="Helvetica"/>
          <w:bCs/>
        </w:rPr>
      </w:pPr>
      <w:r>
        <w:rPr>
          <w:rFonts w:ascii="Helvetica" w:hAnsi="Helvetica"/>
          <w:bCs/>
        </w:rPr>
        <w:t>Write the word “Industry” on the board or chart paper. Tell the students that the states in the Midwest have many different industries. Ask students if they know what the word “industry” means. After students have guessed, write on the board the definition of “businesses that make and trades different items (like corn, steel, or cars).” In fact, the Midwest is often called America’s breadbasket, because it produces so much wheat and other grains that are used to make bread.</w:t>
      </w:r>
    </w:p>
    <w:p w14:paraId="24D05CBC" w14:textId="77777777" w:rsidR="006F5368" w:rsidRDefault="006F5368" w:rsidP="006F5368">
      <w:pPr>
        <w:rPr>
          <w:rFonts w:ascii="Helvetica" w:hAnsi="Helvetica"/>
        </w:rPr>
      </w:pPr>
    </w:p>
    <w:p w14:paraId="68825C2E" w14:textId="77777777" w:rsidR="006F5368" w:rsidRDefault="006F5368" w:rsidP="006F5368">
      <w:pPr>
        <w:outlineLvl w:val="0"/>
        <w:rPr>
          <w:rFonts w:ascii="Helvetica" w:hAnsi="Helvetica"/>
        </w:rPr>
      </w:pPr>
      <w:r>
        <w:rPr>
          <w:rFonts w:ascii="Helvetica" w:hAnsi="Helvetica"/>
        </w:rPr>
        <w:t>Tell students that today we will be traveling to the major industries found in the states of the Midwest. You will need to decide which business that you would most like to start, if you lived there. Before we do that, we will have our first Amazing Race challenge.</w:t>
      </w:r>
    </w:p>
    <w:p w14:paraId="6C174047" w14:textId="77777777" w:rsidR="006F5368" w:rsidRDefault="006F5368" w:rsidP="006F5368">
      <w:pPr>
        <w:rPr>
          <w:rFonts w:ascii="Helvetica" w:hAnsi="Helvetica"/>
        </w:rPr>
      </w:pPr>
    </w:p>
    <w:p w14:paraId="5309CF64" w14:textId="04A1E914" w:rsidR="006F5368" w:rsidRDefault="006F5368" w:rsidP="006F5368">
      <w:pPr>
        <w:rPr>
          <w:rFonts w:ascii="Helvetica" w:hAnsi="Helvetica"/>
        </w:rPr>
      </w:pPr>
      <w:r>
        <w:rPr>
          <w:rFonts w:ascii="Helvetica" w:hAnsi="Helvetica"/>
        </w:rPr>
        <w:t xml:space="preserve">Handout the blank map, which is page 1 of the Midwest Map </w:t>
      </w: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4-3</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face down (so students cannot see it yet). Do not pass out the answer key. </w:t>
      </w:r>
    </w:p>
    <w:p w14:paraId="3A6602E0" w14:textId="77777777" w:rsidR="006F5368" w:rsidRDefault="006F5368" w:rsidP="006F5368">
      <w:pPr>
        <w:rPr>
          <w:rFonts w:ascii="Helvetica" w:hAnsi="Helvetica"/>
        </w:rPr>
      </w:pPr>
    </w:p>
    <w:p w14:paraId="76891327" w14:textId="77777777" w:rsidR="006F5368" w:rsidRDefault="006F5368" w:rsidP="006F5368">
      <w:pPr>
        <w:rPr>
          <w:rFonts w:ascii="Helvetica" w:hAnsi="Helvetica"/>
        </w:rPr>
      </w:pPr>
      <w:r>
        <w:rPr>
          <w:rFonts w:ascii="Helvetica" w:hAnsi="Helvetica"/>
        </w:rPr>
        <w:t>Tell students on the count of three, each team should flip over the map and try to identify all the states in green (or darker gray, if it is not in color). Since the states are small, they can use abbreviations (like MN for Minnesota). You might want to post the names of the states on the board, as a word bank. First team who thinks they have labeled all the states correctly should bring it to the teacher. You will check the answers. The first team to identify all of the states will get 5 points, second team will get 3 points, and third team will get 1 point (if no team gets all of the states, award the points to the groups that had the most states correct first). Tell students, “3, 2, 1, go.”</w:t>
      </w:r>
    </w:p>
    <w:p w14:paraId="03B0BFD3" w14:textId="77777777" w:rsidR="006F5368" w:rsidRDefault="006F5368" w:rsidP="006F5368">
      <w:pPr>
        <w:rPr>
          <w:rFonts w:ascii="Helvetica" w:hAnsi="Helvetica"/>
        </w:rPr>
      </w:pPr>
    </w:p>
    <w:p w14:paraId="2EBBB07C" w14:textId="77777777" w:rsidR="006F5368" w:rsidRDefault="006F5368" w:rsidP="006F5368">
      <w:pPr>
        <w:rPr>
          <w:rFonts w:ascii="Helvetica" w:hAnsi="Helvetica"/>
        </w:rPr>
      </w:pPr>
      <w:r>
        <w:rPr>
          <w:rFonts w:ascii="Helvetica" w:hAnsi="Helvetica"/>
        </w:rPr>
        <w:t xml:space="preserve">While students are trying to identify the states, wait in the front of the room. Use the answer key to identify the states. Award points to the first three teams on the board or chart paper. After about 5 minutes tell students to stop. Have a student come up to the board and identify all the states correctly while each student fills in the state name correctly.  </w:t>
      </w:r>
    </w:p>
    <w:p w14:paraId="716E4CAD" w14:textId="77777777" w:rsidR="006F5368" w:rsidRDefault="006F5368" w:rsidP="006F5368">
      <w:pPr>
        <w:outlineLvl w:val="0"/>
        <w:rPr>
          <w:rFonts w:ascii="Helvetica" w:hAnsi="Helvetica"/>
          <w:b/>
        </w:rPr>
      </w:pPr>
    </w:p>
    <w:p w14:paraId="2F807B90" w14:textId="77777777" w:rsidR="006F5368" w:rsidRDefault="006F5368" w:rsidP="006F5368">
      <w:pPr>
        <w:outlineLvl w:val="0"/>
        <w:rPr>
          <w:rFonts w:ascii="Helvetica" w:hAnsi="Helvetica"/>
          <w:b/>
        </w:rPr>
      </w:pPr>
    </w:p>
    <w:p w14:paraId="6F1120BF" w14:textId="77777777" w:rsidR="006F5368" w:rsidRDefault="006F5368" w:rsidP="006F5368">
      <w:pPr>
        <w:outlineLvl w:val="0"/>
        <w:rPr>
          <w:rFonts w:ascii="Helvetica" w:hAnsi="Helvetica"/>
          <w:b/>
        </w:rPr>
      </w:pPr>
    </w:p>
    <w:p w14:paraId="7F222CA1" w14:textId="77777777" w:rsidR="006F5368" w:rsidRDefault="006F5368" w:rsidP="006F5368">
      <w:pPr>
        <w:outlineLvl w:val="0"/>
        <w:rPr>
          <w:rFonts w:ascii="Helvetica" w:hAnsi="Helvetica"/>
          <w:b/>
        </w:rPr>
      </w:pPr>
    </w:p>
    <w:p w14:paraId="5D171665" w14:textId="77777777" w:rsidR="006F5368" w:rsidRDefault="006F5368" w:rsidP="006F5368">
      <w:pPr>
        <w:outlineLvl w:val="0"/>
        <w:rPr>
          <w:rFonts w:ascii="Helvetica" w:hAnsi="Helvetica"/>
          <w:b/>
        </w:rPr>
      </w:pPr>
    </w:p>
    <w:p w14:paraId="59C30EE9" w14:textId="77777777" w:rsidR="006F5368" w:rsidRDefault="006F5368" w:rsidP="006F5368">
      <w:pPr>
        <w:outlineLvl w:val="0"/>
        <w:rPr>
          <w:rFonts w:ascii="Helvetica" w:hAnsi="Helvetica"/>
          <w:b/>
        </w:rPr>
      </w:pPr>
    </w:p>
    <w:p w14:paraId="2B1FE1E7" w14:textId="77777777" w:rsidR="006F5368" w:rsidRPr="000D4595" w:rsidRDefault="006F5368" w:rsidP="006F5368">
      <w:pPr>
        <w:outlineLvl w:val="0"/>
        <w:rPr>
          <w:rFonts w:ascii="Helvetica" w:hAnsi="Helvetica"/>
          <w:b/>
        </w:rPr>
      </w:pPr>
      <w:r w:rsidRPr="000D4595">
        <w:rPr>
          <w:rFonts w:ascii="Helvetica" w:hAnsi="Helvetica"/>
          <w:b/>
        </w:rPr>
        <w:lastRenderedPageBreak/>
        <w:t>B. DEVELOPMENT (</w:t>
      </w:r>
      <w:r>
        <w:rPr>
          <w:rFonts w:ascii="Helvetica" w:hAnsi="Helvetica"/>
          <w:b/>
        </w:rPr>
        <w:t>35</w:t>
      </w:r>
      <w:r w:rsidRPr="000D4595">
        <w:rPr>
          <w:rFonts w:ascii="Helvetica" w:hAnsi="Helvetica"/>
          <w:b/>
        </w:rPr>
        <w:t xml:space="preserve"> minutes)</w:t>
      </w:r>
    </w:p>
    <w:p w14:paraId="012A2BEB" w14:textId="77777777" w:rsidR="006F5368" w:rsidRDefault="006F5368" w:rsidP="006F5368">
      <w:pPr>
        <w:rPr>
          <w:rFonts w:ascii="Helvetica" w:hAnsi="Helvetica"/>
          <w:b/>
        </w:rPr>
      </w:pPr>
    </w:p>
    <w:p w14:paraId="49E39769" w14:textId="77777777" w:rsidR="006F5368" w:rsidRPr="00F8592F" w:rsidRDefault="006F5368" w:rsidP="006F5368">
      <w:pPr>
        <w:rPr>
          <w:rFonts w:ascii="Helvetica" w:hAnsi="Helvetica"/>
          <w:b/>
        </w:rPr>
      </w:pPr>
      <w:r>
        <w:rPr>
          <w:rFonts w:ascii="Helvetica" w:hAnsi="Helvetica"/>
          <w:b/>
        </w:rPr>
        <w:t>6</w:t>
      </w:r>
      <w:r w:rsidRPr="002822D8">
        <w:rPr>
          <w:rFonts w:ascii="Helvetica" w:hAnsi="Helvetica"/>
          <w:b/>
        </w:rPr>
        <w:t>.</w:t>
      </w:r>
      <w:r>
        <w:rPr>
          <w:rFonts w:ascii="Helvetica" w:hAnsi="Helvetica"/>
          <w:b/>
        </w:rPr>
        <w:t xml:space="preserve"> Travel to Each Midwest Industries at the Stations</w:t>
      </w:r>
    </w:p>
    <w:p w14:paraId="3B346419" w14:textId="77777777" w:rsidR="006F5368" w:rsidRDefault="006F5368" w:rsidP="006F5368">
      <w:pPr>
        <w:rPr>
          <w:rFonts w:ascii="Helvetica" w:hAnsi="Helvetica"/>
          <w:bCs/>
        </w:rPr>
      </w:pPr>
      <w:r>
        <w:rPr>
          <w:rFonts w:ascii="Helvetica" w:hAnsi="Helvetica"/>
          <w:bCs/>
        </w:rPr>
        <w:t xml:space="preserve">Give students a clipboard with lined paper on it. Tell students that at each group of desks there is a different station that will teach you about a different industry. Equally distribute students to each station. </w:t>
      </w:r>
    </w:p>
    <w:p w14:paraId="63F0E6ED" w14:textId="77777777" w:rsidR="006F5368" w:rsidRDefault="006F5368" w:rsidP="006F5368">
      <w:pPr>
        <w:rPr>
          <w:rFonts w:ascii="Helvetica" w:hAnsi="Helvetica"/>
          <w:bCs/>
        </w:rPr>
      </w:pPr>
    </w:p>
    <w:p w14:paraId="2BD7F5C1" w14:textId="77777777" w:rsidR="006F5368" w:rsidRDefault="006F5368" w:rsidP="006F5368">
      <w:pPr>
        <w:rPr>
          <w:rFonts w:ascii="Helvetica" w:hAnsi="Helvetica"/>
          <w:bCs/>
        </w:rPr>
      </w:pPr>
      <w:r>
        <w:rPr>
          <w:rFonts w:ascii="Helvetica" w:hAnsi="Helvetica"/>
          <w:bCs/>
        </w:rPr>
        <w:t xml:space="preserve">Tell the students that the Midwest includes several of United States most important industries or types of businesses. We get much of the food we eat and lumber or steel that make our buildings from the Midwest. Ask students to look at the map of the Midwest that we labeled. Ask them, “if you have traveled to the Midwest, tell us what it was like?” </w:t>
      </w:r>
      <w:r>
        <w:rPr>
          <w:rFonts w:ascii="Helvetica" w:hAnsi="Helvetica"/>
        </w:rPr>
        <w:t>Anticipated student responses may include: it was flat, it was on the Great Lakes, there was a silver dome in Chicago, there was a large arch in St. Louis, there were many highways. Ask students to describe the different places they have been in the Midwest. It is okay if some or many of your students have never visited the Midwest; this is to allow students that have to share their experiences and connect to the lesson topic.</w:t>
      </w:r>
    </w:p>
    <w:p w14:paraId="16FBB6EC" w14:textId="77777777" w:rsidR="006F5368" w:rsidRDefault="006F5368" w:rsidP="006F5368">
      <w:pPr>
        <w:rPr>
          <w:rFonts w:ascii="Helvetica" w:hAnsi="Helvetica"/>
          <w:bCs/>
        </w:rPr>
      </w:pPr>
    </w:p>
    <w:p w14:paraId="51A52BFD" w14:textId="77777777" w:rsidR="006F5368" w:rsidRDefault="006F5368" w:rsidP="006F5368">
      <w:pPr>
        <w:rPr>
          <w:rFonts w:ascii="Helvetica" w:hAnsi="Helvetica"/>
          <w:bCs/>
        </w:rPr>
      </w:pPr>
      <w:r>
        <w:rPr>
          <w:rFonts w:ascii="Helvetica" w:hAnsi="Helvetica"/>
          <w:bCs/>
        </w:rPr>
        <w:t xml:space="preserve">Write on the board, “State, industry (business), and 2-3 facts” and tell students that at each station they should write down the state’s name, the industry listed, and list 2-3 reasons why someone would go into that line of work. Tell students that these facts will help them in the next Amazing Race challenge and to do today’s exit ticket. Give students five minutes to read the posted handout at their first station and take notes. </w:t>
      </w:r>
    </w:p>
    <w:p w14:paraId="489561DA" w14:textId="77777777" w:rsidR="006F5368" w:rsidRDefault="006F5368" w:rsidP="006F5368">
      <w:pPr>
        <w:rPr>
          <w:rFonts w:ascii="Helvetica" w:hAnsi="Helvetica"/>
          <w:bCs/>
        </w:rPr>
      </w:pPr>
    </w:p>
    <w:p w14:paraId="25D7B2FA" w14:textId="77777777" w:rsidR="006F5368" w:rsidRDefault="006F5368" w:rsidP="006F5368">
      <w:pPr>
        <w:rPr>
          <w:rFonts w:ascii="Helvetica" w:hAnsi="Helvetica"/>
          <w:bCs/>
        </w:rPr>
      </w:pPr>
      <w:r>
        <w:rPr>
          <w:rFonts w:ascii="Helvetica" w:hAnsi="Helvetica"/>
          <w:bCs/>
        </w:rPr>
        <w:t>Tell students to move clockwise and have them attend the next station (or, you can also rotate the sources and have the students stay stationary). Give students five minutes to read the posted handout at their second station and take notes.</w:t>
      </w:r>
    </w:p>
    <w:p w14:paraId="5EF9DEEF" w14:textId="77777777" w:rsidR="006F5368" w:rsidRDefault="006F5368" w:rsidP="006F5368">
      <w:pPr>
        <w:rPr>
          <w:rFonts w:ascii="Helvetica" w:hAnsi="Helvetica"/>
          <w:bCs/>
        </w:rPr>
      </w:pPr>
    </w:p>
    <w:p w14:paraId="32EA66EB" w14:textId="77777777" w:rsidR="006F5368" w:rsidRDefault="006F5368" w:rsidP="006F5368">
      <w:pPr>
        <w:rPr>
          <w:rFonts w:ascii="Helvetica" w:hAnsi="Helvetica"/>
          <w:bCs/>
        </w:rPr>
      </w:pPr>
      <w:r>
        <w:rPr>
          <w:rFonts w:ascii="Helvetica" w:hAnsi="Helvetica"/>
          <w:bCs/>
        </w:rPr>
        <w:t>Tell students to move clockwise and have them attend the next station. Give students five minutes to read the posted handout at their third station and take notes.</w:t>
      </w:r>
    </w:p>
    <w:p w14:paraId="657B1505" w14:textId="77777777" w:rsidR="006F5368" w:rsidRDefault="006F5368" w:rsidP="006F5368">
      <w:pPr>
        <w:rPr>
          <w:rFonts w:ascii="Helvetica" w:hAnsi="Helvetica"/>
          <w:bCs/>
        </w:rPr>
      </w:pPr>
    </w:p>
    <w:p w14:paraId="3DE23DE1" w14:textId="77777777" w:rsidR="006F5368" w:rsidRDefault="006F5368" w:rsidP="006F5368">
      <w:pPr>
        <w:rPr>
          <w:rFonts w:ascii="Helvetica" w:hAnsi="Helvetica"/>
          <w:bCs/>
        </w:rPr>
      </w:pPr>
      <w:r>
        <w:rPr>
          <w:rFonts w:ascii="Helvetica" w:hAnsi="Helvetica"/>
          <w:bCs/>
        </w:rPr>
        <w:t>Tell students to move clockwise and have them attend the next station. Give students five minutes to read the posted handout at their fourth station and take notes.</w:t>
      </w:r>
    </w:p>
    <w:p w14:paraId="2B6CAB25" w14:textId="77777777" w:rsidR="006F5368" w:rsidRDefault="006F5368" w:rsidP="006F5368">
      <w:pPr>
        <w:outlineLvl w:val="0"/>
        <w:rPr>
          <w:rFonts w:ascii="Helvetica" w:hAnsi="Helvetica"/>
          <w:bCs/>
        </w:rPr>
      </w:pPr>
    </w:p>
    <w:p w14:paraId="02EE6C15" w14:textId="77777777" w:rsidR="006F5368" w:rsidRDefault="006F5368" w:rsidP="006F5368">
      <w:pPr>
        <w:rPr>
          <w:rFonts w:ascii="Helvetica" w:hAnsi="Helvetica"/>
          <w:bCs/>
        </w:rPr>
      </w:pPr>
      <w:r>
        <w:rPr>
          <w:rFonts w:ascii="Helvetica" w:hAnsi="Helvetica"/>
          <w:bCs/>
        </w:rPr>
        <w:t>Tell students to move clockwise and have them attend the next station. Give students five minutes to read the posted handout at their fifth station and take notes.</w:t>
      </w:r>
    </w:p>
    <w:p w14:paraId="0FB5199B" w14:textId="77777777" w:rsidR="006F5368" w:rsidRDefault="006F5368" w:rsidP="006F5368">
      <w:pPr>
        <w:rPr>
          <w:rFonts w:ascii="Helvetica" w:hAnsi="Helvetica"/>
        </w:rPr>
      </w:pPr>
    </w:p>
    <w:p w14:paraId="31A3F6B9" w14:textId="77777777" w:rsidR="006F5368" w:rsidRPr="00600AD7" w:rsidRDefault="006F5368" w:rsidP="006F5368">
      <w:pPr>
        <w:rPr>
          <w:rFonts w:ascii="Helvetica" w:hAnsi="Helvetica"/>
        </w:rPr>
      </w:pPr>
      <w:r w:rsidRPr="00F8547F">
        <w:rPr>
          <w:rFonts w:ascii="Helvetica" w:hAnsi="Helvetica"/>
          <w:b/>
        </w:rPr>
        <w:t>7.</w:t>
      </w:r>
      <w:r>
        <w:rPr>
          <w:rFonts w:ascii="Helvetica" w:hAnsi="Helvetica"/>
        </w:rPr>
        <w:t xml:space="preserve"> </w:t>
      </w:r>
      <w:r w:rsidRPr="00C05B76">
        <w:rPr>
          <w:rFonts w:ascii="Helvetica" w:hAnsi="Helvetica"/>
          <w:b/>
        </w:rPr>
        <w:t xml:space="preserve">Amazing Race Challenge </w:t>
      </w:r>
      <w:r>
        <w:rPr>
          <w:rFonts w:ascii="Helvetica" w:hAnsi="Helvetica"/>
          <w:b/>
        </w:rPr>
        <w:t xml:space="preserve">6: </w:t>
      </w:r>
      <w:r w:rsidRPr="00FB5F71">
        <w:rPr>
          <w:rFonts w:ascii="Helvetica" w:hAnsi="Helvetica"/>
          <w:b/>
        </w:rPr>
        <w:t xml:space="preserve">Identify the </w:t>
      </w:r>
      <w:r>
        <w:rPr>
          <w:rFonts w:ascii="Helvetica" w:hAnsi="Helvetica"/>
          <w:b/>
        </w:rPr>
        <w:t>Midwest Industries</w:t>
      </w:r>
    </w:p>
    <w:p w14:paraId="7A3CF683" w14:textId="450F60FC" w:rsidR="006F5368" w:rsidRDefault="006F5368" w:rsidP="006F5368">
      <w:pPr>
        <w:rPr>
          <w:rFonts w:ascii="Helvetica" w:hAnsi="Helvetica"/>
        </w:rPr>
      </w:pPr>
      <w:r>
        <w:rPr>
          <w:rFonts w:ascii="Helvetica" w:hAnsi="Helvetica"/>
        </w:rPr>
        <w:t xml:space="preserve">Have students return to their seats, but sit next to their Amazing Race teammate. Handout the clues sheet </w:t>
      </w: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4-3</w:t>
      </w:r>
      <w:r w:rsidRPr="00896311">
        <w:rPr>
          <w:rFonts w:ascii="Helvetica" w:hAnsi="Helvetica"/>
        </w:rPr>
        <w:t>.</w:t>
      </w:r>
      <w:r>
        <w:rPr>
          <w:rFonts w:ascii="Helvetica" w:hAnsi="Helvetica"/>
        </w:rPr>
        <w:t>G</w:t>
      </w:r>
      <w:r w:rsidRPr="00896311">
        <w:rPr>
          <w:rFonts w:ascii="Helvetica" w:hAnsi="Helvetica"/>
        </w:rPr>
        <w:t>)</w:t>
      </w:r>
      <w:r>
        <w:rPr>
          <w:rFonts w:ascii="Helvetica" w:hAnsi="Helvetica"/>
        </w:rPr>
        <w:t xml:space="preserve"> face down (so students cannot see it yet). Tell students that before they decide which Midwest industry that they would choose to be a part of, we will have our next Amazing Race challenge. They will need to use their notes on the Midwest industries to answer to five questions. </w:t>
      </w:r>
    </w:p>
    <w:p w14:paraId="0FCA0198" w14:textId="77777777" w:rsidR="006F5368" w:rsidRDefault="006F5368" w:rsidP="006F5368">
      <w:pPr>
        <w:rPr>
          <w:rFonts w:ascii="Helvetica" w:hAnsi="Helvetica"/>
        </w:rPr>
      </w:pPr>
    </w:p>
    <w:p w14:paraId="53ABDD63" w14:textId="77777777" w:rsidR="006F5368" w:rsidRDefault="006F5368" w:rsidP="006F5368">
      <w:pPr>
        <w:rPr>
          <w:rFonts w:ascii="Helvetica" w:hAnsi="Helvetica"/>
        </w:rPr>
      </w:pPr>
      <w:r>
        <w:rPr>
          <w:rFonts w:ascii="Helvetica" w:hAnsi="Helvetica"/>
        </w:rPr>
        <w:lastRenderedPageBreak/>
        <w:t>Tell students on the count of three, each team should flip over the sheet and try to answer all the questions correctly. First team who thinks they have labeled all the states/industries correctly should bring it to the teacher. Check their answers. The first team to identify all of the states/industries will get 5 points, second team will get 3 points, and third team will get 1 point. Tell students, “3, 2, 1, go.”</w:t>
      </w:r>
    </w:p>
    <w:p w14:paraId="03590F83" w14:textId="77777777" w:rsidR="006F5368" w:rsidRDefault="006F5368" w:rsidP="006F5368">
      <w:pPr>
        <w:rPr>
          <w:rFonts w:ascii="Helvetica" w:hAnsi="Helvetica"/>
        </w:rPr>
      </w:pPr>
    </w:p>
    <w:p w14:paraId="0AB4C153" w14:textId="77777777" w:rsidR="006F5368" w:rsidRDefault="006F5368" w:rsidP="006F5368">
      <w:pPr>
        <w:rPr>
          <w:rFonts w:ascii="Helvetica" w:hAnsi="Helvetica"/>
        </w:rPr>
      </w:pPr>
      <w:r>
        <w:rPr>
          <w:rFonts w:ascii="Helvetica" w:hAnsi="Helvetica"/>
        </w:rPr>
        <w:t xml:space="preserve">While students are trying to answer the questions, wait in the front of the room. Use the answer key to identify the correct places. Award points to the first three teams on the board or chart paper. After about 5 minutes tell students to stop. Have a student come up to the board and identify all the correct answers.  </w:t>
      </w:r>
    </w:p>
    <w:p w14:paraId="5369517C" w14:textId="77777777" w:rsidR="006F5368" w:rsidRDefault="006F5368" w:rsidP="006F5368">
      <w:pPr>
        <w:outlineLvl w:val="0"/>
        <w:rPr>
          <w:rFonts w:ascii="Helvetica" w:hAnsi="Helvetica"/>
          <w:b/>
        </w:rPr>
      </w:pPr>
    </w:p>
    <w:p w14:paraId="0A67F511" w14:textId="77777777" w:rsidR="006F5368" w:rsidRPr="000D4595" w:rsidRDefault="006F5368" w:rsidP="006F5368">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513139AF" w14:textId="77777777" w:rsidR="006F5368" w:rsidRDefault="006F5368" w:rsidP="006F5368">
      <w:pPr>
        <w:rPr>
          <w:rFonts w:ascii="Helvetica" w:hAnsi="Helvetica"/>
        </w:rPr>
      </w:pPr>
    </w:p>
    <w:p w14:paraId="687EC45D" w14:textId="77777777" w:rsidR="006F5368" w:rsidRPr="00F8547F" w:rsidRDefault="006F5368" w:rsidP="006F5368">
      <w:pPr>
        <w:rPr>
          <w:rFonts w:ascii="Helvetica" w:hAnsi="Helvetica"/>
          <w:b/>
        </w:rPr>
      </w:pPr>
      <w:r>
        <w:rPr>
          <w:rFonts w:ascii="Helvetica" w:hAnsi="Helvetica"/>
          <w:b/>
        </w:rPr>
        <w:t>8</w:t>
      </w:r>
      <w:r w:rsidRPr="009B0FF6">
        <w:rPr>
          <w:rFonts w:ascii="Helvetica" w:hAnsi="Helvetica"/>
          <w:b/>
        </w:rPr>
        <w:t xml:space="preserve">. </w:t>
      </w:r>
      <w:r w:rsidRPr="00B52511">
        <w:rPr>
          <w:rFonts w:ascii="Helvetica" w:hAnsi="Helvetica"/>
          <w:b/>
        </w:rPr>
        <w:t xml:space="preserve">Write Up Argument on </w:t>
      </w:r>
      <w:r>
        <w:rPr>
          <w:rFonts w:ascii="Helvetica" w:hAnsi="Helvetica"/>
          <w:b/>
        </w:rPr>
        <w:t>the Midwest</w:t>
      </w:r>
    </w:p>
    <w:p w14:paraId="62402329" w14:textId="30C24787" w:rsidR="006F5368" w:rsidRPr="00467E13" w:rsidRDefault="006F5368" w:rsidP="006F5368">
      <w:pPr>
        <w:rPr>
          <w:rFonts w:ascii="Helvetica" w:hAnsi="Helvetica"/>
          <w:b/>
          <w:i/>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003B44">
        <w:rPr>
          <w:rFonts w:ascii="Helvetica" w:hAnsi="Helvetica"/>
        </w:rPr>
        <w:t>4-3</w:t>
      </w:r>
      <w:r>
        <w:rPr>
          <w:rFonts w:ascii="Helvetica" w:hAnsi="Helvetica"/>
        </w:rPr>
        <w:t xml:space="preserve">.H),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Pr="00BB014C">
        <w:rPr>
          <w:rFonts w:ascii="Helvetica" w:hAnsi="Helvetica"/>
        </w:rPr>
        <w:t>If you were to start a business in the Midwest United States, what would it be?</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w:t>
      </w:r>
      <w:r w:rsidRPr="00A67A52">
        <w:rPr>
          <w:rFonts w:ascii="Helvetica" w:hAnsi="Helvetica"/>
        </w:rPr>
        <w:t>.</w:t>
      </w:r>
    </w:p>
    <w:p w14:paraId="5191D401" w14:textId="77777777" w:rsidR="006F5368" w:rsidRDefault="006F5368" w:rsidP="006F5368">
      <w:pPr>
        <w:rPr>
          <w:rFonts w:ascii="Helvetica" w:hAnsi="Helvetica"/>
        </w:rPr>
      </w:pPr>
    </w:p>
    <w:p w14:paraId="627F0AB8" w14:textId="77777777" w:rsidR="006F5368" w:rsidRDefault="006F5368" w:rsidP="006F5368">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3ECB2550" w14:textId="77777777" w:rsidR="006F5368" w:rsidRPr="00600AD7" w:rsidRDefault="006F5368" w:rsidP="006F5368">
      <w:pPr>
        <w:rPr>
          <w:rFonts w:ascii="Helvetica" w:hAnsi="Helvetica"/>
          <w:b/>
        </w:rPr>
      </w:pPr>
    </w:p>
    <w:p w14:paraId="12633A31"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EVALUATION</w:t>
      </w:r>
    </w:p>
    <w:p w14:paraId="03BC3243" w14:textId="77777777" w:rsidR="006F5368" w:rsidRDefault="006F5368" w:rsidP="006F5368">
      <w:pPr>
        <w:rPr>
          <w:rFonts w:ascii="Helvetica" w:hAnsi="Helvetica"/>
        </w:rPr>
      </w:pPr>
    </w:p>
    <w:p w14:paraId="65E0DA40" w14:textId="0F257285" w:rsidR="006F5368" w:rsidRDefault="006F5368" w:rsidP="006F5368">
      <w:pPr>
        <w:rPr>
          <w:rFonts w:ascii="Helvetica" w:hAnsi="Helvetica"/>
        </w:rPr>
      </w:pPr>
      <w:r>
        <w:rPr>
          <w:rFonts w:ascii="Helvetica" w:hAnsi="Helvetica"/>
        </w:rPr>
        <w:t xml:space="preserve">ASSESSMENT </w:t>
      </w:r>
      <w:r w:rsidR="00003B44">
        <w:rPr>
          <w:rFonts w:ascii="Helvetica" w:hAnsi="Helvetica"/>
        </w:rPr>
        <w:t>4-3</w:t>
      </w:r>
      <w:r>
        <w:rPr>
          <w:rFonts w:ascii="Helvetica" w:hAnsi="Helvetica"/>
        </w:rPr>
        <w:t>.H</w:t>
      </w:r>
    </w:p>
    <w:p w14:paraId="7E21C601" w14:textId="77777777" w:rsidR="006F5368" w:rsidRDefault="006F5368" w:rsidP="006F5368">
      <w:pPr>
        <w:rPr>
          <w:rFonts w:ascii="Helvetica" w:hAnsi="Helvetica"/>
        </w:rPr>
      </w:pPr>
    </w:p>
    <w:p w14:paraId="70B5FEC2" w14:textId="77777777" w:rsidR="006F5368" w:rsidRPr="00DD7713" w:rsidRDefault="006F5368" w:rsidP="006F5368">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10FB55FC" w14:textId="77777777" w:rsidR="006F5368" w:rsidRDefault="006F5368" w:rsidP="006F5368">
      <w:pPr>
        <w:rPr>
          <w:rFonts w:ascii="Helvetica" w:hAnsi="Helvetica"/>
        </w:rPr>
      </w:pPr>
    </w:p>
    <w:p w14:paraId="151E619E" w14:textId="77777777" w:rsidR="006F5368" w:rsidRDefault="006F5368" w:rsidP="006F5368">
      <w:pPr>
        <w:rPr>
          <w:rFonts w:ascii="Helvetica" w:hAnsi="Helvetica"/>
        </w:rPr>
      </w:pPr>
      <w:r>
        <w:rPr>
          <w:rFonts w:ascii="Helvetica" w:hAnsi="Helvetica"/>
        </w:rPr>
        <w:t>A generic writing rubric for evaluating exit tickets is located at the end of this Instructor Manual-before “Additional Resources.”</w:t>
      </w:r>
    </w:p>
    <w:p w14:paraId="49939F4C" w14:textId="77777777" w:rsidR="006F5368" w:rsidRDefault="006F5368" w:rsidP="006F5368">
      <w:pPr>
        <w:rPr>
          <w:rFonts w:ascii="Helvetica" w:hAnsi="Helvetica"/>
        </w:rPr>
      </w:pPr>
    </w:p>
    <w:p w14:paraId="3F530997" w14:textId="77777777" w:rsidR="006F5368" w:rsidRDefault="006F5368" w:rsidP="006F5368">
      <w:pPr>
        <w:rPr>
          <w:rFonts w:ascii="Helvetica" w:hAnsi="Helvetica"/>
        </w:rPr>
      </w:pPr>
      <w:r>
        <w:rPr>
          <w:rFonts w:ascii="Helvetica" w:hAnsi="Helvetica"/>
        </w:rPr>
        <w:t>What to look for?</w:t>
      </w:r>
    </w:p>
    <w:p w14:paraId="6FA3BDAB" w14:textId="77777777" w:rsidR="006F5368" w:rsidRDefault="006F5368" w:rsidP="006F5368">
      <w:pPr>
        <w:rPr>
          <w:rFonts w:ascii="Helvetica" w:hAnsi="Helvetica"/>
        </w:rPr>
      </w:pPr>
    </w:p>
    <w:p w14:paraId="77B044D3" w14:textId="77777777" w:rsidR="006F5368" w:rsidRDefault="006F5368" w:rsidP="006F5368">
      <w:pPr>
        <w:rPr>
          <w:rFonts w:ascii="Helvetica" w:hAnsi="Helvetica"/>
        </w:rPr>
      </w:pPr>
      <w:r>
        <w:rPr>
          <w:rFonts w:ascii="Helvetica" w:hAnsi="Helvetica"/>
        </w:rPr>
        <w:t>The students should take a stance on what type of business that they would start related to Midwest industries. All arguments should cite at least 3 pieces of evidence from the sources.</w:t>
      </w:r>
    </w:p>
    <w:p w14:paraId="404D4EA9" w14:textId="77777777" w:rsidR="006F5368" w:rsidRDefault="006F5368" w:rsidP="006F5368">
      <w:pPr>
        <w:rPr>
          <w:rFonts w:ascii="Helvetica" w:hAnsi="Helvetica"/>
        </w:rPr>
      </w:pPr>
    </w:p>
    <w:p w14:paraId="70CF748C" w14:textId="75D11BA5" w:rsidR="006F5368" w:rsidRDefault="006F5368" w:rsidP="006F5368">
      <w:pPr>
        <w:rPr>
          <w:rFonts w:ascii="Helvetica" w:hAnsi="Helvetica"/>
        </w:rPr>
      </w:pPr>
    </w:p>
    <w:p w14:paraId="721E8818" w14:textId="77777777" w:rsidR="00B9004F" w:rsidRDefault="00B9004F" w:rsidP="006F5368">
      <w:pPr>
        <w:rPr>
          <w:rFonts w:ascii="Helvetica" w:hAnsi="Helvetica"/>
        </w:rPr>
      </w:pPr>
    </w:p>
    <w:p w14:paraId="61B6FFD1" w14:textId="77777777" w:rsidR="006F5368" w:rsidRPr="0048593B" w:rsidRDefault="006F5368" w:rsidP="006F5368">
      <w:pPr>
        <w:rPr>
          <w:rFonts w:ascii="Helvetica" w:hAnsi="Helvetica"/>
        </w:rPr>
      </w:pPr>
      <w:r>
        <w:rPr>
          <w:rFonts w:ascii="Helvetica" w:hAnsi="Helvetica"/>
        </w:rPr>
        <w:lastRenderedPageBreak/>
        <w:t>Som</w:t>
      </w:r>
      <w:r w:rsidRPr="0048593B">
        <w:rPr>
          <w:rFonts w:ascii="Helvetica" w:hAnsi="Helvetica"/>
        </w:rPr>
        <w:t>e information that students may include in their answer to the question:</w:t>
      </w:r>
    </w:p>
    <w:p w14:paraId="4480D090" w14:textId="77777777" w:rsidR="006F5368" w:rsidRPr="0048593B" w:rsidRDefault="006F5368" w:rsidP="006F5368">
      <w:pPr>
        <w:rPr>
          <w:rFonts w:ascii="Helvetica" w:hAnsi="Helvetica"/>
        </w:rPr>
      </w:pPr>
    </w:p>
    <w:p w14:paraId="1CCE03C6" w14:textId="77777777" w:rsidR="006F5368" w:rsidRDefault="006F5368" w:rsidP="006F5368">
      <w:pPr>
        <w:rPr>
          <w:rFonts w:ascii="Helvetica" w:hAnsi="Helvetica"/>
        </w:rPr>
      </w:pPr>
      <w:r w:rsidRPr="00EB2D75">
        <w:rPr>
          <w:rFonts w:ascii="Helvetica" w:hAnsi="Helvetica"/>
        </w:rPr>
        <w:t xml:space="preserve">Trade Stocks and Futures in Illinois </w:t>
      </w:r>
    </w:p>
    <w:p w14:paraId="26738624" w14:textId="77777777" w:rsidR="006F5368" w:rsidRDefault="006F5368" w:rsidP="006F5368">
      <w:pPr>
        <w:pStyle w:val="ListParagraph"/>
        <w:numPr>
          <w:ilvl w:val="0"/>
          <w:numId w:val="14"/>
        </w:numPr>
        <w:rPr>
          <w:rFonts w:ascii="Helvetica" w:hAnsi="Helvetica"/>
        </w:rPr>
      </w:pPr>
      <w:r>
        <w:rPr>
          <w:rFonts w:ascii="Helvetica" w:hAnsi="Helvetica"/>
        </w:rPr>
        <w:t>Would be an interesting job to have for numerous reasons</w:t>
      </w:r>
    </w:p>
    <w:p w14:paraId="38EDEA4C" w14:textId="77777777" w:rsidR="006F5368" w:rsidRDefault="006F5368" w:rsidP="006F5368">
      <w:pPr>
        <w:pStyle w:val="ListParagraph"/>
        <w:numPr>
          <w:ilvl w:val="0"/>
          <w:numId w:val="14"/>
        </w:numPr>
        <w:rPr>
          <w:rFonts w:ascii="Helvetica" w:hAnsi="Helvetica"/>
        </w:rPr>
      </w:pPr>
      <w:r>
        <w:rPr>
          <w:rFonts w:ascii="Helvetica" w:hAnsi="Helvetica"/>
        </w:rPr>
        <w:t>Trading would be inside all day</w:t>
      </w:r>
    </w:p>
    <w:p w14:paraId="1A422992" w14:textId="77777777" w:rsidR="006F5368" w:rsidRDefault="006F5368" w:rsidP="006F5368">
      <w:pPr>
        <w:pStyle w:val="ListParagraph"/>
        <w:numPr>
          <w:ilvl w:val="0"/>
          <w:numId w:val="14"/>
        </w:numPr>
        <w:rPr>
          <w:rFonts w:ascii="Helvetica" w:hAnsi="Helvetica"/>
        </w:rPr>
      </w:pPr>
      <w:r>
        <w:rPr>
          <w:rFonts w:ascii="Helvetica" w:hAnsi="Helvetica"/>
        </w:rPr>
        <w:t>Invest in stocks, or own parts of companies</w:t>
      </w:r>
    </w:p>
    <w:p w14:paraId="77419636" w14:textId="77777777" w:rsidR="006F5368" w:rsidRDefault="006F5368" w:rsidP="006F5368">
      <w:pPr>
        <w:pStyle w:val="ListParagraph"/>
        <w:numPr>
          <w:ilvl w:val="0"/>
          <w:numId w:val="14"/>
        </w:numPr>
        <w:rPr>
          <w:rFonts w:ascii="Helvetica" w:hAnsi="Helvetica"/>
        </w:rPr>
      </w:pPr>
      <w:r>
        <w:rPr>
          <w:rFonts w:ascii="Helvetica" w:hAnsi="Helvetica"/>
        </w:rPr>
        <w:t>Invest in futures, or make money from change prices in the future</w:t>
      </w:r>
    </w:p>
    <w:p w14:paraId="2A2C7D18" w14:textId="77777777" w:rsidR="006F5368" w:rsidRDefault="006F5368" w:rsidP="006F5368">
      <w:pPr>
        <w:pStyle w:val="ListParagraph"/>
        <w:numPr>
          <w:ilvl w:val="0"/>
          <w:numId w:val="14"/>
        </w:numPr>
        <w:rPr>
          <w:rFonts w:ascii="Helvetica" w:hAnsi="Helvetica"/>
        </w:rPr>
      </w:pPr>
      <w:r>
        <w:rPr>
          <w:rFonts w:ascii="Helvetica" w:hAnsi="Helvetica"/>
        </w:rPr>
        <w:t>Be involved in the trading of corn, wheat, or cows</w:t>
      </w:r>
    </w:p>
    <w:p w14:paraId="07C7D5B8" w14:textId="77777777" w:rsidR="006F5368" w:rsidRDefault="006F5368" w:rsidP="006F5368">
      <w:pPr>
        <w:pStyle w:val="ListParagraph"/>
        <w:numPr>
          <w:ilvl w:val="0"/>
          <w:numId w:val="14"/>
        </w:numPr>
        <w:rPr>
          <w:rFonts w:ascii="Helvetica" w:hAnsi="Helvetica"/>
        </w:rPr>
      </w:pPr>
      <w:r>
        <w:rPr>
          <w:rFonts w:ascii="Helvetica" w:hAnsi="Helvetica"/>
        </w:rPr>
        <w:t>Could make a lot of money or could lose a lot of money</w:t>
      </w:r>
    </w:p>
    <w:p w14:paraId="185E98B6" w14:textId="77777777" w:rsidR="006F5368" w:rsidRDefault="006F5368" w:rsidP="006F5368">
      <w:pPr>
        <w:rPr>
          <w:rFonts w:ascii="Helvetica" w:hAnsi="Helvetica"/>
        </w:rPr>
      </w:pPr>
    </w:p>
    <w:p w14:paraId="00153FAF" w14:textId="77777777" w:rsidR="006F5368" w:rsidRDefault="006F5368" w:rsidP="006F5368">
      <w:pPr>
        <w:rPr>
          <w:rFonts w:ascii="Helvetica" w:hAnsi="Helvetica"/>
        </w:rPr>
      </w:pPr>
      <w:r>
        <w:rPr>
          <w:rFonts w:ascii="Helvetica" w:hAnsi="Helvetica"/>
        </w:rPr>
        <w:t>Corn Farm in Iowa</w:t>
      </w:r>
    </w:p>
    <w:p w14:paraId="4A38CD94" w14:textId="77777777" w:rsidR="006F5368" w:rsidRDefault="006F5368" w:rsidP="006F5368">
      <w:pPr>
        <w:pStyle w:val="ListParagraph"/>
        <w:numPr>
          <w:ilvl w:val="0"/>
          <w:numId w:val="14"/>
        </w:numPr>
        <w:rPr>
          <w:rFonts w:ascii="Helvetica" w:hAnsi="Helvetica"/>
        </w:rPr>
      </w:pPr>
      <w:r>
        <w:rPr>
          <w:rFonts w:ascii="Helvetica" w:hAnsi="Helvetica"/>
        </w:rPr>
        <w:t>Would be an interesting job to have for numerous reasons</w:t>
      </w:r>
    </w:p>
    <w:p w14:paraId="003378AB" w14:textId="77777777" w:rsidR="006F5368" w:rsidRPr="00EB2D75" w:rsidRDefault="006F5368" w:rsidP="006F5368">
      <w:pPr>
        <w:pStyle w:val="ListParagraph"/>
        <w:numPr>
          <w:ilvl w:val="0"/>
          <w:numId w:val="14"/>
        </w:numPr>
        <w:rPr>
          <w:rFonts w:ascii="Helvetica" w:hAnsi="Helvetica"/>
        </w:rPr>
      </w:pPr>
      <w:r>
        <w:rPr>
          <w:rFonts w:ascii="Helvetica" w:hAnsi="Helvetica"/>
        </w:rPr>
        <w:t>Farming would be outside all day</w:t>
      </w:r>
    </w:p>
    <w:p w14:paraId="51A8E753" w14:textId="77777777" w:rsidR="006F5368" w:rsidRDefault="006F5368" w:rsidP="006F5368">
      <w:pPr>
        <w:pStyle w:val="ListParagraph"/>
        <w:numPr>
          <w:ilvl w:val="0"/>
          <w:numId w:val="14"/>
        </w:numPr>
        <w:rPr>
          <w:rFonts w:ascii="Helvetica" w:hAnsi="Helvetica"/>
        </w:rPr>
      </w:pPr>
      <w:r>
        <w:rPr>
          <w:rFonts w:ascii="Helvetica" w:hAnsi="Helvetica"/>
        </w:rPr>
        <w:t>They produced more corn than any state</w:t>
      </w:r>
    </w:p>
    <w:p w14:paraId="57BF45A0" w14:textId="77777777" w:rsidR="006F5368" w:rsidRDefault="006F5368" w:rsidP="006F5368">
      <w:pPr>
        <w:pStyle w:val="ListParagraph"/>
        <w:numPr>
          <w:ilvl w:val="0"/>
          <w:numId w:val="14"/>
        </w:numPr>
        <w:rPr>
          <w:rFonts w:ascii="Helvetica" w:hAnsi="Helvetica"/>
        </w:rPr>
      </w:pPr>
      <w:r>
        <w:rPr>
          <w:rFonts w:ascii="Helvetica" w:hAnsi="Helvetica"/>
        </w:rPr>
        <w:t>Corn can be eaten and made into many different products (sweeteners, vegetable oil, soap, paint)</w:t>
      </w:r>
    </w:p>
    <w:p w14:paraId="5FDEF79F" w14:textId="77777777" w:rsidR="006F5368" w:rsidRPr="00EB2D75" w:rsidRDefault="006F5368" w:rsidP="006F5368">
      <w:pPr>
        <w:pStyle w:val="ListParagraph"/>
        <w:numPr>
          <w:ilvl w:val="0"/>
          <w:numId w:val="14"/>
        </w:numPr>
        <w:rPr>
          <w:rFonts w:ascii="Helvetica" w:hAnsi="Helvetica"/>
        </w:rPr>
      </w:pPr>
      <w:r>
        <w:rPr>
          <w:rFonts w:ascii="Helvetica" w:hAnsi="Helvetica"/>
        </w:rPr>
        <w:t>Most people eat corn</w:t>
      </w:r>
    </w:p>
    <w:p w14:paraId="07CE6934" w14:textId="77777777" w:rsidR="006F5368" w:rsidRDefault="006F5368" w:rsidP="006F5368">
      <w:pPr>
        <w:rPr>
          <w:rFonts w:ascii="Helvetica" w:hAnsi="Helvetica"/>
        </w:rPr>
      </w:pPr>
    </w:p>
    <w:p w14:paraId="14A6AC96" w14:textId="77777777" w:rsidR="006F5368" w:rsidRDefault="006F5368" w:rsidP="006F5368">
      <w:pPr>
        <w:rPr>
          <w:rFonts w:ascii="Helvetica" w:hAnsi="Helvetica"/>
        </w:rPr>
      </w:pPr>
      <w:r>
        <w:rPr>
          <w:rFonts w:ascii="Helvetica" w:hAnsi="Helvetica"/>
        </w:rPr>
        <w:t>Shipping Company in Ohio</w:t>
      </w:r>
    </w:p>
    <w:p w14:paraId="5937AEE9" w14:textId="77777777" w:rsidR="006F5368" w:rsidRDefault="006F5368" w:rsidP="006F5368">
      <w:pPr>
        <w:pStyle w:val="ListParagraph"/>
        <w:numPr>
          <w:ilvl w:val="0"/>
          <w:numId w:val="14"/>
        </w:numPr>
        <w:rPr>
          <w:rFonts w:ascii="Helvetica" w:hAnsi="Helvetica"/>
        </w:rPr>
      </w:pPr>
      <w:r>
        <w:rPr>
          <w:rFonts w:ascii="Helvetica" w:hAnsi="Helvetica"/>
        </w:rPr>
        <w:t>Would be an interesting job to have for numerous reasons</w:t>
      </w:r>
    </w:p>
    <w:p w14:paraId="483E183B" w14:textId="77777777" w:rsidR="006F5368" w:rsidRDefault="006F5368" w:rsidP="006F5368">
      <w:pPr>
        <w:pStyle w:val="ListParagraph"/>
        <w:numPr>
          <w:ilvl w:val="0"/>
          <w:numId w:val="14"/>
        </w:numPr>
        <w:rPr>
          <w:rFonts w:ascii="Helvetica" w:hAnsi="Helvetica"/>
        </w:rPr>
      </w:pPr>
      <w:r>
        <w:rPr>
          <w:rFonts w:ascii="Helvetica" w:hAnsi="Helvetica"/>
        </w:rPr>
        <w:t>Shipping would be outside most of the time/be on a boat</w:t>
      </w:r>
    </w:p>
    <w:p w14:paraId="11346561" w14:textId="77777777" w:rsidR="006F5368" w:rsidRDefault="006F5368" w:rsidP="006F5368">
      <w:pPr>
        <w:pStyle w:val="ListParagraph"/>
        <w:numPr>
          <w:ilvl w:val="0"/>
          <w:numId w:val="14"/>
        </w:numPr>
        <w:rPr>
          <w:rFonts w:ascii="Helvetica" w:hAnsi="Helvetica"/>
        </w:rPr>
      </w:pPr>
      <w:r>
        <w:rPr>
          <w:rFonts w:ascii="Helvetica" w:hAnsi="Helvetica"/>
        </w:rPr>
        <w:t>Shipping is very important ($1 billion dollars for Cleveland alone)</w:t>
      </w:r>
    </w:p>
    <w:p w14:paraId="2221FAD4" w14:textId="77777777" w:rsidR="006F5368" w:rsidRDefault="006F5368" w:rsidP="006F5368">
      <w:pPr>
        <w:pStyle w:val="ListParagraph"/>
        <w:numPr>
          <w:ilvl w:val="0"/>
          <w:numId w:val="14"/>
        </w:numPr>
        <w:rPr>
          <w:rFonts w:ascii="Helvetica" w:hAnsi="Helvetica"/>
        </w:rPr>
      </w:pPr>
      <w:r>
        <w:rPr>
          <w:rFonts w:ascii="Helvetica" w:hAnsi="Helvetica"/>
        </w:rPr>
        <w:t>Without ships, items cannot get sold</w:t>
      </w:r>
    </w:p>
    <w:p w14:paraId="0CA06086" w14:textId="77777777" w:rsidR="006F5368" w:rsidRDefault="006F5368" w:rsidP="006F5368">
      <w:pPr>
        <w:pStyle w:val="ListParagraph"/>
        <w:numPr>
          <w:ilvl w:val="0"/>
          <w:numId w:val="14"/>
        </w:numPr>
        <w:rPr>
          <w:rFonts w:ascii="Helvetica" w:hAnsi="Helvetica"/>
        </w:rPr>
      </w:pPr>
      <w:r>
        <w:rPr>
          <w:rFonts w:ascii="Helvetica" w:hAnsi="Helvetica"/>
        </w:rPr>
        <w:t>Transport goods around the world</w:t>
      </w:r>
    </w:p>
    <w:p w14:paraId="7FA3AF6B" w14:textId="77777777" w:rsidR="006F5368" w:rsidRDefault="006F5368" w:rsidP="006F5368">
      <w:pPr>
        <w:rPr>
          <w:rFonts w:ascii="Helvetica" w:hAnsi="Helvetica"/>
        </w:rPr>
      </w:pPr>
    </w:p>
    <w:p w14:paraId="458DABA9" w14:textId="77777777" w:rsidR="006F5368" w:rsidRDefault="006F5368" w:rsidP="006F5368">
      <w:pPr>
        <w:rPr>
          <w:rFonts w:ascii="Helvetica" w:hAnsi="Helvetica"/>
        </w:rPr>
      </w:pPr>
      <w:r>
        <w:rPr>
          <w:rFonts w:ascii="Helvetica" w:hAnsi="Helvetica"/>
        </w:rPr>
        <w:t>Cheese Factory in Wisconsin</w:t>
      </w:r>
    </w:p>
    <w:p w14:paraId="66FF3BBF" w14:textId="77777777" w:rsidR="006F5368" w:rsidRDefault="006F5368" w:rsidP="006F5368">
      <w:pPr>
        <w:pStyle w:val="ListParagraph"/>
        <w:numPr>
          <w:ilvl w:val="0"/>
          <w:numId w:val="14"/>
        </w:numPr>
        <w:rPr>
          <w:rFonts w:ascii="Helvetica" w:hAnsi="Helvetica"/>
        </w:rPr>
      </w:pPr>
      <w:r>
        <w:rPr>
          <w:rFonts w:ascii="Helvetica" w:hAnsi="Helvetica"/>
        </w:rPr>
        <w:t>Would be an interesting job to have for numerous reasons</w:t>
      </w:r>
    </w:p>
    <w:p w14:paraId="68A407EB" w14:textId="77777777" w:rsidR="006F5368" w:rsidRDefault="006F5368" w:rsidP="006F5368">
      <w:pPr>
        <w:pStyle w:val="ListParagraph"/>
        <w:numPr>
          <w:ilvl w:val="0"/>
          <w:numId w:val="14"/>
        </w:numPr>
        <w:rPr>
          <w:rFonts w:ascii="Helvetica" w:hAnsi="Helvetica"/>
        </w:rPr>
      </w:pPr>
      <w:r>
        <w:rPr>
          <w:rFonts w:ascii="Helvetica" w:hAnsi="Helvetica"/>
        </w:rPr>
        <w:t>Cheese making would be inside all day</w:t>
      </w:r>
    </w:p>
    <w:p w14:paraId="77D0B409" w14:textId="77777777" w:rsidR="006F5368" w:rsidRDefault="006F5368" w:rsidP="006F5368">
      <w:pPr>
        <w:pStyle w:val="ListParagraph"/>
        <w:numPr>
          <w:ilvl w:val="0"/>
          <w:numId w:val="14"/>
        </w:numPr>
        <w:rPr>
          <w:rFonts w:ascii="Helvetica" w:hAnsi="Helvetica"/>
        </w:rPr>
      </w:pPr>
      <w:r>
        <w:rPr>
          <w:rFonts w:ascii="Helvetica" w:hAnsi="Helvetica"/>
        </w:rPr>
        <w:t>Wisconsin produces more cheese than any state</w:t>
      </w:r>
    </w:p>
    <w:p w14:paraId="1C97AC2A" w14:textId="77777777" w:rsidR="006F5368" w:rsidRDefault="006F5368" w:rsidP="006F5368">
      <w:pPr>
        <w:pStyle w:val="ListParagraph"/>
        <w:numPr>
          <w:ilvl w:val="0"/>
          <w:numId w:val="14"/>
        </w:numPr>
        <w:rPr>
          <w:rFonts w:ascii="Helvetica" w:hAnsi="Helvetica"/>
        </w:rPr>
      </w:pPr>
      <w:r>
        <w:rPr>
          <w:rFonts w:ascii="Helvetica" w:hAnsi="Helvetica"/>
        </w:rPr>
        <w:t>There is a long history of cheese making in Wisconsin brought there by European immigrants</w:t>
      </w:r>
    </w:p>
    <w:p w14:paraId="01B49A82" w14:textId="77777777" w:rsidR="006F5368" w:rsidRDefault="006F5368" w:rsidP="006F5368">
      <w:pPr>
        <w:pStyle w:val="ListParagraph"/>
        <w:numPr>
          <w:ilvl w:val="0"/>
          <w:numId w:val="14"/>
        </w:numPr>
        <w:rPr>
          <w:rFonts w:ascii="Helvetica" w:hAnsi="Helvetica"/>
        </w:rPr>
      </w:pPr>
      <w:r>
        <w:rPr>
          <w:rFonts w:ascii="Helvetica" w:hAnsi="Helvetica"/>
        </w:rPr>
        <w:t>Cheese tastes good</w:t>
      </w:r>
    </w:p>
    <w:p w14:paraId="08981923" w14:textId="77777777" w:rsidR="006F5368" w:rsidRDefault="006F5368" w:rsidP="006F5368">
      <w:pPr>
        <w:pStyle w:val="ListParagraph"/>
        <w:numPr>
          <w:ilvl w:val="0"/>
          <w:numId w:val="14"/>
        </w:numPr>
        <w:rPr>
          <w:rFonts w:ascii="Helvetica" w:hAnsi="Helvetica"/>
        </w:rPr>
      </w:pPr>
      <w:r>
        <w:rPr>
          <w:rFonts w:ascii="Helvetica" w:hAnsi="Helvetica"/>
        </w:rPr>
        <w:t>It would be fund to cheer for the Packers wearing a cheese hat</w:t>
      </w:r>
    </w:p>
    <w:p w14:paraId="4E091820" w14:textId="77777777" w:rsidR="006F5368" w:rsidRDefault="006F5368" w:rsidP="006F5368">
      <w:pPr>
        <w:rPr>
          <w:rFonts w:ascii="Helvetica" w:hAnsi="Helvetica"/>
        </w:rPr>
      </w:pPr>
    </w:p>
    <w:p w14:paraId="4DEF6E3D" w14:textId="77777777" w:rsidR="006F5368" w:rsidRDefault="006F5368" w:rsidP="006F5368">
      <w:pPr>
        <w:rPr>
          <w:rFonts w:ascii="Helvetica" w:hAnsi="Helvetica"/>
        </w:rPr>
      </w:pPr>
      <w:r>
        <w:rPr>
          <w:rFonts w:ascii="Helvetica" w:hAnsi="Helvetica"/>
        </w:rPr>
        <w:t>Cattle Ranch in North Dakota</w:t>
      </w:r>
    </w:p>
    <w:p w14:paraId="7564F6EB" w14:textId="77777777" w:rsidR="006F5368" w:rsidRDefault="006F5368" w:rsidP="006F5368">
      <w:pPr>
        <w:pStyle w:val="ListParagraph"/>
        <w:numPr>
          <w:ilvl w:val="0"/>
          <w:numId w:val="14"/>
        </w:numPr>
        <w:rPr>
          <w:rFonts w:ascii="Helvetica" w:hAnsi="Helvetica"/>
        </w:rPr>
      </w:pPr>
      <w:r>
        <w:rPr>
          <w:rFonts w:ascii="Helvetica" w:hAnsi="Helvetica"/>
        </w:rPr>
        <w:t>Would be an interesting job to have for numerous reasons</w:t>
      </w:r>
    </w:p>
    <w:p w14:paraId="3D6190A1" w14:textId="77777777" w:rsidR="006F5368" w:rsidRDefault="006F5368" w:rsidP="006F5368">
      <w:pPr>
        <w:pStyle w:val="ListParagraph"/>
        <w:numPr>
          <w:ilvl w:val="0"/>
          <w:numId w:val="14"/>
        </w:numPr>
        <w:rPr>
          <w:rFonts w:ascii="Helvetica" w:hAnsi="Helvetica"/>
        </w:rPr>
      </w:pPr>
      <w:r>
        <w:rPr>
          <w:rFonts w:ascii="Helvetica" w:hAnsi="Helvetica"/>
        </w:rPr>
        <w:t>Ranching would be outside all day</w:t>
      </w:r>
    </w:p>
    <w:p w14:paraId="62F642AF" w14:textId="77777777" w:rsidR="006F5368" w:rsidRDefault="006F5368" w:rsidP="006F5368">
      <w:pPr>
        <w:pStyle w:val="ListParagraph"/>
        <w:numPr>
          <w:ilvl w:val="0"/>
          <w:numId w:val="14"/>
        </w:numPr>
        <w:rPr>
          <w:rFonts w:ascii="Helvetica" w:hAnsi="Helvetica"/>
        </w:rPr>
      </w:pPr>
      <w:r>
        <w:rPr>
          <w:rFonts w:ascii="Helvetica" w:hAnsi="Helvetica"/>
        </w:rPr>
        <w:t>Get to ride a horse</w:t>
      </w:r>
    </w:p>
    <w:p w14:paraId="1C691762" w14:textId="77777777" w:rsidR="006F5368" w:rsidRDefault="006F5368" w:rsidP="006F5368">
      <w:pPr>
        <w:pStyle w:val="ListParagraph"/>
        <w:numPr>
          <w:ilvl w:val="0"/>
          <w:numId w:val="14"/>
        </w:numPr>
        <w:rPr>
          <w:rFonts w:ascii="Helvetica" w:hAnsi="Helvetica"/>
        </w:rPr>
      </w:pPr>
      <w:r>
        <w:rPr>
          <w:rFonts w:ascii="Helvetica" w:hAnsi="Helvetica"/>
        </w:rPr>
        <w:t>Get to work at/near your house</w:t>
      </w:r>
    </w:p>
    <w:p w14:paraId="06B2BBFC" w14:textId="77777777" w:rsidR="006F5368" w:rsidRPr="00EB2D75" w:rsidRDefault="006F5368" w:rsidP="006F5368">
      <w:pPr>
        <w:pStyle w:val="ListParagraph"/>
        <w:numPr>
          <w:ilvl w:val="0"/>
          <w:numId w:val="14"/>
        </w:numPr>
        <w:rPr>
          <w:rFonts w:ascii="Helvetica" w:hAnsi="Helvetica"/>
        </w:rPr>
      </w:pPr>
      <w:r>
        <w:rPr>
          <w:rFonts w:ascii="Helvetica" w:hAnsi="Helvetica"/>
        </w:rPr>
        <w:t>Could also be a veterinarian, economist, or meat seller</w:t>
      </w:r>
    </w:p>
    <w:p w14:paraId="11E25A90" w14:textId="77777777" w:rsidR="006F5368" w:rsidRPr="00E26287" w:rsidRDefault="006F5368" w:rsidP="006F5368">
      <w:pPr>
        <w:rPr>
          <w:rFonts w:ascii="Helvetica" w:hAnsi="Helvetica"/>
        </w:rPr>
      </w:pPr>
    </w:p>
    <w:p w14:paraId="33B8F9A4" w14:textId="77777777" w:rsidR="006F5368" w:rsidRPr="00EB2D75" w:rsidRDefault="006F5368" w:rsidP="006F5368">
      <w:pPr>
        <w:rPr>
          <w:rFonts w:ascii="Helvetica" w:hAnsi="Helvetica"/>
        </w:rPr>
      </w:pPr>
    </w:p>
    <w:p w14:paraId="5A4DCC50" w14:textId="77777777" w:rsidR="006F5368" w:rsidRDefault="006F5368" w:rsidP="006F5368">
      <w:pPr>
        <w:rPr>
          <w:rFonts w:ascii="Helvetica" w:hAnsi="Helvetica"/>
        </w:rPr>
      </w:pPr>
      <w:r>
        <w:rPr>
          <w:rFonts w:ascii="Helvetica" w:hAnsi="Helvetica"/>
        </w:rPr>
        <w:br w:type="page"/>
      </w:r>
    </w:p>
    <w:p w14:paraId="75A3FAB1" w14:textId="6935278C" w:rsidR="006F5368" w:rsidRPr="00FF772C" w:rsidRDefault="006F5368" w:rsidP="006F5368">
      <w:pPr>
        <w:shd w:val="clear" w:color="auto" w:fill="F4B083" w:themeFill="accent2" w:themeFillTint="99"/>
        <w:jc w:val="center"/>
        <w:rPr>
          <w:rFonts w:ascii="Helvetica" w:hAnsi="Helvetica"/>
          <w:b/>
        </w:rPr>
      </w:pPr>
      <w:bookmarkStart w:id="3" w:name="Lesson4_4"/>
      <w:r>
        <w:rPr>
          <w:rFonts w:ascii="Helvetica" w:hAnsi="Helvetica"/>
          <w:b/>
        </w:rPr>
        <w:lastRenderedPageBreak/>
        <w:t xml:space="preserve">LESSON PLAN </w:t>
      </w:r>
      <w:r w:rsidR="00003B44">
        <w:rPr>
          <w:rFonts w:ascii="Helvetica" w:hAnsi="Helvetica"/>
          <w:b/>
        </w:rPr>
        <w:t>4-4</w:t>
      </w:r>
      <w:r>
        <w:rPr>
          <w:rFonts w:ascii="Helvetica" w:hAnsi="Helvetica"/>
          <w:b/>
        </w:rPr>
        <w:t>: Southwest (U.S. Regions Mini-Unit)</w:t>
      </w:r>
    </w:p>
    <w:bookmarkEnd w:id="3"/>
    <w:p w14:paraId="2ED54C24" w14:textId="77777777" w:rsidR="006F5368" w:rsidRDefault="006F5368" w:rsidP="006F5368">
      <w:pPr>
        <w:rPr>
          <w:rFonts w:ascii="Helvetica" w:hAnsi="Helvetica"/>
        </w:rPr>
      </w:pPr>
    </w:p>
    <w:p w14:paraId="47D6D406"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MATERIALS</w:t>
      </w:r>
    </w:p>
    <w:p w14:paraId="1790C6F2" w14:textId="77777777" w:rsidR="006F5368" w:rsidRDefault="006F5368" w:rsidP="006F5368">
      <w:pPr>
        <w:rPr>
          <w:rFonts w:ascii="Helvetica" w:hAnsi="Helvetica"/>
        </w:rPr>
      </w:pPr>
    </w:p>
    <w:p w14:paraId="282CE072" w14:textId="7A7C087A" w:rsidR="006F5368" w:rsidRDefault="006F5368" w:rsidP="006F5368">
      <w:pPr>
        <w:rPr>
          <w:rFonts w:ascii="Helvetica" w:hAnsi="Helvetica"/>
        </w:rPr>
      </w:pPr>
      <w:r>
        <w:rPr>
          <w:rFonts w:ascii="Helvetica" w:hAnsi="Helvetica"/>
        </w:rPr>
        <w:t xml:space="preserve">The </w:t>
      </w:r>
      <w:r w:rsidR="00AE2482">
        <w:rPr>
          <w:rFonts w:ascii="Helvetica" w:hAnsi="Helvetica"/>
        </w:rPr>
        <w:t>Amazing Race</w:t>
      </w:r>
      <w:r>
        <w:rPr>
          <w:rFonts w:ascii="Helvetica" w:hAnsi="Helvetica"/>
        </w:rPr>
        <w:t>Introduction Video (</w:t>
      </w:r>
      <w:r w:rsidR="00003B44">
        <w:rPr>
          <w:rFonts w:ascii="Helvetica" w:hAnsi="Helvetica"/>
        </w:rPr>
        <w:t>Lesson4-1-5Video1</w:t>
      </w:r>
      <w:r>
        <w:rPr>
          <w:rFonts w:ascii="Helvetica" w:hAnsi="Helvetica"/>
        </w:rPr>
        <w:t xml:space="preserve">) </w:t>
      </w:r>
      <w:r w:rsidR="00AE2482">
        <w:rPr>
          <w:rFonts w:ascii="Helvetica" w:hAnsi="Helvetica"/>
        </w:rPr>
        <w:t xml:space="preserve">[Located in the Open Social Studies Video Library: </w:t>
      </w:r>
      <w:hyperlink r:id="rId18" w:history="1">
        <w:r w:rsidR="00AE2482" w:rsidRPr="0008451B">
          <w:rPr>
            <w:rStyle w:val="Hyperlink"/>
            <w:rFonts w:ascii="Helvetica" w:hAnsi="Helvetica"/>
          </w:rPr>
          <w:t>www.opensocialstudies.org/K-6.html</w:t>
        </w:r>
      </w:hyperlink>
      <w:r w:rsidR="00AE2482">
        <w:rPr>
          <w:rFonts w:ascii="Helvetica" w:hAnsi="Helvetica"/>
        </w:rPr>
        <w:t>]</w:t>
      </w:r>
    </w:p>
    <w:p w14:paraId="5CAB4789" w14:textId="77777777" w:rsidR="006F5368" w:rsidRDefault="006F5368" w:rsidP="006F5368">
      <w:pPr>
        <w:rPr>
          <w:rFonts w:ascii="Helvetica" w:hAnsi="Helvetica"/>
        </w:rPr>
      </w:pPr>
      <w:r>
        <w:rPr>
          <w:rFonts w:ascii="Helvetica" w:hAnsi="Helvetica"/>
        </w:rPr>
        <w:t>Clipboards (not supplied)</w:t>
      </w:r>
    </w:p>
    <w:p w14:paraId="31E42F9B" w14:textId="77777777" w:rsidR="006F5368" w:rsidRDefault="006F5368" w:rsidP="006F5368">
      <w:pPr>
        <w:rPr>
          <w:rFonts w:ascii="Helvetica" w:hAnsi="Helvetica"/>
        </w:rPr>
      </w:pPr>
      <w:r>
        <w:rPr>
          <w:rFonts w:ascii="Helvetica" w:hAnsi="Helvetica"/>
        </w:rPr>
        <w:t>Lined paper (not supplied)</w:t>
      </w:r>
    </w:p>
    <w:p w14:paraId="1A03292C" w14:textId="6EC6584F" w:rsidR="006F5368" w:rsidRDefault="006F5368" w:rsidP="006F5368">
      <w:pPr>
        <w:rPr>
          <w:rFonts w:ascii="Helvetica" w:hAnsi="Helvetica"/>
        </w:rPr>
      </w:pPr>
      <w:r>
        <w:rPr>
          <w:rFonts w:ascii="Helvetica" w:hAnsi="Helvetica"/>
        </w:rPr>
        <w:t xml:space="preserve">Amazing Race Challenge 7: Southwest Map </w:t>
      </w: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4-4</w:t>
      </w:r>
      <w:r w:rsidRPr="00896311">
        <w:rPr>
          <w:rFonts w:ascii="Helvetica" w:hAnsi="Helvetica"/>
        </w:rPr>
        <w:t>.</w:t>
      </w:r>
      <w:r>
        <w:rPr>
          <w:rFonts w:ascii="Helvetica" w:hAnsi="Helvetica"/>
        </w:rPr>
        <w:t>A</w:t>
      </w:r>
      <w:r w:rsidRPr="00896311">
        <w:rPr>
          <w:rFonts w:ascii="Helvetica" w:hAnsi="Helvetica"/>
        </w:rPr>
        <w:t>)</w:t>
      </w:r>
    </w:p>
    <w:p w14:paraId="064F4AFD" w14:textId="2F1A5A3A" w:rsidR="006F5368" w:rsidRPr="00896311" w:rsidRDefault="006F5368" w:rsidP="006F5368">
      <w:pPr>
        <w:rPr>
          <w:rFonts w:ascii="Helvetica" w:hAnsi="Helvetica"/>
        </w:rPr>
      </w:pPr>
      <w:r w:rsidRPr="00896311">
        <w:rPr>
          <w:rFonts w:ascii="Helvetica" w:hAnsi="Helvetica"/>
        </w:rPr>
        <w:t xml:space="preserve">Source 1: </w:t>
      </w:r>
      <w:r w:rsidRPr="00C44385">
        <w:rPr>
          <w:rFonts w:ascii="Helvetica" w:hAnsi="Helvetica"/>
        </w:rPr>
        <w:t>Carlsbad Caverns (New Mexico)</w:t>
      </w:r>
      <w:r>
        <w:rPr>
          <w:rFonts w:ascii="Helvetica" w:hAnsi="Helvetica"/>
        </w:rPr>
        <w:t xml:space="preserve"> </w:t>
      </w:r>
      <w:r w:rsidRPr="00896311">
        <w:rPr>
          <w:rFonts w:ascii="Helvetica" w:hAnsi="Helvetica"/>
        </w:rPr>
        <w:t>(</w:t>
      </w:r>
      <w:r>
        <w:rPr>
          <w:rFonts w:ascii="Helvetica" w:hAnsi="Helvetica"/>
        </w:rPr>
        <w:t>SOURCEBOOK</w:t>
      </w:r>
      <w:r w:rsidRPr="00896311">
        <w:rPr>
          <w:rFonts w:ascii="Helvetica" w:hAnsi="Helvetica"/>
        </w:rPr>
        <w:t xml:space="preserve"> </w:t>
      </w:r>
      <w:r w:rsidR="00003B44">
        <w:rPr>
          <w:rFonts w:ascii="Helvetica" w:hAnsi="Helvetica"/>
        </w:rPr>
        <w:t>4-4</w:t>
      </w:r>
      <w:r w:rsidRPr="00896311">
        <w:rPr>
          <w:rFonts w:ascii="Helvetica" w:hAnsi="Helvetica"/>
        </w:rPr>
        <w:t>.</w:t>
      </w:r>
      <w:r>
        <w:rPr>
          <w:rFonts w:ascii="Helvetica" w:hAnsi="Helvetica"/>
        </w:rPr>
        <w:t>B</w:t>
      </w:r>
      <w:r w:rsidRPr="00896311">
        <w:rPr>
          <w:rFonts w:ascii="Helvetica" w:hAnsi="Helvetica"/>
        </w:rPr>
        <w:t>)</w:t>
      </w:r>
    </w:p>
    <w:p w14:paraId="2AFC82C2" w14:textId="38F53B96" w:rsidR="006F5368" w:rsidRPr="00896311" w:rsidRDefault="006F5368" w:rsidP="006F5368">
      <w:pPr>
        <w:rPr>
          <w:rFonts w:ascii="Helvetica" w:hAnsi="Helvetica"/>
        </w:rPr>
      </w:pPr>
      <w:r w:rsidRPr="00896311">
        <w:rPr>
          <w:rFonts w:ascii="Helvetica" w:hAnsi="Helvetica"/>
          <w:bCs/>
        </w:rPr>
        <w:t xml:space="preserve">Source 2: </w:t>
      </w:r>
      <w:r w:rsidRPr="00C44385">
        <w:rPr>
          <w:rFonts w:ascii="Helvetica" w:hAnsi="Helvetica"/>
        </w:rPr>
        <w:t>Monument Valley (Utah)</w:t>
      </w:r>
      <w:r>
        <w:rPr>
          <w:rFonts w:ascii="Helvetica" w:hAnsi="Helvetica"/>
        </w:rPr>
        <w:t xml:space="preserve"> </w:t>
      </w:r>
      <w:r w:rsidRPr="00896311">
        <w:rPr>
          <w:rFonts w:ascii="Helvetica" w:hAnsi="Helvetica"/>
        </w:rPr>
        <w:t>(</w:t>
      </w:r>
      <w:r>
        <w:rPr>
          <w:rFonts w:ascii="Helvetica" w:hAnsi="Helvetica"/>
        </w:rPr>
        <w:t>SOURCEBOOK</w:t>
      </w:r>
      <w:r w:rsidRPr="00896311">
        <w:rPr>
          <w:rFonts w:ascii="Helvetica" w:hAnsi="Helvetica"/>
        </w:rPr>
        <w:t xml:space="preserve"> </w:t>
      </w:r>
      <w:r w:rsidR="00003B44">
        <w:rPr>
          <w:rFonts w:ascii="Helvetica" w:hAnsi="Helvetica"/>
        </w:rPr>
        <w:t>4-4</w:t>
      </w:r>
      <w:r w:rsidRPr="00896311">
        <w:rPr>
          <w:rFonts w:ascii="Helvetica" w:hAnsi="Helvetica"/>
        </w:rPr>
        <w:t>.</w:t>
      </w:r>
      <w:r>
        <w:rPr>
          <w:rFonts w:ascii="Helvetica" w:hAnsi="Helvetica"/>
        </w:rPr>
        <w:t>C</w:t>
      </w:r>
      <w:r w:rsidRPr="00896311">
        <w:rPr>
          <w:rFonts w:ascii="Helvetica" w:hAnsi="Helvetica"/>
        </w:rPr>
        <w:t>)</w:t>
      </w:r>
    </w:p>
    <w:p w14:paraId="343124D1" w14:textId="7F78C5EF" w:rsidR="006F5368" w:rsidRPr="00896311" w:rsidRDefault="006F5368" w:rsidP="006F5368">
      <w:pPr>
        <w:rPr>
          <w:rFonts w:ascii="Helvetica" w:hAnsi="Helvetica"/>
        </w:rPr>
      </w:pPr>
      <w:r w:rsidRPr="00896311">
        <w:rPr>
          <w:rFonts w:ascii="Helvetica" w:hAnsi="Helvetica"/>
        </w:rPr>
        <w:t xml:space="preserve">Source 3: </w:t>
      </w:r>
      <w:r w:rsidRPr="00C44385">
        <w:rPr>
          <w:rFonts w:ascii="Helvetica" w:hAnsi="Helvetica"/>
        </w:rPr>
        <w:t>Caddo Lake (Texas)</w:t>
      </w:r>
      <w:r>
        <w:rPr>
          <w:rFonts w:ascii="Helvetica" w:hAnsi="Helvetica"/>
        </w:rPr>
        <w:t xml:space="preserve"> </w:t>
      </w:r>
      <w:r w:rsidRPr="00896311">
        <w:rPr>
          <w:rFonts w:ascii="Helvetica" w:hAnsi="Helvetica"/>
        </w:rPr>
        <w:t>(</w:t>
      </w:r>
      <w:r>
        <w:rPr>
          <w:rFonts w:ascii="Helvetica" w:hAnsi="Helvetica"/>
        </w:rPr>
        <w:t>SOURCEBOOK</w:t>
      </w:r>
      <w:r w:rsidRPr="00896311">
        <w:rPr>
          <w:rFonts w:ascii="Helvetica" w:hAnsi="Helvetica"/>
        </w:rPr>
        <w:t xml:space="preserve"> </w:t>
      </w:r>
      <w:r w:rsidR="00003B44">
        <w:rPr>
          <w:rFonts w:ascii="Helvetica" w:hAnsi="Helvetica"/>
        </w:rPr>
        <w:t>4-4</w:t>
      </w:r>
      <w:r w:rsidRPr="00896311">
        <w:rPr>
          <w:rFonts w:ascii="Helvetica" w:hAnsi="Helvetica"/>
        </w:rPr>
        <w:t>.</w:t>
      </w:r>
      <w:r>
        <w:rPr>
          <w:rFonts w:ascii="Helvetica" w:hAnsi="Helvetica"/>
        </w:rPr>
        <w:t>D</w:t>
      </w:r>
      <w:r w:rsidRPr="00896311">
        <w:rPr>
          <w:rFonts w:ascii="Helvetica" w:hAnsi="Helvetica"/>
        </w:rPr>
        <w:t>)</w:t>
      </w:r>
    </w:p>
    <w:p w14:paraId="5C5E45AF" w14:textId="76DC83CD" w:rsidR="006F5368" w:rsidRDefault="006F5368" w:rsidP="006F5368">
      <w:pPr>
        <w:rPr>
          <w:rFonts w:ascii="Helvetica" w:hAnsi="Helvetica"/>
        </w:rPr>
      </w:pPr>
      <w:r w:rsidRPr="00896311">
        <w:rPr>
          <w:rFonts w:ascii="Helvetica" w:hAnsi="Helvetica"/>
        </w:rPr>
        <w:t xml:space="preserve">Source 4: </w:t>
      </w:r>
      <w:r>
        <w:rPr>
          <w:rFonts w:ascii="Helvetica" w:hAnsi="Helvetica"/>
        </w:rPr>
        <w:t xml:space="preserve">Pikes Peak (Colorado) </w:t>
      </w:r>
      <w:r w:rsidRPr="00896311">
        <w:rPr>
          <w:rFonts w:ascii="Helvetica" w:hAnsi="Helvetica"/>
        </w:rPr>
        <w:t>(</w:t>
      </w:r>
      <w:r>
        <w:rPr>
          <w:rFonts w:ascii="Helvetica" w:hAnsi="Helvetica"/>
        </w:rPr>
        <w:t>SOURCEBOOK</w:t>
      </w:r>
      <w:r w:rsidRPr="00896311">
        <w:rPr>
          <w:rFonts w:ascii="Helvetica" w:hAnsi="Helvetica"/>
        </w:rPr>
        <w:t xml:space="preserve"> </w:t>
      </w:r>
      <w:r w:rsidR="00003B44">
        <w:rPr>
          <w:rFonts w:ascii="Helvetica" w:hAnsi="Helvetica"/>
        </w:rPr>
        <w:t>4-4</w:t>
      </w:r>
      <w:r w:rsidRPr="00896311">
        <w:rPr>
          <w:rFonts w:ascii="Helvetica" w:hAnsi="Helvetica"/>
        </w:rPr>
        <w:t>.</w:t>
      </w:r>
      <w:r>
        <w:rPr>
          <w:rFonts w:ascii="Helvetica" w:hAnsi="Helvetica"/>
        </w:rPr>
        <w:t>E</w:t>
      </w:r>
      <w:r w:rsidRPr="00896311">
        <w:rPr>
          <w:rFonts w:ascii="Helvetica" w:hAnsi="Helvetica"/>
        </w:rPr>
        <w:t>)</w:t>
      </w:r>
    </w:p>
    <w:p w14:paraId="27A429A9" w14:textId="500241E8" w:rsidR="006F5368" w:rsidRPr="00C44385" w:rsidRDefault="006F5368" w:rsidP="006F5368">
      <w:pPr>
        <w:rPr>
          <w:rFonts w:ascii="Helvetica" w:hAnsi="Helvetica"/>
        </w:rPr>
      </w:pPr>
      <w:r w:rsidRPr="00896311">
        <w:rPr>
          <w:rFonts w:ascii="Helvetica" w:hAnsi="Helvetica"/>
        </w:rPr>
        <w:t xml:space="preserve">Source </w:t>
      </w:r>
      <w:r>
        <w:rPr>
          <w:rFonts w:ascii="Helvetica" w:hAnsi="Helvetica"/>
        </w:rPr>
        <w:t>5</w:t>
      </w:r>
      <w:r w:rsidRPr="00896311">
        <w:rPr>
          <w:rFonts w:ascii="Helvetica" w:hAnsi="Helvetica"/>
        </w:rPr>
        <w:t xml:space="preserve">: </w:t>
      </w:r>
      <w:r>
        <w:rPr>
          <w:rFonts w:ascii="Helvetica" w:hAnsi="Helvetica"/>
        </w:rPr>
        <w:t xml:space="preserve">Petrified Forest (Arizona) </w:t>
      </w:r>
      <w:r w:rsidRPr="00896311">
        <w:rPr>
          <w:rFonts w:ascii="Helvetica" w:hAnsi="Helvetica"/>
        </w:rPr>
        <w:t>(</w:t>
      </w:r>
      <w:r>
        <w:rPr>
          <w:rFonts w:ascii="Helvetica" w:hAnsi="Helvetica"/>
        </w:rPr>
        <w:t>SOURCEBOOK</w:t>
      </w:r>
      <w:r w:rsidRPr="00896311">
        <w:rPr>
          <w:rFonts w:ascii="Helvetica" w:hAnsi="Helvetica"/>
        </w:rPr>
        <w:t xml:space="preserve"> </w:t>
      </w:r>
      <w:r w:rsidR="00003B44">
        <w:rPr>
          <w:rFonts w:ascii="Helvetica" w:hAnsi="Helvetica"/>
        </w:rPr>
        <w:t>4-4</w:t>
      </w:r>
      <w:r w:rsidRPr="00896311">
        <w:rPr>
          <w:rFonts w:ascii="Helvetica" w:hAnsi="Helvetica"/>
        </w:rPr>
        <w:t>.</w:t>
      </w:r>
      <w:r>
        <w:rPr>
          <w:rFonts w:ascii="Helvetica" w:hAnsi="Helvetica"/>
        </w:rPr>
        <w:t>F</w:t>
      </w:r>
      <w:r w:rsidRPr="00896311">
        <w:rPr>
          <w:rFonts w:ascii="Helvetica" w:hAnsi="Helvetica"/>
        </w:rPr>
        <w:t>)</w:t>
      </w:r>
    </w:p>
    <w:p w14:paraId="5FDEFF20" w14:textId="77777777" w:rsidR="006F5368" w:rsidRDefault="006F5368" w:rsidP="006F5368">
      <w:pPr>
        <w:rPr>
          <w:rFonts w:ascii="Helvetica" w:hAnsi="Helvetica"/>
        </w:rPr>
      </w:pPr>
      <w:r>
        <w:rPr>
          <w:rFonts w:ascii="Helvetica" w:hAnsi="Helvetica"/>
        </w:rPr>
        <w:t xml:space="preserve">Amazing Race Challenge 8: Clues About Southwest Natural Areas </w:t>
      </w:r>
    </w:p>
    <w:p w14:paraId="08EE5A73" w14:textId="09FDEA22" w:rsidR="006F5368" w:rsidRDefault="006F5368" w:rsidP="006F5368">
      <w:pPr>
        <w:ind w:firstLine="720"/>
        <w:rPr>
          <w:rFonts w:ascii="Helvetica" w:hAnsi="Helvetica"/>
        </w:rPr>
      </w:pP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4-4</w:t>
      </w:r>
      <w:r w:rsidRPr="00896311">
        <w:rPr>
          <w:rFonts w:ascii="Helvetica" w:hAnsi="Helvetica"/>
        </w:rPr>
        <w:t>.</w:t>
      </w:r>
      <w:r>
        <w:rPr>
          <w:rFonts w:ascii="Helvetica" w:hAnsi="Helvetica"/>
        </w:rPr>
        <w:t>G</w:t>
      </w:r>
      <w:r w:rsidRPr="00896311">
        <w:rPr>
          <w:rFonts w:ascii="Helvetica" w:hAnsi="Helvetica"/>
        </w:rPr>
        <w:t>)</w:t>
      </w:r>
    </w:p>
    <w:p w14:paraId="3B10AFDD" w14:textId="7846024C" w:rsidR="006F5368" w:rsidRDefault="006F5368" w:rsidP="006F5368">
      <w:pPr>
        <w:rPr>
          <w:rFonts w:ascii="Helvetica" w:hAnsi="Helvetica"/>
        </w:rPr>
      </w:pPr>
      <w:r>
        <w:rPr>
          <w:rFonts w:ascii="Helvetica" w:hAnsi="Helvetica"/>
        </w:rPr>
        <w:t>Southwest</w:t>
      </w:r>
      <w:r w:rsidRPr="00896311">
        <w:rPr>
          <w:rFonts w:ascii="Helvetica" w:hAnsi="Helvetica"/>
        </w:rPr>
        <w:t xml:space="preserve">: Exit Ticket (ASSESSMENT </w:t>
      </w:r>
      <w:r w:rsidR="00003B44">
        <w:rPr>
          <w:rFonts w:ascii="Helvetica" w:hAnsi="Helvetica"/>
        </w:rPr>
        <w:t>4-4</w:t>
      </w:r>
      <w:r w:rsidRPr="00896311">
        <w:rPr>
          <w:rFonts w:ascii="Helvetica" w:hAnsi="Helvetica"/>
        </w:rPr>
        <w:t>.</w:t>
      </w:r>
      <w:r>
        <w:rPr>
          <w:rFonts w:ascii="Helvetica" w:hAnsi="Helvetica"/>
        </w:rPr>
        <w:t>H</w:t>
      </w:r>
      <w:r w:rsidRPr="00896311">
        <w:rPr>
          <w:rFonts w:ascii="Helvetica" w:hAnsi="Helvetica"/>
        </w:rPr>
        <w:t>)</w:t>
      </w:r>
    </w:p>
    <w:p w14:paraId="0A379312" w14:textId="77777777" w:rsidR="006F5368" w:rsidRPr="00600AD7" w:rsidRDefault="006F5368" w:rsidP="006F5368">
      <w:pPr>
        <w:rPr>
          <w:rFonts w:ascii="Helvetica" w:hAnsi="Helvetica"/>
          <w:b/>
        </w:rPr>
      </w:pPr>
    </w:p>
    <w:p w14:paraId="1111CE97"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STANDARDS</w:t>
      </w:r>
    </w:p>
    <w:p w14:paraId="732F4168" w14:textId="77777777" w:rsidR="006F5368" w:rsidRPr="00046649" w:rsidRDefault="006F5368" w:rsidP="006F5368">
      <w:pPr>
        <w:rPr>
          <w:rFonts w:ascii="Helvetica" w:hAnsi="Helvetica"/>
        </w:rPr>
      </w:pPr>
    </w:p>
    <w:p w14:paraId="76ED28B7" w14:textId="77777777" w:rsidR="006F5368" w:rsidRPr="005C7220" w:rsidRDefault="006F5368" w:rsidP="006F5368">
      <w:pPr>
        <w:rPr>
          <w:rFonts w:ascii="Helvetica" w:hAnsi="Helvetica"/>
          <w:b/>
        </w:rPr>
      </w:pPr>
      <w:r w:rsidRPr="005C7220">
        <w:rPr>
          <w:rFonts w:ascii="Helvetica" w:hAnsi="Helvetica"/>
          <w:b/>
        </w:rPr>
        <w:t>Massachusetts History and Social Science Framework</w:t>
      </w:r>
    </w:p>
    <w:p w14:paraId="033FF117" w14:textId="77777777" w:rsidR="006F5368" w:rsidRPr="00D82AB4" w:rsidRDefault="006F5368" w:rsidP="006F5368">
      <w:pPr>
        <w:rPr>
          <w:rFonts w:ascii="Helvetica" w:hAnsi="Helvetica"/>
          <w:i/>
        </w:rPr>
      </w:pPr>
    </w:p>
    <w:p w14:paraId="0CE4FF61" w14:textId="1E097E3D" w:rsidR="00E90DA4" w:rsidRPr="001C7ACC" w:rsidRDefault="00E90DA4" w:rsidP="00E90DA4">
      <w:pPr>
        <w:rPr>
          <w:rFonts w:ascii="Helvetica" w:hAnsi="Helvetica"/>
          <w:i/>
        </w:rPr>
      </w:pPr>
      <w:r>
        <w:rPr>
          <w:rFonts w:ascii="Helvetica" w:hAnsi="Helvetica"/>
          <w:i/>
        </w:rPr>
        <w:t>MA-HSS.4.</w:t>
      </w:r>
      <w:r w:rsidRPr="00DE194C">
        <w:rPr>
          <w:rFonts w:ascii="Helvetica" w:hAnsi="Helvetica"/>
          <w:i/>
        </w:rPr>
        <w:t>4</w:t>
      </w:r>
      <w:r>
        <w:rPr>
          <w:rFonts w:ascii="Helvetica" w:hAnsi="Helvetica"/>
          <w:i/>
        </w:rPr>
        <w:t>T</w:t>
      </w:r>
      <w:r w:rsidR="0080125F">
        <w:rPr>
          <w:rFonts w:ascii="Helvetica" w:hAnsi="Helvetica"/>
          <w:i/>
        </w:rPr>
        <w:t>d</w:t>
      </w:r>
      <w:r w:rsidRPr="00DE194C">
        <w:rPr>
          <w:rFonts w:ascii="Helvetica" w:hAnsi="Helvetica"/>
          <w:i/>
        </w:rPr>
        <w:t>.</w:t>
      </w:r>
      <w:r>
        <w:rPr>
          <w:rFonts w:ascii="Helvetica" w:hAnsi="Helvetica"/>
          <w:i/>
        </w:rPr>
        <w:t>1:</w:t>
      </w:r>
      <w:r w:rsidRPr="00DE194C">
        <w:rPr>
          <w:rFonts w:ascii="Helvetica" w:hAnsi="Helvetica"/>
          <w:i/>
        </w:rPr>
        <w:t xml:space="preserve"> </w:t>
      </w:r>
      <w:r w:rsidR="0080125F" w:rsidRPr="0080125F">
        <w:rPr>
          <w:rFonts w:ascii="Helvetica" w:hAnsi="Helvetica"/>
          <w:i/>
        </w:rPr>
        <w:t>On a political map of the United States, locate the states in the Southwest</w:t>
      </w:r>
      <w:r w:rsidR="0080125F">
        <w:rPr>
          <w:rFonts w:ascii="Helvetica" w:hAnsi="Helvetica"/>
          <w:i/>
        </w:rPr>
        <w:t>.</w:t>
      </w:r>
    </w:p>
    <w:p w14:paraId="4825E7CE" w14:textId="77777777" w:rsidR="00E90DA4" w:rsidRDefault="00E90DA4" w:rsidP="00E90DA4">
      <w:pPr>
        <w:rPr>
          <w:rFonts w:ascii="Helvetica" w:hAnsi="Helvetica"/>
          <w:i/>
        </w:rPr>
      </w:pPr>
    </w:p>
    <w:p w14:paraId="713AB32F" w14:textId="30AC51DF" w:rsidR="00E90DA4" w:rsidRDefault="00E90DA4" w:rsidP="00E90DA4">
      <w:pPr>
        <w:rPr>
          <w:rFonts w:ascii="Helvetica" w:hAnsi="Helvetica"/>
          <w:i/>
        </w:rPr>
      </w:pPr>
      <w:r>
        <w:rPr>
          <w:rFonts w:ascii="Helvetica" w:hAnsi="Helvetica"/>
          <w:i/>
        </w:rPr>
        <w:t>MA-HSS.4.</w:t>
      </w:r>
      <w:r w:rsidRPr="00DE194C">
        <w:rPr>
          <w:rFonts w:ascii="Helvetica" w:hAnsi="Helvetica"/>
          <w:i/>
        </w:rPr>
        <w:t>4</w:t>
      </w:r>
      <w:r>
        <w:rPr>
          <w:rFonts w:ascii="Helvetica" w:hAnsi="Helvetica"/>
          <w:i/>
        </w:rPr>
        <w:t>T</w:t>
      </w:r>
      <w:r w:rsidR="003D0D34">
        <w:rPr>
          <w:rFonts w:ascii="Helvetica" w:hAnsi="Helvetica"/>
          <w:i/>
        </w:rPr>
        <w:t>d</w:t>
      </w:r>
      <w:r w:rsidRPr="00DE194C">
        <w:rPr>
          <w:rFonts w:ascii="Helvetica" w:hAnsi="Helvetica"/>
          <w:i/>
        </w:rPr>
        <w:t>.</w:t>
      </w:r>
      <w:r w:rsidR="003D0D34">
        <w:rPr>
          <w:rFonts w:ascii="Helvetica" w:hAnsi="Helvetica"/>
          <w:i/>
        </w:rPr>
        <w:t>5</w:t>
      </w:r>
      <w:r>
        <w:rPr>
          <w:rFonts w:ascii="Helvetica" w:hAnsi="Helvetica"/>
          <w:i/>
        </w:rPr>
        <w:t>:</w:t>
      </w:r>
      <w:r w:rsidRPr="00DE194C">
        <w:rPr>
          <w:rFonts w:ascii="Helvetica" w:hAnsi="Helvetica"/>
          <w:i/>
        </w:rPr>
        <w:t xml:space="preserve"> </w:t>
      </w:r>
      <w:r w:rsidR="003D0D34" w:rsidRPr="003D0D34">
        <w:rPr>
          <w:rFonts w:ascii="Helvetica" w:hAnsi="Helvetica"/>
          <w:i/>
        </w:rPr>
        <w:t>Using resources such as print and online atlases, historical sources, or state websites, construct a map of a state in the Southwest region that provides information about physical features (e.g., waterways and mountains), climate, settlements and movements of Native Peoples (including current reservation lands), European exploration and pioneer settlements of the 17th-19th centuries and that includes a title, scale, compass, and map key.</w:t>
      </w:r>
    </w:p>
    <w:p w14:paraId="73F8FABF" w14:textId="77777777" w:rsidR="00E90DA4" w:rsidRPr="00DE194C" w:rsidRDefault="00E90DA4" w:rsidP="00E90DA4">
      <w:pPr>
        <w:rPr>
          <w:rFonts w:ascii="Helvetica" w:hAnsi="Helvetica"/>
          <w:i/>
        </w:rPr>
      </w:pPr>
    </w:p>
    <w:p w14:paraId="31B86826" w14:textId="77777777" w:rsidR="00E90DA4" w:rsidRPr="00DE194C" w:rsidRDefault="00E90DA4" w:rsidP="00E90DA4">
      <w:pPr>
        <w:rPr>
          <w:rFonts w:ascii="Helvetica" w:hAnsi="Helvetica"/>
          <w:i/>
        </w:rPr>
      </w:pPr>
      <w:r>
        <w:rPr>
          <w:rFonts w:ascii="Helvetica" w:hAnsi="Helvetica"/>
          <w:i/>
        </w:rPr>
        <w:t>MA-HSS.</w:t>
      </w:r>
      <w:r w:rsidRPr="00DE194C">
        <w:rPr>
          <w:rFonts w:ascii="Helvetica" w:hAnsi="Helvetica"/>
          <w:i/>
        </w:rPr>
        <w:t>4.</w:t>
      </w:r>
      <w:r>
        <w:rPr>
          <w:rFonts w:ascii="Helvetica" w:hAnsi="Helvetica"/>
          <w:i/>
        </w:rPr>
        <w:t>P6:</w:t>
      </w:r>
      <w:r w:rsidRPr="00DE194C">
        <w:rPr>
          <w:rFonts w:ascii="Helvetica" w:hAnsi="Helvetica"/>
          <w:i/>
        </w:rPr>
        <w:t xml:space="preserve"> </w:t>
      </w:r>
      <w:r w:rsidRPr="00471571">
        <w:rPr>
          <w:rFonts w:ascii="Helvetica" w:hAnsi="Helvetica"/>
          <w:i/>
        </w:rPr>
        <w:t>Argue or explain conclusions, using valid reasoning and evidence.</w:t>
      </w:r>
    </w:p>
    <w:p w14:paraId="3DD52163" w14:textId="77777777" w:rsidR="006F5368" w:rsidRPr="000D2FBE" w:rsidRDefault="006F5368" w:rsidP="006F5368">
      <w:pPr>
        <w:rPr>
          <w:rFonts w:ascii="Helvetica" w:hAnsi="Helvetica"/>
        </w:rPr>
      </w:pPr>
    </w:p>
    <w:p w14:paraId="346EB486" w14:textId="77777777" w:rsidR="006F5368" w:rsidRPr="005C7220" w:rsidRDefault="006F5368" w:rsidP="006F5368">
      <w:pPr>
        <w:rPr>
          <w:rFonts w:ascii="Helvetica" w:hAnsi="Helvetica"/>
          <w:b/>
        </w:rPr>
      </w:pPr>
      <w:r w:rsidRPr="005C7220">
        <w:rPr>
          <w:rFonts w:ascii="Helvetica" w:hAnsi="Helvetica"/>
          <w:b/>
        </w:rPr>
        <w:t>Common Core: Literacy</w:t>
      </w:r>
    </w:p>
    <w:p w14:paraId="16103F31" w14:textId="77777777" w:rsidR="006F5368" w:rsidRDefault="006F5368" w:rsidP="006F5368">
      <w:pPr>
        <w:rPr>
          <w:rFonts w:ascii="Helvetica" w:hAnsi="Helvetica"/>
        </w:rPr>
      </w:pPr>
    </w:p>
    <w:p w14:paraId="0854EB5C" w14:textId="77777777" w:rsidR="006F5368" w:rsidRDefault="006F5368" w:rsidP="006F5368">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3CD5D082" w14:textId="77777777" w:rsidR="006F5368" w:rsidRDefault="006F5368" w:rsidP="006F5368">
      <w:pPr>
        <w:rPr>
          <w:rFonts w:ascii="Helvetica" w:hAnsi="Helvetica"/>
          <w:i/>
        </w:rPr>
      </w:pPr>
    </w:p>
    <w:p w14:paraId="71ACEBE2" w14:textId="77777777" w:rsidR="006F5368" w:rsidRDefault="006F5368" w:rsidP="006F5368">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11E22315" w14:textId="77777777" w:rsidR="006F5368" w:rsidRDefault="006F5368" w:rsidP="006F5368">
      <w:pPr>
        <w:rPr>
          <w:rFonts w:ascii="Helvetica" w:hAnsi="Helvetica"/>
          <w:i/>
        </w:rPr>
      </w:pPr>
      <w:r>
        <w:rPr>
          <w:rFonts w:ascii="Helvetica" w:hAnsi="Helvetica"/>
          <w:i/>
        </w:rPr>
        <w:lastRenderedPageBreak/>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2B689859" w14:textId="77777777" w:rsidR="006F5368" w:rsidRDefault="006F5368" w:rsidP="006F5368">
      <w:pPr>
        <w:rPr>
          <w:rFonts w:ascii="Helvetica" w:hAnsi="Helvetica"/>
          <w:i/>
        </w:rPr>
      </w:pPr>
    </w:p>
    <w:p w14:paraId="66A95F41" w14:textId="77777777" w:rsidR="006F5368" w:rsidRDefault="006F5368" w:rsidP="006F5368">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0AB8210D" w14:textId="77777777" w:rsidR="006F5368" w:rsidRDefault="006F5368" w:rsidP="006F5368">
      <w:pPr>
        <w:rPr>
          <w:rFonts w:ascii="Helvetica" w:hAnsi="Helvetica"/>
        </w:rPr>
      </w:pPr>
    </w:p>
    <w:p w14:paraId="54D89A6E"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PROCEDURES</w:t>
      </w:r>
    </w:p>
    <w:p w14:paraId="14A95C55" w14:textId="77777777" w:rsidR="006F5368" w:rsidRDefault="006F5368" w:rsidP="006F5368">
      <w:pPr>
        <w:rPr>
          <w:rFonts w:ascii="Helvetica" w:hAnsi="Helvetica"/>
        </w:rPr>
      </w:pPr>
    </w:p>
    <w:p w14:paraId="4047F1B6" w14:textId="77777777" w:rsidR="006F5368" w:rsidRPr="0096223C" w:rsidRDefault="006F5368" w:rsidP="006F5368">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Pr="004A61DB">
        <w:rPr>
          <w:rFonts w:ascii="Helvetica" w:hAnsi="Helvetica"/>
          <w:b/>
          <w:i/>
        </w:rPr>
        <w:t>What natural area in the Southwest United States is most important to protect?</w:t>
      </w:r>
    </w:p>
    <w:p w14:paraId="23109BE0" w14:textId="77777777" w:rsidR="006F5368" w:rsidRDefault="006F5368" w:rsidP="006F5368">
      <w:pPr>
        <w:rPr>
          <w:rFonts w:ascii="Helvetica" w:hAnsi="Helvetica"/>
        </w:rPr>
      </w:pPr>
    </w:p>
    <w:p w14:paraId="4F38A229" w14:textId="77777777" w:rsidR="006F5368" w:rsidRPr="00B93DBF" w:rsidRDefault="006F5368" w:rsidP="006F5368">
      <w:pPr>
        <w:rPr>
          <w:rFonts w:ascii="Helvetica" w:hAnsi="Helvetica"/>
          <w:b/>
        </w:rPr>
      </w:pPr>
      <w:r w:rsidRPr="00B93DBF">
        <w:rPr>
          <w:rFonts w:ascii="Helvetica" w:hAnsi="Helvetica"/>
          <w:b/>
        </w:rPr>
        <w:t>PREPARATION</w:t>
      </w:r>
    </w:p>
    <w:p w14:paraId="4AB1EB2A" w14:textId="77777777" w:rsidR="006F5368" w:rsidRDefault="006F5368" w:rsidP="006F5368">
      <w:pPr>
        <w:rPr>
          <w:rFonts w:ascii="Helvetica" w:hAnsi="Helvetica"/>
        </w:rPr>
      </w:pPr>
    </w:p>
    <w:p w14:paraId="26979628" w14:textId="77777777" w:rsidR="006F5368" w:rsidRPr="00643E81" w:rsidRDefault="006F5368" w:rsidP="006F5368">
      <w:pPr>
        <w:rPr>
          <w:rFonts w:ascii="Helvetica" w:hAnsi="Helvetica"/>
          <w:b/>
        </w:rPr>
      </w:pPr>
      <w:r w:rsidRPr="00643E81">
        <w:rPr>
          <w:rFonts w:ascii="Helvetica" w:hAnsi="Helvetica"/>
          <w:b/>
        </w:rPr>
        <w:t xml:space="preserve">1. </w:t>
      </w:r>
      <w:r>
        <w:rPr>
          <w:rFonts w:ascii="Helvetica" w:hAnsi="Helvetica"/>
          <w:b/>
        </w:rPr>
        <w:t xml:space="preserve">The </w:t>
      </w:r>
      <w:r w:rsidRPr="00643E81">
        <w:rPr>
          <w:rFonts w:ascii="Helvetica" w:hAnsi="Helvetica"/>
          <w:b/>
        </w:rPr>
        <w:t>Amazing Race Challenge</w:t>
      </w:r>
    </w:p>
    <w:p w14:paraId="20684597" w14:textId="77777777" w:rsidR="006F5368" w:rsidRDefault="006F5368" w:rsidP="006F5368">
      <w:pPr>
        <w:rPr>
          <w:rFonts w:ascii="Helvetica" w:hAnsi="Helvetica"/>
        </w:rPr>
      </w:pPr>
      <w:r>
        <w:rPr>
          <w:rFonts w:ascii="Helvetica" w:hAnsi="Helvetica"/>
        </w:rPr>
        <w:t>This is lesson 4 of 5 that form a mini-unit on United States regional geography. This mini-unit will use the popular world-traveling game show Amazing Race as an organizing theme. Students should be put in pairs, just like on the game show, to complete in “geography challenges” (which appear between the opener and development, as well as the development and closure) where they were earn team points. You can choose to assign partners or let students choose their own partners (if you assign teams, be sure to have them determined before this lesson). Throughout the mini-unit, you should keep track of team points on the board or chart paper throughout the 5 lessons and consider announcing a winning team at the end of the mini-unit.</w:t>
      </w:r>
    </w:p>
    <w:p w14:paraId="5B426927" w14:textId="77777777" w:rsidR="006F5368" w:rsidRDefault="006F5368" w:rsidP="006F5368">
      <w:pPr>
        <w:rPr>
          <w:rFonts w:ascii="Helvetica" w:hAnsi="Helvetica"/>
        </w:rPr>
      </w:pPr>
    </w:p>
    <w:p w14:paraId="1DC8D8F5" w14:textId="77777777" w:rsidR="006F5368" w:rsidRDefault="006F5368" w:rsidP="006F5368">
      <w:pPr>
        <w:rPr>
          <w:rFonts w:ascii="Helvetica" w:hAnsi="Helvetica"/>
        </w:rPr>
      </w:pPr>
      <w:r>
        <w:rPr>
          <w:rFonts w:ascii="Helvetica" w:hAnsi="Helvetica"/>
        </w:rPr>
        <w:t>NOTE: To have time for the Amazing Race challenges, the lesson plans for the mini-unit on United States regional geography are 10 minutes longer than normal (55 minutes total). You should plan the block time accordingly.</w:t>
      </w:r>
    </w:p>
    <w:p w14:paraId="3D37F609" w14:textId="77777777" w:rsidR="006F5368" w:rsidRDefault="006F5368" w:rsidP="006F5368">
      <w:pPr>
        <w:rPr>
          <w:rFonts w:ascii="Helvetica" w:hAnsi="Helvetica"/>
        </w:rPr>
      </w:pPr>
    </w:p>
    <w:p w14:paraId="26E6989A" w14:textId="77777777" w:rsidR="006F5368" w:rsidRPr="005636BB" w:rsidRDefault="006F5368" w:rsidP="006F5368">
      <w:pPr>
        <w:rPr>
          <w:rFonts w:ascii="Helvetica" w:hAnsi="Helvetica"/>
          <w:b/>
        </w:rPr>
      </w:pPr>
      <w:r w:rsidRPr="005636BB">
        <w:rPr>
          <w:rFonts w:ascii="Helvetica" w:hAnsi="Helvetica"/>
          <w:b/>
        </w:rPr>
        <w:t>2. Set Up Stations</w:t>
      </w:r>
    </w:p>
    <w:p w14:paraId="777923E8" w14:textId="2412AA58" w:rsidR="006F5368" w:rsidRDefault="006F5368" w:rsidP="006F5368">
      <w:pPr>
        <w:rPr>
          <w:rFonts w:ascii="Helvetica" w:hAnsi="Helvetica"/>
        </w:rPr>
      </w:pPr>
      <w:r>
        <w:rPr>
          <w:rFonts w:ascii="Helvetica" w:hAnsi="Helvetica"/>
        </w:rPr>
        <w:t>This activity will involve stations where students will learn about different Southwest natural area. Before this block, put desks into 5 groups. Each group of desks will be the station for one natural area found in different states. At each station, put one (or multiple) copies of the handout for that station (i.e. SOURCEBOOK 4.</w:t>
      </w:r>
      <w:r w:rsidR="00B9004F">
        <w:rPr>
          <w:rFonts w:ascii="Helvetica" w:hAnsi="Helvetica"/>
        </w:rPr>
        <w:t>4</w:t>
      </w:r>
      <w:r>
        <w:rPr>
          <w:rFonts w:ascii="Helvetica" w:hAnsi="Helvetica"/>
        </w:rPr>
        <w:t>-B, 4.</w:t>
      </w:r>
      <w:r w:rsidR="00B9004F">
        <w:rPr>
          <w:rFonts w:ascii="Helvetica" w:hAnsi="Helvetica"/>
        </w:rPr>
        <w:t>4</w:t>
      </w:r>
      <w:r>
        <w:rPr>
          <w:rFonts w:ascii="Helvetica" w:hAnsi="Helvetica"/>
        </w:rPr>
        <w:t>-C, 4.</w:t>
      </w:r>
      <w:r w:rsidR="00B9004F">
        <w:rPr>
          <w:rFonts w:ascii="Helvetica" w:hAnsi="Helvetica"/>
        </w:rPr>
        <w:t>4</w:t>
      </w:r>
      <w:r>
        <w:rPr>
          <w:rFonts w:ascii="Helvetica" w:hAnsi="Helvetica"/>
        </w:rPr>
        <w:t>-D, 4.</w:t>
      </w:r>
      <w:r w:rsidR="00B9004F">
        <w:rPr>
          <w:rFonts w:ascii="Helvetica" w:hAnsi="Helvetica"/>
        </w:rPr>
        <w:t>4</w:t>
      </w:r>
      <w:r>
        <w:rPr>
          <w:rFonts w:ascii="Helvetica" w:hAnsi="Helvetica"/>
        </w:rPr>
        <w:t>-E, 4.</w:t>
      </w:r>
      <w:r w:rsidR="00B9004F">
        <w:rPr>
          <w:rFonts w:ascii="Helvetica" w:hAnsi="Helvetica"/>
        </w:rPr>
        <w:t>4</w:t>
      </w:r>
      <w:r>
        <w:rPr>
          <w:rFonts w:ascii="Helvetica" w:hAnsi="Helvetica"/>
        </w:rPr>
        <w:t>-F). Consider putting each in a sheet protector or dry erase pockets to protect them.</w:t>
      </w:r>
    </w:p>
    <w:p w14:paraId="7D6384EC" w14:textId="77777777" w:rsidR="006F5368" w:rsidRDefault="006F5368" w:rsidP="006F5368">
      <w:pPr>
        <w:rPr>
          <w:rFonts w:ascii="Helvetica" w:hAnsi="Helvetica"/>
        </w:rPr>
      </w:pPr>
    </w:p>
    <w:p w14:paraId="6DEF457F" w14:textId="77777777" w:rsidR="006F5368" w:rsidRDefault="006F5368" w:rsidP="006F5368">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0F4A0B68" w14:textId="77777777" w:rsidR="006F5368" w:rsidRDefault="006F5368" w:rsidP="006F5368">
      <w:pPr>
        <w:rPr>
          <w:rFonts w:ascii="Helvetica" w:hAnsi="Helvetica"/>
        </w:rPr>
      </w:pPr>
    </w:p>
    <w:p w14:paraId="26A44869" w14:textId="77777777" w:rsidR="006F5368" w:rsidRDefault="006F5368" w:rsidP="006F5368">
      <w:pPr>
        <w:rPr>
          <w:rFonts w:ascii="Helvetica" w:hAnsi="Helvetica"/>
          <w:b/>
        </w:rPr>
      </w:pPr>
      <w:r>
        <w:rPr>
          <w:rFonts w:ascii="Helvetica" w:hAnsi="Helvetica"/>
          <w:b/>
        </w:rPr>
        <w:t>3</w:t>
      </w:r>
      <w:r w:rsidRPr="002A59C3">
        <w:rPr>
          <w:rFonts w:ascii="Helvetica" w:hAnsi="Helvetica"/>
          <w:b/>
        </w:rPr>
        <w:t>.</w:t>
      </w:r>
      <w:r w:rsidRPr="004B2A80">
        <w:rPr>
          <w:rFonts w:ascii="Helvetica" w:hAnsi="Helvetica"/>
          <w:b/>
        </w:rPr>
        <w:t xml:space="preserve"> </w:t>
      </w:r>
      <w:r>
        <w:rPr>
          <w:rFonts w:ascii="Helvetica" w:hAnsi="Helvetica"/>
          <w:b/>
        </w:rPr>
        <w:t>Watch the Amazing Race Introductory Video</w:t>
      </w:r>
    </w:p>
    <w:p w14:paraId="077A9D65" w14:textId="4C537AA3" w:rsidR="006F5368" w:rsidRDefault="006F5368" w:rsidP="006F5368">
      <w:pPr>
        <w:rPr>
          <w:rFonts w:ascii="Helvetica" w:hAnsi="Helvetica"/>
        </w:rPr>
      </w:pPr>
      <w:r>
        <w:rPr>
          <w:rFonts w:ascii="Helvetica" w:hAnsi="Helvetica"/>
        </w:rPr>
        <w:t xml:space="preserve">Show the students a short video clip from the beginning of the show </w:t>
      </w:r>
      <w:r w:rsidR="00AE2482">
        <w:rPr>
          <w:rFonts w:ascii="Helvetica" w:hAnsi="Helvetica"/>
        </w:rPr>
        <w:t>Amazing Race</w:t>
      </w:r>
      <w:r>
        <w:rPr>
          <w:rFonts w:ascii="Helvetica" w:hAnsi="Helvetica"/>
        </w:rPr>
        <w:t>(</w:t>
      </w:r>
      <w:r w:rsidR="00003B44">
        <w:rPr>
          <w:rFonts w:ascii="Helvetica" w:hAnsi="Helvetica"/>
        </w:rPr>
        <w:t>Lesson4-1-5Video1</w:t>
      </w:r>
      <w:r>
        <w:rPr>
          <w:rFonts w:ascii="Helvetica" w:hAnsi="Helvetica"/>
        </w:rPr>
        <w:t xml:space="preserve">) to get students excited about today’s challenges. Remind the students of the team points earned so far and that the team with the most points at the end will win. </w:t>
      </w:r>
    </w:p>
    <w:p w14:paraId="05F4D67B" w14:textId="77777777" w:rsidR="006F5368" w:rsidRPr="00575C21" w:rsidRDefault="006F5368" w:rsidP="006F5368">
      <w:pPr>
        <w:rPr>
          <w:rFonts w:ascii="Helvetica" w:hAnsi="Helvetica"/>
          <w:b/>
        </w:rPr>
      </w:pPr>
      <w:r>
        <w:rPr>
          <w:rFonts w:ascii="Helvetica" w:hAnsi="Helvetica"/>
          <w:b/>
        </w:rPr>
        <w:lastRenderedPageBreak/>
        <w:t>4</w:t>
      </w:r>
      <w:r w:rsidRPr="00575C21">
        <w:rPr>
          <w:rFonts w:ascii="Helvetica" w:hAnsi="Helvetica"/>
          <w:b/>
        </w:rPr>
        <w:t>. Assign Teams</w:t>
      </w:r>
    </w:p>
    <w:p w14:paraId="1CD4D54C" w14:textId="78D4579B" w:rsidR="006F5368" w:rsidRDefault="006F5368" w:rsidP="006F5368">
      <w:pPr>
        <w:rPr>
          <w:rFonts w:ascii="Helvetica" w:hAnsi="Helvetica"/>
        </w:rPr>
      </w:pPr>
      <w:r>
        <w:rPr>
          <w:rFonts w:ascii="Helvetica" w:hAnsi="Helvetica"/>
        </w:rPr>
        <w:t>Put students into their teams (chosen during Lesson 4-</w:t>
      </w:r>
      <w:r w:rsidR="00B9004F">
        <w:rPr>
          <w:rFonts w:ascii="Helvetica" w:hAnsi="Helvetica"/>
        </w:rPr>
        <w:t>1</w:t>
      </w:r>
      <w:r>
        <w:rPr>
          <w:rFonts w:ascii="Helvetica" w:hAnsi="Helvetica"/>
        </w:rPr>
        <w:t xml:space="preserve">). Each team should be a pair of two. Tell the students, “Alright teams, let’s begin day four of our Amazing Race around the United States.” </w:t>
      </w:r>
    </w:p>
    <w:p w14:paraId="2C078952" w14:textId="77777777" w:rsidR="006F5368" w:rsidRDefault="006F5368" w:rsidP="006F5368">
      <w:pPr>
        <w:rPr>
          <w:rFonts w:ascii="Helvetica" w:hAnsi="Helvetica"/>
        </w:rPr>
      </w:pPr>
    </w:p>
    <w:p w14:paraId="382BD7EB" w14:textId="77777777" w:rsidR="006F5368" w:rsidRPr="00280D2F" w:rsidRDefault="006F5368" w:rsidP="006F5368">
      <w:pPr>
        <w:outlineLvl w:val="0"/>
        <w:rPr>
          <w:rFonts w:ascii="Helvetica" w:hAnsi="Helvetica"/>
          <w:b/>
        </w:rPr>
      </w:pPr>
      <w:r>
        <w:rPr>
          <w:rFonts w:ascii="Helvetica" w:hAnsi="Helvetica"/>
          <w:b/>
        </w:rPr>
        <w:t>5</w:t>
      </w:r>
      <w:r w:rsidRPr="00280D2F">
        <w:rPr>
          <w:rFonts w:ascii="Helvetica" w:hAnsi="Helvetica"/>
          <w:b/>
        </w:rPr>
        <w:t xml:space="preserve">. </w:t>
      </w:r>
      <w:r w:rsidRPr="00C05B76">
        <w:rPr>
          <w:rFonts w:ascii="Helvetica" w:hAnsi="Helvetica"/>
          <w:b/>
        </w:rPr>
        <w:t xml:space="preserve">Amazing Race Challenge </w:t>
      </w:r>
      <w:r>
        <w:rPr>
          <w:rFonts w:ascii="Helvetica" w:hAnsi="Helvetica"/>
          <w:b/>
        </w:rPr>
        <w:t>7: Identify the Southwest States</w:t>
      </w:r>
    </w:p>
    <w:p w14:paraId="05073701" w14:textId="2FC973B0" w:rsidR="006F5368" w:rsidRDefault="006F5368" w:rsidP="006F5368">
      <w:pPr>
        <w:rPr>
          <w:rFonts w:ascii="Helvetica" w:hAnsi="Helvetica"/>
        </w:rPr>
      </w:pPr>
      <w:r>
        <w:rPr>
          <w:rFonts w:ascii="Helvetica" w:hAnsi="Helvetica"/>
        </w:rPr>
        <w:t xml:space="preserve">Display the Southwest Map </w:t>
      </w: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4-4</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through a projector. Tell students, “Today we will travel to this region during the amazing race. This is the Southwest United States.” </w:t>
      </w:r>
    </w:p>
    <w:p w14:paraId="00D5D2AC" w14:textId="77777777" w:rsidR="006F5368" w:rsidRDefault="006F5368" w:rsidP="006F5368">
      <w:pPr>
        <w:rPr>
          <w:rFonts w:ascii="Helvetica" w:hAnsi="Helvetica"/>
        </w:rPr>
      </w:pPr>
    </w:p>
    <w:p w14:paraId="25FFB188" w14:textId="77777777" w:rsidR="006F5368" w:rsidRDefault="006F5368" w:rsidP="006F5368">
      <w:pPr>
        <w:outlineLvl w:val="0"/>
        <w:rPr>
          <w:rFonts w:ascii="Helvetica" w:hAnsi="Helvetica"/>
        </w:rPr>
      </w:pPr>
      <w:r>
        <w:rPr>
          <w:rFonts w:ascii="Helvetica" w:hAnsi="Helvetica"/>
        </w:rPr>
        <w:t>Tell students that today we will be traveling to the important natural areas found in the states of the Southwest. You will need to decide which natural area that you think is most important to protect. Before we do that, we will have our first Amazing Race challenge.</w:t>
      </w:r>
    </w:p>
    <w:p w14:paraId="5D4A65DA" w14:textId="77777777" w:rsidR="006F5368" w:rsidRDefault="006F5368" w:rsidP="006F5368">
      <w:pPr>
        <w:rPr>
          <w:rFonts w:ascii="Helvetica" w:hAnsi="Helvetica"/>
        </w:rPr>
      </w:pPr>
    </w:p>
    <w:p w14:paraId="0A32516D" w14:textId="553AD7C0" w:rsidR="006F5368" w:rsidRDefault="006F5368" w:rsidP="006F5368">
      <w:pPr>
        <w:rPr>
          <w:rFonts w:ascii="Helvetica" w:hAnsi="Helvetica"/>
        </w:rPr>
      </w:pPr>
      <w:r>
        <w:rPr>
          <w:rFonts w:ascii="Helvetica" w:hAnsi="Helvetica"/>
        </w:rPr>
        <w:t xml:space="preserve">Handout the blank map, which is page 1 of the Southwest Map </w:t>
      </w: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4-4</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face down (so students cannot see it yet). Do not pass out the answer key. </w:t>
      </w:r>
    </w:p>
    <w:p w14:paraId="476A69B6" w14:textId="77777777" w:rsidR="006F5368" w:rsidRDefault="006F5368" w:rsidP="006F5368">
      <w:pPr>
        <w:rPr>
          <w:rFonts w:ascii="Helvetica" w:hAnsi="Helvetica"/>
        </w:rPr>
      </w:pPr>
    </w:p>
    <w:p w14:paraId="58663DE9" w14:textId="77777777" w:rsidR="006F5368" w:rsidRDefault="006F5368" w:rsidP="006F5368">
      <w:pPr>
        <w:rPr>
          <w:rFonts w:ascii="Helvetica" w:hAnsi="Helvetica"/>
        </w:rPr>
      </w:pPr>
      <w:r>
        <w:rPr>
          <w:rFonts w:ascii="Helvetica" w:hAnsi="Helvetica"/>
        </w:rPr>
        <w:t>Tell students on the count of three, each team should flip over the map and try to identify all the states in green (or darker gray, if it is not in color). Since the states are small, they can use abbreviations (like NM for New Mexico). You might want to post the names of the states on the board, as a word bank. First team who thinks they have labeled all the states correctly should bring it to the teacher. You will check the answers. The first team to identify all of the states will get 5 points, second team will get 3 points, and third team will get 1 point (if no team gets all of the states, award the points to the groups that had the most states correct first). Tell students, “3, 2, 1, go.”</w:t>
      </w:r>
    </w:p>
    <w:p w14:paraId="656208D5" w14:textId="77777777" w:rsidR="006F5368" w:rsidRDefault="006F5368" w:rsidP="006F5368">
      <w:pPr>
        <w:rPr>
          <w:rFonts w:ascii="Helvetica" w:hAnsi="Helvetica"/>
        </w:rPr>
      </w:pPr>
    </w:p>
    <w:p w14:paraId="7CF9B083" w14:textId="77777777" w:rsidR="006F5368" w:rsidRDefault="006F5368" w:rsidP="006F5368">
      <w:pPr>
        <w:rPr>
          <w:rFonts w:ascii="Helvetica" w:hAnsi="Helvetica"/>
        </w:rPr>
      </w:pPr>
      <w:r>
        <w:rPr>
          <w:rFonts w:ascii="Helvetica" w:hAnsi="Helvetica"/>
        </w:rPr>
        <w:t xml:space="preserve">While students are trying to identify the states, wait in the front of the room. Use the answer key to identify the states. Award points to the first three teams on the board or chart paper. After about 5 minutes tell students to stop. Have a student come up to the board and identify all the states correctly while each student fills in the state name correctly.  </w:t>
      </w:r>
    </w:p>
    <w:p w14:paraId="11F58954" w14:textId="77777777" w:rsidR="006F5368" w:rsidRDefault="006F5368" w:rsidP="006F5368">
      <w:pPr>
        <w:outlineLvl w:val="0"/>
        <w:rPr>
          <w:rFonts w:ascii="Helvetica" w:hAnsi="Helvetica"/>
          <w:b/>
        </w:rPr>
      </w:pPr>
    </w:p>
    <w:p w14:paraId="13A2192F" w14:textId="77777777" w:rsidR="006F5368" w:rsidRPr="000D4595" w:rsidRDefault="006F5368" w:rsidP="006F5368">
      <w:pPr>
        <w:outlineLvl w:val="0"/>
        <w:rPr>
          <w:rFonts w:ascii="Helvetica" w:hAnsi="Helvetica"/>
          <w:b/>
        </w:rPr>
      </w:pPr>
      <w:r w:rsidRPr="000D4595">
        <w:rPr>
          <w:rFonts w:ascii="Helvetica" w:hAnsi="Helvetica"/>
          <w:b/>
        </w:rPr>
        <w:t>B. DEVELOPMENT (</w:t>
      </w:r>
      <w:r>
        <w:rPr>
          <w:rFonts w:ascii="Helvetica" w:hAnsi="Helvetica"/>
          <w:b/>
        </w:rPr>
        <w:t>35</w:t>
      </w:r>
      <w:r w:rsidRPr="000D4595">
        <w:rPr>
          <w:rFonts w:ascii="Helvetica" w:hAnsi="Helvetica"/>
          <w:b/>
        </w:rPr>
        <w:t xml:space="preserve"> minutes)</w:t>
      </w:r>
    </w:p>
    <w:p w14:paraId="4CACE65B" w14:textId="77777777" w:rsidR="006F5368" w:rsidRDefault="006F5368" w:rsidP="006F5368">
      <w:pPr>
        <w:rPr>
          <w:rFonts w:ascii="Helvetica" w:hAnsi="Helvetica"/>
          <w:b/>
        </w:rPr>
      </w:pPr>
    </w:p>
    <w:p w14:paraId="200E1970" w14:textId="77777777" w:rsidR="006F5368" w:rsidRPr="00F8592F" w:rsidRDefault="006F5368" w:rsidP="006F5368">
      <w:pPr>
        <w:rPr>
          <w:rFonts w:ascii="Helvetica" w:hAnsi="Helvetica"/>
          <w:b/>
        </w:rPr>
      </w:pPr>
      <w:r>
        <w:rPr>
          <w:rFonts w:ascii="Helvetica" w:hAnsi="Helvetica"/>
          <w:b/>
        </w:rPr>
        <w:t>6</w:t>
      </w:r>
      <w:r w:rsidRPr="002822D8">
        <w:rPr>
          <w:rFonts w:ascii="Helvetica" w:hAnsi="Helvetica"/>
          <w:b/>
        </w:rPr>
        <w:t>.</w:t>
      </w:r>
      <w:r>
        <w:rPr>
          <w:rFonts w:ascii="Helvetica" w:hAnsi="Helvetica"/>
          <w:b/>
        </w:rPr>
        <w:t xml:space="preserve"> Travel to Each Southwest Natural Area at the Stations</w:t>
      </w:r>
    </w:p>
    <w:p w14:paraId="57F29223" w14:textId="77777777" w:rsidR="006F5368" w:rsidRDefault="006F5368" w:rsidP="006F5368">
      <w:pPr>
        <w:rPr>
          <w:rFonts w:ascii="Helvetica" w:hAnsi="Helvetica"/>
          <w:bCs/>
        </w:rPr>
      </w:pPr>
      <w:r>
        <w:rPr>
          <w:rFonts w:ascii="Helvetica" w:hAnsi="Helvetica"/>
          <w:bCs/>
        </w:rPr>
        <w:t xml:space="preserve">Give students a clipboard with lined paper on it. Tell students that at each group of desks there is a different station that will teach you about a different natural area. Equally distribute students to each station. </w:t>
      </w:r>
    </w:p>
    <w:p w14:paraId="0FDD2840" w14:textId="77777777" w:rsidR="006F5368" w:rsidRDefault="006F5368" w:rsidP="006F5368">
      <w:pPr>
        <w:rPr>
          <w:rFonts w:ascii="Helvetica" w:hAnsi="Helvetica"/>
          <w:bCs/>
        </w:rPr>
      </w:pPr>
    </w:p>
    <w:p w14:paraId="325DE96E" w14:textId="77777777" w:rsidR="006F5368" w:rsidRDefault="006F5368" w:rsidP="006F5368">
      <w:pPr>
        <w:rPr>
          <w:rFonts w:ascii="Helvetica" w:hAnsi="Helvetica"/>
        </w:rPr>
      </w:pPr>
      <w:r>
        <w:rPr>
          <w:rFonts w:ascii="Helvetica" w:hAnsi="Helvetica"/>
          <w:bCs/>
        </w:rPr>
        <w:t xml:space="preserve">Tell the students that the Southwest includes </w:t>
      </w:r>
      <w:r>
        <w:rPr>
          <w:rFonts w:ascii="Helvetica" w:hAnsi="Helvetica"/>
        </w:rPr>
        <w:t xml:space="preserve">natural areas that are very special. Some of these natural areas have things that exist only in few places around the world. These natural areas also face environmental problems because of climate change and </w:t>
      </w:r>
      <w:r>
        <w:rPr>
          <w:rFonts w:ascii="Helvetica" w:hAnsi="Helvetica"/>
        </w:rPr>
        <w:lastRenderedPageBreak/>
        <w:t>damage caused by tourists. You will have to decide which natural area is most important to protect.</w:t>
      </w:r>
    </w:p>
    <w:p w14:paraId="57D0F40E" w14:textId="77777777" w:rsidR="006F5368" w:rsidRDefault="006F5368" w:rsidP="006F5368">
      <w:pPr>
        <w:rPr>
          <w:rFonts w:ascii="Helvetica" w:hAnsi="Helvetica"/>
        </w:rPr>
      </w:pPr>
    </w:p>
    <w:p w14:paraId="062FA7CA" w14:textId="77777777" w:rsidR="006F5368" w:rsidRDefault="006F5368" w:rsidP="006F5368">
      <w:pPr>
        <w:rPr>
          <w:rFonts w:ascii="Helvetica" w:hAnsi="Helvetica"/>
          <w:bCs/>
        </w:rPr>
      </w:pPr>
      <w:r>
        <w:rPr>
          <w:rFonts w:ascii="Helvetica" w:hAnsi="Helvetica"/>
          <w:bCs/>
        </w:rPr>
        <w:t xml:space="preserve">Ask students to look at the map of the Southwest that we labeled. Ask them, “if you have traveled to the Southwest, tell us what it was like?” </w:t>
      </w:r>
      <w:r>
        <w:rPr>
          <w:rFonts w:ascii="Helvetica" w:hAnsi="Helvetica"/>
        </w:rPr>
        <w:t>Anticipated student responses may include: it was dry, people wore cowboy hats, it has cactuses, they visited the Grand Canyon, they went hiking or skiing there, they have family who live there. Ask students to describe the different places they have been in the Southwest. It is okay if some or many of your students have never visited the Southwest; this is to allow students that have to share their experiences and connect to the lesson topic.</w:t>
      </w:r>
    </w:p>
    <w:p w14:paraId="6D4496AB" w14:textId="77777777" w:rsidR="006F5368" w:rsidRDefault="006F5368" w:rsidP="006F5368">
      <w:pPr>
        <w:rPr>
          <w:rFonts w:ascii="Helvetica" w:hAnsi="Helvetica"/>
          <w:bCs/>
        </w:rPr>
      </w:pPr>
    </w:p>
    <w:p w14:paraId="7B55175A" w14:textId="77777777" w:rsidR="006F5368" w:rsidRDefault="006F5368" w:rsidP="006F5368">
      <w:pPr>
        <w:rPr>
          <w:rFonts w:ascii="Helvetica" w:hAnsi="Helvetica"/>
          <w:bCs/>
        </w:rPr>
      </w:pPr>
      <w:r>
        <w:rPr>
          <w:rFonts w:ascii="Helvetica" w:hAnsi="Helvetica"/>
          <w:bCs/>
        </w:rPr>
        <w:t xml:space="preserve">Write on the board, “State, natural area, and 2-3 facts” and tell students that at each station they should write down the state’s name, the natural area listed, and list 2-3 reasons why it is important and needs to be protected. Tell students that these facts will help them in the next Amazing Race challenge and to do today’s exit ticket. Give students five minutes to read the posted handout at their first station and take notes. </w:t>
      </w:r>
    </w:p>
    <w:p w14:paraId="0A6DD401" w14:textId="77777777" w:rsidR="006F5368" w:rsidRDefault="006F5368" w:rsidP="006F5368">
      <w:pPr>
        <w:rPr>
          <w:rFonts w:ascii="Helvetica" w:hAnsi="Helvetica"/>
          <w:bCs/>
        </w:rPr>
      </w:pPr>
    </w:p>
    <w:p w14:paraId="326AEB07" w14:textId="77777777" w:rsidR="006F5368" w:rsidRDefault="006F5368" w:rsidP="006F5368">
      <w:pPr>
        <w:rPr>
          <w:rFonts w:ascii="Helvetica" w:hAnsi="Helvetica"/>
          <w:bCs/>
        </w:rPr>
      </w:pPr>
      <w:r>
        <w:rPr>
          <w:rFonts w:ascii="Helvetica" w:hAnsi="Helvetica"/>
          <w:bCs/>
        </w:rPr>
        <w:t>Tell students to move clockwise and have them attend the next station (or, you can also rotate the sources and have the students stay stationary). Give students five minutes to read the posted handout at their second station and take notes.</w:t>
      </w:r>
    </w:p>
    <w:p w14:paraId="4AC73C04" w14:textId="77777777" w:rsidR="006F5368" w:rsidRDefault="006F5368" w:rsidP="006F5368">
      <w:pPr>
        <w:rPr>
          <w:rFonts w:ascii="Helvetica" w:hAnsi="Helvetica"/>
          <w:bCs/>
        </w:rPr>
      </w:pPr>
    </w:p>
    <w:p w14:paraId="58564270" w14:textId="77777777" w:rsidR="006F5368" w:rsidRDefault="006F5368" w:rsidP="006F5368">
      <w:pPr>
        <w:rPr>
          <w:rFonts w:ascii="Helvetica" w:hAnsi="Helvetica"/>
          <w:bCs/>
        </w:rPr>
      </w:pPr>
      <w:r>
        <w:rPr>
          <w:rFonts w:ascii="Helvetica" w:hAnsi="Helvetica"/>
          <w:bCs/>
        </w:rPr>
        <w:t>Tell students to move clockwise and have them attend the next station. Give students five minutes to read the posted handout at their third station and take notes.</w:t>
      </w:r>
    </w:p>
    <w:p w14:paraId="003FAC7E" w14:textId="77777777" w:rsidR="006F5368" w:rsidRDefault="006F5368" w:rsidP="006F5368">
      <w:pPr>
        <w:rPr>
          <w:rFonts w:ascii="Helvetica" w:hAnsi="Helvetica"/>
          <w:bCs/>
        </w:rPr>
      </w:pPr>
    </w:p>
    <w:p w14:paraId="25C8FD2C" w14:textId="77777777" w:rsidR="006F5368" w:rsidRDefault="006F5368" w:rsidP="006F5368">
      <w:pPr>
        <w:rPr>
          <w:rFonts w:ascii="Helvetica" w:hAnsi="Helvetica"/>
          <w:bCs/>
        </w:rPr>
      </w:pPr>
      <w:r>
        <w:rPr>
          <w:rFonts w:ascii="Helvetica" w:hAnsi="Helvetica"/>
          <w:bCs/>
        </w:rPr>
        <w:t>Tell students to move clockwise and have them attend the next station. Give students five minutes to read the posted handout at their fourth station and take notes.</w:t>
      </w:r>
    </w:p>
    <w:p w14:paraId="2AA53896" w14:textId="77777777" w:rsidR="006F5368" w:rsidRDefault="006F5368" w:rsidP="006F5368">
      <w:pPr>
        <w:outlineLvl w:val="0"/>
        <w:rPr>
          <w:rFonts w:ascii="Helvetica" w:hAnsi="Helvetica"/>
          <w:bCs/>
        </w:rPr>
      </w:pPr>
    </w:p>
    <w:p w14:paraId="1F788BD1" w14:textId="77777777" w:rsidR="006F5368" w:rsidRDefault="006F5368" w:rsidP="006F5368">
      <w:pPr>
        <w:rPr>
          <w:rFonts w:ascii="Helvetica" w:hAnsi="Helvetica"/>
          <w:bCs/>
        </w:rPr>
      </w:pPr>
      <w:r>
        <w:rPr>
          <w:rFonts w:ascii="Helvetica" w:hAnsi="Helvetica"/>
          <w:bCs/>
        </w:rPr>
        <w:t>Tell students to move clockwise and have them attend the next station. Give students five minutes to read the posted handout at their fifth station and take notes.</w:t>
      </w:r>
    </w:p>
    <w:p w14:paraId="6E9882AD" w14:textId="77777777" w:rsidR="006F5368" w:rsidRDefault="006F5368" w:rsidP="006F5368">
      <w:pPr>
        <w:rPr>
          <w:rFonts w:ascii="Helvetica" w:hAnsi="Helvetica"/>
        </w:rPr>
      </w:pPr>
    </w:p>
    <w:p w14:paraId="6BDA1810" w14:textId="77777777" w:rsidR="006F5368" w:rsidRPr="00600AD7" w:rsidRDefault="006F5368" w:rsidP="006F5368">
      <w:pPr>
        <w:rPr>
          <w:rFonts w:ascii="Helvetica" w:hAnsi="Helvetica"/>
        </w:rPr>
      </w:pPr>
      <w:r w:rsidRPr="00F8547F">
        <w:rPr>
          <w:rFonts w:ascii="Helvetica" w:hAnsi="Helvetica"/>
          <w:b/>
        </w:rPr>
        <w:t>7.</w:t>
      </w:r>
      <w:r>
        <w:rPr>
          <w:rFonts w:ascii="Helvetica" w:hAnsi="Helvetica"/>
        </w:rPr>
        <w:t xml:space="preserve"> </w:t>
      </w:r>
      <w:r w:rsidRPr="00C05B76">
        <w:rPr>
          <w:rFonts w:ascii="Helvetica" w:hAnsi="Helvetica"/>
          <w:b/>
        </w:rPr>
        <w:t xml:space="preserve">Amazing Race Challenge </w:t>
      </w:r>
      <w:r>
        <w:rPr>
          <w:rFonts w:ascii="Helvetica" w:hAnsi="Helvetica"/>
          <w:b/>
        </w:rPr>
        <w:t xml:space="preserve">8: </w:t>
      </w:r>
      <w:r w:rsidRPr="00FB5F71">
        <w:rPr>
          <w:rFonts w:ascii="Helvetica" w:hAnsi="Helvetica"/>
          <w:b/>
        </w:rPr>
        <w:t xml:space="preserve">Identify the </w:t>
      </w:r>
      <w:r>
        <w:rPr>
          <w:rFonts w:ascii="Helvetica" w:hAnsi="Helvetica"/>
          <w:b/>
        </w:rPr>
        <w:t>Southwest Natural Areas</w:t>
      </w:r>
    </w:p>
    <w:p w14:paraId="28DA0956" w14:textId="6E39C876" w:rsidR="006F5368" w:rsidRDefault="006F5368" w:rsidP="006F5368">
      <w:pPr>
        <w:rPr>
          <w:rFonts w:ascii="Helvetica" w:hAnsi="Helvetica"/>
        </w:rPr>
      </w:pPr>
      <w:r>
        <w:rPr>
          <w:rFonts w:ascii="Helvetica" w:hAnsi="Helvetica"/>
        </w:rPr>
        <w:t xml:space="preserve">Have students return to their seats, but sit next to their Amazing Race teammate. Handout the clues sheet </w:t>
      </w: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4-4</w:t>
      </w:r>
      <w:r w:rsidRPr="00896311">
        <w:rPr>
          <w:rFonts w:ascii="Helvetica" w:hAnsi="Helvetica"/>
        </w:rPr>
        <w:t>.</w:t>
      </w:r>
      <w:r>
        <w:rPr>
          <w:rFonts w:ascii="Helvetica" w:hAnsi="Helvetica"/>
        </w:rPr>
        <w:t>G</w:t>
      </w:r>
      <w:r w:rsidRPr="00896311">
        <w:rPr>
          <w:rFonts w:ascii="Helvetica" w:hAnsi="Helvetica"/>
        </w:rPr>
        <w:t>)</w:t>
      </w:r>
      <w:r>
        <w:rPr>
          <w:rFonts w:ascii="Helvetica" w:hAnsi="Helvetica"/>
        </w:rPr>
        <w:t xml:space="preserve"> face down (so students cannot see it yet). Tell students that before they decide which Southwest natural area that they should protect, we will have our next Amazing Race challenge. They will need to use their notes on the Southwest natural areas to answer to five questions. </w:t>
      </w:r>
    </w:p>
    <w:p w14:paraId="4FA4F4E5" w14:textId="77777777" w:rsidR="006F5368" w:rsidRDefault="006F5368" w:rsidP="006F5368">
      <w:pPr>
        <w:rPr>
          <w:rFonts w:ascii="Helvetica" w:hAnsi="Helvetica"/>
        </w:rPr>
      </w:pPr>
    </w:p>
    <w:p w14:paraId="0653C811" w14:textId="77777777" w:rsidR="006F5368" w:rsidRDefault="006F5368" w:rsidP="006F5368">
      <w:pPr>
        <w:rPr>
          <w:rFonts w:ascii="Helvetica" w:hAnsi="Helvetica"/>
        </w:rPr>
      </w:pPr>
      <w:r>
        <w:rPr>
          <w:rFonts w:ascii="Helvetica" w:hAnsi="Helvetica"/>
        </w:rPr>
        <w:t>Tell students on the count of three, each team should flip over the sheet and try to answer all the questions correctly. First team who thinks they have labeled all the states/natural areas correctly should bring it to the teacher. Check their answers. The first team to identify all of the states/industries will get 5 points, second team will get 3 points, and third team will get 1 point. Tell students, “3, 2, 1, go.”</w:t>
      </w:r>
    </w:p>
    <w:p w14:paraId="572EE39B" w14:textId="77777777" w:rsidR="006F5368" w:rsidRDefault="006F5368" w:rsidP="006F5368">
      <w:pPr>
        <w:rPr>
          <w:rFonts w:ascii="Helvetica" w:hAnsi="Helvetica"/>
        </w:rPr>
      </w:pPr>
    </w:p>
    <w:p w14:paraId="3CDE8A53" w14:textId="77777777" w:rsidR="006F5368" w:rsidRDefault="006F5368" w:rsidP="006F5368">
      <w:pPr>
        <w:rPr>
          <w:rFonts w:ascii="Helvetica" w:hAnsi="Helvetica"/>
        </w:rPr>
      </w:pPr>
      <w:r>
        <w:rPr>
          <w:rFonts w:ascii="Helvetica" w:hAnsi="Helvetica"/>
        </w:rPr>
        <w:lastRenderedPageBreak/>
        <w:t xml:space="preserve">While students are trying to answer the questions, wait in the front of the room. Use the answer key to identify the correct places. Award points to the first three teams on the board or chart paper. After about 5 minutes tell students to stop. Have a student come up to the board and identify all the correct answers.  </w:t>
      </w:r>
    </w:p>
    <w:p w14:paraId="406D63E6" w14:textId="77777777" w:rsidR="006F5368" w:rsidRDefault="006F5368" w:rsidP="006F5368">
      <w:pPr>
        <w:outlineLvl w:val="0"/>
        <w:rPr>
          <w:rFonts w:ascii="Helvetica" w:hAnsi="Helvetica"/>
          <w:b/>
        </w:rPr>
      </w:pPr>
    </w:p>
    <w:p w14:paraId="3F9E4EEA" w14:textId="77777777" w:rsidR="006F5368" w:rsidRPr="000D4595" w:rsidRDefault="006F5368" w:rsidP="006F5368">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3746311D" w14:textId="77777777" w:rsidR="006F5368" w:rsidRDefault="006F5368" w:rsidP="006F5368">
      <w:pPr>
        <w:rPr>
          <w:rFonts w:ascii="Helvetica" w:hAnsi="Helvetica"/>
        </w:rPr>
      </w:pPr>
    </w:p>
    <w:p w14:paraId="1AD6F1AA" w14:textId="77777777" w:rsidR="006F5368" w:rsidRPr="00F8547F" w:rsidRDefault="006F5368" w:rsidP="006F5368">
      <w:pPr>
        <w:rPr>
          <w:rFonts w:ascii="Helvetica" w:hAnsi="Helvetica"/>
          <w:b/>
        </w:rPr>
      </w:pPr>
      <w:r>
        <w:rPr>
          <w:rFonts w:ascii="Helvetica" w:hAnsi="Helvetica"/>
          <w:b/>
        </w:rPr>
        <w:t>8</w:t>
      </w:r>
      <w:r w:rsidRPr="009B0FF6">
        <w:rPr>
          <w:rFonts w:ascii="Helvetica" w:hAnsi="Helvetica"/>
          <w:b/>
        </w:rPr>
        <w:t xml:space="preserve">. </w:t>
      </w:r>
      <w:r w:rsidRPr="00B52511">
        <w:rPr>
          <w:rFonts w:ascii="Helvetica" w:hAnsi="Helvetica"/>
          <w:b/>
        </w:rPr>
        <w:t xml:space="preserve">Write Up Argument on </w:t>
      </w:r>
      <w:r>
        <w:rPr>
          <w:rFonts w:ascii="Helvetica" w:hAnsi="Helvetica"/>
          <w:b/>
        </w:rPr>
        <w:t>the Southwest</w:t>
      </w:r>
    </w:p>
    <w:p w14:paraId="4301CF37" w14:textId="6D5AD4B2" w:rsidR="006F5368" w:rsidRPr="00467E13" w:rsidRDefault="006F5368" w:rsidP="006F5368">
      <w:pPr>
        <w:rPr>
          <w:rFonts w:ascii="Helvetica" w:hAnsi="Helvetica"/>
          <w:b/>
          <w:i/>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003B44">
        <w:rPr>
          <w:rFonts w:ascii="Helvetica" w:hAnsi="Helvetica"/>
        </w:rPr>
        <w:t>4-4</w:t>
      </w:r>
      <w:r>
        <w:rPr>
          <w:rFonts w:ascii="Helvetica" w:hAnsi="Helvetica"/>
        </w:rPr>
        <w:t xml:space="preserve">.H),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Pr="004A61DB">
        <w:rPr>
          <w:rFonts w:ascii="Helvetica" w:hAnsi="Helvetica"/>
        </w:rPr>
        <w:t>What natural area in the Southwest United States is most important to protect?</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w:t>
      </w:r>
      <w:r w:rsidRPr="00A67A52">
        <w:rPr>
          <w:rFonts w:ascii="Helvetica" w:hAnsi="Helvetica"/>
        </w:rPr>
        <w:t>.</w:t>
      </w:r>
    </w:p>
    <w:p w14:paraId="37773D42" w14:textId="77777777" w:rsidR="006F5368" w:rsidRDefault="006F5368" w:rsidP="006F5368">
      <w:pPr>
        <w:rPr>
          <w:rFonts w:ascii="Helvetica" w:hAnsi="Helvetica"/>
        </w:rPr>
      </w:pPr>
    </w:p>
    <w:p w14:paraId="7475E35E" w14:textId="77777777" w:rsidR="006F5368" w:rsidRDefault="006F5368" w:rsidP="006F5368">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69A0778B" w14:textId="77777777" w:rsidR="006F5368" w:rsidRPr="00600AD7" w:rsidRDefault="006F5368" w:rsidP="006F5368">
      <w:pPr>
        <w:rPr>
          <w:rFonts w:ascii="Helvetica" w:hAnsi="Helvetica"/>
          <w:b/>
        </w:rPr>
      </w:pPr>
    </w:p>
    <w:p w14:paraId="4C170D00"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EVALUATION</w:t>
      </w:r>
    </w:p>
    <w:p w14:paraId="2B5A9C5B" w14:textId="77777777" w:rsidR="006F5368" w:rsidRDefault="006F5368" w:rsidP="006F5368">
      <w:pPr>
        <w:rPr>
          <w:rFonts w:ascii="Helvetica" w:hAnsi="Helvetica"/>
        </w:rPr>
      </w:pPr>
    </w:p>
    <w:p w14:paraId="4E2D235A" w14:textId="7364216C" w:rsidR="006F5368" w:rsidRDefault="006F5368" w:rsidP="006F5368">
      <w:pPr>
        <w:rPr>
          <w:rFonts w:ascii="Helvetica" w:hAnsi="Helvetica"/>
        </w:rPr>
      </w:pPr>
      <w:r>
        <w:rPr>
          <w:rFonts w:ascii="Helvetica" w:hAnsi="Helvetica"/>
        </w:rPr>
        <w:t xml:space="preserve">ASSESSMENT </w:t>
      </w:r>
      <w:r w:rsidR="00003B44">
        <w:rPr>
          <w:rFonts w:ascii="Helvetica" w:hAnsi="Helvetica"/>
        </w:rPr>
        <w:t>4-4</w:t>
      </w:r>
      <w:r>
        <w:rPr>
          <w:rFonts w:ascii="Helvetica" w:hAnsi="Helvetica"/>
        </w:rPr>
        <w:t>.H</w:t>
      </w:r>
    </w:p>
    <w:p w14:paraId="34B21ACC" w14:textId="77777777" w:rsidR="006F5368" w:rsidRDefault="006F5368" w:rsidP="006F5368">
      <w:pPr>
        <w:rPr>
          <w:rFonts w:ascii="Helvetica" w:hAnsi="Helvetica"/>
        </w:rPr>
      </w:pPr>
    </w:p>
    <w:p w14:paraId="2FBADB8D" w14:textId="77777777" w:rsidR="006F5368" w:rsidRPr="00DD7713" w:rsidRDefault="006F5368" w:rsidP="006F5368">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2E858917" w14:textId="77777777" w:rsidR="006F5368" w:rsidRDefault="006F5368" w:rsidP="006F5368">
      <w:pPr>
        <w:rPr>
          <w:rFonts w:ascii="Helvetica" w:hAnsi="Helvetica"/>
        </w:rPr>
      </w:pPr>
    </w:p>
    <w:p w14:paraId="53E8FB2A" w14:textId="77777777" w:rsidR="006F5368" w:rsidRDefault="006F5368" w:rsidP="006F5368">
      <w:pPr>
        <w:rPr>
          <w:rFonts w:ascii="Helvetica" w:hAnsi="Helvetica"/>
        </w:rPr>
      </w:pPr>
      <w:r>
        <w:rPr>
          <w:rFonts w:ascii="Helvetica" w:hAnsi="Helvetica"/>
        </w:rPr>
        <w:t>A generic writing rubric for evaluating exit tickets is located at the end of this Instructor Manual-before “Additional Resources.”</w:t>
      </w:r>
    </w:p>
    <w:p w14:paraId="2BF862DC" w14:textId="77777777" w:rsidR="006F5368" w:rsidRDefault="006F5368" w:rsidP="006F5368">
      <w:pPr>
        <w:rPr>
          <w:rFonts w:ascii="Helvetica" w:hAnsi="Helvetica"/>
        </w:rPr>
      </w:pPr>
    </w:p>
    <w:p w14:paraId="72F55B46" w14:textId="77777777" w:rsidR="006F5368" w:rsidRDefault="006F5368" w:rsidP="006F5368">
      <w:pPr>
        <w:rPr>
          <w:rFonts w:ascii="Helvetica" w:hAnsi="Helvetica"/>
        </w:rPr>
      </w:pPr>
      <w:r>
        <w:rPr>
          <w:rFonts w:ascii="Helvetica" w:hAnsi="Helvetica"/>
        </w:rPr>
        <w:t>What to look for?</w:t>
      </w:r>
    </w:p>
    <w:p w14:paraId="49BB85F7" w14:textId="77777777" w:rsidR="006F5368" w:rsidRDefault="006F5368" w:rsidP="006F5368">
      <w:pPr>
        <w:rPr>
          <w:rFonts w:ascii="Helvetica" w:hAnsi="Helvetica"/>
        </w:rPr>
      </w:pPr>
    </w:p>
    <w:p w14:paraId="3A0F202F" w14:textId="77777777" w:rsidR="006F5368" w:rsidRDefault="006F5368" w:rsidP="006F5368">
      <w:pPr>
        <w:rPr>
          <w:rFonts w:ascii="Helvetica" w:hAnsi="Helvetica"/>
        </w:rPr>
      </w:pPr>
      <w:r>
        <w:rPr>
          <w:rFonts w:ascii="Helvetica" w:hAnsi="Helvetica"/>
        </w:rPr>
        <w:t>The students should take a stance on what natural area we should most protect. All arguments should cite at least 3 pieces of evidence from the sources.</w:t>
      </w:r>
    </w:p>
    <w:p w14:paraId="7152818A" w14:textId="77777777" w:rsidR="006F5368" w:rsidRDefault="006F5368" w:rsidP="006F5368">
      <w:pPr>
        <w:rPr>
          <w:rFonts w:ascii="Helvetica" w:hAnsi="Helvetica"/>
        </w:rPr>
      </w:pPr>
    </w:p>
    <w:p w14:paraId="05407C81" w14:textId="77777777" w:rsidR="006F5368" w:rsidRPr="00E4164D" w:rsidRDefault="006F5368" w:rsidP="006F5368">
      <w:pPr>
        <w:rPr>
          <w:rFonts w:ascii="Helvetica" w:hAnsi="Helvetica"/>
        </w:rPr>
      </w:pPr>
      <w:r w:rsidRPr="00E4164D">
        <w:rPr>
          <w:rFonts w:ascii="Helvetica" w:hAnsi="Helvetica"/>
        </w:rPr>
        <w:t>Some information that students may include in their answer to the question:</w:t>
      </w:r>
    </w:p>
    <w:p w14:paraId="15F50D99" w14:textId="77777777" w:rsidR="006F5368" w:rsidRPr="00E4164D" w:rsidRDefault="006F5368" w:rsidP="006F5368">
      <w:pPr>
        <w:rPr>
          <w:rFonts w:ascii="Helvetica" w:hAnsi="Helvetica"/>
        </w:rPr>
      </w:pPr>
    </w:p>
    <w:p w14:paraId="75176AEA" w14:textId="77777777" w:rsidR="006F5368" w:rsidRPr="00E4164D" w:rsidRDefault="006F5368" w:rsidP="006F5368">
      <w:pPr>
        <w:rPr>
          <w:rFonts w:ascii="Helvetica" w:hAnsi="Helvetica"/>
        </w:rPr>
      </w:pPr>
      <w:r w:rsidRPr="00E4164D">
        <w:rPr>
          <w:rFonts w:ascii="Helvetica" w:hAnsi="Helvetica"/>
        </w:rPr>
        <w:t>Carlsbad Caverns (New Mexico)</w:t>
      </w:r>
    </w:p>
    <w:p w14:paraId="1E6D8606" w14:textId="77777777" w:rsidR="006F5368" w:rsidRDefault="006F5368" w:rsidP="006F5368">
      <w:pPr>
        <w:pStyle w:val="ListParagraph"/>
        <w:numPr>
          <w:ilvl w:val="0"/>
          <w:numId w:val="14"/>
        </w:numPr>
        <w:rPr>
          <w:rFonts w:ascii="Helvetica" w:hAnsi="Helvetica"/>
        </w:rPr>
      </w:pPr>
      <w:r>
        <w:rPr>
          <w:rFonts w:ascii="Helvetica" w:hAnsi="Helvetica"/>
        </w:rPr>
        <w:t xml:space="preserve">Deep caverns with </w:t>
      </w:r>
      <w:r w:rsidRPr="00034D82">
        <w:rPr>
          <w:rFonts w:ascii="Helvetica" w:hAnsi="Helvetica"/>
        </w:rPr>
        <w:t>stalactites and stalagmites</w:t>
      </w:r>
      <w:r>
        <w:rPr>
          <w:rFonts w:ascii="Helvetica" w:hAnsi="Helvetica"/>
        </w:rPr>
        <w:t xml:space="preserve"> in New Mexico</w:t>
      </w:r>
    </w:p>
    <w:p w14:paraId="6ABB671F" w14:textId="77777777" w:rsidR="006F5368" w:rsidRDefault="006F5368" w:rsidP="006F5368">
      <w:pPr>
        <w:pStyle w:val="ListParagraph"/>
        <w:numPr>
          <w:ilvl w:val="0"/>
          <w:numId w:val="14"/>
        </w:numPr>
        <w:rPr>
          <w:rFonts w:ascii="Helvetica" w:hAnsi="Helvetica"/>
        </w:rPr>
      </w:pPr>
      <w:r>
        <w:rPr>
          <w:rFonts w:ascii="Helvetica" w:hAnsi="Helvetica"/>
        </w:rPr>
        <w:t>Over 250 million years old</w:t>
      </w:r>
    </w:p>
    <w:p w14:paraId="32701363" w14:textId="77777777" w:rsidR="006F5368" w:rsidRDefault="006F5368" w:rsidP="006F5368">
      <w:pPr>
        <w:pStyle w:val="ListParagraph"/>
        <w:numPr>
          <w:ilvl w:val="0"/>
          <w:numId w:val="14"/>
        </w:numPr>
        <w:rPr>
          <w:rFonts w:ascii="Helvetica" w:hAnsi="Helvetica"/>
        </w:rPr>
      </w:pPr>
      <w:r>
        <w:rPr>
          <w:rFonts w:ascii="Helvetica" w:hAnsi="Helvetica"/>
        </w:rPr>
        <w:t>Former ocean reef</w:t>
      </w:r>
    </w:p>
    <w:p w14:paraId="10A491DD" w14:textId="77777777" w:rsidR="006F5368" w:rsidRDefault="006F5368" w:rsidP="006F5368">
      <w:pPr>
        <w:pStyle w:val="ListParagraph"/>
        <w:numPr>
          <w:ilvl w:val="0"/>
          <w:numId w:val="14"/>
        </w:numPr>
        <w:rPr>
          <w:rFonts w:ascii="Helvetica" w:hAnsi="Helvetica"/>
        </w:rPr>
      </w:pPr>
      <w:r>
        <w:rPr>
          <w:rFonts w:ascii="Helvetica" w:hAnsi="Helvetica"/>
        </w:rPr>
        <w:t>Was discovered by a boy who loved nearby</w:t>
      </w:r>
    </w:p>
    <w:p w14:paraId="147C770C" w14:textId="77777777" w:rsidR="006F5368" w:rsidRPr="00E4164D" w:rsidRDefault="006F5368" w:rsidP="006F5368">
      <w:pPr>
        <w:pStyle w:val="ListParagraph"/>
        <w:numPr>
          <w:ilvl w:val="0"/>
          <w:numId w:val="14"/>
        </w:numPr>
        <w:rPr>
          <w:rFonts w:ascii="Helvetica" w:hAnsi="Helvetica"/>
        </w:rPr>
      </w:pPr>
      <w:r>
        <w:rPr>
          <w:rFonts w:ascii="Helvetica" w:hAnsi="Helvetica"/>
        </w:rPr>
        <w:t xml:space="preserve">Climate change is damaging the </w:t>
      </w:r>
      <w:r w:rsidRPr="00034D82">
        <w:rPr>
          <w:rFonts w:ascii="Helvetica" w:hAnsi="Helvetica"/>
        </w:rPr>
        <w:t>stalactites and stalagmites</w:t>
      </w:r>
      <w:r>
        <w:rPr>
          <w:rFonts w:ascii="Helvetica" w:hAnsi="Helvetica"/>
        </w:rPr>
        <w:t>, because the cave temperature is increasing</w:t>
      </w:r>
    </w:p>
    <w:p w14:paraId="05EFBDD6" w14:textId="77777777" w:rsidR="006F5368" w:rsidRPr="00E4164D" w:rsidRDefault="006F5368" w:rsidP="006F5368">
      <w:pPr>
        <w:rPr>
          <w:rFonts w:ascii="Helvetica" w:hAnsi="Helvetica"/>
        </w:rPr>
      </w:pPr>
      <w:r w:rsidRPr="00E4164D">
        <w:rPr>
          <w:rFonts w:ascii="Helvetica" w:hAnsi="Helvetica"/>
        </w:rPr>
        <w:lastRenderedPageBreak/>
        <w:t>Monument Valley (Utah)</w:t>
      </w:r>
    </w:p>
    <w:p w14:paraId="5952703D" w14:textId="77777777" w:rsidR="006F5368" w:rsidRDefault="006F5368" w:rsidP="006F5368">
      <w:pPr>
        <w:pStyle w:val="ListParagraph"/>
        <w:numPr>
          <w:ilvl w:val="0"/>
          <w:numId w:val="14"/>
        </w:numPr>
        <w:rPr>
          <w:rFonts w:ascii="Helvetica" w:hAnsi="Helvetica"/>
        </w:rPr>
      </w:pPr>
      <w:r>
        <w:rPr>
          <w:rFonts w:ascii="Helvetica" w:hAnsi="Helvetica"/>
        </w:rPr>
        <w:t>Many sandstone buttes in Utah</w:t>
      </w:r>
    </w:p>
    <w:p w14:paraId="4AA8C886" w14:textId="77777777" w:rsidR="006F5368" w:rsidRDefault="006F5368" w:rsidP="006F5368">
      <w:pPr>
        <w:pStyle w:val="ListParagraph"/>
        <w:numPr>
          <w:ilvl w:val="0"/>
          <w:numId w:val="14"/>
        </w:numPr>
        <w:rPr>
          <w:rFonts w:ascii="Helvetica" w:hAnsi="Helvetica"/>
        </w:rPr>
      </w:pPr>
      <w:r>
        <w:rPr>
          <w:rFonts w:ascii="Helvetica" w:hAnsi="Helvetica"/>
        </w:rPr>
        <w:t>Located on the Navajo Reservation</w:t>
      </w:r>
    </w:p>
    <w:p w14:paraId="482199E4" w14:textId="77777777" w:rsidR="006F5368" w:rsidRDefault="006F5368" w:rsidP="006F5368">
      <w:pPr>
        <w:pStyle w:val="ListParagraph"/>
        <w:numPr>
          <w:ilvl w:val="0"/>
          <w:numId w:val="14"/>
        </w:numPr>
        <w:rPr>
          <w:rFonts w:ascii="Helvetica" w:hAnsi="Helvetica"/>
        </w:rPr>
      </w:pPr>
      <w:r>
        <w:rPr>
          <w:rFonts w:ascii="Helvetica" w:hAnsi="Helvetica"/>
        </w:rPr>
        <w:t xml:space="preserve">Many movies were filmed there, including </w:t>
      </w:r>
      <w:r w:rsidRPr="0095063B">
        <w:rPr>
          <w:rFonts w:ascii="Helvetica" w:hAnsi="Helvetica"/>
        </w:rPr>
        <w:t>Cars, The Lego Movie, Forrest Gump, Back to the Future, Transformers, and Mission Impossible</w:t>
      </w:r>
    </w:p>
    <w:p w14:paraId="4C19982B" w14:textId="77777777" w:rsidR="006F5368" w:rsidRDefault="006F5368" w:rsidP="006F5368">
      <w:pPr>
        <w:pStyle w:val="ListParagraph"/>
        <w:numPr>
          <w:ilvl w:val="0"/>
          <w:numId w:val="14"/>
        </w:numPr>
        <w:rPr>
          <w:rFonts w:ascii="Helvetica" w:hAnsi="Helvetica"/>
        </w:rPr>
      </w:pPr>
      <w:r>
        <w:rPr>
          <w:rFonts w:ascii="Helvetica" w:hAnsi="Helvetica"/>
        </w:rPr>
        <w:t>They mined uranium there for power plants and bombs</w:t>
      </w:r>
    </w:p>
    <w:p w14:paraId="0CEF8962" w14:textId="77777777" w:rsidR="006F5368" w:rsidRDefault="006F5368" w:rsidP="006F5368">
      <w:pPr>
        <w:pStyle w:val="ListParagraph"/>
        <w:numPr>
          <w:ilvl w:val="0"/>
          <w:numId w:val="14"/>
        </w:numPr>
        <w:rPr>
          <w:rFonts w:ascii="Helvetica" w:hAnsi="Helvetica"/>
        </w:rPr>
      </w:pPr>
      <w:r>
        <w:rPr>
          <w:rFonts w:ascii="Helvetica" w:hAnsi="Helvetica"/>
        </w:rPr>
        <w:t>Since there are expensive minerals there, some people want to dig them up and ruin the environment</w:t>
      </w:r>
    </w:p>
    <w:p w14:paraId="5C762D52" w14:textId="77777777" w:rsidR="006F5368" w:rsidRPr="009B3F9C" w:rsidRDefault="006F5368" w:rsidP="006F5368">
      <w:pPr>
        <w:rPr>
          <w:rFonts w:ascii="Helvetica" w:hAnsi="Helvetica"/>
        </w:rPr>
      </w:pPr>
    </w:p>
    <w:p w14:paraId="3CB58FE3" w14:textId="77777777" w:rsidR="006F5368" w:rsidRPr="00E4164D" w:rsidRDefault="006F5368" w:rsidP="006F5368">
      <w:pPr>
        <w:rPr>
          <w:rFonts w:ascii="Helvetica" w:hAnsi="Helvetica"/>
        </w:rPr>
      </w:pPr>
      <w:r w:rsidRPr="00E4164D">
        <w:rPr>
          <w:rFonts w:ascii="Helvetica" w:hAnsi="Helvetica"/>
        </w:rPr>
        <w:t>Caddo Lake (Texas)</w:t>
      </w:r>
    </w:p>
    <w:p w14:paraId="1C5DBCED" w14:textId="77777777" w:rsidR="006F5368" w:rsidRDefault="006F5368" w:rsidP="006F5368">
      <w:pPr>
        <w:pStyle w:val="ListParagraph"/>
        <w:numPr>
          <w:ilvl w:val="0"/>
          <w:numId w:val="14"/>
        </w:numPr>
        <w:rPr>
          <w:rFonts w:ascii="Helvetica" w:hAnsi="Helvetica"/>
        </w:rPr>
      </w:pPr>
      <w:r>
        <w:rPr>
          <w:rFonts w:ascii="Helvetica" w:hAnsi="Helvetica"/>
        </w:rPr>
        <w:t>B</w:t>
      </w:r>
      <w:r w:rsidRPr="007E61CF">
        <w:rPr>
          <w:rFonts w:ascii="Helvetica" w:hAnsi="Helvetica"/>
        </w:rPr>
        <w:t>ayou and lake along the Texas-Louisiana border</w:t>
      </w:r>
    </w:p>
    <w:p w14:paraId="5325922F" w14:textId="77777777" w:rsidR="006F5368" w:rsidRDefault="006F5368" w:rsidP="006F5368">
      <w:pPr>
        <w:pStyle w:val="ListParagraph"/>
        <w:numPr>
          <w:ilvl w:val="0"/>
          <w:numId w:val="14"/>
        </w:numPr>
        <w:rPr>
          <w:rFonts w:ascii="Helvetica" w:hAnsi="Helvetica"/>
        </w:rPr>
      </w:pPr>
      <w:r>
        <w:rPr>
          <w:rFonts w:ascii="Helvetica" w:hAnsi="Helvetica"/>
        </w:rPr>
        <w:t>Named after the Caddo, who are a group of Indigenous people living in the area</w:t>
      </w:r>
    </w:p>
    <w:p w14:paraId="6365F6DB" w14:textId="77777777" w:rsidR="006F5368" w:rsidRDefault="006F5368" w:rsidP="006F5368">
      <w:pPr>
        <w:pStyle w:val="ListParagraph"/>
        <w:numPr>
          <w:ilvl w:val="0"/>
          <w:numId w:val="14"/>
        </w:numPr>
        <w:rPr>
          <w:rFonts w:ascii="Helvetica" w:hAnsi="Helvetica"/>
        </w:rPr>
      </w:pPr>
      <w:r>
        <w:rPr>
          <w:rFonts w:ascii="Helvetica" w:hAnsi="Helvetica"/>
        </w:rPr>
        <w:t>L</w:t>
      </w:r>
      <w:r w:rsidRPr="00CC059A">
        <w:rPr>
          <w:rFonts w:ascii="Helvetica" w:hAnsi="Helvetica"/>
        </w:rPr>
        <w:t>argest area of flooded cypress tree forests in the United States</w:t>
      </w:r>
    </w:p>
    <w:p w14:paraId="59BC0AF8" w14:textId="77777777" w:rsidR="006F5368" w:rsidRDefault="006F5368" w:rsidP="006F5368">
      <w:pPr>
        <w:pStyle w:val="ListParagraph"/>
        <w:numPr>
          <w:ilvl w:val="0"/>
          <w:numId w:val="14"/>
        </w:numPr>
        <w:rPr>
          <w:rFonts w:ascii="Helvetica" w:hAnsi="Helvetica"/>
        </w:rPr>
      </w:pPr>
      <w:r>
        <w:rPr>
          <w:rFonts w:ascii="Helvetica" w:hAnsi="Helvetica"/>
        </w:rPr>
        <w:t xml:space="preserve">Many animals live there, including </w:t>
      </w:r>
      <w:r w:rsidRPr="00CC059A">
        <w:rPr>
          <w:rFonts w:ascii="Helvetica" w:hAnsi="Helvetica"/>
        </w:rPr>
        <w:t>owls, snakes, water birds, eagles, and alligators</w:t>
      </w:r>
    </w:p>
    <w:p w14:paraId="1DFDBD03" w14:textId="77777777" w:rsidR="006F5368" w:rsidRDefault="006F5368" w:rsidP="006F5368">
      <w:pPr>
        <w:pStyle w:val="ListParagraph"/>
        <w:numPr>
          <w:ilvl w:val="0"/>
          <w:numId w:val="14"/>
        </w:numPr>
        <w:rPr>
          <w:rFonts w:ascii="Helvetica" w:hAnsi="Helvetica"/>
        </w:rPr>
      </w:pPr>
      <w:r>
        <w:rPr>
          <w:rFonts w:ascii="Helvetica" w:hAnsi="Helvetica"/>
        </w:rPr>
        <w:t>Some people claim to have seen a “big foot” monster there</w:t>
      </w:r>
    </w:p>
    <w:p w14:paraId="2A48EBAA" w14:textId="77777777" w:rsidR="006F5368" w:rsidRPr="00E4164D" w:rsidRDefault="006F5368" w:rsidP="006F5368">
      <w:pPr>
        <w:pStyle w:val="ListParagraph"/>
        <w:numPr>
          <w:ilvl w:val="0"/>
          <w:numId w:val="14"/>
        </w:numPr>
        <w:rPr>
          <w:rFonts w:ascii="Helvetica" w:hAnsi="Helvetica"/>
        </w:rPr>
      </w:pPr>
      <w:r>
        <w:rPr>
          <w:rFonts w:ascii="Helvetica" w:hAnsi="Helvetica"/>
        </w:rPr>
        <w:t>The bayou and lake are being damaged by boats that hurt or kill wildlife and pollute the water with oil and gas</w:t>
      </w:r>
    </w:p>
    <w:p w14:paraId="4A85AEDA" w14:textId="77777777" w:rsidR="006F5368" w:rsidRPr="00E4164D" w:rsidRDefault="006F5368" w:rsidP="006F5368">
      <w:pPr>
        <w:rPr>
          <w:rFonts w:ascii="Helvetica" w:hAnsi="Helvetica"/>
        </w:rPr>
      </w:pPr>
    </w:p>
    <w:p w14:paraId="0591AFB9" w14:textId="77777777" w:rsidR="006F5368" w:rsidRPr="00E4164D" w:rsidRDefault="006F5368" w:rsidP="006F5368">
      <w:pPr>
        <w:rPr>
          <w:rFonts w:ascii="Helvetica" w:hAnsi="Helvetica"/>
        </w:rPr>
      </w:pPr>
      <w:r w:rsidRPr="00E4164D">
        <w:rPr>
          <w:rFonts w:ascii="Helvetica" w:hAnsi="Helvetica"/>
        </w:rPr>
        <w:t>Pikes Peak (Colorado)</w:t>
      </w:r>
    </w:p>
    <w:p w14:paraId="410F0D78" w14:textId="77777777" w:rsidR="006F5368" w:rsidRDefault="006F5368" w:rsidP="006F5368">
      <w:pPr>
        <w:pStyle w:val="ListParagraph"/>
        <w:numPr>
          <w:ilvl w:val="0"/>
          <w:numId w:val="14"/>
        </w:numPr>
        <w:rPr>
          <w:rFonts w:ascii="Helvetica" w:hAnsi="Helvetica"/>
        </w:rPr>
      </w:pPr>
      <w:r>
        <w:rPr>
          <w:rFonts w:ascii="Helvetica" w:hAnsi="Helvetica"/>
        </w:rPr>
        <w:t>H</w:t>
      </w:r>
      <w:r w:rsidRPr="001E64CF">
        <w:rPr>
          <w:rFonts w:ascii="Helvetica" w:hAnsi="Helvetica"/>
        </w:rPr>
        <w:t>ighest mountain in the southern Rocky Mountains</w:t>
      </w:r>
      <w:r>
        <w:rPr>
          <w:rFonts w:ascii="Helvetica" w:hAnsi="Helvetica"/>
        </w:rPr>
        <w:t xml:space="preserve"> of Colorado</w:t>
      </w:r>
    </w:p>
    <w:p w14:paraId="79849672" w14:textId="77777777" w:rsidR="006F5368" w:rsidRDefault="006F5368" w:rsidP="006F5368">
      <w:pPr>
        <w:pStyle w:val="ListParagraph"/>
        <w:numPr>
          <w:ilvl w:val="0"/>
          <w:numId w:val="14"/>
        </w:numPr>
        <w:rPr>
          <w:rFonts w:ascii="Helvetica" w:hAnsi="Helvetica"/>
        </w:rPr>
      </w:pPr>
      <w:r>
        <w:rPr>
          <w:rFonts w:ascii="Helvetica" w:hAnsi="Helvetica"/>
        </w:rPr>
        <w:t>The Ute people first saw it 2,500 years ago</w:t>
      </w:r>
    </w:p>
    <w:p w14:paraId="6E8C9C28" w14:textId="77777777" w:rsidR="006F5368" w:rsidRDefault="006F5368" w:rsidP="006F5368">
      <w:pPr>
        <w:pStyle w:val="ListParagraph"/>
        <w:numPr>
          <w:ilvl w:val="0"/>
          <w:numId w:val="14"/>
        </w:numPr>
        <w:rPr>
          <w:rFonts w:ascii="Helvetica" w:hAnsi="Helvetica"/>
        </w:rPr>
      </w:pPr>
      <w:r>
        <w:rPr>
          <w:rFonts w:ascii="Helvetica" w:hAnsi="Helvetica"/>
        </w:rPr>
        <w:t xml:space="preserve">Spanish explorers called it </w:t>
      </w:r>
      <w:r w:rsidRPr="00A80227">
        <w:rPr>
          <w:rFonts w:ascii="Helvetica" w:hAnsi="Helvetica"/>
        </w:rPr>
        <w:t>El Capitán</w:t>
      </w:r>
    </w:p>
    <w:p w14:paraId="234F9767" w14:textId="77777777" w:rsidR="006F5368" w:rsidRDefault="006F5368" w:rsidP="006F5368">
      <w:pPr>
        <w:pStyle w:val="ListParagraph"/>
        <w:numPr>
          <w:ilvl w:val="0"/>
          <w:numId w:val="14"/>
        </w:numPr>
        <w:rPr>
          <w:rFonts w:ascii="Helvetica" w:hAnsi="Helvetica"/>
        </w:rPr>
      </w:pPr>
      <w:r>
        <w:rPr>
          <w:rFonts w:ascii="Helvetica" w:hAnsi="Helvetica"/>
        </w:rPr>
        <w:t>Has the highest railroad in North America</w:t>
      </w:r>
    </w:p>
    <w:p w14:paraId="3F702169" w14:textId="77777777" w:rsidR="006F5368" w:rsidRDefault="006F5368" w:rsidP="006F5368">
      <w:pPr>
        <w:pStyle w:val="ListParagraph"/>
        <w:numPr>
          <w:ilvl w:val="0"/>
          <w:numId w:val="14"/>
        </w:numPr>
        <w:rPr>
          <w:rFonts w:ascii="Helvetica" w:hAnsi="Helvetica"/>
        </w:rPr>
      </w:pPr>
      <w:r>
        <w:rPr>
          <w:rFonts w:ascii="Helvetica" w:hAnsi="Helvetica"/>
        </w:rPr>
        <w:t>Many animals live there, including</w:t>
      </w:r>
      <w:r w:rsidRPr="00A80227">
        <w:rPr>
          <w:rFonts w:ascii="Helvetica" w:hAnsi="Helvetica"/>
        </w:rPr>
        <w:t xml:space="preserve"> raccoons, skunks, various squirrels, deer, bears, and mountain lions</w:t>
      </w:r>
    </w:p>
    <w:p w14:paraId="4BBE8E90" w14:textId="77777777" w:rsidR="006F5368" w:rsidRPr="00E4164D" w:rsidRDefault="006F5368" w:rsidP="006F5368">
      <w:pPr>
        <w:pStyle w:val="ListParagraph"/>
        <w:numPr>
          <w:ilvl w:val="0"/>
          <w:numId w:val="14"/>
        </w:numPr>
        <w:rPr>
          <w:rFonts w:ascii="Helvetica" w:hAnsi="Helvetica"/>
        </w:rPr>
      </w:pPr>
      <w:r w:rsidRPr="004A1DBE">
        <w:rPr>
          <w:rFonts w:ascii="Helvetica" w:hAnsi="Helvetica"/>
        </w:rPr>
        <w:t>With all of the cars, trucks, and houses in the area, there is often a lot of smog or air pollution</w:t>
      </w:r>
    </w:p>
    <w:p w14:paraId="687006D9" w14:textId="77777777" w:rsidR="006F5368" w:rsidRPr="00E4164D" w:rsidRDefault="006F5368" w:rsidP="006F5368">
      <w:pPr>
        <w:rPr>
          <w:rFonts w:ascii="Helvetica" w:hAnsi="Helvetica"/>
        </w:rPr>
      </w:pPr>
    </w:p>
    <w:p w14:paraId="2CC39930" w14:textId="77777777" w:rsidR="006F5368" w:rsidRPr="00E4164D" w:rsidRDefault="006F5368" w:rsidP="006F5368">
      <w:pPr>
        <w:rPr>
          <w:rFonts w:ascii="Helvetica" w:hAnsi="Helvetica"/>
        </w:rPr>
      </w:pPr>
      <w:r w:rsidRPr="00E4164D">
        <w:rPr>
          <w:rFonts w:ascii="Helvetica" w:hAnsi="Helvetica"/>
        </w:rPr>
        <w:t>Petrified Forest (Arizona)</w:t>
      </w:r>
    </w:p>
    <w:p w14:paraId="66D87E8F" w14:textId="77777777" w:rsidR="006F5368" w:rsidRDefault="006F5368" w:rsidP="006F5368">
      <w:pPr>
        <w:pStyle w:val="ListParagraph"/>
        <w:numPr>
          <w:ilvl w:val="0"/>
          <w:numId w:val="14"/>
        </w:numPr>
        <w:rPr>
          <w:rFonts w:ascii="Helvetica" w:hAnsi="Helvetica"/>
        </w:rPr>
      </w:pPr>
      <w:r>
        <w:rPr>
          <w:rFonts w:ascii="Helvetica" w:hAnsi="Helvetica"/>
        </w:rPr>
        <w:t>One of the largest collections of preserved pieces of wood or a “petrified forest” in Arizona</w:t>
      </w:r>
    </w:p>
    <w:p w14:paraId="1A7C0FAA" w14:textId="77777777" w:rsidR="006F5368" w:rsidRDefault="006F5368" w:rsidP="006F5368">
      <w:pPr>
        <w:pStyle w:val="ListParagraph"/>
        <w:numPr>
          <w:ilvl w:val="0"/>
          <w:numId w:val="14"/>
        </w:numPr>
        <w:rPr>
          <w:rFonts w:ascii="Helvetica" w:hAnsi="Helvetica"/>
        </w:rPr>
      </w:pPr>
      <w:r>
        <w:rPr>
          <w:rFonts w:ascii="Helvetica" w:hAnsi="Helvetica"/>
        </w:rPr>
        <w:t>Petrified wood is wood that has turned to stone and is very rare</w:t>
      </w:r>
    </w:p>
    <w:p w14:paraId="2471ACD3" w14:textId="77777777" w:rsidR="006F5368" w:rsidRDefault="006F5368" w:rsidP="006F5368">
      <w:pPr>
        <w:pStyle w:val="ListParagraph"/>
        <w:numPr>
          <w:ilvl w:val="0"/>
          <w:numId w:val="14"/>
        </w:numPr>
        <w:rPr>
          <w:rFonts w:ascii="Helvetica" w:hAnsi="Helvetica"/>
        </w:rPr>
      </w:pPr>
      <w:r>
        <w:rPr>
          <w:rFonts w:ascii="Helvetica" w:hAnsi="Helvetica"/>
        </w:rPr>
        <w:t>Many people try to steal the petrified wood</w:t>
      </w:r>
    </w:p>
    <w:p w14:paraId="37FFD9BE" w14:textId="77777777" w:rsidR="006F5368" w:rsidRPr="00E4164D" w:rsidRDefault="006F5368" w:rsidP="006F5368">
      <w:pPr>
        <w:pStyle w:val="ListParagraph"/>
        <w:numPr>
          <w:ilvl w:val="0"/>
          <w:numId w:val="14"/>
        </w:numPr>
        <w:rPr>
          <w:rFonts w:ascii="Helvetica" w:hAnsi="Helvetica"/>
        </w:rPr>
      </w:pPr>
      <w:r>
        <w:rPr>
          <w:rFonts w:ascii="Helvetica" w:hAnsi="Helvetica"/>
        </w:rPr>
        <w:t>Hikers often do damage to the animal habitats or trees and plants in the area</w:t>
      </w:r>
    </w:p>
    <w:p w14:paraId="6D51259D" w14:textId="77777777" w:rsidR="006F5368" w:rsidRDefault="006F5368" w:rsidP="006F5368">
      <w:pPr>
        <w:rPr>
          <w:rFonts w:ascii="Helvetica" w:hAnsi="Helvetica"/>
          <w:highlight w:val="yellow"/>
        </w:rPr>
      </w:pPr>
      <w:r>
        <w:rPr>
          <w:rFonts w:ascii="Helvetica" w:hAnsi="Helvetica"/>
          <w:highlight w:val="yellow"/>
        </w:rPr>
        <w:br w:type="page"/>
      </w:r>
    </w:p>
    <w:p w14:paraId="5D1CDED6" w14:textId="51CED2EA" w:rsidR="006F5368" w:rsidRPr="00FF772C" w:rsidRDefault="006F5368" w:rsidP="006F5368">
      <w:pPr>
        <w:shd w:val="clear" w:color="auto" w:fill="F4B083" w:themeFill="accent2" w:themeFillTint="99"/>
        <w:jc w:val="center"/>
        <w:rPr>
          <w:rFonts w:ascii="Helvetica" w:hAnsi="Helvetica"/>
          <w:b/>
        </w:rPr>
      </w:pPr>
      <w:bookmarkStart w:id="4" w:name="Lesson4_5"/>
      <w:r>
        <w:rPr>
          <w:rFonts w:ascii="Helvetica" w:hAnsi="Helvetica"/>
          <w:b/>
        </w:rPr>
        <w:lastRenderedPageBreak/>
        <w:t xml:space="preserve">LESSON PLAN </w:t>
      </w:r>
      <w:r w:rsidR="00E45BDE">
        <w:rPr>
          <w:rFonts w:ascii="Helvetica" w:hAnsi="Helvetica"/>
          <w:b/>
        </w:rPr>
        <w:t>4-5</w:t>
      </w:r>
      <w:r>
        <w:rPr>
          <w:rFonts w:ascii="Helvetica" w:hAnsi="Helvetica"/>
          <w:b/>
        </w:rPr>
        <w:t>: West (U.S. Regions Mini-Unit)</w:t>
      </w:r>
      <w:bookmarkEnd w:id="4"/>
    </w:p>
    <w:p w14:paraId="379D99AD" w14:textId="77777777" w:rsidR="006F5368" w:rsidRDefault="006F5368" w:rsidP="006F5368">
      <w:pPr>
        <w:rPr>
          <w:rFonts w:ascii="Helvetica" w:hAnsi="Helvetica"/>
        </w:rPr>
      </w:pPr>
    </w:p>
    <w:p w14:paraId="341D44D6"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MATERIALS</w:t>
      </w:r>
    </w:p>
    <w:p w14:paraId="61E6880D" w14:textId="77777777" w:rsidR="006F5368" w:rsidRDefault="006F5368" w:rsidP="006F5368">
      <w:pPr>
        <w:rPr>
          <w:rFonts w:ascii="Helvetica" w:hAnsi="Helvetica"/>
        </w:rPr>
      </w:pPr>
    </w:p>
    <w:p w14:paraId="63FE5168" w14:textId="162D8F56" w:rsidR="006F5368" w:rsidRDefault="006F5368" w:rsidP="006F5368">
      <w:pPr>
        <w:rPr>
          <w:rFonts w:ascii="Helvetica" w:hAnsi="Helvetica"/>
        </w:rPr>
      </w:pPr>
      <w:r>
        <w:rPr>
          <w:rFonts w:ascii="Helvetica" w:hAnsi="Helvetica"/>
        </w:rPr>
        <w:t xml:space="preserve">The </w:t>
      </w:r>
      <w:r w:rsidR="00AE2482">
        <w:rPr>
          <w:rFonts w:ascii="Helvetica" w:hAnsi="Helvetica"/>
        </w:rPr>
        <w:t>Amazing Race</w:t>
      </w:r>
      <w:r>
        <w:rPr>
          <w:rFonts w:ascii="Helvetica" w:hAnsi="Helvetica"/>
        </w:rPr>
        <w:t>Introduction Video (</w:t>
      </w:r>
      <w:r w:rsidR="00003B44">
        <w:rPr>
          <w:rFonts w:ascii="Helvetica" w:hAnsi="Helvetica"/>
        </w:rPr>
        <w:t>Lesson4-1-5Video1</w:t>
      </w:r>
      <w:r>
        <w:rPr>
          <w:rFonts w:ascii="Helvetica" w:hAnsi="Helvetica"/>
        </w:rPr>
        <w:t xml:space="preserve">) </w:t>
      </w:r>
      <w:r w:rsidR="00AE2482">
        <w:rPr>
          <w:rFonts w:ascii="Helvetica" w:hAnsi="Helvetica"/>
        </w:rPr>
        <w:t xml:space="preserve">[Located in the Open Social Studies Video Library: </w:t>
      </w:r>
      <w:hyperlink r:id="rId19" w:history="1">
        <w:r w:rsidR="00AE2482" w:rsidRPr="0008451B">
          <w:rPr>
            <w:rStyle w:val="Hyperlink"/>
            <w:rFonts w:ascii="Helvetica" w:hAnsi="Helvetica"/>
          </w:rPr>
          <w:t>www.opensocialstudies.org/K-6.html</w:t>
        </w:r>
      </w:hyperlink>
      <w:r w:rsidR="00AE2482">
        <w:rPr>
          <w:rFonts w:ascii="Helvetica" w:hAnsi="Helvetica"/>
        </w:rPr>
        <w:t>]</w:t>
      </w:r>
    </w:p>
    <w:p w14:paraId="2E85F832" w14:textId="77777777" w:rsidR="006F5368" w:rsidRDefault="006F5368" w:rsidP="006F5368">
      <w:pPr>
        <w:rPr>
          <w:rFonts w:ascii="Helvetica" w:hAnsi="Helvetica"/>
        </w:rPr>
      </w:pPr>
      <w:r>
        <w:rPr>
          <w:rFonts w:ascii="Helvetica" w:hAnsi="Helvetica"/>
        </w:rPr>
        <w:t>Clipboards (not supplied)</w:t>
      </w:r>
    </w:p>
    <w:p w14:paraId="648F61D7" w14:textId="77777777" w:rsidR="006F5368" w:rsidRDefault="006F5368" w:rsidP="006F5368">
      <w:pPr>
        <w:rPr>
          <w:rFonts w:ascii="Helvetica" w:hAnsi="Helvetica"/>
        </w:rPr>
      </w:pPr>
      <w:r>
        <w:rPr>
          <w:rFonts w:ascii="Helvetica" w:hAnsi="Helvetica"/>
        </w:rPr>
        <w:t>Lined paper (not supplied)</w:t>
      </w:r>
    </w:p>
    <w:p w14:paraId="6BA9607A" w14:textId="347046FA" w:rsidR="006F5368" w:rsidRDefault="006F5368" w:rsidP="006F5368">
      <w:pPr>
        <w:rPr>
          <w:rFonts w:ascii="Helvetica" w:hAnsi="Helvetica"/>
        </w:rPr>
      </w:pPr>
      <w:r>
        <w:rPr>
          <w:rFonts w:ascii="Helvetica" w:hAnsi="Helvetica"/>
        </w:rPr>
        <w:t xml:space="preserve">Amazing Race Challenge 9: West Map </w:t>
      </w:r>
      <w:r w:rsidRPr="00896311">
        <w:rPr>
          <w:rFonts w:ascii="Helvetica" w:hAnsi="Helvetica"/>
        </w:rPr>
        <w:t>(</w:t>
      </w:r>
      <w:r>
        <w:rPr>
          <w:rFonts w:ascii="Helvetica" w:hAnsi="Helvetica"/>
        </w:rPr>
        <w:t>WORKSHEET</w:t>
      </w:r>
      <w:r w:rsidRPr="00896311">
        <w:rPr>
          <w:rFonts w:ascii="Helvetica" w:hAnsi="Helvetica"/>
        </w:rPr>
        <w:t xml:space="preserve"> </w:t>
      </w:r>
      <w:r w:rsidR="00E45BDE">
        <w:rPr>
          <w:rFonts w:ascii="Helvetica" w:hAnsi="Helvetica"/>
        </w:rPr>
        <w:t>4-5</w:t>
      </w:r>
      <w:r w:rsidRPr="00896311">
        <w:rPr>
          <w:rFonts w:ascii="Helvetica" w:hAnsi="Helvetica"/>
        </w:rPr>
        <w:t>.</w:t>
      </w:r>
      <w:r>
        <w:rPr>
          <w:rFonts w:ascii="Helvetica" w:hAnsi="Helvetica"/>
        </w:rPr>
        <w:t>A</w:t>
      </w:r>
      <w:r w:rsidRPr="00896311">
        <w:rPr>
          <w:rFonts w:ascii="Helvetica" w:hAnsi="Helvetica"/>
        </w:rPr>
        <w:t>)</w:t>
      </w:r>
    </w:p>
    <w:p w14:paraId="5BE70D53" w14:textId="3CCC1A75" w:rsidR="006F5368" w:rsidRPr="00896311" w:rsidRDefault="006F5368" w:rsidP="006F5368">
      <w:pPr>
        <w:rPr>
          <w:rFonts w:ascii="Helvetica" w:hAnsi="Helvetica"/>
        </w:rPr>
      </w:pPr>
      <w:r w:rsidRPr="00896311">
        <w:rPr>
          <w:rFonts w:ascii="Helvetica" w:hAnsi="Helvetica"/>
        </w:rPr>
        <w:t xml:space="preserve">Source 1: </w:t>
      </w:r>
      <w:r>
        <w:rPr>
          <w:rFonts w:ascii="Helvetica" w:hAnsi="Helvetica"/>
        </w:rPr>
        <w:t xml:space="preserve">San Francisco Bay Area (California) </w:t>
      </w:r>
      <w:r w:rsidRPr="00896311">
        <w:rPr>
          <w:rFonts w:ascii="Helvetica" w:hAnsi="Helvetica"/>
        </w:rPr>
        <w:t>(</w:t>
      </w:r>
      <w:r>
        <w:rPr>
          <w:rFonts w:ascii="Helvetica" w:hAnsi="Helvetica"/>
        </w:rPr>
        <w:t>SOURCEBOOK</w:t>
      </w:r>
      <w:r w:rsidRPr="00896311">
        <w:rPr>
          <w:rFonts w:ascii="Helvetica" w:hAnsi="Helvetica"/>
        </w:rPr>
        <w:t xml:space="preserve"> </w:t>
      </w:r>
      <w:r w:rsidR="00E45BDE">
        <w:rPr>
          <w:rFonts w:ascii="Helvetica" w:hAnsi="Helvetica"/>
        </w:rPr>
        <w:t>4-5</w:t>
      </w:r>
      <w:r w:rsidRPr="00896311">
        <w:rPr>
          <w:rFonts w:ascii="Helvetica" w:hAnsi="Helvetica"/>
        </w:rPr>
        <w:t>.</w:t>
      </w:r>
      <w:r>
        <w:rPr>
          <w:rFonts w:ascii="Helvetica" w:hAnsi="Helvetica"/>
        </w:rPr>
        <w:t>B</w:t>
      </w:r>
      <w:r w:rsidRPr="00896311">
        <w:rPr>
          <w:rFonts w:ascii="Helvetica" w:hAnsi="Helvetica"/>
        </w:rPr>
        <w:t>)</w:t>
      </w:r>
    </w:p>
    <w:p w14:paraId="49F6FD4C" w14:textId="47D1B4C6" w:rsidR="006F5368" w:rsidRPr="00896311" w:rsidRDefault="006F5368" w:rsidP="006F5368">
      <w:pPr>
        <w:rPr>
          <w:rFonts w:ascii="Helvetica" w:hAnsi="Helvetica"/>
        </w:rPr>
      </w:pPr>
      <w:r w:rsidRPr="00896311">
        <w:rPr>
          <w:rFonts w:ascii="Helvetica" w:hAnsi="Helvetica"/>
          <w:bCs/>
        </w:rPr>
        <w:t xml:space="preserve">Source 2: </w:t>
      </w:r>
      <w:r>
        <w:rPr>
          <w:rFonts w:ascii="Helvetica" w:hAnsi="Helvetica"/>
        </w:rPr>
        <w:t xml:space="preserve">Greater Los Angeles (California) </w:t>
      </w:r>
      <w:r w:rsidRPr="00896311">
        <w:rPr>
          <w:rFonts w:ascii="Helvetica" w:hAnsi="Helvetica"/>
        </w:rPr>
        <w:t>(</w:t>
      </w:r>
      <w:r>
        <w:rPr>
          <w:rFonts w:ascii="Helvetica" w:hAnsi="Helvetica"/>
        </w:rPr>
        <w:t>SOURCEBOOK</w:t>
      </w:r>
      <w:r w:rsidRPr="00896311">
        <w:rPr>
          <w:rFonts w:ascii="Helvetica" w:hAnsi="Helvetica"/>
        </w:rPr>
        <w:t xml:space="preserve"> </w:t>
      </w:r>
      <w:r w:rsidR="00E45BDE">
        <w:rPr>
          <w:rFonts w:ascii="Helvetica" w:hAnsi="Helvetica"/>
        </w:rPr>
        <w:t>4-5</w:t>
      </w:r>
      <w:r w:rsidRPr="00896311">
        <w:rPr>
          <w:rFonts w:ascii="Helvetica" w:hAnsi="Helvetica"/>
        </w:rPr>
        <w:t>.</w:t>
      </w:r>
      <w:r>
        <w:rPr>
          <w:rFonts w:ascii="Helvetica" w:hAnsi="Helvetica"/>
        </w:rPr>
        <w:t>C</w:t>
      </w:r>
      <w:r w:rsidRPr="00896311">
        <w:rPr>
          <w:rFonts w:ascii="Helvetica" w:hAnsi="Helvetica"/>
        </w:rPr>
        <w:t>)</w:t>
      </w:r>
    </w:p>
    <w:p w14:paraId="236025C7" w14:textId="485B5977" w:rsidR="006F5368" w:rsidRPr="00896311" w:rsidRDefault="006F5368" w:rsidP="006F5368">
      <w:pPr>
        <w:rPr>
          <w:rFonts w:ascii="Helvetica" w:hAnsi="Helvetica"/>
        </w:rPr>
      </w:pPr>
      <w:r w:rsidRPr="00896311">
        <w:rPr>
          <w:rFonts w:ascii="Helvetica" w:hAnsi="Helvetica"/>
        </w:rPr>
        <w:t xml:space="preserve">Source 3: </w:t>
      </w:r>
      <w:r>
        <w:rPr>
          <w:rFonts w:ascii="Helvetica" w:hAnsi="Helvetica"/>
        </w:rPr>
        <w:t xml:space="preserve">Puget Sound (Washington) </w:t>
      </w:r>
      <w:r w:rsidRPr="00896311">
        <w:rPr>
          <w:rFonts w:ascii="Helvetica" w:hAnsi="Helvetica"/>
        </w:rPr>
        <w:t>(</w:t>
      </w:r>
      <w:r>
        <w:rPr>
          <w:rFonts w:ascii="Helvetica" w:hAnsi="Helvetica"/>
        </w:rPr>
        <w:t>SOURCEBOOK</w:t>
      </w:r>
      <w:r w:rsidRPr="00896311">
        <w:rPr>
          <w:rFonts w:ascii="Helvetica" w:hAnsi="Helvetica"/>
        </w:rPr>
        <w:t xml:space="preserve"> </w:t>
      </w:r>
      <w:r w:rsidR="00E45BDE">
        <w:rPr>
          <w:rFonts w:ascii="Helvetica" w:hAnsi="Helvetica"/>
        </w:rPr>
        <w:t>4-5</w:t>
      </w:r>
      <w:r w:rsidRPr="00896311">
        <w:rPr>
          <w:rFonts w:ascii="Helvetica" w:hAnsi="Helvetica"/>
        </w:rPr>
        <w:t>.</w:t>
      </w:r>
      <w:r>
        <w:rPr>
          <w:rFonts w:ascii="Helvetica" w:hAnsi="Helvetica"/>
        </w:rPr>
        <w:t>D</w:t>
      </w:r>
      <w:r w:rsidRPr="00896311">
        <w:rPr>
          <w:rFonts w:ascii="Helvetica" w:hAnsi="Helvetica"/>
        </w:rPr>
        <w:t>)</w:t>
      </w:r>
    </w:p>
    <w:p w14:paraId="3A95FC9D" w14:textId="2C23E6A0" w:rsidR="006F5368" w:rsidRDefault="006F5368" w:rsidP="006F5368">
      <w:pPr>
        <w:rPr>
          <w:rFonts w:ascii="Helvetica" w:hAnsi="Helvetica"/>
        </w:rPr>
      </w:pPr>
      <w:r w:rsidRPr="00896311">
        <w:rPr>
          <w:rFonts w:ascii="Helvetica" w:hAnsi="Helvetica"/>
        </w:rPr>
        <w:t xml:space="preserve">Source 4: </w:t>
      </w:r>
      <w:r w:rsidRPr="00841233">
        <w:rPr>
          <w:rFonts w:ascii="Helvetica" w:hAnsi="Helvetica"/>
        </w:rPr>
        <w:t>Willamette Valley</w:t>
      </w:r>
      <w:r>
        <w:rPr>
          <w:rFonts w:ascii="Helvetica" w:hAnsi="Helvetica"/>
        </w:rPr>
        <w:t xml:space="preserve"> (Oregon) </w:t>
      </w:r>
      <w:r w:rsidRPr="00896311">
        <w:rPr>
          <w:rFonts w:ascii="Helvetica" w:hAnsi="Helvetica"/>
        </w:rPr>
        <w:t>(</w:t>
      </w:r>
      <w:r>
        <w:rPr>
          <w:rFonts w:ascii="Helvetica" w:hAnsi="Helvetica"/>
        </w:rPr>
        <w:t>SOURCEBOOK</w:t>
      </w:r>
      <w:r w:rsidRPr="00896311">
        <w:rPr>
          <w:rFonts w:ascii="Helvetica" w:hAnsi="Helvetica"/>
        </w:rPr>
        <w:t xml:space="preserve"> </w:t>
      </w:r>
      <w:r w:rsidR="00E45BDE">
        <w:rPr>
          <w:rFonts w:ascii="Helvetica" w:hAnsi="Helvetica"/>
        </w:rPr>
        <w:t>4-5</w:t>
      </w:r>
      <w:r w:rsidRPr="00896311">
        <w:rPr>
          <w:rFonts w:ascii="Helvetica" w:hAnsi="Helvetica"/>
        </w:rPr>
        <w:t>.</w:t>
      </w:r>
      <w:r>
        <w:rPr>
          <w:rFonts w:ascii="Helvetica" w:hAnsi="Helvetica"/>
        </w:rPr>
        <w:t>E</w:t>
      </w:r>
      <w:r w:rsidRPr="00896311">
        <w:rPr>
          <w:rFonts w:ascii="Helvetica" w:hAnsi="Helvetica"/>
        </w:rPr>
        <w:t>)</w:t>
      </w:r>
    </w:p>
    <w:p w14:paraId="2708EB27" w14:textId="2E55BB45" w:rsidR="006F5368" w:rsidRPr="00C44385" w:rsidRDefault="006F5368" w:rsidP="006F5368">
      <w:pPr>
        <w:rPr>
          <w:rFonts w:ascii="Helvetica" w:hAnsi="Helvetica"/>
        </w:rPr>
      </w:pPr>
      <w:r w:rsidRPr="00896311">
        <w:rPr>
          <w:rFonts w:ascii="Helvetica" w:hAnsi="Helvetica"/>
        </w:rPr>
        <w:t xml:space="preserve">Source </w:t>
      </w:r>
      <w:r>
        <w:rPr>
          <w:rFonts w:ascii="Helvetica" w:hAnsi="Helvetica"/>
        </w:rPr>
        <w:t>5</w:t>
      </w:r>
      <w:r w:rsidRPr="00896311">
        <w:rPr>
          <w:rFonts w:ascii="Helvetica" w:hAnsi="Helvetica"/>
        </w:rPr>
        <w:t xml:space="preserve">: </w:t>
      </w:r>
      <w:r>
        <w:rPr>
          <w:rFonts w:ascii="Helvetica" w:hAnsi="Helvetica"/>
        </w:rPr>
        <w:t>Island of O’ahu (Hawaii)</w:t>
      </w:r>
      <w:r w:rsidRPr="00896311">
        <w:rPr>
          <w:rFonts w:ascii="Helvetica" w:hAnsi="Helvetica"/>
        </w:rPr>
        <w:t xml:space="preserve"> (</w:t>
      </w:r>
      <w:r>
        <w:rPr>
          <w:rFonts w:ascii="Helvetica" w:hAnsi="Helvetica"/>
        </w:rPr>
        <w:t>SOURCEBOOK</w:t>
      </w:r>
      <w:r w:rsidRPr="00896311">
        <w:rPr>
          <w:rFonts w:ascii="Helvetica" w:hAnsi="Helvetica"/>
        </w:rPr>
        <w:t xml:space="preserve"> </w:t>
      </w:r>
      <w:r w:rsidR="00E45BDE">
        <w:rPr>
          <w:rFonts w:ascii="Helvetica" w:hAnsi="Helvetica"/>
        </w:rPr>
        <w:t>4-5</w:t>
      </w:r>
      <w:r w:rsidRPr="00896311">
        <w:rPr>
          <w:rFonts w:ascii="Helvetica" w:hAnsi="Helvetica"/>
        </w:rPr>
        <w:t>.</w:t>
      </w:r>
      <w:r>
        <w:rPr>
          <w:rFonts w:ascii="Helvetica" w:hAnsi="Helvetica"/>
        </w:rPr>
        <w:t>F</w:t>
      </w:r>
      <w:r w:rsidRPr="00896311">
        <w:rPr>
          <w:rFonts w:ascii="Helvetica" w:hAnsi="Helvetica"/>
        </w:rPr>
        <w:t>)</w:t>
      </w:r>
    </w:p>
    <w:p w14:paraId="1C320206" w14:textId="77777777" w:rsidR="006F5368" w:rsidRDefault="006F5368" w:rsidP="006F5368">
      <w:pPr>
        <w:rPr>
          <w:rFonts w:ascii="Helvetica" w:hAnsi="Helvetica"/>
        </w:rPr>
      </w:pPr>
      <w:r>
        <w:rPr>
          <w:rFonts w:ascii="Helvetica" w:hAnsi="Helvetica"/>
        </w:rPr>
        <w:t>Amazing Race Challenge 10: Clues About Metropolitan Areas in the West</w:t>
      </w:r>
    </w:p>
    <w:p w14:paraId="45846543" w14:textId="14BEDD18" w:rsidR="006F5368" w:rsidRDefault="006F5368" w:rsidP="006F5368">
      <w:pPr>
        <w:ind w:firstLine="720"/>
        <w:rPr>
          <w:rFonts w:ascii="Helvetica" w:hAnsi="Helvetica"/>
        </w:rPr>
      </w:pPr>
      <w:r w:rsidRPr="00896311">
        <w:rPr>
          <w:rFonts w:ascii="Helvetica" w:hAnsi="Helvetica"/>
        </w:rPr>
        <w:t>(</w:t>
      </w:r>
      <w:r>
        <w:rPr>
          <w:rFonts w:ascii="Helvetica" w:hAnsi="Helvetica"/>
        </w:rPr>
        <w:t>WORKSHEET</w:t>
      </w:r>
      <w:r w:rsidRPr="00896311">
        <w:rPr>
          <w:rFonts w:ascii="Helvetica" w:hAnsi="Helvetica"/>
        </w:rPr>
        <w:t xml:space="preserve"> </w:t>
      </w:r>
      <w:r w:rsidR="00E45BDE">
        <w:rPr>
          <w:rFonts w:ascii="Helvetica" w:hAnsi="Helvetica"/>
        </w:rPr>
        <w:t>4-5</w:t>
      </w:r>
      <w:r w:rsidRPr="00896311">
        <w:rPr>
          <w:rFonts w:ascii="Helvetica" w:hAnsi="Helvetica"/>
        </w:rPr>
        <w:t>.</w:t>
      </w:r>
      <w:r>
        <w:rPr>
          <w:rFonts w:ascii="Helvetica" w:hAnsi="Helvetica"/>
        </w:rPr>
        <w:t>G</w:t>
      </w:r>
      <w:r w:rsidRPr="00896311">
        <w:rPr>
          <w:rFonts w:ascii="Helvetica" w:hAnsi="Helvetica"/>
        </w:rPr>
        <w:t>)</w:t>
      </w:r>
    </w:p>
    <w:p w14:paraId="032DA751" w14:textId="73BF14A4" w:rsidR="006F5368" w:rsidRDefault="006F5368" w:rsidP="006F5368">
      <w:pPr>
        <w:rPr>
          <w:rFonts w:ascii="Helvetica" w:hAnsi="Helvetica"/>
        </w:rPr>
      </w:pPr>
      <w:r>
        <w:rPr>
          <w:rFonts w:ascii="Helvetica" w:hAnsi="Helvetica"/>
        </w:rPr>
        <w:t>West</w:t>
      </w:r>
      <w:r w:rsidRPr="00896311">
        <w:rPr>
          <w:rFonts w:ascii="Helvetica" w:hAnsi="Helvetica"/>
        </w:rPr>
        <w:t xml:space="preserve">: Exit Ticket (ASSESSMENT </w:t>
      </w:r>
      <w:r w:rsidR="00E45BDE">
        <w:rPr>
          <w:rFonts w:ascii="Helvetica" w:hAnsi="Helvetica"/>
        </w:rPr>
        <w:t>4-5</w:t>
      </w:r>
      <w:r w:rsidRPr="00896311">
        <w:rPr>
          <w:rFonts w:ascii="Helvetica" w:hAnsi="Helvetica"/>
        </w:rPr>
        <w:t>.</w:t>
      </w:r>
      <w:r>
        <w:rPr>
          <w:rFonts w:ascii="Helvetica" w:hAnsi="Helvetica"/>
        </w:rPr>
        <w:t>H</w:t>
      </w:r>
      <w:r w:rsidRPr="00896311">
        <w:rPr>
          <w:rFonts w:ascii="Helvetica" w:hAnsi="Helvetica"/>
        </w:rPr>
        <w:t>)</w:t>
      </w:r>
    </w:p>
    <w:p w14:paraId="09787817" w14:textId="77777777" w:rsidR="006F5368" w:rsidRPr="00600AD7" w:rsidRDefault="006F5368" w:rsidP="006F5368">
      <w:pPr>
        <w:rPr>
          <w:rFonts w:ascii="Helvetica" w:hAnsi="Helvetica"/>
          <w:b/>
        </w:rPr>
      </w:pPr>
    </w:p>
    <w:p w14:paraId="6DA3BD88"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STANDARDS</w:t>
      </w:r>
    </w:p>
    <w:p w14:paraId="3DAAFD90" w14:textId="77777777" w:rsidR="006F5368" w:rsidRPr="00046649" w:rsidRDefault="006F5368" w:rsidP="006F5368">
      <w:pPr>
        <w:rPr>
          <w:rFonts w:ascii="Helvetica" w:hAnsi="Helvetica"/>
        </w:rPr>
      </w:pPr>
    </w:p>
    <w:p w14:paraId="63CE4EE8" w14:textId="77777777" w:rsidR="006F5368" w:rsidRPr="005C7220" w:rsidRDefault="006F5368" w:rsidP="006F5368">
      <w:pPr>
        <w:rPr>
          <w:rFonts w:ascii="Helvetica" w:hAnsi="Helvetica"/>
          <w:b/>
        </w:rPr>
      </w:pPr>
      <w:r w:rsidRPr="005C7220">
        <w:rPr>
          <w:rFonts w:ascii="Helvetica" w:hAnsi="Helvetica"/>
          <w:b/>
        </w:rPr>
        <w:t>Massachusetts History and Social Science Framework</w:t>
      </w:r>
    </w:p>
    <w:p w14:paraId="7CB61310" w14:textId="77777777" w:rsidR="006F5368" w:rsidRPr="00D82AB4" w:rsidRDefault="006F5368" w:rsidP="006F5368">
      <w:pPr>
        <w:rPr>
          <w:rFonts w:ascii="Helvetica" w:hAnsi="Helvetica"/>
          <w:i/>
        </w:rPr>
      </w:pPr>
    </w:p>
    <w:p w14:paraId="29476925" w14:textId="059761C4" w:rsidR="00421044" w:rsidRPr="001C7ACC" w:rsidRDefault="00421044" w:rsidP="00421044">
      <w:pPr>
        <w:rPr>
          <w:rFonts w:ascii="Helvetica" w:hAnsi="Helvetica"/>
          <w:i/>
        </w:rPr>
      </w:pPr>
      <w:r>
        <w:rPr>
          <w:rFonts w:ascii="Helvetica" w:hAnsi="Helvetica"/>
          <w:i/>
        </w:rPr>
        <w:t>MA-HSS.4.</w:t>
      </w:r>
      <w:r w:rsidRPr="00DE194C">
        <w:rPr>
          <w:rFonts w:ascii="Helvetica" w:hAnsi="Helvetica"/>
          <w:i/>
        </w:rPr>
        <w:t>4</w:t>
      </w:r>
      <w:r>
        <w:rPr>
          <w:rFonts w:ascii="Helvetica" w:hAnsi="Helvetica"/>
          <w:i/>
        </w:rPr>
        <w:t>T</w:t>
      </w:r>
      <w:r w:rsidR="00E909AB">
        <w:rPr>
          <w:rFonts w:ascii="Helvetica" w:hAnsi="Helvetica"/>
          <w:i/>
        </w:rPr>
        <w:t>e</w:t>
      </w:r>
      <w:r w:rsidRPr="00DE194C">
        <w:rPr>
          <w:rFonts w:ascii="Helvetica" w:hAnsi="Helvetica"/>
          <w:i/>
        </w:rPr>
        <w:t>.</w:t>
      </w:r>
      <w:r>
        <w:rPr>
          <w:rFonts w:ascii="Helvetica" w:hAnsi="Helvetica"/>
          <w:i/>
        </w:rPr>
        <w:t>1:</w:t>
      </w:r>
      <w:r w:rsidRPr="00DE194C">
        <w:rPr>
          <w:rFonts w:ascii="Helvetica" w:hAnsi="Helvetica"/>
          <w:i/>
        </w:rPr>
        <w:t xml:space="preserve"> </w:t>
      </w:r>
      <w:r w:rsidR="00D23B64" w:rsidRPr="00D23B64">
        <w:rPr>
          <w:rFonts w:ascii="Helvetica" w:hAnsi="Helvetica"/>
          <w:i/>
        </w:rPr>
        <w:t>On a political map of the United States, locate the states in the West and the U.S. territories in the Pacific Ocean</w:t>
      </w:r>
      <w:r w:rsidR="00D23B64">
        <w:rPr>
          <w:rFonts w:ascii="Helvetica" w:hAnsi="Helvetica"/>
          <w:i/>
        </w:rPr>
        <w:t>.</w:t>
      </w:r>
    </w:p>
    <w:p w14:paraId="33997E25" w14:textId="77777777" w:rsidR="00421044" w:rsidRDefault="00421044" w:rsidP="00421044">
      <w:pPr>
        <w:rPr>
          <w:rFonts w:ascii="Helvetica" w:hAnsi="Helvetica"/>
          <w:i/>
        </w:rPr>
      </w:pPr>
    </w:p>
    <w:p w14:paraId="228912C8" w14:textId="772FBA18" w:rsidR="00421044" w:rsidRDefault="00421044" w:rsidP="00421044">
      <w:pPr>
        <w:rPr>
          <w:rFonts w:ascii="Helvetica" w:hAnsi="Helvetica"/>
          <w:i/>
        </w:rPr>
      </w:pPr>
      <w:r>
        <w:rPr>
          <w:rFonts w:ascii="Helvetica" w:hAnsi="Helvetica"/>
          <w:i/>
        </w:rPr>
        <w:t>MA-HSS.4.</w:t>
      </w:r>
      <w:r w:rsidRPr="00DE194C">
        <w:rPr>
          <w:rFonts w:ascii="Helvetica" w:hAnsi="Helvetica"/>
          <w:i/>
        </w:rPr>
        <w:t>4</w:t>
      </w:r>
      <w:r>
        <w:rPr>
          <w:rFonts w:ascii="Helvetica" w:hAnsi="Helvetica"/>
          <w:i/>
        </w:rPr>
        <w:t>T</w:t>
      </w:r>
      <w:r w:rsidR="00E909AB">
        <w:rPr>
          <w:rFonts w:ascii="Helvetica" w:hAnsi="Helvetica"/>
          <w:i/>
        </w:rPr>
        <w:t>e</w:t>
      </w:r>
      <w:r w:rsidRPr="00DE194C">
        <w:rPr>
          <w:rFonts w:ascii="Helvetica" w:hAnsi="Helvetica"/>
          <w:i/>
        </w:rPr>
        <w:t>.</w:t>
      </w:r>
      <w:r>
        <w:rPr>
          <w:rFonts w:ascii="Helvetica" w:hAnsi="Helvetica"/>
          <w:i/>
        </w:rPr>
        <w:t>5:</w:t>
      </w:r>
      <w:r w:rsidRPr="00DE194C">
        <w:rPr>
          <w:rFonts w:ascii="Helvetica" w:hAnsi="Helvetica"/>
          <w:i/>
        </w:rPr>
        <w:t xml:space="preserve"> </w:t>
      </w:r>
      <w:r w:rsidR="00E909AB" w:rsidRPr="00E909AB">
        <w:rPr>
          <w:rFonts w:ascii="Helvetica" w:hAnsi="Helvetica"/>
          <w:i/>
        </w:rPr>
        <w:t>Using resources such as print and online atlases, or state websites, construct a map of a state in the West region that provides information about physical features (e.g., waterways and mountains), important landmarks, national parks, and historic sites and that includes a title, scale, compass, and map key.</w:t>
      </w:r>
    </w:p>
    <w:p w14:paraId="7FA2451D" w14:textId="77777777" w:rsidR="00421044" w:rsidRPr="00DE194C" w:rsidRDefault="00421044" w:rsidP="00421044">
      <w:pPr>
        <w:rPr>
          <w:rFonts w:ascii="Helvetica" w:hAnsi="Helvetica"/>
          <w:i/>
        </w:rPr>
      </w:pPr>
    </w:p>
    <w:p w14:paraId="0F426E29" w14:textId="77777777" w:rsidR="00421044" w:rsidRPr="00DE194C" w:rsidRDefault="00421044" w:rsidP="00421044">
      <w:pPr>
        <w:rPr>
          <w:rFonts w:ascii="Helvetica" w:hAnsi="Helvetica"/>
          <w:i/>
        </w:rPr>
      </w:pPr>
      <w:r>
        <w:rPr>
          <w:rFonts w:ascii="Helvetica" w:hAnsi="Helvetica"/>
          <w:i/>
        </w:rPr>
        <w:t>MA-HSS.</w:t>
      </w:r>
      <w:r w:rsidRPr="00DE194C">
        <w:rPr>
          <w:rFonts w:ascii="Helvetica" w:hAnsi="Helvetica"/>
          <w:i/>
        </w:rPr>
        <w:t>4.</w:t>
      </w:r>
      <w:r>
        <w:rPr>
          <w:rFonts w:ascii="Helvetica" w:hAnsi="Helvetica"/>
          <w:i/>
        </w:rPr>
        <w:t>P6:</w:t>
      </w:r>
      <w:r w:rsidRPr="00DE194C">
        <w:rPr>
          <w:rFonts w:ascii="Helvetica" w:hAnsi="Helvetica"/>
          <w:i/>
        </w:rPr>
        <w:t xml:space="preserve"> </w:t>
      </w:r>
      <w:r w:rsidRPr="00471571">
        <w:rPr>
          <w:rFonts w:ascii="Helvetica" w:hAnsi="Helvetica"/>
          <w:i/>
        </w:rPr>
        <w:t>Argue or explain conclusions, using valid reasoning and evidence.</w:t>
      </w:r>
    </w:p>
    <w:p w14:paraId="1394317D" w14:textId="77777777" w:rsidR="006F5368" w:rsidRPr="000D2FBE" w:rsidRDefault="006F5368" w:rsidP="006F5368">
      <w:pPr>
        <w:rPr>
          <w:rFonts w:ascii="Helvetica" w:hAnsi="Helvetica"/>
        </w:rPr>
      </w:pPr>
    </w:p>
    <w:p w14:paraId="373B3D3C" w14:textId="77777777" w:rsidR="006F5368" w:rsidRPr="005C7220" w:rsidRDefault="006F5368" w:rsidP="006F5368">
      <w:pPr>
        <w:rPr>
          <w:rFonts w:ascii="Helvetica" w:hAnsi="Helvetica"/>
          <w:b/>
        </w:rPr>
      </w:pPr>
      <w:r w:rsidRPr="005C7220">
        <w:rPr>
          <w:rFonts w:ascii="Helvetica" w:hAnsi="Helvetica"/>
          <w:b/>
        </w:rPr>
        <w:t>Common Core: Literacy</w:t>
      </w:r>
    </w:p>
    <w:p w14:paraId="76A902CE" w14:textId="77777777" w:rsidR="006F5368" w:rsidRDefault="006F5368" w:rsidP="006F5368">
      <w:pPr>
        <w:rPr>
          <w:rFonts w:ascii="Helvetica" w:hAnsi="Helvetica"/>
        </w:rPr>
      </w:pPr>
    </w:p>
    <w:p w14:paraId="4CDD9B23" w14:textId="77777777" w:rsidR="006F5368" w:rsidRDefault="006F5368" w:rsidP="006F5368">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6C9562C2" w14:textId="77777777" w:rsidR="006F5368" w:rsidRDefault="006F5368" w:rsidP="006F5368">
      <w:pPr>
        <w:rPr>
          <w:rFonts w:ascii="Helvetica" w:hAnsi="Helvetica"/>
          <w:i/>
        </w:rPr>
      </w:pPr>
    </w:p>
    <w:p w14:paraId="39FA8C89" w14:textId="663A5126" w:rsidR="006F5368" w:rsidRDefault="006F5368" w:rsidP="006F5368">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66481CC2" w14:textId="77777777" w:rsidR="008E37DD" w:rsidRDefault="008E37DD" w:rsidP="006F5368">
      <w:pPr>
        <w:rPr>
          <w:rFonts w:ascii="Helvetica" w:hAnsi="Helvetica"/>
          <w:i/>
        </w:rPr>
      </w:pPr>
    </w:p>
    <w:p w14:paraId="5BEE3883" w14:textId="77777777" w:rsidR="006F5368" w:rsidRDefault="006F5368" w:rsidP="006F5368">
      <w:pPr>
        <w:rPr>
          <w:rFonts w:ascii="Helvetica" w:hAnsi="Helvetica"/>
          <w:i/>
        </w:rPr>
      </w:pPr>
      <w:r>
        <w:rPr>
          <w:rFonts w:ascii="Helvetica" w:hAnsi="Helvetica"/>
          <w:i/>
        </w:rPr>
        <w:lastRenderedPageBreak/>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5CFAE423" w14:textId="77777777" w:rsidR="006F5368" w:rsidRDefault="006F5368" w:rsidP="006F5368">
      <w:pPr>
        <w:rPr>
          <w:rFonts w:ascii="Helvetica" w:hAnsi="Helvetica"/>
          <w:i/>
        </w:rPr>
      </w:pPr>
    </w:p>
    <w:p w14:paraId="200EF7CC" w14:textId="77777777" w:rsidR="006F5368" w:rsidRDefault="006F5368" w:rsidP="006F5368">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794501DB" w14:textId="77777777" w:rsidR="006F5368" w:rsidRDefault="006F5368" w:rsidP="006F5368">
      <w:pPr>
        <w:rPr>
          <w:rFonts w:ascii="Helvetica" w:hAnsi="Helvetica"/>
        </w:rPr>
      </w:pPr>
    </w:p>
    <w:p w14:paraId="676529F7"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PROCEDURES</w:t>
      </w:r>
    </w:p>
    <w:p w14:paraId="2F07C8DD" w14:textId="77777777" w:rsidR="006F5368" w:rsidRDefault="006F5368" w:rsidP="006F5368">
      <w:pPr>
        <w:rPr>
          <w:rFonts w:ascii="Helvetica" w:hAnsi="Helvetica"/>
        </w:rPr>
      </w:pPr>
    </w:p>
    <w:p w14:paraId="58B1A1D9" w14:textId="77777777" w:rsidR="006F5368" w:rsidRPr="0096223C" w:rsidRDefault="006F5368" w:rsidP="006F5368">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Pr="00C149FA">
        <w:rPr>
          <w:rFonts w:ascii="Helvetica" w:hAnsi="Helvetica"/>
          <w:b/>
          <w:i/>
        </w:rPr>
        <w:t>If you had to move to the West United States, which metropolitan area would you move to?</w:t>
      </w:r>
    </w:p>
    <w:p w14:paraId="319ADA53" w14:textId="77777777" w:rsidR="006F5368" w:rsidRDefault="006F5368" w:rsidP="006F5368">
      <w:pPr>
        <w:rPr>
          <w:rFonts w:ascii="Helvetica" w:hAnsi="Helvetica"/>
        </w:rPr>
      </w:pPr>
    </w:p>
    <w:p w14:paraId="1CB6697D" w14:textId="77777777" w:rsidR="006F5368" w:rsidRPr="00B93DBF" w:rsidRDefault="006F5368" w:rsidP="006F5368">
      <w:pPr>
        <w:rPr>
          <w:rFonts w:ascii="Helvetica" w:hAnsi="Helvetica"/>
          <w:b/>
        </w:rPr>
      </w:pPr>
      <w:r w:rsidRPr="00B93DBF">
        <w:rPr>
          <w:rFonts w:ascii="Helvetica" w:hAnsi="Helvetica"/>
          <w:b/>
        </w:rPr>
        <w:t>PREPARATION</w:t>
      </w:r>
    </w:p>
    <w:p w14:paraId="1CF990E4" w14:textId="77777777" w:rsidR="006F5368" w:rsidRDefault="006F5368" w:rsidP="006F5368">
      <w:pPr>
        <w:rPr>
          <w:rFonts w:ascii="Helvetica" w:hAnsi="Helvetica"/>
        </w:rPr>
      </w:pPr>
    </w:p>
    <w:p w14:paraId="2D384250" w14:textId="77777777" w:rsidR="006F5368" w:rsidRPr="00643E81" w:rsidRDefault="006F5368" w:rsidP="006F5368">
      <w:pPr>
        <w:rPr>
          <w:rFonts w:ascii="Helvetica" w:hAnsi="Helvetica"/>
          <w:b/>
        </w:rPr>
      </w:pPr>
      <w:r w:rsidRPr="00643E81">
        <w:rPr>
          <w:rFonts w:ascii="Helvetica" w:hAnsi="Helvetica"/>
          <w:b/>
        </w:rPr>
        <w:t xml:space="preserve">1. </w:t>
      </w:r>
      <w:r>
        <w:rPr>
          <w:rFonts w:ascii="Helvetica" w:hAnsi="Helvetica"/>
          <w:b/>
        </w:rPr>
        <w:t xml:space="preserve">The </w:t>
      </w:r>
      <w:r w:rsidRPr="00643E81">
        <w:rPr>
          <w:rFonts w:ascii="Helvetica" w:hAnsi="Helvetica"/>
          <w:b/>
        </w:rPr>
        <w:t>Amazing Race Challenge</w:t>
      </w:r>
    </w:p>
    <w:p w14:paraId="6254B57A" w14:textId="77777777" w:rsidR="006F5368" w:rsidRDefault="006F5368" w:rsidP="006F5368">
      <w:pPr>
        <w:rPr>
          <w:rFonts w:ascii="Helvetica" w:hAnsi="Helvetica"/>
        </w:rPr>
      </w:pPr>
      <w:r>
        <w:rPr>
          <w:rFonts w:ascii="Helvetica" w:hAnsi="Helvetica"/>
        </w:rPr>
        <w:t>This is lesson 5 of 5 that form a mini-unit on United States regional geography. This mini-unit will use the popular world-traveling game show Amazing Race as an organizing theme. Students should be put in pairs, just like on the game show, to complete in “geography challenges” (which appear between the opener and development, as well as the development and closure) where they were earn team points. You can choose to assign partners or let students choose their own partners (if you assign teams, be sure to have them determined before this lesson). Throughout the mini-unit, you should keep track of team points on the board or chart paper throughout the 5 lessons and consider announcing a winning team at the end of the mini-unit.</w:t>
      </w:r>
    </w:p>
    <w:p w14:paraId="66C2EEEC" w14:textId="77777777" w:rsidR="006F5368" w:rsidRDefault="006F5368" w:rsidP="006F5368">
      <w:pPr>
        <w:rPr>
          <w:rFonts w:ascii="Helvetica" w:hAnsi="Helvetica"/>
        </w:rPr>
      </w:pPr>
    </w:p>
    <w:p w14:paraId="5F54B943" w14:textId="77777777" w:rsidR="006F5368" w:rsidRDefault="006F5368" w:rsidP="006F5368">
      <w:pPr>
        <w:rPr>
          <w:rFonts w:ascii="Helvetica" w:hAnsi="Helvetica"/>
        </w:rPr>
      </w:pPr>
      <w:r>
        <w:rPr>
          <w:rFonts w:ascii="Helvetica" w:hAnsi="Helvetica"/>
        </w:rPr>
        <w:t>NOTE: To have time for the Amazing Race challenges, the lesson plans for the mini-unit on United States regional geography are 10 minutes longer than normal (55 minutes total). You should plan the block time accordingly.</w:t>
      </w:r>
    </w:p>
    <w:p w14:paraId="50541DE6" w14:textId="77777777" w:rsidR="006F5368" w:rsidRDefault="006F5368" w:rsidP="006F5368">
      <w:pPr>
        <w:rPr>
          <w:rFonts w:ascii="Helvetica" w:hAnsi="Helvetica"/>
        </w:rPr>
      </w:pPr>
    </w:p>
    <w:p w14:paraId="460BE33C" w14:textId="77777777" w:rsidR="006F5368" w:rsidRPr="005636BB" w:rsidRDefault="006F5368" w:rsidP="006F5368">
      <w:pPr>
        <w:rPr>
          <w:rFonts w:ascii="Helvetica" w:hAnsi="Helvetica"/>
          <w:b/>
        </w:rPr>
      </w:pPr>
      <w:r w:rsidRPr="005636BB">
        <w:rPr>
          <w:rFonts w:ascii="Helvetica" w:hAnsi="Helvetica"/>
          <w:b/>
        </w:rPr>
        <w:t>2. Set Up Stations</w:t>
      </w:r>
    </w:p>
    <w:p w14:paraId="5119571A" w14:textId="191A5492" w:rsidR="006F5368" w:rsidRDefault="006F5368" w:rsidP="006F5368">
      <w:pPr>
        <w:rPr>
          <w:rFonts w:ascii="Helvetica" w:hAnsi="Helvetica"/>
        </w:rPr>
      </w:pPr>
      <w:r>
        <w:rPr>
          <w:rFonts w:ascii="Helvetica" w:hAnsi="Helvetica"/>
        </w:rPr>
        <w:t>This activity will involve stations where students will learn about different West metropolitan areas. Before this block, put desks into 5 groups. Each group of desks will be the station for one metropolitan area found in different states. At each station, put one (or multiple) copies of the handout for that station (i.e. SOURCEBOOK 4.</w:t>
      </w:r>
      <w:r w:rsidR="00B9004F">
        <w:rPr>
          <w:rFonts w:ascii="Helvetica" w:hAnsi="Helvetica"/>
        </w:rPr>
        <w:t>5</w:t>
      </w:r>
      <w:r>
        <w:rPr>
          <w:rFonts w:ascii="Helvetica" w:hAnsi="Helvetica"/>
        </w:rPr>
        <w:t>-B, 4.</w:t>
      </w:r>
      <w:r w:rsidR="00B9004F">
        <w:rPr>
          <w:rFonts w:ascii="Helvetica" w:hAnsi="Helvetica"/>
        </w:rPr>
        <w:t>5</w:t>
      </w:r>
      <w:r>
        <w:rPr>
          <w:rFonts w:ascii="Helvetica" w:hAnsi="Helvetica"/>
        </w:rPr>
        <w:t>-C, 4.</w:t>
      </w:r>
      <w:r w:rsidR="00B9004F">
        <w:rPr>
          <w:rFonts w:ascii="Helvetica" w:hAnsi="Helvetica"/>
        </w:rPr>
        <w:t>5</w:t>
      </w:r>
      <w:r>
        <w:rPr>
          <w:rFonts w:ascii="Helvetica" w:hAnsi="Helvetica"/>
        </w:rPr>
        <w:t>-D, 4.</w:t>
      </w:r>
      <w:r w:rsidR="00B9004F">
        <w:rPr>
          <w:rFonts w:ascii="Helvetica" w:hAnsi="Helvetica"/>
        </w:rPr>
        <w:t>5</w:t>
      </w:r>
      <w:r>
        <w:rPr>
          <w:rFonts w:ascii="Helvetica" w:hAnsi="Helvetica"/>
        </w:rPr>
        <w:t>-E, 4.</w:t>
      </w:r>
      <w:r w:rsidR="00B9004F">
        <w:rPr>
          <w:rFonts w:ascii="Helvetica" w:hAnsi="Helvetica"/>
        </w:rPr>
        <w:t>5</w:t>
      </w:r>
      <w:r>
        <w:rPr>
          <w:rFonts w:ascii="Helvetica" w:hAnsi="Helvetica"/>
        </w:rPr>
        <w:t>-F). Consider putting each in a sheet protector or dry erase pockets to protect them.</w:t>
      </w:r>
    </w:p>
    <w:p w14:paraId="542F6646" w14:textId="77777777" w:rsidR="006F5368" w:rsidRDefault="006F5368" w:rsidP="006F5368">
      <w:pPr>
        <w:rPr>
          <w:rFonts w:ascii="Helvetica" w:hAnsi="Helvetica"/>
        </w:rPr>
      </w:pPr>
    </w:p>
    <w:p w14:paraId="39735F80" w14:textId="77777777" w:rsidR="006F5368" w:rsidRDefault="006F5368" w:rsidP="006F5368">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1A2383B3" w14:textId="77777777" w:rsidR="006F5368" w:rsidRDefault="006F5368" w:rsidP="006F5368">
      <w:pPr>
        <w:rPr>
          <w:rFonts w:ascii="Helvetica" w:hAnsi="Helvetica"/>
        </w:rPr>
      </w:pPr>
    </w:p>
    <w:p w14:paraId="5F802778" w14:textId="77777777" w:rsidR="006F5368" w:rsidRDefault="006F5368" w:rsidP="006F5368">
      <w:pPr>
        <w:rPr>
          <w:rFonts w:ascii="Helvetica" w:hAnsi="Helvetica"/>
          <w:b/>
        </w:rPr>
      </w:pPr>
      <w:r>
        <w:rPr>
          <w:rFonts w:ascii="Helvetica" w:hAnsi="Helvetica"/>
          <w:b/>
        </w:rPr>
        <w:t>3</w:t>
      </w:r>
      <w:r w:rsidRPr="002A59C3">
        <w:rPr>
          <w:rFonts w:ascii="Helvetica" w:hAnsi="Helvetica"/>
          <w:b/>
        </w:rPr>
        <w:t>.</w:t>
      </w:r>
      <w:r w:rsidRPr="004B2A80">
        <w:rPr>
          <w:rFonts w:ascii="Helvetica" w:hAnsi="Helvetica"/>
          <w:b/>
        </w:rPr>
        <w:t xml:space="preserve"> </w:t>
      </w:r>
      <w:r>
        <w:rPr>
          <w:rFonts w:ascii="Helvetica" w:hAnsi="Helvetica"/>
          <w:b/>
        </w:rPr>
        <w:t>Watch the Amazing Race Introductory Video</w:t>
      </w:r>
    </w:p>
    <w:p w14:paraId="5276FE55" w14:textId="7F0CF29F" w:rsidR="006F5368" w:rsidRDefault="006F5368" w:rsidP="006F5368">
      <w:pPr>
        <w:rPr>
          <w:rFonts w:ascii="Helvetica" w:hAnsi="Helvetica"/>
        </w:rPr>
      </w:pPr>
      <w:r>
        <w:rPr>
          <w:rFonts w:ascii="Helvetica" w:hAnsi="Helvetica"/>
        </w:rPr>
        <w:t xml:space="preserve">Show the students a short video clip from the beginning of the show </w:t>
      </w:r>
      <w:r w:rsidR="00AE2482">
        <w:rPr>
          <w:rFonts w:ascii="Helvetica" w:hAnsi="Helvetica"/>
        </w:rPr>
        <w:t>Amazing Race</w:t>
      </w:r>
      <w:r>
        <w:rPr>
          <w:rFonts w:ascii="Helvetica" w:hAnsi="Helvetica"/>
        </w:rPr>
        <w:t>(</w:t>
      </w:r>
      <w:r w:rsidR="00003B44">
        <w:rPr>
          <w:rFonts w:ascii="Helvetica" w:hAnsi="Helvetica"/>
        </w:rPr>
        <w:t>Lesson4-1-5Video1</w:t>
      </w:r>
      <w:r>
        <w:rPr>
          <w:rFonts w:ascii="Helvetica" w:hAnsi="Helvetica"/>
        </w:rPr>
        <w:t xml:space="preserve">) to get students excited about today’s challenges. Remind the students of the team points earned so far and that the team with the most points at the end will win. </w:t>
      </w:r>
    </w:p>
    <w:p w14:paraId="38A7ADDD" w14:textId="13C5C8D0" w:rsidR="002B0E02" w:rsidRDefault="002B0E02" w:rsidP="006F5368">
      <w:pPr>
        <w:rPr>
          <w:rFonts w:ascii="Helvetica" w:hAnsi="Helvetica"/>
        </w:rPr>
      </w:pPr>
    </w:p>
    <w:p w14:paraId="3A07F79E" w14:textId="77777777" w:rsidR="006F5368" w:rsidRPr="00575C21" w:rsidRDefault="006F5368" w:rsidP="006F5368">
      <w:pPr>
        <w:rPr>
          <w:rFonts w:ascii="Helvetica" w:hAnsi="Helvetica"/>
          <w:b/>
        </w:rPr>
      </w:pPr>
      <w:r>
        <w:rPr>
          <w:rFonts w:ascii="Helvetica" w:hAnsi="Helvetica"/>
          <w:b/>
        </w:rPr>
        <w:t>4</w:t>
      </w:r>
      <w:r w:rsidRPr="00575C21">
        <w:rPr>
          <w:rFonts w:ascii="Helvetica" w:hAnsi="Helvetica"/>
          <w:b/>
        </w:rPr>
        <w:t>. Assign Teams</w:t>
      </w:r>
    </w:p>
    <w:p w14:paraId="5EB34216" w14:textId="69CE57D5" w:rsidR="006F5368" w:rsidRDefault="006F5368" w:rsidP="006F5368">
      <w:pPr>
        <w:rPr>
          <w:rFonts w:ascii="Helvetica" w:hAnsi="Helvetica"/>
        </w:rPr>
      </w:pPr>
      <w:r>
        <w:rPr>
          <w:rFonts w:ascii="Helvetica" w:hAnsi="Helvetica"/>
        </w:rPr>
        <w:t>Put students into their teams (chosen during Lesson 4-</w:t>
      </w:r>
      <w:r w:rsidR="00B9004F">
        <w:rPr>
          <w:rFonts w:ascii="Helvetica" w:hAnsi="Helvetica"/>
        </w:rPr>
        <w:t>1</w:t>
      </w:r>
      <w:r>
        <w:rPr>
          <w:rFonts w:ascii="Helvetica" w:hAnsi="Helvetica"/>
        </w:rPr>
        <w:t xml:space="preserve">). Each team should be a pair of two. Tell the students, “Alright teams, let’s begin day five of our Amazing Race around the United States. This will be our final day, and today, we will learn who wins the Amazing Race!” </w:t>
      </w:r>
    </w:p>
    <w:p w14:paraId="1DFB3018" w14:textId="77777777" w:rsidR="006F5368" w:rsidRDefault="006F5368" w:rsidP="006F5368">
      <w:pPr>
        <w:rPr>
          <w:rFonts w:ascii="Helvetica" w:hAnsi="Helvetica"/>
        </w:rPr>
      </w:pPr>
    </w:p>
    <w:p w14:paraId="4870C3FD" w14:textId="77777777" w:rsidR="006F5368" w:rsidRPr="00280D2F" w:rsidRDefault="006F5368" w:rsidP="006F5368">
      <w:pPr>
        <w:outlineLvl w:val="0"/>
        <w:rPr>
          <w:rFonts w:ascii="Helvetica" w:hAnsi="Helvetica"/>
          <w:b/>
        </w:rPr>
      </w:pPr>
      <w:r>
        <w:rPr>
          <w:rFonts w:ascii="Helvetica" w:hAnsi="Helvetica"/>
          <w:b/>
        </w:rPr>
        <w:t>5</w:t>
      </w:r>
      <w:r w:rsidRPr="00280D2F">
        <w:rPr>
          <w:rFonts w:ascii="Helvetica" w:hAnsi="Helvetica"/>
          <w:b/>
        </w:rPr>
        <w:t xml:space="preserve">. </w:t>
      </w:r>
      <w:r w:rsidRPr="00C05B76">
        <w:rPr>
          <w:rFonts w:ascii="Helvetica" w:hAnsi="Helvetica"/>
          <w:b/>
        </w:rPr>
        <w:t xml:space="preserve">Amazing Race Challenge </w:t>
      </w:r>
      <w:r>
        <w:rPr>
          <w:rFonts w:ascii="Helvetica" w:hAnsi="Helvetica"/>
          <w:b/>
        </w:rPr>
        <w:t>9: Identify the West States</w:t>
      </w:r>
    </w:p>
    <w:p w14:paraId="291B8E63" w14:textId="67F581DA" w:rsidR="006F5368" w:rsidRDefault="006F5368" w:rsidP="006F5368">
      <w:pPr>
        <w:rPr>
          <w:rFonts w:ascii="Helvetica" w:hAnsi="Helvetica"/>
        </w:rPr>
      </w:pPr>
      <w:r>
        <w:rPr>
          <w:rFonts w:ascii="Helvetica" w:hAnsi="Helvetica"/>
        </w:rPr>
        <w:t xml:space="preserve">Display the West Map </w:t>
      </w:r>
      <w:r w:rsidRPr="00896311">
        <w:rPr>
          <w:rFonts w:ascii="Helvetica" w:hAnsi="Helvetica"/>
        </w:rPr>
        <w:t>(</w:t>
      </w:r>
      <w:r>
        <w:rPr>
          <w:rFonts w:ascii="Helvetica" w:hAnsi="Helvetica"/>
        </w:rPr>
        <w:t>WORKSHEET</w:t>
      </w:r>
      <w:r w:rsidRPr="00896311">
        <w:rPr>
          <w:rFonts w:ascii="Helvetica" w:hAnsi="Helvetica"/>
        </w:rPr>
        <w:t xml:space="preserve"> </w:t>
      </w:r>
      <w:r w:rsidR="00E45BDE">
        <w:rPr>
          <w:rFonts w:ascii="Helvetica" w:hAnsi="Helvetica"/>
        </w:rPr>
        <w:t>4-5</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through a projector. Tell students, “Today we will travel to this region during the amazing race. This is the West United States.” </w:t>
      </w:r>
    </w:p>
    <w:p w14:paraId="21323EC3" w14:textId="77777777" w:rsidR="006F5368" w:rsidRDefault="006F5368" w:rsidP="006F5368">
      <w:pPr>
        <w:rPr>
          <w:rFonts w:ascii="Helvetica" w:hAnsi="Helvetica"/>
        </w:rPr>
      </w:pPr>
    </w:p>
    <w:p w14:paraId="1F9E8DAB" w14:textId="77777777" w:rsidR="006F5368" w:rsidRDefault="006F5368" w:rsidP="006F5368">
      <w:pPr>
        <w:outlineLvl w:val="0"/>
        <w:rPr>
          <w:rFonts w:ascii="Helvetica" w:hAnsi="Helvetica"/>
        </w:rPr>
      </w:pPr>
      <w:r>
        <w:rPr>
          <w:rFonts w:ascii="Helvetica" w:hAnsi="Helvetica"/>
        </w:rPr>
        <w:t>Tell students that today we will be traveling to the major metropolitan areas found in the states of the West. You will need to decide which metropolitan area that you think would be best to move to. Before we do that, we will have our first Amazing Race challenge.</w:t>
      </w:r>
    </w:p>
    <w:p w14:paraId="20AD8FE5" w14:textId="77777777" w:rsidR="006F5368" w:rsidRDefault="006F5368" w:rsidP="006F5368">
      <w:pPr>
        <w:rPr>
          <w:rFonts w:ascii="Helvetica" w:hAnsi="Helvetica"/>
        </w:rPr>
      </w:pPr>
    </w:p>
    <w:p w14:paraId="3D761590" w14:textId="5FF22FC9" w:rsidR="006F5368" w:rsidRDefault="006F5368" w:rsidP="006F5368">
      <w:pPr>
        <w:rPr>
          <w:rFonts w:ascii="Helvetica" w:hAnsi="Helvetica"/>
        </w:rPr>
      </w:pPr>
      <w:r>
        <w:rPr>
          <w:rFonts w:ascii="Helvetica" w:hAnsi="Helvetica"/>
        </w:rPr>
        <w:t xml:space="preserve">Handout the blank map, which is page 1 of the West Map </w:t>
      </w:r>
      <w:r w:rsidRPr="00896311">
        <w:rPr>
          <w:rFonts w:ascii="Helvetica" w:hAnsi="Helvetica"/>
        </w:rPr>
        <w:t>(</w:t>
      </w:r>
      <w:r>
        <w:rPr>
          <w:rFonts w:ascii="Helvetica" w:hAnsi="Helvetica"/>
        </w:rPr>
        <w:t>WORKSHEET</w:t>
      </w:r>
      <w:r w:rsidRPr="00896311">
        <w:rPr>
          <w:rFonts w:ascii="Helvetica" w:hAnsi="Helvetica"/>
        </w:rPr>
        <w:t xml:space="preserve"> </w:t>
      </w:r>
      <w:r w:rsidR="00E45BDE">
        <w:rPr>
          <w:rFonts w:ascii="Helvetica" w:hAnsi="Helvetica"/>
        </w:rPr>
        <w:t>4-5</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face down (so students cannot see it yet). Do not pass out the answer key. </w:t>
      </w:r>
    </w:p>
    <w:p w14:paraId="76261930" w14:textId="77777777" w:rsidR="006F5368" w:rsidRDefault="006F5368" w:rsidP="006F5368">
      <w:pPr>
        <w:rPr>
          <w:rFonts w:ascii="Helvetica" w:hAnsi="Helvetica"/>
        </w:rPr>
      </w:pPr>
    </w:p>
    <w:p w14:paraId="2EA14B83" w14:textId="77777777" w:rsidR="006F5368" w:rsidRDefault="006F5368" w:rsidP="006F5368">
      <w:pPr>
        <w:rPr>
          <w:rFonts w:ascii="Helvetica" w:hAnsi="Helvetica"/>
        </w:rPr>
      </w:pPr>
      <w:r>
        <w:rPr>
          <w:rFonts w:ascii="Helvetica" w:hAnsi="Helvetica"/>
        </w:rPr>
        <w:t>Tell students on the count of three, each team should flip over the map and try to identify all the states in green (or darker gray, if it is not in color). Since the states are small, they can use abbreviations (like CA for California). You might want to post the names of the states on the board, as a word bank. First team who thinks they have labeled all the states correctly should bring it to the teacher. You will check the answers. The first team to identify all of the states will get 5 points, second team will get 3 points, and third team will get 1 point (if no team gets all of the states, award the points to the groups that had the most states correct first). Tell students, “3, 2, 1, go.”</w:t>
      </w:r>
    </w:p>
    <w:p w14:paraId="7CDAAAD7" w14:textId="77777777" w:rsidR="006F5368" w:rsidRDefault="006F5368" w:rsidP="006F5368">
      <w:pPr>
        <w:rPr>
          <w:rFonts w:ascii="Helvetica" w:hAnsi="Helvetica"/>
        </w:rPr>
      </w:pPr>
    </w:p>
    <w:p w14:paraId="6BD8FA88" w14:textId="77777777" w:rsidR="006F5368" w:rsidRDefault="006F5368" w:rsidP="006F5368">
      <w:pPr>
        <w:rPr>
          <w:rFonts w:ascii="Helvetica" w:hAnsi="Helvetica"/>
        </w:rPr>
      </w:pPr>
      <w:r>
        <w:rPr>
          <w:rFonts w:ascii="Helvetica" w:hAnsi="Helvetica"/>
        </w:rPr>
        <w:t xml:space="preserve">While students are trying to identify the states, wait in the front of the room. Use the answer key to identify the states. Award points to the first three teams on the board or chart paper. After about 5 minutes tell students to stop. Have a student come up to the board and identify all the states correctly while each student fills in the state name correctly.  </w:t>
      </w:r>
    </w:p>
    <w:p w14:paraId="7E101A21" w14:textId="77777777" w:rsidR="006F5368" w:rsidRDefault="006F5368" w:rsidP="006F5368">
      <w:pPr>
        <w:outlineLvl w:val="0"/>
        <w:rPr>
          <w:rFonts w:ascii="Helvetica" w:hAnsi="Helvetica"/>
          <w:b/>
        </w:rPr>
      </w:pPr>
    </w:p>
    <w:p w14:paraId="4AC76564" w14:textId="77777777" w:rsidR="006F5368" w:rsidRPr="000D4595" w:rsidRDefault="006F5368" w:rsidP="006F5368">
      <w:pPr>
        <w:outlineLvl w:val="0"/>
        <w:rPr>
          <w:rFonts w:ascii="Helvetica" w:hAnsi="Helvetica"/>
          <w:b/>
        </w:rPr>
      </w:pPr>
      <w:r w:rsidRPr="000D4595">
        <w:rPr>
          <w:rFonts w:ascii="Helvetica" w:hAnsi="Helvetica"/>
          <w:b/>
        </w:rPr>
        <w:t>B. DEVELOPMENT (</w:t>
      </w:r>
      <w:r>
        <w:rPr>
          <w:rFonts w:ascii="Helvetica" w:hAnsi="Helvetica"/>
          <w:b/>
        </w:rPr>
        <w:t>35</w:t>
      </w:r>
      <w:r w:rsidRPr="000D4595">
        <w:rPr>
          <w:rFonts w:ascii="Helvetica" w:hAnsi="Helvetica"/>
          <w:b/>
        </w:rPr>
        <w:t xml:space="preserve"> minutes)</w:t>
      </w:r>
    </w:p>
    <w:p w14:paraId="5E897B7A" w14:textId="77777777" w:rsidR="006F5368" w:rsidRDefault="006F5368" w:rsidP="006F5368">
      <w:pPr>
        <w:rPr>
          <w:rFonts w:ascii="Helvetica" w:hAnsi="Helvetica"/>
          <w:b/>
        </w:rPr>
      </w:pPr>
    </w:p>
    <w:p w14:paraId="5B52E277" w14:textId="77777777" w:rsidR="006F5368" w:rsidRPr="00F8592F" w:rsidRDefault="006F5368" w:rsidP="006F5368">
      <w:pPr>
        <w:rPr>
          <w:rFonts w:ascii="Helvetica" w:hAnsi="Helvetica"/>
          <w:b/>
        </w:rPr>
      </w:pPr>
      <w:r>
        <w:rPr>
          <w:rFonts w:ascii="Helvetica" w:hAnsi="Helvetica"/>
          <w:b/>
        </w:rPr>
        <w:t>6</w:t>
      </w:r>
      <w:r w:rsidRPr="002822D8">
        <w:rPr>
          <w:rFonts w:ascii="Helvetica" w:hAnsi="Helvetica"/>
          <w:b/>
        </w:rPr>
        <w:t>.</w:t>
      </w:r>
      <w:r>
        <w:rPr>
          <w:rFonts w:ascii="Helvetica" w:hAnsi="Helvetica"/>
          <w:b/>
        </w:rPr>
        <w:t xml:space="preserve"> Travel to Each West Metropolitan Area at the Stations</w:t>
      </w:r>
    </w:p>
    <w:p w14:paraId="15C6E5B2" w14:textId="77777777" w:rsidR="006F5368" w:rsidRDefault="006F5368" w:rsidP="006F5368">
      <w:pPr>
        <w:rPr>
          <w:rFonts w:ascii="Helvetica" w:hAnsi="Helvetica"/>
          <w:bCs/>
        </w:rPr>
      </w:pPr>
      <w:r>
        <w:rPr>
          <w:rFonts w:ascii="Helvetica" w:hAnsi="Helvetica"/>
          <w:bCs/>
        </w:rPr>
        <w:t xml:space="preserve">Give students a clipboard with lined paper on it. Tell students that at each group of desks there is a different station that will teach you about a different area. Equally distribute students to each station. </w:t>
      </w:r>
    </w:p>
    <w:p w14:paraId="0A6697D0" w14:textId="77777777" w:rsidR="006F5368" w:rsidRDefault="006F5368" w:rsidP="006F5368">
      <w:pPr>
        <w:rPr>
          <w:rFonts w:ascii="Helvetica" w:hAnsi="Helvetica"/>
          <w:bCs/>
        </w:rPr>
      </w:pPr>
    </w:p>
    <w:p w14:paraId="1CDAB83E" w14:textId="77777777" w:rsidR="006F5368" w:rsidRPr="003218BE" w:rsidRDefault="006F5368" w:rsidP="006F5368">
      <w:pPr>
        <w:rPr>
          <w:rFonts w:ascii="Helvetica" w:hAnsi="Helvetica"/>
          <w:bCs/>
        </w:rPr>
      </w:pPr>
      <w:r w:rsidRPr="00223E3F">
        <w:rPr>
          <w:rFonts w:ascii="Helvetica" w:hAnsi="Helvetica"/>
          <w:bCs/>
        </w:rPr>
        <w:t xml:space="preserve">Write the word “Metropolitan” on the board or chart paper. Tell the students that the </w:t>
      </w:r>
      <w:r>
        <w:rPr>
          <w:rFonts w:ascii="Helvetica" w:hAnsi="Helvetica"/>
          <w:bCs/>
        </w:rPr>
        <w:t>West</w:t>
      </w:r>
      <w:r w:rsidRPr="00223E3F">
        <w:rPr>
          <w:rFonts w:ascii="Helvetica" w:hAnsi="Helvetica"/>
          <w:bCs/>
        </w:rPr>
        <w:t xml:space="preserve"> </w:t>
      </w:r>
      <w:r>
        <w:rPr>
          <w:rFonts w:ascii="Helvetica" w:hAnsi="Helvetica"/>
          <w:bCs/>
        </w:rPr>
        <w:t>has several large metropolitan areas</w:t>
      </w:r>
      <w:r w:rsidRPr="00223E3F">
        <w:rPr>
          <w:rFonts w:ascii="Helvetica" w:hAnsi="Helvetica"/>
          <w:bCs/>
        </w:rPr>
        <w:t>.</w:t>
      </w:r>
      <w:r>
        <w:rPr>
          <w:rFonts w:ascii="Helvetica" w:hAnsi="Helvetica"/>
          <w:bCs/>
        </w:rPr>
        <w:t xml:space="preserve"> Ask students if they know what the word metropolitan means. </w:t>
      </w:r>
      <w:r>
        <w:rPr>
          <w:rFonts w:ascii="Helvetica" w:hAnsi="Helvetica"/>
        </w:rPr>
        <w:t xml:space="preserve">Anticipated student responses may include: large, many people, far away. Next, write the definition of metropolitan as, “a city and surrounding towns </w:t>
      </w:r>
      <w:r>
        <w:rPr>
          <w:rFonts w:ascii="Helvetica" w:hAnsi="Helvetica"/>
        </w:rPr>
        <w:lastRenderedPageBreak/>
        <w:t>where people live.” In the West, there is a lot of country side and these few very large cities and suburbs (towns outside cities) where most people live. For instance, there are as many people in the San Francisco Bay Area alone (about 7 million people) as the entire state of Massachusetts. Greater Los Angeles has 18 million people, which is more than two times more people than Massachusetts.</w:t>
      </w:r>
      <w:r>
        <w:rPr>
          <w:rFonts w:ascii="Helvetica" w:hAnsi="Helvetica"/>
          <w:bCs/>
        </w:rPr>
        <w:t xml:space="preserve"> </w:t>
      </w:r>
      <w:r>
        <w:rPr>
          <w:rFonts w:ascii="Helvetica" w:hAnsi="Helvetica"/>
        </w:rPr>
        <w:t>You will have to decide, if you were to move to the West, which metropolitan area would you move to.</w:t>
      </w:r>
    </w:p>
    <w:p w14:paraId="0DDAE669" w14:textId="77777777" w:rsidR="006F5368" w:rsidRDefault="006F5368" w:rsidP="006F5368">
      <w:pPr>
        <w:rPr>
          <w:rFonts w:ascii="Helvetica" w:hAnsi="Helvetica"/>
        </w:rPr>
      </w:pPr>
    </w:p>
    <w:p w14:paraId="21C6135A" w14:textId="77777777" w:rsidR="006F5368" w:rsidRDefault="006F5368" w:rsidP="006F5368">
      <w:pPr>
        <w:rPr>
          <w:rFonts w:ascii="Helvetica" w:hAnsi="Helvetica"/>
          <w:bCs/>
        </w:rPr>
      </w:pPr>
      <w:r>
        <w:rPr>
          <w:rFonts w:ascii="Helvetica" w:hAnsi="Helvetica"/>
          <w:bCs/>
        </w:rPr>
        <w:t xml:space="preserve">Ask students to look at the map of the West that we labeled. Ask them, “if you have traveled to the West, tell us what it was like?” </w:t>
      </w:r>
      <w:r>
        <w:rPr>
          <w:rFonts w:ascii="Helvetica" w:hAnsi="Helvetica"/>
        </w:rPr>
        <w:t>Anticipated student responses may include: it was dry, it was sunny, there are many cars there, there were palm trees. Ask students to describe the different places they have been in the West. It is okay if some or many of your students have never visited the West; this is to allow students that have to share their experiences and connect to the lesson topic.</w:t>
      </w:r>
    </w:p>
    <w:p w14:paraId="46E128EE" w14:textId="77777777" w:rsidR="006F5368" w:rsidRDefault="006F5368" w:rsidP="006F5368">
      <w:pPr>
        <w:rPr>
          <w:rFonts w:ascii="Helvetica" w:hAnsi="Helvetica"/>
          <w:bCs/>
        </w:rPr>
      </w:pPr>
    </w:p>
    <w:p w14:paraId="46EC0602" w14:textId="77777777" w:rsidR="006F5368" w:rsidRDefault="006F5368" w:rsidP="006F5368">
      <w:pPr>
        <w:rPr>
          <w:rFonts w:ascii="Helvetica" w:hAnsi="Helvetica"/>
          <w:bCs/>
        </w:rPr>
      </w:pPr>
      <w:r>
        <w:rPr>
          <w:rFonts w:ascii="Helvetica" w:hAnsi="Helvetica"/>
          <w:bCs/>
        </w:rPr>
        <w:t xml:space="preserve">Write on the board, “Metropolitan area, and 2-3 facts” and tell students that at each station they should write down the area’s name and list 2-3 reasons why it is important and you may want to move there. Tell students that these facts will help them in the next Amazing Race challenge and to do today’s exit ticket. Give students five minutes to read the posted handout at their first station and take notes. </w:t>
      </w:r>
    </w:p>
    <w:p w14:paraId="67AF4281" w14:textId="77777777" w:rsidR="006F5368" w:rsidRDefault="006F5368" w:rsidP="006F5368">
      <w:pPr>
        <w:rPr>
          <w:rFonts w:ascii="Helvetica" w:hAnsi="Helvetica"/>
          <w:bCs/>
        </w:rPr>
      </w:pPr>
    </w:p>
    <w:p w14:paraId="49974F84" w14:textId="77777777" w:rsidR="006F5368" w:rsidRDefault="006F5368" w:rsidP="006F5368">
      <w:pPr>
        <w:rPr>
          <w:rFonts w:ascii="Helvetica" w:hAnsi="Helvetica"/>
          <w:bCs/>
        </w:rPr>
      </w:pPr>
      <w:r>
        <w:rPr>
          <w:rFonts w:ascii="Helvetica" w:hAnsi="Helvetica"/>
          <w:bCs/>
        </w:rPr>
        <w:t>Tell students to move clockwise and have them attend the next station (or, you can also rotate the sources and have the students stay stationary). Give students five minutes to read the posted handout at their second station and take notes.</w:t>
      </w:r>
    </w:p>
    <w:p w14:paraId="4CD25012" w14:textId="77777777" w:rsidR="006F5368" w:rsidRDefault="006F5368" w:rsidP="006F5368">
      <w:pPr>
        <w:rPr>
          <w:rFonts w:ascii="Helvetica" w:hAnsi="Helvetica"/>
          <w:bCs/>
        </w:rPr>
      </w:pPr>
    </w:p>
    <w:p w14:paraId="3B56A991" w14:textId="77777777" w:rsidR="006F5368" w:rsidRDefault="006F5368" w:rsidP="006F5368">
      <w:pPr>
        <w:rPr>
          <w:rFonts w:ascii="Helvetica" w:hAnsi="Helvetica"/>
          <w:bCs/>
        </w:rPr>
      </w:pPr>
      <w:r>
        <w:rPr>
          <w:rFonts w:ascii="Helvetica" w:hAnsi="Helvetica"/>
          <w:bCs/>
        </w:rPr>
        <w:t>Tell students to move clockwise and have them attend the next station. Give students five minutes to read the posted handout at their third station and take notes.</w:t>
      </w:r>
    </w:p>
    <w:p w14:paraId="06B3F027" w14:textId="77777777" w:rsidR="006F5368" w:rsidRDefault="006F5368" w:rsidP="006F5368">
      <w:pPr>
        <w:rPr>
          <w:rFonts w:ascii="Helvetica" w:hAnsi="Helvetica"/>
          <w:bCs/>
        </w:rPr>
      </w:pPr>
    </w:p>
    <w:p w14:paraId="4010BECB" w14:textId="77777777" w:rsidR="006F5368" w:rsidRDefault="006F5368" w:rsidP="006F5368">
      <w:pPr>
        <w:rPr>
          <w:rFonts w:ascii="Helvetica" w:hAnsi="Helvetica"/>
          <w:bCs/>
        </w:rPr>
      </w:pPr>
      <w:r>
        <w:rPr>
          <w:rFonts w:ascii="Helvetica" w:hAnsi="Helvetica"/>
          <w:bCs/>
        </w:rPr>
        <w:t>Tell students to move clockwise and have them attend the next station. Give students five minutes to read the posted handout at their fourth station and take notes.</w:t>
      </w:r>
    </w:p>
    <w:p w14:paraId="5D74352E" w14:textId="77777777" w:rsidR="006F5368" w:rsidRDefault="006F5368" w:rsidP="006F5368">
      <w:pPr>
        <w:outlineLvl w:val="0"/>
        <w:rPr>
          <w:rFonts w:ascii="Helvetica" w:hAnsi="Helvetica"/>
          <w:bCs/>
        </w:rPr>
      </w:pPr>
    </w:p>
    <w:p w14:paraId="4E2911D5" w14:textId="77777777" w:rsidR="006F5368" w:rsidRDefault="006F5368" w:rsidP="006F5368">
      <w:pPr>
        <w:rPr>
          <w:rFonts w:ascii="Helvetica" w:hAnsi="Helvetica"/>
          <w:bCs/>
        </w:rPr>
      </w:pPr>
      <w:r>
        <w:rPr>
          <w:rFonts w:ascii="Helvetica" w:hAnsi="Helvetica"/>
          <w:bCs/>
        </w:rPr>
        <w:t>Tell students to move clockwise and have them attend the next station. Give students five minutes to read the posted handout at their fifth station and take notes.</w:t>
      </w:r>
    </w:p>
    <w:p w14:paraId="189DF657" w14:textId="77777777" w:rsidR="006F5368" w:rsidRDefault="006F5368" w:rsidP="006F5368">
      <w:pPr>
        <w:rPr>
          <w:rFonts w:ascii="Helvetica" w:hAnsi="Helvetica"/>
        </w:rPr>
      </w:pPr>
    </w:p>
    <w:p w14:paraId="7F0038E6" w14:textId="77777777" w:rsidR="006F5368" w:rsidRPr="00600AD7" w:rsidRDefault="006F5368" w:rsidP="006F5368">
      <w:pPr>
        <w:rPr>
          <w:rFonts w:ascii="Helvetica" w:hAnsi="Helvetica"/>
        </w:rPr>
      </w:pPr>
      <w:r w:rsidRPr="00F8547F">
        <w:rPr>
          <w:rFonts w:ascii="Helvetica" w:hAnsi="Helvetica"/>
          <w:b/>
        </w:rPr>
        <w:t>7.</w:t>
      </w:r>
      <w:r>
        <w:rPr>
          <w:rFonts w:ascii="Helvetica" w:hAnsi="Helvetica"/>
        </w:rPr>
        <w:t xml:space="preserve"> </w:t>
      </w:r>
      <w:r w:rsidRPr="00C05B76">
        <w:rPr>
          <w:rFonts w:ascii="Helvetica" w:hAnsi="Helvetica"/>
          <w:b/>
        </w:rPr>
        <w:t xml:space="preserve">Amazing Race Challenge </w:t>
      </w:r>
      <w:r>
        <w:rPr>
          <w:rFonts w:ascii="Helvetica" w:hAnsi="Helvetica"/>
          <w:b/>
        </w:rPr>
        <w:t xml:space="preserve">10: </w:t>
      </w:r>
      <w:r w:rsidRPr="00FB5F71">
        <w:rPr>
          <w:rFonts w:ascii="Helvetica" w:hAnsi="Helvetica"/>
          <w:b/>
        </w:rPr>
        <w:t xml:space="preserve">Identify the </w:t>
      </w:r>
      <w:r>
        <w:rPr>
          <w:rFonts w:ascii="Helvetica" w:hAnsi="Helvetica"/>
          <w:b/>
        </w:rPr>
        <w:t>West Metropolitan Areas</w:t>
      </w:r>
    </w:p>
    <w:p w14:paraId="4693D2D4" w14:textId="1244F11E" w:rsidR="006F5368" w:rsidRDefault="006F5368" w:rsidP="006F5368">
      <w:pPr>
        <w:rPr>
          <w:rFonts w:ascii="Helvetica" w:hAnsi="Helvetica"/>
        </w:rPr>
      </w:pPr>
      <w:r>
        <w:rPr>
          <w:rFonts w:ascii="Helvetica" w:hAnsi="Helvetica"/>
        </w:rPr>
        <w:t xml:space="preserve">Have students return to their seats, but sit next to their Amazing Race teammate. Handout the clues sheet </w:t>
      </w:r>
      <w:r w:rsidRPr="00896311">
        <w:rPr>
          <w:rFonts w:ascii="Helvetica" w:hAnsi="Helvetica"/>
        </w:rPr>
        <w:t>(</w:t>
      </w:r>
      <w:r>
        <w:rPr>
          <w:rFonts w:ascii="Helvetica" w:hAnsi="Helvetica"/>
        </w:rPr>
        <w:t>WORKSHEET</w:t>
      </w:r>
      <w:r w:rsidRPr="00896311">
        <w:rPr>
          <w:rFonts w:ascii="Helvetica" w:hAnsi="Helvetica"/>
        </w:rPr>
        <w:t xml:space="preserve"> </w:t>
      </w:r>
      <w:r w:rsidR="00E45BDE">
        <w:rPr>
          <w:rFonts w:ascii="Helvetica" w:hAnsi="Helvetica"/>
        </w:rPr>
        <w:t>4-5</w:t>
      </w:r>
      <w:r w:rsidRPr="00896311">
        <w:rPr>
          <w:rFonts w:ascii="Helvetica" w:hAnsi="Helvetica"/>
        </w:rPr>
        <w:t>.</w:t>
      </w:r>
      <w:r>
        <w:rPr>
          <w:rFonts w:ascii="Helvetica" w:hAnsi="Helvetica"/>
        </w:rPr>
        <w:t>G</w:t>
      </w:r>
      <w:r w:rsidRPr="00896311">
        <w:rPr>
          <w:rFonts w:ascii="Helvetica" w:hAnsi="Helvetica"/>
        </w:rPr>
        <w:t>)</w:t>
      </w:r>
      <w:r>
        <w:rPr>
          <w:rFonts w:ascii="Helvetica" w:hAnsi="Helvetica"/>
        </w:rPr>
        <w:t xml:space="preserve"> face down (so students cannot see it yet). Tell students that before they decide which West metropolitan area that they would move to, we will have our next Amazing Race challenge. They will need to use their notes on the West metropolitan areas to answer to five questions. </w:t>
      </w:r>
    </w:p>
    <w:p w14:paraId="300BF1D9" w14:textId="77777777" w:rsidR="006F5368" w:rsidRDefault="006F5368" w:rsidP="006F5368">
      <w:pPr>
        <w:rPr>
          <w:rFonts w:ascii="Helvetica" w:hAnsi="Helvetica"/>
        </w:rPr>
      </w:pPr>
    </w:p>
    <w:p w14:paraId="5549DBB6" w14:textId="77777777" w:rsidR="006F5368" w:rsidRDefault="006F5368" w:rsidP="006F5368">
      <w:pPr>
        <w:rPr>
          <w:rFonts w:ascii="Helvetica" w:hAnsi="Helvetica"/>
        </w:rPr>
      </w:pPr>
      <w:r>
        <w:rPr>
          <w:rFonts w:ascii="Helvetica" w:hAnsi="Helvetica"/>
        </w:rPr>
        <w:t xml:space="preserve">Tell students on the count of three, each team should flip over the sheet and try to answer all the questions correctly. First team who thinks they have labeled all the states/natural areas correctly should bring it to the teacher. Check their answers. The </w:t>
      </w:r>
      <w:r>
        <w:rPr>
          <w:rFonts w:ascii="Helvetica" w:hAnsi="Helvetica"/>
        </w:rPr>
        <w:lastRenderedPageBreak/>
        <w:t>first team to identify all of the states/industries will get 5 points, second team will get 3 points, and third team will get 1 point. Tell students, “3, 2, 1, go.”</w:t>
      </w:r>
    </w:p>
    <w:p w14:paraId="0D7EB2B5" w14:textId="77777777" w:rsidR="006F5368" w:rsidRDefault="006F5368" w:rsidP="006F5368">
      <w:pPr>
        <w:rPr>
          <w:rFonts w:ascii="Helvetica" w:hAnsi="Helvetica"/>
        </w:rPr>
      </w:pPr>
    </w:p>
    <w:p w14:paraId="509A7835" w14:textId="77777777" w:rsidR="006F5368" w:rsidRDefault="006F5368" w:rsidP="006F5368">
      <w:pPr>
        <w:rPr>
          <w:rFonts w:ascii="Helvetica" w:hAnsi="Helvetica"/>
        </w:rPr>
      </w:pPr>
      <w:r>
        <w:rPr>
          <w:rFonts w:ascii="Helvetica" w:hAnsi="Helvetica"/>
        </w:rPr>
        <w:t xml:space="preserve">While students are trying to answer the questions, wait in the front of the room. Use the answer key to identify the correct places. Award points to the first three teams on the board or chart paper. After about 5 minutes tell students to stop. Have a student come up to the board and identify all the correct answers.  </w:t>
      </w:r>
    </w:p>
    <w:p w14:paraId="51027AC5" w14:textId="77777777" w:rsidR="006F5368" w:rsidRDefault="006F5368" w:rsidP="006F5368">
      <w:pPr>
        <w:outlineLvl w:val="0"/>
        <w:rPr>
          <w:rFonts w:ascii="Helvetica" w:hAnsi="Helvetica"/>
          <w:b/>
        </w:rPr>
      </w:pPr>
    </w:p>
    <w:p w14:paraId="672CB886" w14:textId="77777777" w:rsidR="006F5368" w:rsidRPr="000D4595" w:rsidRDefault="006F5368" w:rsidP="006F5368">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39AFC82B" w14:textId="77777777" w:rsidR="006F5368" w:rsidRDefault="006F5368" w:rsidP="006F5368">
      <w:pPr>
        <w:rPr>
          <w:rFonts w:ascii="Helvetica" w:hAnsi="Helvetica"/>
        </w:rPr>
      </w:pPr>
    </w:p>
    <w:p w14:paraId="279EEB25" w14:textId="77777777" w:rsidR="006F5368" w:rsidRPr="00F8547F" w:rsidRDefault="006F5368" w:rsidP="006F5368">
      <w:pPr>
        <w:rPr>
          <w:rFonts w:ascii="Helvetica" w:hAnsi="Helvetica"/>
          <w:b/>
        </w:rPr>
      </w:pPr>
      <w:r>
        <w:rPr>
          <w:rFonts w:ascii="Helvetica" w:hAnsi="Helvetica"/>
          <w:b/>
        </w:rPr>
        <w:t>8</w:t>
      </w:r>
      <w:r w:rsidRPr="009B0FF6">
        <w:rPr>
          <w:rFonts w:ascii="Helvetica" w:hAnsi="Helvetica"/>
          <w:b/>
        </w:rPr>
        <w:t xml:space="preserve">. </w:t>
      </w:r>
      <w:r w:rsidRPr="00B52511">
        <w:rPr>
          <w:rFonts w:ascii="Helvetica" w:hAnsi="Helvetica"/>
          <w:b/>
        </w:rPr>
        <w:t xml:space="preserve">Write Up Argument on </w:t>
      </w:r>
      <w:r>
        <w:rPr>
          <w:rFonts w:ascii="Helvetica" w:hAnsi="Helvetica"/>
          <w:b/>
        </w:rPr>
        <w:t>the West</w:t>
      </w:r>
    </w:p>
    <w:p w14:paraId="16AFB5E6" w14:textId="0A47BDE3" w:rsidR="006F5368" w:rsidRPr="00467E13" w:rsidRDefault="006F5368" w:rsidP="006F5368">
      <w:pPr>
        <w:rPr>
          <w:rFonts w:ascii="Helvetica" w:hAnsi="Helvetica"/>
          <w:b/>
          <w:i/>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E45BDE">
        <w:rPr>
          <w:rFonts w:ascii="Helvetica" w:hAnsi="Helvetica"/>
        </w:rPr>
        <w:t>4-5</w:t>
      </w:r>
      <w:r>
        <w:rPr>
          <w:rFonts w:ascii="Helvetica" w:hAnsi="Helvetica"/>
        </w:rPr>
        <w:t xml:space="preserve">.H),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Pr="00C149FA">
        <w:rPr>
          <w:rFonts w:ascii="Helvetica" w:hAnsi="Helvetica"/>
        </w:rPr>
        <w:t>If you had to move to the West United States, which metropolitan area would you move to?</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w:t>
      </w:r>
      <w:r w:rsidRPr="00A67A52">
        <w:rPr>
          <w:rFonts w:ascii="Helvetica" w:hAnsi="Helvetica"/>
        </w:rPr>
        <w:t>.</w:t>
      </w:r>
    </w:p>
    <w:p w14:paraId="6DE1E8A8" w14:textId="77777777" w:rsidR="006F5368" w:rsidRDefault="006F5368" w:rsidP="006F5368">
      <w:pPr>
        <w:rPr>
          <w:rFonts w:ascii="Helvetica" w:hAnsi="Helvetica"/>
        </w:rPr>
      </w:pPr>
    </w:p>
    <w:p w14:paraId="0EA76667" w14:textId="77777777" w:rsidR="006F5368" w:rsidRDefault="006F5368" w:rsidP="006F5368">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47102A26" w14:textId="77777777" w:rsidR="006F5368" w:rsidRPr="00600AD7" w:rsidRDefault="006F5368" w:rsidP="006F5368">
      <w:pPr>
        <w:rPr>
          <w:rFonts w:ascii="Helvetica" w:hAnsi="Helvetica"/>
          <w:b/>
        </w:rPr>
      </w:pPr>
    </w:p>
    <w:p w14:paraId="522DDE80"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EVALUATION</w:t>
      </w:r>
    </w:p>
    <w:p w14:paraId="44BDC784" w14:textId="77777777" w:rsidR="006F5368" w:rsidRDefault="006F5368" w:rsidP="006F5368">
      <w:pPr>
        <w:rPr>
          <w:rFonts w:ascii="Helvetica" w:hAnsi="Helvetica"/>
        </w:rPr>
      </w:pPr>
    </w:p>
    <w:p w14:paraId="3F9BE5D3" w14:textId="77A57E68" w:rsidR="006F5368" w:rsidRDefault="006F5368" w:rsidP="006F5368">
      <w:pPr>
        <w:rPr>
          <w:rFonts w:ascii="Helvetica" w:hAnsi="Helvetica"/>
        </w:rPr>
      </w:pPr>
      <w:r>
        <w:rPr>
          <w:rFonts w:ascii="Helvetica" w:hAnsi="Helvetica"/>
        </w:rPr>
        <w:t xml:space="preserve">ASSESSMENT </w:t>
      </w:r>
      <w:r w:rsidR="00E45BDE">
        <w:rPr>
          <w:rFonts w:ascii="Helvetica" w:hAnsi="Helvetica"/>
        </w:rPr>
        <w:t>4-5</w:t>
      </w:r>
      <w:r>
        <w:rPr>
          <w:rFonts w:ascii="Helvetica" w:hAnsi="Helvetica"/>
        </w:rPr>
        <w:t>.H</w:t>
      </w:r>
    </w:p>
    <w:p w14:paraId="5ACCA572" w14:textId="77777777" w:rsidR="006F5368" w:rsidRDefault="006F5368" w:rsidP="006F5368">
      <w:pPr>
        <w:rPr>
          <w:rFonts w:ascii="Helvetica" w:hAnsi="Helvetica"/>
        </w:rPr>
      </w:pPr>
    </w:p>
    <w:p w14:paraId="77F3DF6D" w14:textId="77777777" w:rsidR="006F5368" w:rsidRPr="00DD7713" w:rsidRDefault="006F5368" w:rsidP="006F5368">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61CF50B5" w14:textId="77777777" w:rsidR="006F5368" w:rsidRDefault="006F5368" w:rsidP="006F5368">
      <w:pPr>
        <w:rPr>
          <w:rFonts w:ascii="Helvetica" w:hAnsi="Helvetica"/>
        </w:rPr>
      </w:pPr>
    </w:p>
    <w:p w14:paraId="6958102F" w14:textId="77777777" w:rsidR="006F5368" w:rsidRDefault="006F5368" w:rsidP="006F5368">
      <w:pPr>
        <w:rPr>
          <w:rFonts w:ascii="Helvetica" w:hAnsi="Helvetica"/>
        </w:rPr>
      </w:pPr>
      <w:r>
        <w:rPr>
          <w:rFonts w:ascii="Helvetica" w:hAnsi="Helvetica"/>
        </w:rPr>
        <w:t>A generic writing rubric for evaluating exit tickets is located at the end of this Instructor Manual-before “Additional Resources.”</w:t>
      </w:r>
    </w:p>
    <w:p w14:paraId="7271D282" w14:textId="77777777" w:rsidR="006F5368" w:rsidRDefault="006F5368" w:rsidP="006F5368">
      <w:pPr>
        <w:rPr>
          <w:rFonts w:ascii="Helvetica" w:hAnsi="Helvetica"/>
        </w:rPr>
      </w:pPr>
    </w:p>
    <w:p w14:paraId="13A5B399" w14:textId="77777777" w:rsidR="006F5368" w:rsidRDefault="006F5368" w:rsidP="006F5368">
      <w:pPr>
        <w:rPr>
          <w:rFonts w:ascii="Helvetica" w:hAnsi="Helvetica"/>
        </w:rPr>
      </w:pPr>
      <w:r>
        <w:rPr>
          <w:rFonts w:ascii="Helvetica" w:hAnsi="Helvetica"/>
        </w:rPr>
        <w:t>What to look for?</w:t>
      </w:r>
    </w:p>
    <w:p w14:paraId="56E7BD7C" w14:textId="77777777" w:rsidR="006F5368" w:rsidRDefault="006F5368" w:rsidP="006F5368">
      <w:pPr>
        <w:rPr>
          <w:rFonts w:ascii="Helvetica" w:hAnsi="Helvetica"/>
        </w:rPr>
      </w:pPr>
    </w:p>
    <w:p w14:paraId="135D3423" w14:textId="77777777" w:rsidR="006F5368" w:rsidRDefault="006F5368" w:rsidP="006F5368">
      <w:pPr>
        <w:rPr>
          <w:rFonts w:ascii="Helvetica" w:hAnsi="Helvetica"/>
        </w:rPr>
      </w:pPr>
      <w:r>
        <w:rPr>
          <w:rFonts w:ascii="Helvetica" w:hAnsi="Helvetica"/>
        </w:rPr>
        <w:t>The students should take a stance on where they would move. All arguments should cite at least 3 pieces of evidence from the sources.</w:t>
      </w:r>
    </w:p>
    <w:p w14:paraId="79A5E061" w14:textId="77777777" w:rsidR="006F5368" w:rsidRDefault="006F5368" w:rsidP="006F5368">
      <w:pPr>
        <w:rPr>
          <w:rFonts w:ascii="Helvetica" w:hAnsi="Helvetica"/>
        </w:rPr>
      </w:pPr>
    </w:p>
    <w:p w14:paraId="6B9DD5E2" w14:textId="77777777" w:rsidR="006F5368" w:rsidRPr="00E4164D" w:rsidRDefault="006F5368" w:rsidP="006F5368">
      <w:pPr>
        <w:rPr>
          <w:rFonts w:ascii="Helvetica" w:hAnsi="Helvetica"/>
        </w:rPr>
      </w:pPr>
      <w:r w:rsidRPr="00E4164D">
        <w:rPr>
          <w:rFonts w:ascii="Helvetica" w:hAnsi="Helvetica"/>
        </w:rPr>
        <w:t>Some information that students may include in their answer to the question:</w:t>
      </w:r>
    </w:p>
    <w:p w14:paraId="212327A1" w14:textId="77777777" w:rsidR="006F5368" w:rsidRDefault="006F5368" w:rsidP="006F5368">
      <w:pPr>
        <w:rPr>
          <w:rFonts w:ascii="Helvetica" w:hAnsi="Helvetica"/>
        </w:rPr>
      </w:pPr>
    </w:p>
    <w:p w14:paraId="2396F6BA" w14:textId="77777777" w:rsidR="008E37DD" w:rsidRDefault="008E37DD" w:rsidP="006F5368">
      <w:pPr>
        <w:rPr>
          <w:rFonts w:ascii="Helvetica" w:hAnsi="Helvetica"/>
        </w:rPr>
      </w:pPr>
    </w:p>
    <w:p w14:paraId="70191021" w14:textId="77777777" w:rsidR="008E37DD" w:rsidRDefault="008E37DD" w:rsidP="006F5368">
      <w:pPr>
        <w:rPr>
          <w:rFonts w:ascii="Helvetica" w:hAnsi="Helvetica"/>
        </w:rPr>
      </w:pPr>
    </w:p>
    <w:p w14:paraId="0CFD3AD4" w14:textId="77777777" w:rsidR="008E37DD" w:rsidRDefault="008E37DD" w:rsidP="006F5368">
      <w:pPr>
        <w:rPr>
          <w:rFonts w:ascii="Helvetica" w:hAnsi="Helvetica"/>
        </w:rPr>
      </w:pPr>
    </w:p>
    <w:p w14:paraId="03A453F4" w14:textId="77777777" w:rsidR="008E37DD" w:rsidRDefault="008E37DD" w:rsidP="006F5368">
      <w:pPr>
        <w:rPr>
          <w:rFonts w:ascii="Helvetica" w:hAnsi="Helvetica"/>
        </w:rPr>
      </w:pPr>
    </w:p>
    <w:p w14:paraId="5CB40DF3" w14:textId="69C69DE5" w:rsidR="006F5368" w:rsidRPr="00E4164D" w:rsidRDefault="006F5368" w:rsidP="006F5368">
      <w:pPr>
        <w:rPr>
          <w:rFonts w:ascii="Helvetica" w:hAnsi="Helvetica"/>
        </w:rPr>
      </w:pPr>
      <w:r w:rsidRPr="007708D3">
        <w:rPr>
          <w:rFonts w:ascii="Helvetica" w:hAnsi="Helvetica"/>
        </w:rPr>
        <w:lastRenderedPageBreak/>
        <w:t>San Francisco Bay Area (California)</w:t>
      </w:r>
    </w:p>
    <w:p w14:paraId="0288018B" w14:textId="77777777" w:rsidR="006F5368" w:rsidRDefault="006F5368" w:rsidP="006F5368">
      <w:pPr>
        <w:pStyle w:val="ListParagraph"/>
        <w:numPr>
          <w:ilvl w:val="0"/>
          <w:numId w:val="14"/>
        </w:numPr>
        <w:rPr>
          <w:rFonts w:ascii="Helvetica" w:hAnsi="Helvetica"/>
        </w:rPr>
      </w:pPr>
      <w:r>
        <w:rPr>
          <w:rFonts w:ascii="Helvetica" w:hAnsi="Helvetica"/>
        </w:rPr>
        <w:t xml:space="preserve">Technology industry (companies like </w:t>
      </w:r>
      <w:r w:rsidRPr="00575CF5">
        <w:rPr>
          <w:rFonts w:ascii="Helvetica" w:hAnsi="Helvetica"/>
        </w:rPr>
        <w:t>Google, Apple, Facebook, Intel, and Hewlett-Packard</w:t>
      </w:r>
      <w:r>
        <w:rPr>
          <w:rFonts w:ascii="Helvetica" w:hAnsi="Helvetica"/>
        </w:rPr>
        <w:t>)</w:t>
      </w:r>
    </w:p>
    <w:p w14:paraId="36AFD1F1" w14:textId="77777777" w:rsidR="006F5368" w:rsidRDefault="006F5368" w:rsidP="006F5368">
      <w:pPr>
        <w:pStyle w:val="ListParagraph"/>
        <w:numPr>
          <w:ilvl w:val="0"/>
          <w:numId w:val="14"/>
        </w:numPr>
        <w:rPr>
          <w:rFonts w:ascii="Helvetica" w:hAnsi="Helvetica"/>
        </w:rPr>
      </w:pPr>
      <w:r>
        <w:rPr>
          <w:rFonts w:ascii="Helvetica" w:hAnsi="Helvetica"/>
        </w:rPr>
        <w:t>Important landmarks: Golden Gate Bridge and cable cars</w:t>
      </w:r>
    </w:p>
    <w:p w14:paraId="1215D6FC" w14:textId="77777777" w:rsidR="006F5368" w:rsidRDefault="006F5368" w:rsidP="006F5368">
      <w:pPr>
        <w:pStyle w:val="ListParagraph"/>
        <w:numPr>
          <w:ilvl w:val="0"/>
          <w:numId w:val="14"/>
        </w:numPr>
        <w:rPr>
          <w:rFonts w:ascii="Helvetica" w:hAnsi="Helvetica"/>
        </w:rPr>
      </w:pPr>
      <w:r>
        <w:rPr>
          <w:rFonts w:ascii="Helvetica" w:hAnsi="Helvetica"/>
        </w:rPr>
        <w:t>Like the weather: foggy and cool</w:t>
      </w:r>
    </w:p>
    <w:p w14:paraId="6AE53026" w14:textId="77777777" w:rsidR="006F5368" w:rsidRPr="00E4164D" w:rsidRDefault="006F5368" w:rsidP="006F5368">
      <w:pPr>
        <w:pStyle w:val="ListParagraph"/>
        <w:numPr>
          <w:ilvl w:val="0"/>
          <w:numId w:val="14"/>
        </w:numPr>
        <w:rPr>
          <w:rFonts w:ascii="Helvetica" w:hAnsi="Helvetica"/>
        </w:rPr>
      </w:pPr>
      <w:r>
        <w:rPr>
          <w:rFonts w:ascii="Helvetica" w:hAnsi="Helvetica"/>
        </w:rPr>
        <w:t>Personal connection (like family live there)</w:t>
      </w:r>
    </w:p>
    <w:p w14:paraId="674F8493" w14:textId="77777777" w:rsidR="008E37DD" w:rsidRDefault="008E37DD" w:rsidP="006F5368">
      <w:pPr>
        <w:rPr>
          <w:rFonts w:ascii="Helvetica" w:hAnsi="Helvetica"/>
        </w:rPr>
      </w:pPr>
    </w:p>
    <w:p w14:paraId="75752141" w14:textId="5235717C" w:rsidR="006F5368" w:rsidRPr="00E4164D" w:rsidRDefault="006F5368" w:rsidP="006F5368">
      <w:pPr>
        <w:rPr>
          <w:rFonts w:ascii="Helvetica" w:hAnsi="Helvetica"/>
        </w:rPr>
      </w:pPr>
      <w:r>
        <w:rPr>
          <w:rFonts w:ascii="Helvetica" w:hAnsi="Helvetica"/>
        </w:rPr>
        <w:t>Greater Los Angeles</w:t>
      </w:r>
      <w:r w:rsidRPr="007708D3">
        <w:rPr>
          <w:rFonts w:ascii="Helvetica" w:hAnsi="Helvetica"/>
        </w:rPr>
        <w:t xml:space="preserve"> (California)</w:t>
      </w:r>
    </w:p>
    <w:p w14:paraId="2989B9C5" w14:textId="77777777" w:rsidR="006F5368" w:rsidRDefault="006F5368" w:rsidP="006F5368">
      <w:pPr>
        <w:pStyle w:val="ListParagraph"/>
        <w:numPr>
          <w:ilvl w:val="0"/>
          <w:numId w:val="14"/>
        </w:numPr>
        <w:rPr>
          <w:rFonts w:ascii="Helvetica" w:hAnsi="Helvetica"/>
        </w:rPr>
      </w:pPr>
      <w:r>
        <w:rPr>
          <w:rFonts w:ascii="Helvetica" w:hAnsi="Helvetica"/>
        </w:rPr>
        <w:t xml:space="preserve">Movie and music industry (studios like </w:t>
      </w:r>
      <w:r w:rsidRPr="00811ACF">
        <w:rPr>
          <w:rFonts w:ascii="Helvetica" w:hAnsi="Helvetica"/>
        </w:rPr>
        <w:t>Disney, Warner Brothers, Sony, Paramount</w:t>
      </w:r>
      <w:r>
        <w:rPr>
          <w:rFonts w:ascii="Helvetica" w:hAnsi="Helvetica"/>
        </w:rPr>
        <w:t>)</w:t>
      </w:r>
    </w:p>
    <w:p w14:paraId="23A8777C" w14:textId="77777777" w:rsidR="006F5368" w:rsidRDefault="006F5368" w:rsidP="006F5368">
      <w:pPr>
        <w:pStyle w:val="ListParagraph"/>
        <w:numPr>
          <w:ilvl w:val="0"/>
          <w:numId w:val="14"/>
        </w:numPr>
        <w:rPr>
          <w:rFonts w:ascii="Helvetica" w:hAnsi="Helvetica"/>
        </w:rPr>
      </w:pPr>
      <w:r>
        <w:rPr>
          <w:rFonts w:ascii="Helvetica" w:hAnsi="Helvetica"/>
        </w:rPr>
        <w:t>Important landmarks: Hollywood Sign</w:t>
      </w:r>
    </w:p>
    <w:p w14:paraId="10FC9D60" w14:textId="77777777" w:rsidR="006F5368" w:rsidRDefault="006F5368" w:rsidP="006F5368">
      <w:pPr>
        <w:pStyle w:val="ListParagraph"/>
        <w:numPr>
          <w:ilvl w:val="0"/>
          <w:numId w:val="14"/>
        </w:numPr>
        <w:rPr>
          <w:rFonts w:ascii="Helvetica" w:hAnsi="Helvetica"/>
        </w:rPr>
      </w:pPr>
      <w:r>
        <w:rPr>
          <w:rFonts w:ascii="Helvetica" w:hAnsi="Helvetica"/>
        </w:rPr>
        <w:t>Like the weather: sunny and warm</w:t>
      </w:r>
    </w:p>
    <w:p w14:paraId="462E30BC" w14:textId="77777777" w:rsidR="006F5368" w:rsidRDefault="006F5368" w:rsidP="006F5368">
      <w:pPr>
        <w:pStyle w:val="ListParagraph"/>
        <w:numPr>
          <w:ilvl w:val="0"/>
          <w:numId w:val="14"/>
        </w:numPr>
        <w:rPr>
          <w:rFonts w:ascii="Helvetica" w:hAnsi="Helvetica"/>
        </w:rPr>
      </w:pPr>
      <w:r>
        <w:rPr>
          <w:rFonts w:ascii="Helvetica" w:hAnsi="Helvetica"/>
        </w:rPr>
        <w:t>Personal connection (like family live there)</w:t>
      </w:r>
    </w:p>
    <w:p w14:paraId="7510735C" w14:textId="77777777" w:rsidR="006F5368" w:rsidRPr="00BF2DE9" w:rsidRDefault="006F5368" w:rsidP="006F5368">
      <w:pPr>
        <w:rPr>
          <w:rFonts w:ascii="Helvetica" w:hAnsi="Helvetica"/>
        </w:rPr>
      </w:pPr>
    </w:p>
    <w:p w14:paraId="1326932D" w14:textId="77777777" w:rsidR="006F5368" w:rsidRPr="00E4164D" w:rsidRDefault="006F5368" w:rsidP="006F5368">
      <w:pPr>
        <w:rPr>
          <w:rFonts w:ascii="Helvetica" w:hAnsi="Helvetica"/>
        </w:rPr>
      </w:pPr>
      <w:r>
        <w:rPr>
          <w:rFonts w:ascii="Helvetica" w:hAnsi="Helvetica"/>
        </w:rPr>
        <w:t>Puget Sound</w:t>
      </w:r>
      <w:r w:rsidRPr="007708D3">
        <w:rPr>
          <w:rFonts w:ascii="Helvetica" w:hAnsi="Helvetica"/>
        </w:rPr>
        <w:t xml:space="preserve"> (</w:t>
      </w:r>
      <w:r>
        <w:rPr>
          <w:rFonts w:ascii="Helvetica" w:hAnsi="Helvetica"/>
        </w:rPr>
        <w:t>Washington</w:t>
      </w:r>
      <w:r w:rsidRPr="007708D3">
        <w:rPr>
          <w:rFonts w:ascii="Helvetica" w:hAnsi="Helvetica"/>
        </w:rPr>
        <w:t>)</w:t>
      </w:r>
    </w:p>
    <w:p w14:paraId="49E8D779" w14:textId="77777777" w:rsidR="006F5368" w:rsidRDefault="006F5368" w:rsidP="006F5368">
      <w:pPr>
        <w:pStyle w:val="ListParagraph"/>
        <w:numPr>
          <w:ilvl w:val="0"/>
          <w:numId w:val="14"/>
        </w:numPr>
        <w:rPr>
          <w:rFonts w:ascii="Helvetica" w:hAnsi="Helvetica"/>
        </w:rPr>
      </w:pPr>
      <w:r>
        <w:rPr>
          <w:rFonts w:ascii="Helvetica" w:hAnsi="Helvetica"/>
        </w:rPr>
        <w:t>Natural areas (orca whales and mountains)</w:t>
      </w:r>
    </w:p>
    <w:p w14:paraId="049F2AA8" w14:textId="77777777" w:rsidR="006F5368" w:rsidRDefault="006F5368" w:rsidP="006F5368">
      <w:pPr>
        <w:pStyle w:val="ListParagraph"/>
        <w:numPr>
          <w:ilvl w:val="0"/>
          <w:numId w:val="14"/>
        </w:numPr>
        <w:rPr>
          <w:rFonts w:ascii="Helvetica" w:hAnsi="Helvetica"/>
        </w:rPr>
      </w:pPr>
      <w:r>
        <w:rPr>
          <w:rFonts w:ascii="Helvetica" w:hAnsi="Helvetica"/>
        </w:rPr>
        <w:t>Important landmarks: Space Needle</w:t>
      </w:r>
    </w:p>
    <w:p w14:paraId="69341F82" w14:textId="77777777" w:rsidR="006F5368" w:rsidRDefault="006F5368" w:rsidP="006F5368">
      <w:pPr>
        <w:pStyle w:val="ListParagraph"/>
        <w:numPr>
          <w:ilvl w:val="0"/>
          <w:numId w:val="14"/>
        </w:numPr>
        <w:rPr>
          <w:rFonts w:ascii="Helvetica" w:hAnsi="Helvetica"/>
        </w:rPr>
      </w:pPr>
      <w:r>
        <w:rPr>
          <w:rFonts w:ascii="Helvetica" w:hAnsi="Helvetica"/>
        </w:rPr>
        <w:t>Like the weather: cool and rainy</w:t>
      </w:r>
    </w:p>
    <w:p w14:paraId="0FA9AC13" w14:textId="77777777" w:rsidR="006F5368" w:rsidRPr="00E4164D" w:rsidRDefault="006F5368" w:rsidP="006F5368">
      <w:pPr>
        <w:pStyle w:val="ListParagraph"/>
        <w:numPr>
          <w:ilvl w:val="0"/>
          <w:numId w:val="14"/>
        </w:numPr>
        <w:rPr>
          <w:rFonts w:ascii="Helvetica" w:hAnsi="Helvetica"/>
        </w:rPr>
      </w:pPr>
      <w:r>
        <w:rPr>
          <w:rFonts w:ascii="Helvetica" w:hAnsi="Helvetica"/>
        </w:rPr>
        <w:t>Personal connection (like family live there)</w:t>
      </w:r>
    </w:p>
    <w:p w14:paraId="7B3B1350" w14:textId="77777777" w:rsidR="006F5368" w:rsidRDefault="006F5368" w:rsidP="006F5368">
      <w:pPr>
        <w:rPr>
          <w:rFonts w:ascii="Helvetica" w:hAnsi="Helvetica"/>
        </w:rPr>
      </w:pPr>
    </w:p>
    <w:p w14:paraId="2460F008" w14:textId="77777777" w:rsidR="006F5368" w:rsidRPr="00811ACF" w:rsidRDefault="006F5368" w:rsidP="006F5368">
      <w:pPr>
        <w:rPr>
          <w:rFonts w:ascii="Helvetica" w:hAnsi="Helvetica"/>
        </w:rPr>
      </w:pPr>
      <w:r w:rsidRPr="00811ACF">
        <w:rPr>
          <w:rFonts w:ascii="Helvetica" w:hAnsi="Helvetica"/>
        </w:rPr>
        <w:t>Willamette Valley (Oregon)</w:t>
      </w:r>
    </w:p>
    <w:p w14:paraId="35E52212" w14:textId="77777777" w:rsidR="006F5368" w:rsidRDefault="006F5368" w:rsidP="006F5368">
      <w:pPr>
        <w:pStyle w:val="ListParagraph"/>
        <w:numPr>
          <w:ilvl w:val="0"/>
          <w:numId w:val="14"/>
        </w:numPr>
        <w:rPr>
          <w:rFonts w:ascii="Helvetica" w:hAnsi="Helvetica"/>
        </w:rPr>
      </w:pPr>
      <w:r>
        <w:rPr>
          <w:rFonts w:ascii="Helvetica" w:hAnsi="Helvetica"/>
        </w:rPr>
        <w:t>Art and farming (grapes, berries, vegetables)</w:t>
      </w:r>
    </w:p>
    <w:p w14:paraId="3258EB1A" w14:textId="77777777" w:rsidR="006F5368" w:rsidRDefault="006F5368" w:rsidP="006F5368">
      <w:pPr>
        <w:pStyle w:val="ListParagraph"/>
        <w:numPr>
          <w:ilvl w:val="0"/>
          <w:numId w:val="14"/>
        </w:numPr>
        <w:rPr>
          <w:rFonts w:ascii="Helvetica" w:hAnsi="Helvetica"/>
        </w:rPr>
      </w:pPr>
      <w:r>
        <w:rPr>
          <w:rFonts w:ascii="Helvetica" w:hAnsi="Helvetica"/>
        </w:rPr>
        <w:t>Important landmarks: White Stag Sign</w:t>
      </w:r>
    </w:p>
    <w:p w14:paraId="184000C4" w14:textId="77777777" w:rsidR="006F5368" w:rsidRDefault="006F5368" w:rsidP="006F5368">
      <w:pPr>
        <w:pStyle w:val="ListParagraph"/>
        <w:numPr>
          <w:ilvl w:val="0"/>
          <w:numId w:val="14"/>
        </w:numPr>
        <w:rPr>
          <w:rFonts w:ascii="Helvetica" w:hAnsi="Helvetica"/>
        </w:rPr>
      </w:pPr>
      <w:r>
        <w:rPr>
          <w:rFonts w:ascii="Helvetica" w:hAnsi="Helvetica"/>
        </w:rPr>
        <w:t>Like the weather: hot and dry summer; cool and rainy winter</w:t>
      </w:r>
    </w:p>
    <w:p w14:paraId="6A6A1B25" w14:textId="77777777" w:rsidR="006F5368" w:rsidRPr="00E4164D" w:rsidRDefault="006F5368" w:rsidP="006F5368">
      <w:pPr>
        <w:pStyle w:val="ListParagraph"/>
        <w:numPr>
          <w:ilvl w:val="0"/>
          <w:numId w:val="14"/>
        </w:numPr>
        <w:rPr>
          <w:rFonts w:ascii="Helvetica" w:hAnsi="Helvetica"/>
        </w:rPr>
      </w:pPr>
      <w:r>
        <w:rPr>
          <w:rFonts w:ascii="Helvetica" w:hAnsi="Helvetica"/>
        </w:rPr>
        <w:t>Personal connection (like family live there)</w:t>
      </w:r>
    </w:p>
    <w:p w14:paraId="03A04046" w14:textId="77777777" w:rsidR="006F5368" w:rsidRDefault="006F5368" w:rsidP="006F5368">
      <w:pPr>
        <w:rPr>
          <w:rFonts w:ascii="Helvetica" w:hAnsi="Helvetica"/>
        </w:rPr>
      </w:pPr>
    </w:p>
    <w:p w14:paraId="35CE6B23" w14:textId="77777777" w:rsidR="006F5368" w:rsidRPr="00811ACF" w:rsidRDefault="006F5368" w:rsidP="006F5368">
      <w:pPr>
        <w:rPr>
          <w:rFonts w:ascii="Helvetica" w:hAnsi="Helvetica"/>
          <w:bCs/>
        </w:rPr>
      </w:pPr>
      <w:r w:rsidRPr="00811ACF">
        <w:rPr>
          <w:rFonts w:ascii="Helvetica" w:hAnsi="Helvetica"/>
          <w:bCs/>
        </w:rPr>
        <w:t>Island of O’ahu (Hawaii)</w:t>
      </w:r>
    </w:p>
    <w:p w14:paraId="4AF0EFE9" w14:textId="77777777" w:rsidR="006F5368" w:rsidRDefault="006F5368" w:rsidP="006F5368">
      <w:pPr>
        <w:pStyle w:val="ListParagraph"/>
        <w:numPr>
          <w:ilvl w:val="0"/>
          <w:numId w:val="14"/>
        </w:numPr>
        <w:rPr>
          <w:rFonts w:ascii="Helvetica" w:hAnsi="Helvetica"/>
        </w:rPr>
      </w:pPr>
      <w:r>
        <w:rPr>
          <w:rFonts w:ascii="Helvetica" w:hAnsi="Helvetica"/>
        </w:rPr>
        <w:t>Beautiful beaches and important history (Kingdom of Hawaii)</w:t>
      </w:r>
    </w:p>
    <w:p w14:paraId="1830A174" w14:textId="77777777" w:rsidR="006F5368" w:rsidRDefault="006F5368" w:rsidP="006F5368">
      <w:pPr>
        <w:pStyle w:val="ListParagraph"/>
        <w:numPr>
          <w:ilvl w:val="0"/>
          <w:numId w:val="14"/>
        </w:numPr>
        <w:rPr>
          <w:rFonts w:ascii="Helvetica" w:hAnsi="Helvetica"/>
        </w:rPr>
      </w:pPr>
      <w:r>
        <w:rPr>
          <w:rFonts w:ascii="Helvetica" w:hAnsi="Helvetica"/>
        </w:rPr>
        <w:t>Important landmarks: Iolani Palace, Diamondhead</w:t>
      </w:r>
    </w:p>
    <w:p w14:paraId="1CAE9085" w14:textId="77777777" w:rsidR="006F5368" w:rsidRDefault="006F5368" w:rsidP="006F5368">
      <w:pPr>
        <w:pStyle w:val="ListParagraph"/>
        <w:numPr>
          <w:ilvl w:val="0"/>
          <w:numId w:val="14"/>
        </w:numPr>
        <w:rPr>
          <w:rFonts w:ascii="Helvetica" w:hAnsi="Helvetica"/>
        </w:rPr>
      </w:pPr>
      <w:r>
        <w:rPr>
          <w:rFonts w:ascii="Helvetica" w:hAnsi="Helvetica"/>
        </w:rPr>
        <w:t>Like the weather: warm and sunny</w:t>
      </w:r>
    </w:p>
    <w:p w14:paraId="6FEB0CB0" w14:textId="77777777" w:rsidR="006F5368" w:rsidRPr="00E4164D" w:rsidRDefault="006F5368" w:rsidP="006F5368">
      <w:pPr>
        <w:pStyle w:val="ListParagraph"/>
        <w:numPr>
          <w:ilvl w:val="0"/>
          <w:numId w:val="14"/>
        </w:numPr>
        <w:rPr>
          <w:rFonts w:ascii="Helvetica" w:hAnsi="Helvetica"/>
        </w:rPr>
      </w:pPr>
      <w:r>
        <w:rPr>
          <w:rFonts w:ascii="Helvetica" w:hAnsi="Helvetica"/>
        </w:rPr>
        <w:t>Personal connection (like family live there)</w:t>
      </w:r>
    </w:p>
    <w:p w14:paraId="2752BBFE" w14:textId="77777777" w:rsidR="006F5368" w:rsidRDefault="006F5368" w:rsidP="006F5368">
      <w:pPr>
        <w:rPr>
          <w:rFonts w:ascii="Helvetica" w:hAnsi="Helvetica"/>
        </w:rPr>
      </w:pPr>
    </w:p>
    <w:p w14:paraId="1F614197" w14:textId="77777777" w:rsidR="00297D8B" w:rsidRDefault="00297D8B" w:rsidP="006F5368">
      <w:pPr>
        <w:rPr>
          <w:rFonts w:ascii="Helvetica" w:hAnsi="Helvetica"/>
          <w:highlight w:val="yellow"/>
        </w:rPr>
      </w:pPr>
    </w:p>
    <w:p w14:paraId="26A5E5B2" w14:textId="77777777" w:rsidR="00297D8B" w:rsidRDefault="00297D8B" w:rsidP="006F5368">
      <w:pPr>
        <w:rPr>
          <w:rFonts w:ascii="Helvetica" w:hAnsi="Helvetica"/>
          <w:highlight w:val="yellow"/>
        </w:rPr>
      </w:pPr>
    </w:p>
    <w:p w14:paraId="02C02C67" w14:textId="77777777" w:rsidR="00297D8B" w:rsidRDefault="00297D8B">
      <w:pPr>
        <w:rPr>
          <w:rFonts w:ascii="Helvetica" w:hAnsi="Helvetica"/>
          <w:highlight w:val="yellow"/>
        </w:rPr>
      </w:pPr>
      <w:r>
        <w:rPr>
          <w:rFonts w:ascii="Helvetica" w:hAnsi="Helvetica"/>
          <w:highlight w:val="yellow"/>
        </w:rPr>
        <w:br w:type="page"/>
      </w:r>
    </w:p>
    <w:p w14:paraId="3508A591" w14:textId="000ACF14" w:rsidR="0010009C" w:rsidRPr="00FF772C" w:rsidRDefault="0010009C" w:rsidP="0010009C">
      <w:pPr>
        <w:shd w:val="clear" w:color="auto" w:fill="F4B083" w:themeFill="accent2" w:themeFillTint="99"/>
        <w:jc w:val="center"/>
        <w:rPr>
          <w:rFonts w:ascii="Helvetica" w:hAnsi="Helvetica"/>
          <w:b/>
        </w:rPr>
      </w:pPr>
      <w:bookmarkStart w:id="5" w:name="Lesson4_6"/>
      <w:r>
        <w:rPr>
          <w:rFonts w:ascii="Helvetica" w:hAnsi="Helvetica"/>
          <w:b/>
        </w:rPr>
        <w:lastRenderedPageBreak/>
        <w:t xml:space="preserve">LESSON PLAN </w:t>
      </w:r>
      <w:r w:rsidR="003A149E">
        <w:rPr>
          <w:rFonts w:ascii="Helvetica" w:hAnsi="Helvetica"/>
          <w:b/>
        </w:rPr>
        <w:t>4-6</w:t>
      </w:r>
      <w:r>
        <w:rPr>
          <w:rFonts w:ascii="Helvetica" w:hAnsi="Helvetica"/>
          <w:b/>
        </w:rPr>
        <w:t>: The History of Canada</w:t>
      </w:r>
    </w:p>
    <w:bookmarkEnd w:id="5"/>
    <w:p w14:paraId="27C48032" w14:textId="77777777" w:rsidR="0010009C" w:rsidRDefault="0010009C" w:rsidP="0010009C">
      <w:pPr>
        <w:rPr>
          <w:rFonts w:ascii="Helvetica" w:hAnsi="Helvetica"/>
        </w:rPr>
      </w:pPr>
    </w:p>
    <w:p w14:paraId="3876D3CF" w14:textId="77777777" w:rsidR="0010009C" w:rsidRPr="00600AD7" w:rsidRDefault="0010009C" w:rsidP="0010009C">
      <w:pPr>
        <w:shd w:val="clear" w:color="auto" w:fill="FBE4D5" w:themeFill="accent2" w:themeFillTint="33"/>
        <w:rPr>
          <w:rFonts w:ascii="Helvetica" w:hAnsi="Helvetica"/>
          <w:b/>
        </w:rPr>
      </w:pPr>
      <w:r>
        <w:rPr>
          <w:rFonts w:ascii="Helvetica" w:hAnsi="Helvetica"/>
          <w:b/>
        </w:rPr>
        <w:t>MATERIALS</w:t>
      </w:r>
    </w:p>
    <w:p w14:paraId="41A87747" w14:textId="77777777" w:rsidR="0010009C" w:rsidRDefault="0010009C" w:rsidP="0010009C">
      <w:pPr>
        <w:rPr>
          <w:rFonts w:ascii="Helvetica" w:hAnsi="Helvetica"/>
        </w:rPr>
      </w:pPr>
    </w:p>
    <w:p w14:paraId="76F4B8C7" w14:textId="77777777" w:rsidR="0010009C" w:rsidRDefault="0010009C" w:rsidP="0010009C">
      <w:pPr>
        <w:rPr>
          <w:rFonts w:ascii="Helvetica" w:hAnsi="Helvetica"/>
        </w:rPr>
      </w:pPr>
      <w:r>
        <w:rPr>
          <w:rFonts w:ascii="Helvetica" w:hAnsi="Helvetica"/>
        </w:rPr>
        <w:t>Lined paper (not supplied)</w:t>
      </w:r>
    </w:p>
    <w:p w14:paraId="2561B044" w14:textId="46A637D4" w:rsidR="0010009C" w:rsidRDefault="0010009C" w:rsidP="0010009C">
      <w:pPr>
        <w:rPr>
          <w:rFonts w:ascii="Helvetica" w:hAnsi="Helvetica"/>
        </w:rPr>
      </w:pPr>
      <w:r>
        <w:rPr>
          <w:rFonts w:ascii="Helvetica" w:hAnsi="Helvetica"/>
        </w:rPr>
        <w:t>Heritage Minute: Jacques Cartier (Lesson</w:t>
      </w:r>
      <w:r w:rsidR="003A149E">
        <w:rPr>
          <w:rFonts w:ascii="Helvetica" w:hAnsi="Helvetica"/>
        </w:rPr>
        <w:t>4-6</w:t>
      </w:r>
      <w:r>
        <w:rPr>
          <w:rFonts w:ascii="Helvetica" w:hAnsi="Helvetica"/>
        </w:rPr>
        <w:t xml:space="preserve">Video1) </w:t>
      </w:r>
      <w:r w:rsidR="00AE2482">
        <w:rPr>
          <w:rFonts w:ascii="Helvetica" w:hAnsi="Helvetica"/>
        </w:rPr>
        <w:t xml:space="preserve">[Located in the Open Social Studies Video Library: </w:t>
      </w:r>
      <w:hyperlink r:id="rId20" w:history="1">
        <w:r w:rsidR="00AE2482" w:rsidRPr="0008451B">
          <w:rPr>
            <w:rStyle w:val="Hyperlink"/>
            <w:rFonts w:ascii="Helvetica" w:hAnsi="Helvetica"/>
          </w:rPr>
          <w:t>www.opensocialstudies.org/K-6.html</w:t>
        </w:r>
      </w:hyperlink>
      <w:r w:rsidR="00AE2482">
        <w:rPr>
          <w:rFonts w:ascii="Helvetica" w:hAnsi="Helvetica"/>
        </w:rPr>
        <w:t>]</w:t>
      </w:r>
    </w:p>
    <w:p w14:paraId="2FB3F1DA" w14:textId="66376E50" w:rsidR="0010009C" w:rsidRDefault="0010009C" w:rsidP="0010009C">
      <w:pPr>
        <w:rPr>
          <w:rFonts w:ascii="Helvetica" w:hAnsi="Helvetica"/>
        </w:rPr>
      </w:pPr>
      <w:r>
        <w:rPr>
          <w:rFonts w:ascii="Helvetica" w:hAnsi="Helvetica"/>
        </w:rPr>
        <w:t>Heritage Minute: Sir John Macdonald and the Confederation (Lesson</w:t>
      </w:r>
      <w:r w:rsidR="003A149E">
        <w:rPr>
          <w:rFonts w:ascii="Helvetica" w:hAnsi="Helvetica"/>
        </w:rPr>
        <w:t>4-6</w:t>
      </w:r>
      <w:r>
        <w:rPr>
          <w:rFonts w:ascii="Helvetica" w:hAnsi="Helvetica"/>
        </w:rPr>
        <w:t xml:space="preserve">Video2) </w:t>
      </w:r>
      <w:r w:rsidR="00AE2482">
        <w:rPr>
          <w:rFonts w:ascii="Helvetica" w:hAnsi="Helvetica"/>
        </w:rPr>
        <w:t xml:space="preserve">[Located in the Open Social Studies Video Library: </w:t>
      </w:r>
      <w:hyperlink r:id="rId21" w:history="1">
        <w:r w:rsidR="00AE2482" w:rsidRPr="0008451B">
          <w:rPr>
            <w:rStyle w:val="Hyperlink"/>
            <w:rFonts w:ascii="Helvetica" w:hAnsi="Helvetica"/>
          </w:rPr>
          <w:t>www.opensocialstudies.org/K-6.html</w:t>
        </w:r>
      </w:hyperlink>
      <w:r w:rsidR="00AE2482">
        <w:rPr>
          <w:rFonts w:ascii="Helvetica" w:hAnsi="Helvetica"/>
        </w:rPr>
        <w:t>]</w:t>
      </w:r>
    </w:p>
    <w:p w14:paraId="2552072C" w14:textId="714B2E7D" w:rsidR="0010009C" w:rsidRDefault="0010009C" w:rsidP="0010009C">
      <w:pPr>
        <w:rPr>
          <w:rFonts w:ascii="Helvetica" w:hAnsi="Helvetica"/>
        </w:rPr>
      </w:pPr>
      <w:r>
        <w:rPr>
          <w:rFonts w:ascii="Helvetica" w:hAnsi="Helvetica"/>
        </w:rPr>
        <w:t>Heritage Minute: Halifax Explosion (Lesson</w:t>
      </w:r>
      <w:r w:rsidR="003A149E">
        <w:rPr>
          <w:rFonts w:ascii="Helvetica" w:hAnsi="Helvetica"/>
        </w:rPr>
        <w:t>4-6</w:t>
      </w:r>
      <w:r>
        <w:rPr>
          <w:rFonts w:ascii="Helvetica" w:hAnsi="Helvetica"/>
        </w:rPr>
        <w:t xml:space="preserve">Video2) </w:t>
      </w:r>
      <w:r w:rsidR="00AE2482">
        <w:rPr>
          <w:rFonts w:ascii="Helvetica" w:hAnsi="Helvetica"/>
        </w:rPr>
        <w:t xml:space="preserve">[Located in the Open Social Studies Video Library: </w:t>
      </w:r>
      <w:hyperlink r:id="rId22" w:history="1">
        <w:r w:rsidR="00AE2482" w:rsidRPr="0008451B">
          <w:rPr>
            <w:rStyle w:val="Hyperlink"/>
            <w:rFonts w:ascii="Helvetica" w:hAnsi="Helvetica"/>
          </w:rPr>
          <w:t>www.opensocialstudies.org/K-6.html</w:t>
        </w:r>
      </w:hyperlink>
      <w:r w:rsidR="00AE2482">
        <w:rPr>
          <w:rFonts w:ascii="Helvetica" w:hAnsi="Helvetica"/>
        </w:rPr>
        <w:t>]</w:t>
      </w:r>
    </w:p>
    <w:p w14:paraId="56E9E7B1" w14:textId="674A9CA4" w:rsidR="0010009C" w:rsidRDefault="0010009C" w:rsidP="0010009C">
      <w:pPr>
        <w:rPr>
          <w:rFonts w:ascii="Helvetica" w:hAnsi="Helvetica"/>
        </w:rPr>
      </w:pPr>
      <w:r>
        <w:rPr>
          <w:rFonts w:ascii="Helvetica" w:hAnsi="Helvetica"/>
        </w:rPr>
        <w:t xml:space="preserve">Canadian History Timeline (WORKSHEET </w:t>
      </w:r>
      <w:r w:rsidR="003A149E">
        <w:rPr>
          <w:rFonts w:ascii="Helvetica" w:hAnsi="Helvetica"/>
        </w:rPr>
        <w:t>4-6</w:t>
      </w:r>
      <w:r>
        <w:rPr>
          <w:rFonts w:ascii="Helvetica" w:hAnsi="Helvetica"/>
        </w:rPr>
        <w:t>.A)</w:t>
      </w:r>
    </w:p>
    <w:p w14:paraId="666A60CB" w14:textId="1A393D50" w:rsidR="0010009C" w:rsidRDefault="0010009C" w:rsidP="0010009C">
      <w:pPr>
        <w:rPr>
          <w:rFonts w:ascii="Helvetica" w:hAnsi="Helvetica"/>
        </w:rPr>
      </w:pPr>
      <w:r>
        <w:rPr>
          <w:rFonts w:ascii="Helvetica" w:hAnsi="Helvetica"/>
        </w:rPr>
        <w:t xml:space="preserve">Source 1: Indigenous Canadians (SOURCEBOOK </w:t>
      </w:r>
      <w:r w:rsidR="003A149E">
        <w:rPr>
          <w:rFonts w:ascii="Helvetica" w:hAnsi="Helvetica"/>
        </w:rPr>
        <w:t>4-6</w:t>
      </w:r>
      <w:r>
        <w:rPr>
          <w:rFonts w:ascii="Helvetica" w:hAnsi="Helvetica"/>
        </w:rPr>
        <w:t>.B)</w:t>
      </w:r>
    </w:p>
    <w:p w14:paraId="1A103061" w14:textId="784A7F47" w:rsidR="0010009C" w:rsidRDefault="0010009C" w:rsidP="0010009C">
      <w:pPr>
        <w:rPr>
          <w:rFonts w:ascii="Helvetica" w:hAnsi="Helvetica"/>
        </w:rPr>
      </w:pPr>
      <w:r>
        <w:rPr>
          <w:rFonts w:ascii="Helvetica" w:hAnsi="Helvetica"/>
        </w:rPr>
        <w:t xml:space="preserve">Source 2: French Canadians (SOURCEBOOK </w:t>
      </w:r>
      <w:r w:rsidR="003A149E">
        <w:rPr>
          <w:rFonts w:ascii="Helvetica" w:hAnsi="Helvetica"/>
        </w:rPr>
        <w:t>4-6</w:t>
      </w:r>
      <w:r>
        <w:rPr>
          <w:rFonts w:ascii="Helvetica" w:hAnsi="Helvetica"/>
        </w:rPr>
        <w:t>.C)</w:t>
      </w:r>
    </w:p>
    <w:p w14:paraId="7A1CAA8A" w14:textId="2672EAE0" w:rsidR="0010009C" w:rsidRDefault="0010009C" w:rsidP="0010009C">
      <w:pPr>
        <w:rPr>
          <w:rFonts w:ascii="Helvetica" w:hAnsi="Helvetica"/>
        </w:rPr>
      </w:pPr>
      <w:r>
        <w:rPr>
          <w:rFonts w:ascii="Helvetica" w:hAnsi="Helvetica"/>
        </w:rPr>
        <w:t xml:space="preserve">Source 3: Anglo Canadians (SOURCEBOOK </w:t>
      </w:r>
      <w:r w:rsidR="003A149E">
        <w:rPr>
          <w:rFonts w:ascii="Helvetica" w:hAnsi="Helvetica"/>
        </w:rPr>
        <w:t>4-6</w:t>
      </w:r>
      <w:r>
        <w:rPr>
          <w:rFonts w:ascii="Helvetica" w:hAnsi="Helvetica"/>
        </w:rPr>
        <w:t>.D)</w:t>
      </w:r>
    </w:p>
    <w:p w14:paraId="38C75DE7" w14:textId="76748656" w:rsidR="0010009C" w:rsidRDefault="0010009C" w:rsidP="0010009C">
      <w:pPr>
        <w:rPr>
          <w:rFonts w:ascii="Helvetica" w:hAnsi="Helvetica"/>
        </w:rPr>
      </w:pPr>
      <w:r>
        <w:rPr>
          <w:rFonts w:ascii="Helvetica" w:hAnsi="Helvetica"/>
        </w:rPr>
        <w:t xml:space="preserve">Source 4: Black Canadians (SOURCEBOOK </w:t>
      </w:r>
      <w:r w:rsidR="003A149E">
        <w:rPr>
          <w:rFonts w:ascii="Helvetica" w:hAnsi="Helvetica"/>
        </w:rPr>
        <w:t>4-6</w:t>
      </w:r>
      <w:r>
        <w:rPr>
          <w:rFonts w:ascii="Helvetica" w:hAnsi="Helvetica"/>
        </w:rPr>
        <w:t>.E)</w:t>
      </w:r>
    </w:p>
    <w:p w14:paraId="536A44CD" w14:textId="4EF2E4F4" w:rsidR="0010009C" w:rsidRDefault="0010009C" w:rsidP="0010009C">
      <w:pPr>
        <w:rPr>
          <w:rFonts w:ascii="Helvetica" w:hAnsi="Helvetica"/>
        </w:rPr>
      </w:pPr>
      <w:r>
        <w:rPr>
          <w:rFonts w:ascii="Helvetica" w:hAnsi="Helvetica"/>
        </w:rPr>
        <w:t xml:space="preserve">Source 5: Asian Canadians (SOURCEBOOK </w:t>
      </w:r>
      <w:r w:rsidR="003A149E">
        <w:rPr>
          <w:rFonts w:ascii="Helvetica" w:hAnsi="Helvetica"/>
        </w:rPr>
        <w:t>4-6</w:t>
      </w:r>
      <w:r>
        <w:rPr>
          <w:rFonts w:ascii="Helvetica" w:hAnsi="Helvetica"/>
        </w:rPr>
        <w:t>.F)</w:t>
      </w:r>
    </w:p>
    <w:p w14:paraId="2EDE5D2B" w14:textId="3F44AA6C" w:rsidR="0010009C" w:rsidRDefault="0010009C" w:rsidP="0010009C">
      <w:pPr>
        <w:rPr>
          <w:rFonts w:ascii="Helvetica" w:hAnsi="Helvetica"/>
        </w:rPr>
      </w:pPr>
      <w:r>
        <w:rPr>
          <w:rFonts w:ascii="Helvetica" w:hAnsi="Helvetica"/>
        </w:rPr>
        <w:t xml:space="preserve">Canadian History: Exit Ticket </w:t>
      </w:r>
      <w:r w:rsidRPr="009C14C4">
        <w:rPr>
          <w:rFonts w:ascii="Helvetica" w:hAnsi="Helvetica"/>
        </w:rPr>
        <w:t>(</w:t>
      </w:r>
      <w:r>
        <w:rPr>
          <w:rFonts w:ascii="Helvetica" w:hAnsi="Helvetica"/>
        </w:rPr>
        <w:t xml:space="preserve">ASSESSMENT </w:t>
      </w:r>
      <w:r w:rsidR="003A149E">
        <w:rPr>
          <w:rFonts w:ascii="Helvetica" w:hAnsi="Helvetica"/>
        </w:rPr>
        <w:t>4-6</w:t>
      </w:r>
      <w:r>
        <w:rPr>
          <w:rFonts w:ascii="Helvetica" w:hAnsi="Helvetica"/>
        </w:rPr>
        <w:t>.G</w:t>
      </w:r>
      <w:r w:rsidRPr="009C14C4">
        <w:rPr>
          <w:rFonts w:ascii="Helvetica" w:hAnsi="Helvetica"/>
        </w:rPr>
        <w:t>)</w:t>
      </w:r>
    </w:p>
    <w:p w14:paraId="23A8F54B" w14:textId="77777777" w:rsidR="0010009C" w:rsidRPr="00600AD7" w:rsidRDefault="0010009C" w:rsidP="0010009C">
      <w:pPr>
        <w:rPr>
          <w:rFonts w:ascii="Helvetica" w:hAnsi="Helvetica"/>
          <w:b/>
        </w:rPr>
      </w:pPr>
    </w:p>
    <w:p w14:paraId="23D6FA57" w14:textId="77777777" w:rsidR="0010009C" w:rsidRPr="00600AD7" w:rsidRDefault="0010009C" w:rsidP="0010009C">
      <w:pPr>
        <w:shd w:val="clear" w:color="auto" w:fill="FBE4D5" w:themeFill="accent2" w:themeFillTint="33"/>
        <w:rPr>
          <w:rFonts w:ascii="Helvetica" w:hAnsi="Helvetica"/>
          <w:b/>
        </w:rPr>
      </w:pPr>
      <w:r>
        <w:rPr>
          <w:rFonts w:ascii="Helvetica" w:hAnsi="Helvetica"/>
          <w:b/>
        </w:rPr>
        <w:t>STANDARDS</w:t>
      </w:r>
    </w:p>
    <w:p w14:paraId="094EA903" w14:textId="77777777" w:rsidR="0010009C" w:rsidRPr="00046649" w:rsidRDefault="0010009C" w:rsidP="0010009C">
      <w:pPr>
        <w:rPr>
          <w:rFonts w:ascii="Helvetica" w:hAnsi="Helvetica"/>
        </w:rPr>
      </w:pPr>
    </w:p>
    <w:p w14:paraId="29B67D8E" w14:textId="77777777" w:rsidR="0010009C" w:rsidRPr="005C7220" w:rsidRDefault="0010009C" w:rsidP="0010009C">
      <w:pPr>
        <w:rPr>
          <w:rFonts w:ascii="Helvetica" w:hAnsi="Helvetica"/>
          <w:b/>
        </w:rPr>
      </w:pPr>
      <w:r w:rsidRPr="005C7220">
        <w:rPr>
          <w:rFonts w:ascii="Helvetica" w:hAnsi="Helvetica"/>
          <w:b/>
        </w:rPr>
        <w:t>Massachusetts History and Social Science Framework</w:t>
      </w:r>
    </w:p>
    <w:p w14:paraId="2F8BA784" w14:textId="77777777" w:rsidR="0010009C" w:rsidRPr="00DD5DC4" w:rsidRDefault="0010009C" w:rsidP="0010009C">
      <w:pPr>
        <w:rPr>
          <w:rFonts w:ascii="Helvetica" w:hAnsi="Helvetica"/>
          <w:i/>
        </w:rPr>
      </w:pPr>
    </w:p>
    <w:p w14:paraId="1BA64514" w14:textId="1054D3C6" w:rsidR="0010009C" w:rsidRDefault="0010009C" w:rsidP="0010009C">
      <w:pPr>
        <w:rPr>
          <w:rFonts w:ascii="Helvetica" w:hAnsi="Helvetica"/>
          <w:i/>
        </w:rPr>
      </w:pPr>
      <w:r>
        <w:rPr>
          <w:rFonts w:ascii="Helvetica" w:hAnsi="Helvetica"/>
          <w:i/>
        </w:rPr>
        <w:t>MA-HSS.</w:t>
      </w:r>
      <w:r w:rsidRPr="00DD5DC4">
        <w:rPr>
          <w:rFonts w:ascii="Helvetica" w:hAnsi="Helvetica"/>
          <w:i/>
        </w:rPr>
        <w:t>4</w:t>
      </w:r>
      <w:r w:rsidR="00B93EAF">
        <w:rPr>
          <w:rFonts w:ascii="Helvetica" w:hAnsi="Helvetica"/>
          <w:i/>
        </w:rPr>
        <w:t>.T1.2</w:t>
      </w:r>
      <w:r>
        <w:rPr>
          <w:rFonts w:ascii="Helvetica" w:hAnsi="Helvetica"/>
          <w:i/>
        </w:rPr>
        <w:t>:</w:t>
      </w:r>
      <w:r w:rsidRPr="00DD5DC4">
        <w:rPr>
          <w:rFonts w:ascii="Helvetica" w:hAnsi="Helvetica"/>
          <w:i/>
        </w:rPr>
        <w:t xml:space="preserve"> </w:t>
      </w:r>
      <w:r w:rsidR="00B93EAF" w:rsidRPr="00B93EAF">
        <w:rPr>
          <w:rFonts w:ascii="Helvetica" w:hAnsi="Helvetica"/>
          <w:i/>
        </w:rPr>
        <w:t>On a political map of North America, locate Canada and its provinces, Mexico and its states, the nations of the Caribbean, and the United States of America and its states; explain the meaning of the terms continent, country, nation, county, state, province, and city.</w:t>
      </w:r>
    </w:p>
    <w:p w14:paraId="214D0895" w14:textId="234EF1B4" w:rsidR="00B93EAF" w:rsidRDefault="00B93EAF" w:rsidP="0010009C">
      <w:pPr>
        <w:rPr>
          <w:rFonts w:ascii="Helvetica" w:hAnsi="Helvetica"/>
          <w:i/>
        </w:rPr>
      </w:pPr>
    </w:p>
    <w:p w14:paraId="269B5B5C" w14:textId="01C58BA4" w:rsidR="00B93EAF" w:rsidRPr="00DD5DC4" w:rsidRDefault="00B93EAF" w:rsidP="0010009C">
      <w:pPr>
        <w:rPr>
          <w:rFonts w:ascii="Helvetica" w:hAnsi="Helvetica"/>
          <w:i/>
        </w:rPr>
      </w:pPr>
      <w:r>
        <w:rPr>
          <w:rFonts w:ascii="Helvetica" w:hAnsi="Helvetica"/>
          <w:i/>
        </w:rPr>
        <w:t>MA-HSS.</w:t>
      </w:r>
      <w:r w:rsidRPr="00DD5DC4">
        <w:rPr>
          <w:rFonts w:ascii="Helvetica" w:hAnsi="Helvetica"/>
          <w:i/>
        </w:rPr>
        <w:t>4</w:t>
      </w:r>
      <w:r>
        <w:rPr>
          <w:rFonts w:ascii="Helvetica" w:hAnsi="Helvetica"/>
          <w:i/>
        </w:rPr>
        <w:t>.T1.3:</w:t>
      </w:r>
      <w:r w:rsidRPr="00DD5DC4">
        <w:rPr>
          <w:rFonts w:ascii="Helvetica" w:hAnsi="Helvetica"/>
          <w:i/>
        </w:rPr>
        <w:t xml:space="preserve"> </w:t>
      </w:r>
      <w:r w:rsidRPr="00B93EAF">
        <w:rPr>
          <w:rFonts w:ascii="Helvetica" w:hAnsi="Helvetica"/>
          <w:i/>
        </w:rPr>
        <w:t>Research, analyze, and convey information about Canada or Mexico by consulting maps, atlases, encyclopedias, digital information and satellite images, photographs, or news articles; organizing materials, and making an oral or written presentation about topics such as the peoples, population size, languages, forms of government, major cities, environment, natural resources, industries, and national landmarks.</w:t>
      </w:r>
    </w:p>
    <w:p w14:paraId="54B4C6BD" w14:textId="18C05A4E" w:rsidR="0010009C" w:rsidRDefault="0010009C" w:rsidP="0010009C">
      <w:pPr>
        <w:rPr>
          <w:rFonts w:ascii="Helvetica" w:hAnsi="Helvetica"/>
        </w:rPr>
      </w:pPr>
    </w:p>
    <w:p w14:paraId="26553462" w14:textId="59C4994F" w:rsidR="00B93EAF" w:rsidRDefault="00B93EAF" w:rsidP="0010009C">
      <w:pPr>
        <w:rPr>
          <w:rFonts w:ascii="Helvetica" w:hAnsi="Helvetica"/>
          <w:i/>
        </w:rPr>
      </w:pPr>
      <w:r>
        <w:rPr>
          <w:rFonts w:ascii="Helvetica" w:hAnsi="Helvetica"/>
          <w:i/>
        </w:rPr>
        <w:t>MA-HSS.</w:t>
      </w:r>
      <w:r w:rsidRPr="00DD5DC4">
        <w:rPr>
          <w:rFonts w:ascii="Helvetica" w:hAnsi="Helvetica"/>
          <w:i/>
        </w:rPr>
        <w:t>4</w:t>
      </w:r>
      <w:r>
        <w:rPr>
          <w:rFonts w:ascii="Helvetica" w:hAnsi="Helvetica"/>
          <w:i/>
        </w:rPr>
        <w:t>.P</w:t>
      </w:r>
      <w:r w:rsidR="008E37DD">
        <w:rPr>
          <w:rFonts w:ascii="Helvetica" w:hAnsi="Helvetica"/>
          <w:i/>
        </w:rPr>
        <w:t>4</w:t>
      </w:r>
      <w:r>
        <w:rPr>
          <w:rFonts w:ascii="Helvetica" w:hAnsi="Helvetica"/>
          <w:i/>
        </w:rPr>
        <w:t xml:space="preserve">: </w:t>
      </w:r>
      <w:r w:rsidR="000C3E59">
        <w:rPr>
          <w:rFonts w:ascii="Helvetica" w:hAnsi="Helvetica"/>
          <w:i/>
        </w:rPr>
        <w:t>A</w:t>
      </w:r>
      <w:r w:rsidR="000C3E59" w:rsidRPr="000C3E59">
        <w:rPr>
          <w:rFonts w:ascii="Helvetica" w:hAnsi="Helvetica"/>
          <w:i/>
        </w:rPr>
        <w:t>nalyze the purpose and point of view of each source; distinguish opinion from fact.</w:t>
      </w:r>
    </w:p>
    <w:p w14:paraId="6A8720CF" w14:textId="77777777" w:rsidR="000C3E59" w:rsidRPr="000C3E59" w:rsidRDefault="000C3E59" w:rsidP="0010009C">
      <w:pPr>
        <w:rPr>
          <w:rFonts w:ascii="Helvetica" w:hAnsi="Helvetica"/>
          <w:i/>
        </w:rPr>
      </w:pPr>
    </w:p>
    <w:p w14:paraId="36391C86" w14:textId="77777777" w:rsidR="0010009C" w:rsidRPr="005C7220" w:rsidRDefault="0010009C" w:rsidP="0010009C">
      <w:pPr>
        <w:rPr>
          <w:rFonts w:ascii="Helvetica" w:hAnsi="Helvetica"/>
          <w:b/>
        </w:rPr>
      </w:pPr>
      <w:r w:rsidRPr="005C7220">
        <w:rPr>
          <w:rFonts w:ascii="Helvetica" w:hAnsi="Helvetica"/>
          <w:b/>
        </w:rPr>
        <w:t>Common Core: Literacy</w:t>
      </w:r>
    </w:p>
    <w:p w14:paraId="48080EAE" w14:textId="77777777" w:rsidR="0010009C" w:rsidRDefault="0010009C" w:rsidP="0010009C">
      <w:pPr>
        <w:rPr>
          <w:rFonts w:ascii="Helvetica" w:hAnsi="Helvetica"/>
        </w:rPr>
      </w:pPr>
    </w:p>
    <w:p w14:paraId="7828066B" w14:textId="77777777" w:rsidR="0010009C" w:rsidRDefault="0010009C" w:rsidP="0010009C">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328B3593" w14:textId="77777777" w:rsidR="0010009C" w:rsidRDefault="0010009C" w:rsidP="0010009C">
      <w:pPr>
        <w:rPr>
          <w:rFonts w:ascii="Helvetica" w:hAnsi="Helvetica"/>
          <w:i/>
        </w:rPr>
      </w:pPr>
    </w:p>
    <w:p w14:paraId="2193283D" w14:textId="77777777" w:rsidR="0010009C" w:rsidRDefault="0010009C" w:rsidP="0010009C">
      <w:pPr>
        <w:rPr>
          <w:rFonts w:ascii="Helvetica" w:hAnsi="Helvetica"/>
          <w:i/>
        </w:rPr>
      </w:pPr>
      <w:r>
        <w:rPr>
          <w:rFonts w:ascii="Helvetica" w:hAnsi="Helvetica"/>
          <w:i/>
        </w:rPr>
        <w:lastRenderedPageBreak/>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257B6BDA" w14:textId="77777777" w:rsidR="0010009C" w:rsidRDefault="0010009C" w:rsidP="0010009C">
      <w:pPr>
        <w:rPr>
          <w:rFonts w:ascii="Helvetica" w:hAnsi="Helvetica"/>
          <w:i/>
        </w:rPr>
      </w:pPr>
    </w:p>
    <w:p w14:paraId="0AE54CCF" w14:textId="77777777" w:rsidR="0010009C" w:rsidRDefault="0010009C" w:rsidP="0010009C">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19C06709" w14:textId="77777777" w:rsidR="0010009C" w:rsidRDefault="0010009C" w:rsidP="0010009C">
      <w:pPr>
        <w:rPr>
          <w:rFonts w:ascii="Helvetica" w:hAnsi="Helvetica"/>
          <w:i/>
        </w:rPr>
      </w:pPr>
    </w:p>
    <w:p w14:paraId="053D82D7" w14:textId="77777777" w:rsidR="0010009C" w:rsidRPr="008C5413" w:rsidRDefault="0010009C" w:rsidP="0010009C">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23D118EC" w14:textId="77777777" w:rsidR="0010009C" w:rsidRDefault="0010009C" w:rsidP="0010009C">
      <w:pPr>
        <w:rPr>
          <w:rFonts w:ascii="Helvetica" w:hAnsi="Helvetica"/>
        </w:rPr>
      </w:pPr>
    </w:p>
    <w:p w14:paraId="27B5CCA9" w14:textId="77777777" w:rsidR="0010009C" w:rsidRPr="00600AD7" w:rsidRDefault="0010009C" w:rsidP="0010009C">
      <w:pPr>
        <w:shd w:val="clear" w:color="auto" w:fill="FBE4D5" w:themeFill="accent2" w:themeFillTint="33"/>
        <w:rPr>
          <w:rFonts w:ascii="Helvetica" w:hAnsi="Helvetica"/>
          <w:b/>
        </w:rPr>
      </w:pPr>
      <w:r>
        <w:rPr>
          <w:rFonts w:ascii="Helvetica" w:hAnsi="Helvetica"/>
          <w:b/>
        </w:rPr>
        <w:t>PROCEDURES</w:t>
      </w:r>
    </w:p>
    <w:p w14:paraId="04792858" w14:textId="77777777" w:rsidR="0010009C" w:rsidRDefault="0010009C" w:rsidP="0010009C">
      <w:pPr>
        <w:rPr>
          <w:rFonts w:ascii="Helvetica" w:hAnsi="Helvetica"/>
        </w:rPr>
      </w:pPr>
    </w:p>
    <w:p w14:paraId="370D6D3E" w14:textId="77777777" w:rsidR="0010009C" w:rsidRPr="00F11AF6" w:rsidRDefault="0010009C" w:rsidP="0010009C">
      <w:pPr>
        <w:rPr>
          <w:rFonts w:ascii="Helvetica" w:hAnsi="Helvetica"/>
          <w:b/>
          <w:i/>
        </w:rPr>
      </w:pPr>
      <w:r w:rsidRPr="00F11AF6">
        <w:rPr>
          <w:rFonts w:ascii="Helvetica" w:hAnsi="Helvetica"/>
          <w:b/>
        </w:rPr>
        <w:t xml:space="preserve">Inquiry Question: </w:t>
      </w:r>
      <w:r w:rsidRPr="00F11AF6">
        <w:rPr>
          <w:rFonts w:ascii="Helvetica" w:hAnsi="Helvetica"/>
          <w:b/>
          <w:i/>
        </w:rPr>
        <w:t xml:space="preserve">What was the most important event in </w:t>
      </w:r>
      <w:r>
        <w:rPr>
          <w:rFonts w:ascii="Helvetica" w:hAnsi="Helvetica"/>
          <w:b/>
          <w:i/>
        </w:rPr>
        <w:t>Canadian</w:t>
      </w:r>
      <w:r w:rsidRPr="00F11AF6">
        <w:rPr>
          <w:rFonts w:ascii="Helvetica" w:hAnsi="Helvetica"/>
          <w:b/>
          <w:i/>
        </w:rPr>
        <w:t xml:space="preserve"> history?</w:t>
      </w:r>
    </w:p>
    <w:p w14:paraId="1924C2FC" w14:textId="77777777" w:rsidR="0010009C" w:rsidRDefault="0010009C" w:rsidP="0010009C">
      <w:pPr>
        <w:rPr>
          <w:rFonts w:ascii="Helvetica" w:hAnsi="Helvetica"/>
        </w:rPr>
      </w:pPr>
    </w:p>
    <w:p w14:paraId="325900C2" w14:textId="77777777" w:rsidR="0010009C" w:rsidRDefault="0010009C" w:rsidP="0010009C">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1B7EE9B2" w14:textId="77777777" w:rsidR="0010009C" w:rsidRDefault="0010009C" w:rsidP="0010009C">
      <w:pPr>
        <w:rPr>
          <w:rFonts w:ascii="Helvetica" w:hAnsi="Helvetica"/>
        </w:rPr>
      </w:pPr>
    </w:p>
    <w:p w14:paraId="6ED8159F" w14:textId="77777777" w:rsidR="0010009C" w:rsidRDefault="0010009C" w:rsidP="0010009C">
      <w:pPr>
        <w:rPr>
          <w:rFonts w:ascii="Helvetica" w:hAnsi="Helvetica"/>
          <w:b/>
        </w:rPr>
      </w:pPr>
      <w:r>
        <w:rPr>
          <w:rFonts w:ascii="Helvetica" w:hAnsi="Helvetica"/>
          <w:b/>
        </w:rPr>
        <w:t>1</w:t>
      </w:r>
      <w:r w:rsidRPr="002A59C3">
        <w:rPr>
          <w:rFonts w:ascii="Helvetica" w:hAnsi="Helvetica"/>
          <w:b/>
        </w:rPr>
        <w:t>.</w:t>
      </w:r>
      <w:r w:rsidRPr="004B2A80">
        <w:rPr>
          <w:rFonts w:ascii="Helvetica" w:hAnsi="Helvetica"/>
          <w:b/>
        </w:rPr>
        <w:t xml:space="preserve"> Watch </w:t>
      </w:r>
      <w:r>
        <w:rPr>
          <w:rFonts w:ascii="Helvetica" w:hAnsi="Helvetica"/>
          <w:b/>
        </w:rPr>
        <w:t>Heritage Minute: Jacques Cartier Video</w:t>
      </w:r>
    </w:p>
    <w:p w14:paraId="72C26B4C" w14:textId="772137CC" w:rsidR="0010009C" w:rsidRDefault="0010009C" w:rsidP="0010009C">
      <w:pPr>
        <w:rPr>
          <w:rFonts w:ascii="Helvetica" w:hAnsi="Helvetica"/>
        </w:rPr>
      </w:pPr>
      <w:r>
        <w:rPr>
          <w:rFonts w:ascii="Helvetica" w:hAnsi="Helvetica"/>
        </w:rPr>
        <w:t>Tell the students that we are going to watch three short clips about Canadian history. Show the students a short video describing the first group of French people to arrive in Canada (Lesson</w:t>
      </w:r>
      <w:r w:rsidR="003A149E">
        <w:rPr>
          <w:rFonts w:ascii="Helvetica" w:hAnsi="Helvetica"/>
        </w:rPr>
        <w:t>4-6</w:t>
      </w:r>
      <w:r>
        <w:rPr>
          <w:rFonts w:ascii="Helvetica" w:hAnsi="Helvetica"/>
        </w:rPr>
        <w:t xml:space="preserve">Video1). You should pause and read to the students the subtitles of the Iroquoian language. After watching the video, ask the students, “What happened in the video?” “What did the Indigenous people say?” “What did the French people say?” “What does this tell you about the relationship between the two groups?” “Who were the first people to live in Canada?” Anticipated responses may include: The French people (Jacques Cartier) came and were the first people to meet the Iroquois (Indigenous/Native), the French people misunderstood the Iroquois word for village (kanata) as their country, the French named the place Canada. Tell the students that the Indigenous people, which Canadians call the First Nations, were the first people to live in Canada. The first Europeans to come to Canada were the Vikings, who briefly lived on the Atlantic Ocean coast, but then left. Next came the French, led by a man named Jacques Cartier (jzahk car-te-ay). </w:t>
      </w:r>
    </w:p>
    <w:p w14:paraId="279B2A3D" w14:textId="77777777" w:rsidR="0010009C" w:rsidRDefault="0010009C" w:rsidP="0010009C">
      <w:pPr>
        <w:rPr>
          <w:rFonts w:ascii="Helvetica" w:hAnsi="Helvetica"/>
          <w:b/>
        </w:rPr>
      </w:pPr>
    </w:p>
    <w:p w14:paraId="06B021BB" w14:textId="77777777" w:rsidR="0010009C" w:rsidRPr="0097298B" w:rsidRDefault="0010009C" w:rsidP="0010009C">
      <w:pPr>
        <w:rPr>
          <w:rFonts w:ascii="Helvetica" w:hAnsi="Helvetica"/>
          <w:b/>
        </w:rPr>
      </w:pPr>
      <w:r>
        <w:rPr>
          <w:rFonts w:ascii="Helvetica" w:hAnsi="Helvetica"/>
          <w:b/>
        </w:rPr>
        <w:t>2</w:t>
      </w:r>
      <w:r w:rsidRPr="002A59C3">
        <w:rPr>
          <w:rFonts w:ascii="Helvetica" w:hAnsi="Helvetica"/>
          <w:b/>
        </w:rPr>
        <w:t>.</w:t>
      </w:r>
      <w:r w:rsidRPr="004B2A80">
        <w:rPr>
          <w:rFonts w:ascii="Helvetica" w:hAnsi="Helvetica"/>
          <w:b/>
        </w:rPr>
        <w:t xml:space="preserve"> Watch </w:t>
      </w:r>
      <w:r>
        <w:rPr>
          <w:rFonts w:ascii="Helvetica" w:hAnsi="Helvetica"/>
          <w:b/>
        </w:rPr>
        <w:t>Heritage Minute: John Macdonald and Confederation Video</w:t>
      </w:r>
    </w:p>
    <w:p w14:paraId="2E0AC5EC" w14:textId="082894BF" w:rsidR="0010009C" w:rsidRDefault="0010009C" w:rsidP="0010009C">
      <w:pPr>
        <w:rPr>
          <w:rFonts w:ascii="Helvetica" w:hAnsi="Helvetica"/>
        </w:rPr>
      </w:pPr>
      <w:r>
        <w:rPr>
          <w:rFonts w:ascii="Helvetica" w:hAnsi="Helvetica"/>
        </w:rPr>
        <w:t>Show the students a short video describing how John Macdonald united all of the British colonies of Canada into one nation on July 1, 1867 (Lesson</w:t>
      </w:r>
      <w:r w:rsidR="003A149E">
        <w:rPr>
          <w:rFonts w:ascii="Helvetica" w:hAnsi="Helvetica"/>
        </w:rPr>
        <w:t>4-6</w:t>
      </w:r>
      <w:r>
        <w:rPr>
          <w:rFonts w:ascii="Helvetica" w:hAnsi="Helvetica"/>
        </w:rPr>
        <w:t xml:space="preserve">Video2). John Macdonald is worried the Maritimes (New Brunswick, Nova Scotia, and Prince Edward Island) will not join. After watching the video, ask the students, “What were the concerns of the people who first united Canada?” “How did John Macdonald unite the colonies?” Anticipated responses may include: They felt the colonies were isolated and weak, they were worried about the American Civil War, he bought them champagne, they made one united Canada, John Macdonald became the first prime minister of Canada. Tell the students that unlike the United States, Canada did not become a country because of </w:t>
      </w:r>
      <w:r>
        <w:rPr>
          <w:rFonts w:ascii="Helvetica" w:hAnsi="Helvetica"/>
        </w:rPr>
        <w:lastRenderedPageBreak/>
        <w:t xml:space="preserve">a war. Instead, it was a peaceful uniting of the colonies into one “Dominion of Canada.” This took a lot of work. He had to convince the French people in Lower Canada (Québec) that they could keep their Catholic religion and speak French if they joined English and Protestant Upper Canada (Ontario). He had to convince the people in the Maritimes that they would be unfairly used for their shipping and fishing resources. In the end, all of the colonies would join together. </w:t>
      </w:r>
    </w:p>
    <w:p w14:paraId="0A24ADA1" w14:textId="77777777" w:rsidR="0010009C" w:rsidRDefault="0010009C" w:rsidP="0010009C">
      <w:pPr>
        <w:rPr>
          <w:rFonts w:ascii="Helvetica" w:hAnsi="Helvetica"/>
          <w:b/>
        </w:rPr>
      </w:pPr>
    </w:p>
    <w:p w14:paraId="3C259ECE" w14:textId="77777777" w:rsidR="0010009C" w:rsidRPr="0097298B" w:rsidRDefault="0010009C" w:rsidP="0010009C">
      <w:pPr>
        <w:rPr>
          <w:rFonts w:ascii="Helvetica" w:hAnsi="Helvetica"/>
          <w:b/>
        </w:rPr>
      </w:pPr>
      <w:r>
        <w:rPr>
          <w:rFonts w:ascii="Helvetica" w:hAnsi="Helvetica"/>
          <w:b/>
        </w:rPr>
        <w:t>3</w:t>
      </w:r>
      <w:r w:rsidRPr="002A59C3">
        <w:rPr>
          <w:rFonts w:ascii="Helvetica" w:hAnsi="Helvetica"/>
          <w:b/>
        </w:rPr>
        <w:t>.</w:t>
      </w:r>
      <w:r w:rsidRPr="004B2A80">
        <w:rPr>
          <w:rFonts w:ascii="Helvetica" w:hAnsi="Helvetica"/>
          <w:b/>
        </w:rPr>
        <w:t xml:space="preserve"> Watch </w:t>
      </w:r>
      <w:r>
        <w:rPr>
          <w:rFonts w:ascii="Helvetica" w:hAnsi="Helvetica"/>
          <w:b/>
        </w:rPr>
        <w:t>Heritage Minute: Halifax Explosion Video</w:t>
      </w:r>
    </w:p>
    <w:p w14:paraId="0A4A09D9" w14:textId="63FB93C6" w:rsidR="0010009C" w:rsidRDefault="0010009C" w:rsidP="0010009C">
      <w:pPr>
        <w:rPr>
          <w:rFonts w:ascii="Helvetica" w:hAnsi="Helvetica"/>
        </w:rPr>
      </w:pPr>
      <w:r>
        <w:rPr>
          <w:rFonts w:ascii="Helvetica" w:hAnsi="Helvetica"/>
        </w:rPr>
        <w:t>Show the students a short video describing the Halifax Explosion of December 6, 1917 (Lesson</w:t>
      </w:r>
      <w:r w:rsidR="003A149E">
        <w:rPr>
          <w:rFonts w:ascii="Helvetica" w:hAnsi="Helvetica"/>
        </w:rPr>
        <w:t>4-6</w:t>
      </w:r>
      <w:r>
        <w:rPr>
          <w:rFonts w:ascii="Helvetica" w:hAnsi="Helvetica"/>
        </w:rPr>
        <w:t>Video3). A ship was carrying weapons going to Europe for World War I exploded when another ship ran into it. After watching the video, ask the students, “What happened in the video?” “Why did so many die and get hurt?” Anticipated responses may include: The ship was carrying weapons, many people were near the shore, they didn’t get the word fast enough to get away. Tell the students that 2,000 people were killed and 9,000 people were injured in the explosion. Much of the city of Halifax, Nova Scotia was destroyed in the blast. Since Boston is the closest city to Halifax, the people there sent many supplies and workers to help the people there. Since it was around Christmas time, to this day, Nova Scotia sends Boston Christmas trees for Boston Common and elsewhere to say thank you for your help.</w:t>
      </w:r>
    </w:p>
    <w:p w14:paraId="55688879" w14:textId="77777777" w:rsidR="0010009C" w:rsidRDefault="0010009C" w:rsidP="0010009C">
      <w:pPr>
        <w:outlineLvl w:val="0"/>
        <w:rPr>
          <w:rFonts w:ascii="Helvetica" w:hAnsi="Helvetica"/>
          <w:b/>
        </w:rPr>
      </w:pPr>
    </w:p>
    <w:p w14:paraId="26485E1A" w14:textId="77777777" w:rsidR="0010009C" w:rsidRPr="000D4595" w:rsidRDefault="0010009C" w:rsidP="0010009C">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414EE49C" w14:textId="77777777" w:rsidR="0010009C" w:rsidRDefault="0010009C" w:rsidP="0010009C">
      <w:pPr>
        <w:rPr>
          <w:rFonts w:ascii="Helvetica" w:hAnsi="Helvetica"/>
        </w:rPr>
      </w:pPr>
    </w:p>
    <w:p w14:paraId="0AA5145C" w14:textId="77777777" w:rsidR="0010009C" w:rsidRPr="00F8592F" w:rsidRDefault="0010009C" w:rsidP="0010009C">
      <w:pPr>
        <w:rPr>
          <w:rFonts w:ascii="Helvetica" w:hAnsi="Helvetica"/>
          <w:b/>
        </w:rPr>
      </w:pPr>
      <w:r>
        <w:rPr>
          <w:rFonts w:ascii="Helvetica" w:hAnsi="Helvetica"/>
          <w:b/>
        </w:rPr>
        <w:t>4</w:t>
      </w:r>
      <w:r w:rsidRPr="002822D8">
        <w:rPr>
          <w:rFonts w:ascii="Helvetica" w:hAnsi="Helvetica"/>
          <w:b/>
        </w:rPr>
        <w:t>.</w:t>
      </w:r>
      <w:r>
        <w:rPr>
          <w:rFonts w:ascii="Helvetica" w:hAnsi="Helvetica"/>
          <w:b/>
        </w:rPr>
        <w:t xml:space="preserve"> Read About the Different Events in Canadian History from Different Perspectives</w:t>
      </w:r>
    </w:p>
    <w:p w14:paraId="7A0ABF2C" w14:textId="30B52D04" w:rsidR="0010009C" w:rsidRPr="004941BE" w:rsidRDefault="0010009C" w:rsidP="0010009C">
      <w:pPr>
        <w:rPr>
          <w:rFonts w:ascii="Helvetica" w:hAnsi="Helvetica"/>
        </w:rPr>
      </w:pPr>
      <w:r>
        <w:rPr>
          <w:rFonts w:ascii="Helvetica" w:hAnsi="Helvetica"/>
          <w:bCs/>
        </w:rPr>
        <w:t xml:space="preserve">Put students in small groups and assign them one of five groups: </w:t>
      </w:r>
      <w:r>
        <w:rPr>
          <w:rFonts w:ascii="Helvetica" w:hAnsi="Helvetica"/>
        </w:rPr>
        <w:t xml:space="preserve">Indigenous Canadians/First Nations (SOURCEBOOK </w:t>
      </w:r>
      <w:r w:rsidR="003A149E">
        <w:rPr>
          <w:rFonts w:ascii="Helvetica" w:hAnsi="Helvetica"/>
        </w:rPr>
        <w:t>4-6</w:t>
      </w:r>
      <w:r>
        <w:rPr>
          <w:rFonts w:ascii="Helvetica" w:hAnsi="Helvetica"/>
        </w:rPr>
        <w:t xml:space="preserve">.B), French Canadians (SOURCEBOOK </w:t>
      </w:r>
      <w:r w:rsidR="003A149E">
        <w:rPr>
          <w:rFonts w:ascii="Helvetica" w:hAnsi="Helvetica"/>
        </w:rPr>
        <w:t>4-6</w:t>
      </w:r>
      <w:r>
        <w:rPr>
          <w:rFonts w:ascii="Helvetica" w:hAnsi="Helvetica"/>
        </w:rPr>
        <w:t xml:space="preserve">.C), Anglo Canadians (SOURCEBOOK </w:t>
      </w:r>
      <w:r w:rsidR="003A149E">
        <w:rPr>
          <w:rFonts w:ascii="Helvetica" w:hAnsi="Helvetica"/>
        </w:rPr>
        <w:t>4-6</w:t>
      </w:r>
      <w:r>
        <w:rPr>
          <w:rFonts w:ascii="Helvetica" w:hAnsi="Helvetica"/>
        </w:rPr>
        <w:t xml:space="preserve">.D), Black Canadians (SOURCEBOOK </w:t>
      </w:r>
      <w:r w:rsidR="003A149E">
        <w:rPr>
          <w:rFonts w:ascii="Helvetica" w:hAnsi="Helvetica"/>
        </w:rPr>
        <w:t>4-6</w:t>
      </w:r>
      <w:r>
        <w:rPr>
          <w:rFonts w:ascii="Helvetica" w:hAnsi="Helvetica"/>
        </w:rPr>
        <w:t xml:space="preserve">.E), Asian Canadians (SOURCEBOOK </w:t>
      </w:r>
      <w:r w:rsidR="003A149E">
        <w:rPr>
          <w:rFonts w:ascii="Helvetica" w:hAnsi="Helvetica"/>
        </w:rPr>
        <w:t>4-6</w:t>
      </w:r>
      <w:r>
        <w:rPr>
          <w:rFonts w:ascii="Helvetica" w:hAnsi="Helvetica"/>
        </w:rPr>
        <w:t xml:space="preserve">.F). Have students take turns reading aloud </w:t>
      </w:r>
      <w:r w:rsidRPr="005D4DFB">
        <w:rPr>
          <w:rFonts w:ascii="Helvetica" w:hAnsi="Helvetica"/>
          <w:bCs/>
        </w:rPr>
        <w:t>(using choral, partner, or independent reading</w:t>
      </w:r>
      <w:r>
        <w:rPr>
          <w:rFonts w:ascii="Helvetica" w:hAnsi="Helvetica"/>
          <w:bCs/>
        </w:rPr>
        <w:t>)</w:t>
      </w:r>
      <w:r>
        <w:rPr>
          <w:rFonts w:ascii="Helvetica" w:hAnsi="Helvetica"/>
        </w:rPr>
        <w:t xml:space="preserve"> the sources to their group. As the student reads, tell the other group members to underline or highlight any important information.</w:t>
      </w:r>
    </w:p>
    <w:p w14:paraId="0954EC34" w14:textId="77777777" w:rsidR="0010009C" w:rsidRDefault="0010009C" w:rsidP="0010009C">
      <w:pPr>
        <w:rPr>
          <w:rFonts w:ascii="Helvetica" w:hAnsi="Helvetica"/>
        </w:rPr>
      </w:pPr>
    </w:p>
    <w:p w14:paraId="19F64C0D" w14:textId="77777777" w:rsidR="0010009C" w:rsidRPr="00536DF9" w:rsidRDefault="0010009C" w:rsidP="0010009C">
      <w:pPr>
        <w:rPr>
          <w:rFonts w:ascii="Helvetica" w:hAnsi="Helvetica"/>
          <w:b/>
        </w:rPr>
      </w:pPr>
      <w:r>
        <w:rPr>
          <w:rFonts w:ascii="Helvetica" w:hAnsi="Helvetica"/>
          <w:b/>
        </w:rPr>
        <w:t>5. Whole Class Discussion About Canadian History</w:t>
      </w:r>
    </w:p>
    <w:p w14:paraId="18D05B4D" w14:textId="009D5566" w:rsidR="0010009C" w:rsidRDefault="0010009C" w:rsidP="0010009C">
      <w:pPr>
        <w:rPr>
          <w:rFonts w:ascii="Helvetica" w:hAnsi="Helvetica"/>
        </w:rPr>
      </w:pPr>
      <w:r>
        <w:rPr>
          <w:rFonts w:ascii="Helvetica" w:hAnsi="Helvetica"/>
        </w:rPr>
        <w:t xml:space="preserve">Pass out the Canada History Timeline (WORKSHEET </w:t>
      </w:r>
      <w:r w:rsidR="003A149E">
        <w:rPr>
          <w:rFonts w:ascii="Helvetica" w:hAnsi="Helvetica"/>
        </w:rPr>
        <w:t>4-6</w:t>
      </w:r>
      <w:r>
        <w:rPr>
          <w:rFonts w:ascii="Helvetica" w:hAnsi="Helvetica"/>
        </w:rPr>
        <w:t xml:space="preserve">.A). Project the chart found on the timeline worksheet’s last page. Take notes on what each group says about each event on the projected chart. Tell students to fill in notes on their chart, as each group speaks. </w:t>
      </w:r>
    </w:p>
    <w:p w14:paraId="0C4B64E1" w14:textId="77777777" w:rsidR="0010009C" w:rsidRDefault="0010009C" w:rsidP="0010009C">
      <w:pPr>
        <w:rPr>
          <w:rFonts w:ascii="Helvetica" w:hAnsi="Helvetica"/>
        </w:rPr>
      </w:pPr>
    </w:p>
    <w:p w14:paraId="4369BF4A" w14:textId="77777777" w:rsidR="0010009C" w:rsidRDefault="0010009C" w:rsidP="0010009C">
      <w:pPr>
        <w:rPr>
          <w:rFonts w:ascii="Helvetica" w:hAnsi="Helvetica"/>
        </w:rPr>
      </w:pPr>
      <w:r>
        <w:rPr>
          <w:rFonts w:ascii="Helvetica" w:hAnsi="Helvetica"/>
        </w:rPr>
        <w:t xml:space="preserve">Write the definition for benefit and disadvantage on the board or chart paper. Benefit: To gain from something. Disadvantage: To lose from something.  </w:t>
      </w:r>
    </w:p>
    <w:p w14:paraId="4ADC5286" w14:textId="77777777" w:rsidR="0010009C" w:rsidRDefault="0010009C" w:rsidP="0010009C">
      <w:pPr>
        <w:rPr>
          <w:rFonts w:ascii="Helvetica" w:hAnsi="Helvetica"/>
        </w:rPr>
      </w:pPr>
    </w:p>
    <w:p w14:paraId="0156B3F4" w14:textId="77777777" w:rsidR="0010009C" w:rsidRPr="00D25943" w:rsidRDefault="0010009C" w:rsidP="0010009C">
      <w:pPr>
        <w:rPr>
          <w:rFonts w:ascii="Helvetica" w:hAnsi="Helvetica"/>
        </w:rPr>
      </w:pPr>
      <w:r>
        <w:rPr>
          <w:rFonts w:ascii="Helvetica" w:hAnsi="Helvetica"/>
        </w:rPr>
        <w:t xml:space="preserve">Start with the first event on the timeline. Read the description of each event. When you get to the first gray highlighted event (1541: Jacques Cartier explores the St. Lawrence River), ask students to say what their position is on that event: do they support it, </w:t>
      </w:r>
      <w:r>
        <w:rPr>
          <w:rFonts w:ascii="Helvetica" w:hAnsi="Helvetica"/>
        </w:rPr>
        <w:lastRenderedPageBreak/>
        <w:t>oppose it, or something else? Next, ask students which groups will benefit and which groups will be disadvantaged from the events.</w:t>
      </w:r>
    </w:p>
    <w:p w14:paraId="76423FE0" w14:textId="77777777" w:rsidR="0010009C" w:rsidRDefault="0010009C" w:rsidP="0010009C">
      <w:pPr>
        <w:rPr>
          <w:rFonts w:ascii="Helvetica" w:hAnsi="Helvetica"/>
        </w:rPr>
      </w:pPr>
    </w:p>
    <w:p w14:paraId="669962F8" w14:textId="77777777" w:rsidR="0010009C" w:rsidRDefault="0010009C" w:rsidP="0010009C">
      <w:pPr>
        <w:rPr>
          <w:rFonts w:ascii="Helvetica" w:hAnsi="Helvetica"/>
        </w:rPr>
      </w:pPr>
      <w:r>
        <w:rPr>
          <w:rFonts w:ascii="Helvetica" w:hAnsi="Helvetica"/>
        </w:rPr>
        <w:t xml:space="preserve">Repeat the same steps for the other gray highlighted events: 1763: Britain takes over Canada, 1837-38: </w:t>
      </w:r>
      <w:r w:rsidRPr="00ED64DD">
        <w:rPr>
          <w:rFonts w:ascii="Helvetica" w:hAnsi="Helvetica"/>
        </w:rPr>
        <w:t>Patriote movement</w:t>
      </w:r>
      <w:r>
        <w:rPr>
          <w:rFonts w:ascii="Helvetica" w:hAnsi="Helvetica"/>
        </w:rPr>
        <w:t xml:space="preserve"> and rebellion, 1867 Dominion of Canada, </w:t>
      </w:r>
      <w:r w:rsidRPr="00ED64DD">
        <w:rPr>
          <w:rFonts w:ascii="Helvetica" w:hAnsi="Helvetica"/>
        </w:rPr>
        <w:t>December 6, 1917</w:t>
      </w:r>
      <w:r>
        <w:rPr>
          <w:rFonts w:ascii="Helvetica" w:hAnsi="Helvetica"/>
        </w:rPr>
        <w:t xml:space="preserve">: Halifax Explosion, 1982: Canada Act/Constitution. </w:t>
      </w:r>
    </w:p>
    <w:p w14:paraId="2576AD5F" w14:textId="77777777" w:rsidR="0010009C" w:rsidRDefault="0010009C" w:rsidP="0010009C">
      <w:pPr>
        <w:rPr>
          <w:rFonts w:ascii="Helvetica" w:hAnsi="Helvetica"/>
        </w:rPr>
      </w:pPr>
    </w:p>
    <w:p w14:paraId="54E5D0DB" w14:textId="77777777" w:rsidR="0010009C" w:rsidRPr="008908E8" w:rsidRDefault="0010009C" w:rsidP="0010009C">
      <w:pPr>
        <w:rPr>
          <w:rFonts w:ascii="Helvetica" w:hAnsi="Helvetica"/>
          <w:b/>
          <w:i/>
        </w:rPr>
      </w:pPr>
      <w:r>
        <w:rPr>
          <w:rFonts w:ascii="Helvetica" w:hAnsi="Helvetica"/>
        </w:rPr>
        <w:t xml:space="preserve">Ask students to use the sources and the timeline chart to answer the following inquiry question: </w:t>
      </w:r>
      <w:r w:rsidRPr="008908E8">
        <w:rPr>
          <w:rFonts w:ascii="Helvetica" w:hAnsi="Helvetica"/>
        </w:rPr>
        <w:t>“</w:t>
      </w:r>
      <w:r w:rsidRPr="0001427C">
        <w:rPr>
          <w:rFonts w:ascii="Helvetica" w:hAnsi="Helvetica"/>
        </w:rPr>
        <w:t xml:space="preserve">What was the most important event in </w:t>
      </w:r>
      <w:r>
        <w:rPr>
          <w:rFonts w:ascii="Helvetica" w:hAnsi="Helvetica"/>
        </w:rPr>
        <w:t>Canadian</w:t>
      </w:r>
      <w:r w:rsidRPr="0001427C">
        <w:rPr>
          <w:rFonts w:ascii="Helvetica" w:hAnsi="Helvetica"/>
        </w:rPr>
        <w:t xml:space="preserve"> history?</w:t>
      </w:r>
      <w:r w:rsidRPr="008908E8">
        <w:rPr>
          <w:rFonts w:ascii="Helvetica" w:hAnsi="Helvetica"/>
        </w:rPr>
        <w:t>”</w:t>
      </w:r>
      <w:r>
        <w:rPr>
          <w:rFonts w:ascii="Helvetica" w:hAnsi="Helvetica"/>
        </w:rPr>
        <w:t xml:space="preserve"> In answering this question, students should be thinking about all of the different groups in Canada: Indigenous people, Anglo Canadians, French Canadians, Black Canadians, and Asian Canadians. After students have discussed the question, they should complete the exit ticket in the following step. They do not need to answer the question from their assigned role; instead, they should be encouraged to consider all of the different groups in Canada when choosing the most important event. Circulate the room, helping the students who may need extra help.</w:t>
      </w:r>
    </w:p>
    <w:p w14:paraId="0F8A3602" w14:textId="77777777" w:rsidR="0010009C" w:rsidRDefault="0010009C" w:rsidP="0010009C">
      <w:pPr>
        <w:outlineLvl w:val="0"/>
        <w:rPr>
          <w:rFonts w:ascii="Helvetica" w:hAnsi="Helvetica"/>
          <w:b/>
        </w:rPr>
      </w:pPr>
    </w:p>
    <w:p w14:paraId="4446930A" w14:textId="77777777" w:rsidR="0010009C" w:rsidRPr="000D4595" w:rsidRDefault="0010009C" w:rsidP="0010009C">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6283B5D5" w14:textId="77777777" w:rsidR="0010009C" w:rsidRPr="00600AD7" w:rsidRDefault="0010009C" w:rsidP="0010009C">
      <w:pPr>
        <w:rPr>
          <w:rFonts w:ascii="Helvetica" w:hAnsi="Helvetica"/>
        </w:rPr>
      </w:pPr>
    </w:p>
    <w:p w14:paraId="71E385FE" w14:textId="77777777" w:rsidR="0010009C" w:rsidRPr="009B0FF6" w:rsidRDefault="0010009C" w:rsidP="0010009C">
      <w:pPr>
        <w:rPr>
          <w:rFonts w:ascii="Helvetica" w:hAnsi="Helvetica"/>
          <w:b/>
        </w:rPr>
      </w:pPr>
      <w:r>
        <w:rPr>
          <w:rFonts w:ascii="Helvetica" w:hAnsi="Helvetica"/>
          <w:b/>
        </w:rPr>
        <w:t>6</w:t>
      </w:r>
      <w:r w:rsidRPr="009B0FF6">
        <w:rPr>
          <w:rFonts w:ascii="Helvetica" w:hAnsi="Helvetica"/>
          <w:b/>
        </w:rPr>
        <w:t xml:space="preserve">. </w:t>
      </w:r>
      <w:r w:rsidRPr="00B52511">
        <w:rPr>
          <w:rFonts w:ascii="Helvetica" w:hAnsi="Helvetica"/>
          <w:b/>
        </w:rPr>
        <w:t xml:space="preserve">Write Up Argument on </w:t>
      </w:r>
      <w:r>
        <w:rPr>
          <w:rFonts w:ascii="Helvetica" w:hAnsi="Helvetica"/>
          <w:b/>
        </w:rPr>
        <w:t>Canadian History</w:t>
      </w:r>
    </w:p>
    <w:p w14:paraId="40984467" w14:textId="283370A5" w:rsidR="0010009C" w:rsidRDefault="0010009C" w:rsidP="0010009C">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3A149E">
        <w:rPr>
          <w:rFonts w:ascii="Helvetica" w:hAnsi="Helvetica"/>
        </w:rPr>
        <w:t>4-6</w:t>
      </w:r>
      <w:r>
        <w:rPr>
          <w:rFonts w:ascii="Helvetica" w:hAnsi="Helvetica"/>
        </w:rPr>
        <w:t xml:space="preserve">.G),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Pr="0001427C">
        <w:rPr>
          <w:rFonts w:ascii="Helvetica" w:hAnsi="Helvetica"/>
        </w:rPr>
        <w:t xml:space="preserve">What was the most important event in </w:t>
      </w:r>
      <w:r>
        <w:rPr>
          <w:rFonts w:ascii="Helvetica" w:hAnsi="Helvetica"/>
        </w:rPr>
        <w:t>Canadian</w:t>
      </w:r>
      <w:r w:rsidRPr="0001427C">
        <w:rPr>
          <w:rFonts w:ascii="Helvetica" w:hAnsi="Helvetica"/>
        </w:rPr>
        <w:t xml:space="preserve"> history?</w:t>
      </w:r>
      <w:r w:rsidRPr="00214BA2">
        <w:rPr>
          <w:rFonts w:ascii="Helvetica" w:hAnsi="Helvetica"/>
        </w:rPr>
        <w:t>”</w:t>
      </w:r>
      <w:r>
        <w:rPr>
          <w:rFonts w:ascii="Helvetica" w:hAnsi="Helvetica"/>
          <w:b/>
          <w:i/>
        </w:rPr>
        <w:t xml:space="preserve"> </w:t>
      </w:r>
      <w:r>
        <w:rPr>
          <w:rFonts w:ascii="Helvetica" w:hAnsi="Helvetica"/>
        </w:rPr>
        <w:t xml:space="preserve">Tell students </w:t>
      </w:r>
      <w:r w:rsidRPr="00A67A52">
        <w:rPr>
          <w:rFonts w:ascii="Helvetica" w:hAnsi="Helvetica"/>
        </w:rPr>
        <w:t xml:space="preserve">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 and their group discussion</w:t>
      </w:r>
      <w:r w:rsidRPr="00A67A52">
        <w:rPr>
          <w:rFonts w:ascii="Helvetica" w:hAnsi="Helvetica"/>
        </w:rPr>
        <w:t>.</w:t>
      </w:r>
      <w:r>
        <w:rPr>
          <w:rFonts w:ascii="Helvetica" w:hAnsi="Helvetica"/>
        </w:rPr>
        <w:t xml:space="preserve"> </w:t>
      </w:r>
    </w:p>
    <w:p w14:paraId="2C85093F" w14:textId="77777777" w:rsidR="0010009C" w:rsidRDefault="0010009C" w:rsidP="0010009C">
      <w:pPr>
        <w:rPr>
          <w:rFonts w:ascii="Helvetica" w:hAnsi="Helvetica"/>
        </w:rPr>
      </w:pPr>
    </w:p>
    <w:p w14:paraId="06C089F6" w14:textId="77777777" w:rsidR="0010009C" w:rsidRDefault="0010009C" w:rsidP="0010009C">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23794E34" w14:textId="77777777" w:rsidR="0010009C" w:rsidRPr="00600AD7" w:rsidRDefault="0010009C" w:rsidP="0010009C">
      <w:pPr>
        <w:rPr>
          <w:rFonts w:ascii="Helvetica" w:hAnsi="Helvetica"/>
          <w:b/>
        </w:rPr>
      </w:pPr>
    </w:p>
    <w:p w14:paraId="7FB9DE54" w14:textId="77777777" w:rsidR="0010009C" w:rsidRPr="00600AD7" w:rsidRDefault="0010009C" w:rsidP="0010009C">
      <w:pPr>
        <w:shd w:val="clear" w:color="auto" w:fill="FBE4D5" w:themeFill="accent2" w:themeFillTint="33"/>
        <w:rPr>
          <w:rFonts w:ascii="Helvetica" w:hAnsi="Helvetica"/>
          <w:b/>
        </w:rPr>
      </w:pPr>
      <w:r>
        <w:rPr>
          <w:rFonts w:ascii="Helvetica" w:hAnsi="Helvetica"/>
          <w:b/>
        </w:rPr>
        <w:t>EVALUATION</w:t>
      </w:r>
    </w:p>
    <w:p w14:paraId="18933A9F" w14:textId="77777777" w:rsidR="0010009C" w:rsidRDefault="0010009C" w:rsidP="0010009C">
      <w:pPr>
        <w:rPr>
          <w:rFonts w:ascii="Helvetica" w:hAnsi="Helvetica"/>
        </w:rPr>
      </w:pPr>
    </w:p>
    <w:p w14:paraId="633CB436" w14:textId="22143B2B" w:rsidR="0010009C" w:rsidRDefault="0010009C" w:rsidP="0010009C">
      <w:pPr>
        <w:rPr>
          <w:rFonts w:ascii="Helvetica" w:hAnsi="Helvetica"/>
        </w:rPr>
      </w:pPr>
      <w:r>
        <w:rPr>
          <w:rFonts w:ascii="Helvetica" w:hAnsi="Helvetica"/>
        </w:rPr>
        <w:t xml:space="preserve">ASSESSMENT </w:t>
      </w:r>
      <w:r w:rsidR="003A149E">
        <w:rPr>
          <w:rFonts w:ascii="Helvetica" w:hAnsi="Helvetica"/>
        </w:rPr>
        <w:t>4-6</w:t>
      </w:r>
      <w:r>
        <w:rPr>
          <w:rFonts w:ascii="Helvetica" w:hAnsi="Helvetica"/>
        </w:rPr>
        <w:t>.G</w:t>
      </w:r>
    </w:p>
    <w:p w14:paraId="2ADA5C47" w14:textId="77777777" w:rsidR="0010009C" w:rsidRDefault="0010009C" w:rsidP="0010009C">
      <w:pPr>
        <w:rPr>
          <w:rFonts w:ascii="Helvetica" w:hAnsi="Helvetica"/>
        </w:rPr>
      </w:pPr>
    </w:p>
    <w:p w14:paraId="1612CF69" w14:textId="77777777" w:rsidR="0010009C" w:rsidRPr="00DD7713" w:rsidRDefault="0010009C" w:rsidP="0010009C">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6AABAAC9" w14:textId="77777777" w:rsidR="0010009C" w:rsidRDefault="0010009C" w:rsidP="0010009C">
      <w:pPr>
        <w:rPr>
          <w:rFonts w:ascii="Helvetica" w:hAnsi="Helvetica"/>
        </w:rPr>
      </w:pPr>
    </w:p>
    <w:p w14:paraId="56C3D156" w14:textId="77777777" w:rsidR="0010009C" w:rsidRDefault="0010009C" w:rsidP="0010009C">
      <w:pPr>
        <w:rPr>
          <w:rFonts w:ascii="Helvetica" w:hAnsi="Helvetica"/>
        </w:rPr>
      </w:pPr>
      <w:r>
        <w:rPr>
          <w:rFonts w:ascii="Helvetica" w:hAnsi="Helvetica"/>
        </w:rPr>
        <w:t>A generic writing rubric for evaluating exit tickets is located at the end of this Instructor Manual-before “Additional Resources.”</w:t>
      </w:r>
    </w:p>
    <w:p w14:paraId="3142B4CC" w14:textId="77777777" w:rsidR="0010009C" w:rsidRDefault="0010009C" w:rsidP="0010009C">
      <w:pPr>
        <w:rPr>
          <w:rFonts w:ascii="Helvetica" w:hAnsi="Helvetica"/>
        </w:rPr>
      </w:pPr>
    </w:p>
    <w:p w14:paraId="6D52C39B" w14:textId="77777777" w:rsidR="003C07EE" w:rsidRDefault="003C07EE" w:rsidP="0010009C">
      <w:pPr>
        <w:rPr>
          <w:rFonts w:ascii="Helvetica" w:hAnsi="Helvetica"/>
        </w:rPr>
      </w:pPr>
    </w:p>
    <w:p w14:paraId="4093517B" w14:textId="77777777" w:rsidR="003C07EE" w:rsidRDefault="003C07EE" w:rsidP="0010009C">
      <w:pPr>
        <w:rPr>
          <w:rFonts w:ascii="Helvetica" w:hAnsi="Helvetica"/>
        </w:rPr>
      </w:pPr>
    </w:p>
    <w:p w14:paraId="671EC6CE" w14:textId="1B26F50A" w:rsidR="0010009C" w:rsidRDefault="0010009C" w:rsidP="0010009C">
      <w:pPr>
        <w:rPr>
          <w:rFonts w:ascii="Helvetica" w:hAnsi="Helvetica"/>
        </w:rPr>
      </w:pPr>
      <w:r>
        <w:rPr>
          <w:rFonts w:ascii="Helvetica" w:hAnsi="Helvetica"/>
        </w:rPr>
        <w:lastRenderedPageBreak/>
        <w:t>What to look for?</w:t>
      </w:r>
    </w:p>
    <w:p w14:paraId="22BDBEBB" w14:textId="77777777" w:rsidR="0010009C" w:rsidRDefault="0010009C" w:rsidP="0010009C">
      <w:pPr>
        <w:rPr>
          <w:rFonts w:ascii="Helvetica" w:hAnsi="Helvetica"/>
        </w:rPr>
      </w:pPr>
    </w:p>
    <w:p w14:paraId="644AC301" w14:textId="77777777" w:rsidR="0010009C" w:rsidRDefault="0010009C" w:rsidP="0010009C">
      <w:pPr>
        <w:rPr>
          <w:rFonts w:ascii="Helvetica" w:hAnsi="Helvetica"/>
        </w:rPr>
      </w:pPr>
      <w:r>
        <w:rPr>
          <w:rFonts w:ascii="Helvetica" w:hAnsi="Helvetica"/>
        </w:rPr>
        <w:t>The students should take a stance on which event in Canadian history was most important. All arguments should cite at least 3 pieces of evidence from the sources.</w:t>
      </w:r>
    </w:p>
    <w:p w14:paraId="70AAD0CB" w14:textId="77777777" w:rsidR="0010009C" w:rsidRDefault="0010009C" w:rsidP="0010009C">
      <w:pPr>
        <w:rPr>
          <w:rFonts w:ascii="Helvetica" w:hAnsi="Helvetica"/>
        </w:rPr>
      </w:pPr>
    </w:p>
    <w:p w14:paraId="6418F0C8" w14:textId="77777777" w:rsidR="0010009C" w:rsidRPr="0048593B" w:rsidRDefault="0010009C" w:rsidP="0010009C">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2BDA1E5F" w14:textId="77777777" w:rsidR="0010009C" w:rsidRPr="0048593B" w:rsidRDefault="0010009C" w:rsidP="0010009C">
      <w:pPr>
        <w:rPr>
          <w:rFonts w:ascii="Helvetica" w:hAnsi="Helvetica"/>
        </w:rPr>
      </w:pPr>
    </w:p>
    <w:p w14:paraId="69CBE3B2" w14:textId="77777777" w:rsidR="0010009C" w:rsidRDefault="0010009C" w:rsidP="0010009C">
      <w:pPr>
        <w:rPr>
          <w:rFonts w:ascii="Helvetica" w:hAnsi="Helvetica"/>
        </w:rPr>
      </w:pPr>
      <w:r>
        <w:rPr>
          <w:rFonts w:ascii="Helvetica" w:hAnsi="Helvetica"/>
        </w:rPr>
        <w:t>1541: Jacques Cartier explores the St. Lawrence River</w:t>
      </w:r>
    </w:p>
    <w:p w14:paraId="4DEB24EA" w14:textId="77777777" w:rsidR="0010009C" w:rsidRDefault="0010009C" w:rsidP="0010009C">
      <w:pPr>
        <w:pStyle w:val="ListParagraph"/>
        <w:numPr>
          <w:ilvl w:val="0"/>
          <w:numId w:val="28"/>
        </w:numPr>
        <w:rPr>
          <w:rFonts w:ascii="Helvetica" w:hAnsi="Helvetica"/>
        </w:rPr>
      </w:pPr>
      <w:r w:rsidRPr="00633937">
        <w:rPr>
          <w:rFonts w:ascii="Helvetica" w:hAnsi="Helvetica"/>
        </w:rPr>
        <w:t xml:space="preserve">It </w:t>
      </w:r>
      <w:r>
        <w:rPr>
          <w:rFonts w:ascii="Helvetica" w:hAnsi="Helvetica"/>
        </w:rPr>
        <w:t>was the first major interaction between Indigenous people and Europeans</w:t>
      </w:r>
    </w:p>
    <w:p w14:paraId="50F40B82" w14:textId="77777777" w:rsidR="0010009C" w:rsidRDefault="0010009C" w:rsidP="0010009C">
      <w:pPr>
        <w:pStyle w:val="ListParagraph"/>
        <w:numPr>
          <w:ilvl w:val="0"/>
          <w:numId w:val="28"/>
        </w:numPr>
        <w:rPr>
          <w:rFonts w:ascii="Helvetica" w:hAnsi="Helvetica"/>
        </w:rPr>
      </w:pPr>
      <w:r>
        <w:rPr>
          <w:rFonts w:ascii="Helvetica" w:hAnsi="Helvetica"/>
        </w:rPr>
        <w:t>It is where the name Canada comes from</w:t>
      </w:r>
    </w:p>
    <w:p w14:paraId="3D6A66A6" w14:textId="77777777" w:rsidR="0010009C" w:rsidRDefault="0010009C" w:rsidP="0010009C">
      <w:pPr>
        <w:pStyle w:val="ListParagraph"/>
        <w:numPr>
          <w:ilvl w:val="0"/>
          <w:numId w:val="28"/>
        </w:numPr>
        <w:rPr>
          <w:rFonts w:ascii="Helvetica" w:hAnsi="Helvetica"/>
        </w:rPr>
      </w:pPr>
      <w:r>
        <w:rPr>
          <w:rFonts w:ascii="Helvetica" w:hAnsi="Helvetica"/>
        </w:rPr>
        <w:t>It was the beginning of the European’s mistreatment of the Indigenous people</w:t>
      </w:r>
    </w:p>
    <w:p w14:paraId="35F0C1C7" w14:textId="77777777" w:rsidR="0010009C" w:rsidRPr="00633937" w:rsidRDefault="0010009C" w:rsidP="0010009C">
      <w:pPr>
        <w:pStyle w:val="ListParagraph"/>
        <w:numPr>
          <w:ilvl w:val="0"/>
          <w:numId w:val="28"/>
        </w:numPr>
        <w:rPr>
          <w:rFonts w:ascii="Helvetica" w:hAnsi="Helvetica"/>
        </w:rPr>
      </w:pPr>
      <w:r>
        <w:rPr>
          <w:rFonts w:ascii="Helvetica" w:hAnsi="Helvetica"/>
        </w:rPr>
        <w:t>It marked the beginning of New France</w:t>
      </w:r>
    </w:p>
    <w:p w14:paraId="7046B01A" w14:textId="77777777" w:rsidR="0010009C" w:rsidRPr="00EB0141" w:rsidRDefault="0010009C" w:rsidP="0010009C">
      <w:pPr>
        <w:rPr>
          <w:rFonts w:ascii="Helvetica" w:hAnsi="Helvetica"/>
        </w:rPr>
      </w:pPr>
    </w:p>
    <w:p w14:paraId="62DEDA37" w14:textId="77777777" w:rsidR="0010009C" w:rsidRDefault="0010009C" w:rsidP="0010009C">
      <w:pPr>
        <w:rPr>
          <w:rFonts w:ascii="Helvetica" w:hAnsi="Helvetica"/>
        </w:rPr>
      </w:pPr>
      <w:r>
        <w:rPr>
          <w:rFonts w:ascii="Helvetica" w:hAnsi="Helvetica"/>
        </w:rPr>
        <w:t>1763: Britain takes over Canada</w:t>
      </w:r>
    </w:p>
    <w:p w14:paraId="1A666B17" w14:textId="77777777" w:rsidR="0010009C" w:rsidRDefault="0010009C" w:rsidP="0010009C">
      <w:pPr>
        <w:pStyle w:val="ListParagraph"/>
        <w:numPr>
          <w:ilvl w:val="0"/>
          <w:numId w:val="29"/>
        </w:numPr>
        <w:rPr>
          <w:rFonts w:ascii="Helvetica" w:hAnsi="Helvetica"/>
        </w:rPr>
      </w:pPr>
      <w:r>
        <w:rPr>
          <w:rFonts w:ascii="Helvetica" w:hAnsi="Helvetica"/>
        </w:rPr>
        <w:t>It is a change of power between the French and British</w:t>
      </w:r>
    </w:p>
    <w:p w14:paraId="6627158A" w14:textId="77777777" w:rsidR="0010009C" w:rsidRDefault="0010009C" w:rsidP="0010009C">
      <w:pPr>
        <w:pStyle w:val="ListParagraph"/>
        <w:numPr>
          <w:ilvl w:val="0"/>
          <w:numId w:val="29"/>
        </w:numPr>
        <w:rPr>
          <w:rFonts w:ascii="Helvetica" w:hAnsi="Helvetica"/>
        </w:rPr>
      </w:pPr>
      <w:r>
        <w:rPr>
          <w:rFonts w:ascii="Helvetica" w:hAnsi="Helvetica"/>
        </w:rPr>
        <w:t>It began Canada as an English-speaking country</w:t>
      </w:r>
    </w:p>
    <w:p w14:paraId="04723437" w14:textId="77777777" w:rsidR="0010009C" w:rsidRPr="00633937" w:rsidRDefault="0010009C" w:rsidP="0010009C">
      <w:pPr>
        <w:pStyle w:val="ListParagraph"/>
        <w:numPr>
          <w:ilvl w:val="0"/>
          <w:numId w:val="29"/>
        </w:numPr>
        <w:rPr>
          <w:rFonts w:ascii="Helvetica" w:hAnsi="Helvetica"/>
        </w:rPr>
      </w:pPr>
      <w:r>
        <w:rPr>
          <w:rFonts w:ascii="Helvetica" w:hAnsi="Helvetica"/>
        </w:rPr>
        <w:t>It was the beginning of the Anglo Canadian’s mistreatment of the French Canadians</w:t>
      </w:r>
    </w:p>
    <w:p w14:paraId="2C49D6BB" w14:textId="77777777" w:rsidR="0010009C" w:rsidRDefault="0010009C" w:rsidP="0010009C">
      <w:pPr>
        <w:rPr>
          <w:rFonts w:ascii="Helvetica" w:hAnsi="Helvetica"/>
        </w:rPr>
      </w:pPr>
    </w:p>
    <w:p w14:paraId="27BF98FB" w14:textId="77777777" w:rsidR="0010009C" w:rsidRDefault="0010009C" w:rsidP="0010009C">
      <w:pPr>
        <w:rPr>
          <w:rFonts w:ascii="Helvetica" w:hAnsi="Helvetica"/>
        </w:rPr>
      </w:pPr>
      <w:r>
        <w:rPr>
          <w:rFonts w:ascii="Helvetica" w:hAnsi="Helvetica"/>
        </w:rPr>
        <w:t xml:space="preserve">1837-38: </w:t>
      </w:r>
      <w:r w:rsidRPr="00ED64DD">
        <w:rPr>
          <w:rFonts w:ascii="Helvetica" w:hAnsi="Helvetica"/>
        </w:rPr>
        <w:t>Patriote movement</w:t>
      </w:r>
      <w:r>
        <w:rPr>
          <w:rFonts w:ascii="Helvetica" w:hAnsi="Helvetica"/>
        </w:rPr>
        <w:t xml:space="preserve"> and rebellion</w:t>
      </w:r>
    </w:p>
    <w:p w14:paraId="7C5C8EE0" w14:textId="77777777" w:rsidR="0010009C" w:rsidRDefault="0010009C" w:rsidP="0010009C">
      <w:pPr>
        <w:pStyle w:val="ListParagraph"/>
        <w:numPr>
          <w:ilvl w:val="0"/>
          <w:numId w:val="30"/>
        </w:numPr>
        <w:rPr>
          <w:rFonts w:ascii="Helvetica" w:hAnsi="Helvetica"/>
        </w:rPr>
      </w:pPr>
      <w:r>
        <w:rPr>
          <w:rFonts w:ascii="Helvetica" w:hAnsi="Helvetica"/>
        </w:rPr>
        <w:t>It almost resulted in a civil war between French and Anglo Canadians, but was prevented</w:t>
      </w:r>
    </w:p>
    <w:p w14:paraId="05E22256" w14:textId="77777777" w:rsidR="0010009C" w:rsidRDefault="0010009C" w:rsidP="0010009C">
      <w:pPr>
        <w:pStyle w:val="ListParagraph"/>
        <w:numPr>
          <w:ilvl w:val="0"/>
          <w:numId w:val="30"/>
        </w:numPr>
        <w:rPr>
          <w:rFonts w:ascii="Helvetica" w:hAnsi="Helvetica"/>
        </w:rPr>
      </w:pPr>
      <w:r>
        <w:rPr>
          <w:rFonts w:ascii="Helvetica" w:hAnsi="Helvetica"/>
        </w:rPr>
        <w:t>It led to come reforms that helped unite Canada</w:t>
      </w:r>
    </w:p>
    <w:p w14:paraId="4F4BF391" w14:textId="77777777" w:rsidR="0010009C" w:rsidRDefault="0010009C" w:rsidP="0010009C">
      <w:pPr>
        <w:rPr>
          <w:rFonts w:ascii="Helvetica" w:hAnsi="Helvetica"/>
        </w:rPr>
      </w:pPr>
    </w:p>
    <w:p w14:paraId="2FCBCF9A" w14:textId="77777777" w:rsidR="0010009C" w:rsidRDefault="0010009C" w:rsidP="0010009C">
      <w:pPr>
        <w:rPr>
          <w:rFonts w:ascii="Helvetica" w:hAnsi="Helvetica"/>
        </w:rPr>
      </w:pPr>
      <w:r>
        <w:rPr>
          <w:rFonts w:ascii="Helvetica" w:hAnsi="Helvetica"/>
        </w:rPr>
        <w:t>1867 Dominion of Canada</w:t>
      </w:r>
    </w:p>
    <w:p w14:paraId="38E81D30" w14:textId="77777777" w:rsidR="0010009C" w:rsidRDefault="0010009C" w:rsidP="0010009C">
      <w:pPr>
        <w:pStyle w:val="ListParagraph"/>
        <w:numPr>
          <w:ilvl w:val="0"/>
          <w:numId w:val="31"/>
        </w:numPr>
        <w:rPr>
          <w:rFonts w:ascii="Helvetica" w:hAnsi="Helvetica"/>
        </w:rPr>
      </w:pPr>
      <w:r>
        <w:rPr>
          <w:rFonts w:ascii="Helvetica" w:hAnsi="Helvetica"/>
        </w:rPr>
        <w:t>It was the official beginning of Canada as an independent country</w:t>
      </w:r>
    </w:p>
    <w:p w14:paraId="3BB496E6" w14:textId="77777777" w:rsidR="0010009C" w:rsidRDefault="0010009C" w:rsidP="0010009C">
      <w:pPr>
        <w:pStyle w:val="ListParagraph"/>
        <w:numPr>
          <w:ilvl w:val="0"/>
          <w:numId w:val="31"/>
        </w:numPr>
        <w:rPr>
          <w:rFonts w:ascii="Helvetica" w:hAnsi="Helvetica"/>
        </w:rPr>
      </w:pPr>
      <w:r>
        <w:rPr>
          <w:rFonts w:ascii="Helvetica" w:hAnsi="Helvetica"/>
        </w:rPr>
        <w:t>It was not a result of a war</w:t>
      </w:r>
    </w:p>
    <w:p w14:paraId="1A0DD4F1" w14:textId="77777777" w:rsidR="0010009C" w:rsidRDefault="0010009C" w:rsidP="0010009C">
      <w:pPr>
        <w:pStyle w:val="ListParagraph"/>
        <w:numPr>
          <w:ilvl w:val="0"/>
          <w:numId w:val="31"/>
        </w:numPr>
        <w:rPr>
          <w:rFonts w:ascii="Helvetica" w:hAnsi="Helvetica"/>
        </w:rPr>
      </w:pPr>
      <w:r>
        <w:rPr>
          <w:rFonts w:ascii="Helvetica" w:hAnsi="Helvetica"/>
        </w:rPr>
        <w:t>It united all of Canada</w:t>
      </w:r>
    </w:p>
    <w:p w14:paraId="1FAEDDCC" w14:textId="77777777" w:rsidR="0010009C" w:rsidRDefault="0010009C" w:rsidP="0010009C">
      <w:pPr>
        <w:pStyle w:val="ListParagraph"/>
        <w:numPr>
          <w:ilvl w:val="0"/>
          <w:numId w:val="31"/>
        </w:numPr>
        <w:rPr>
          <w:rFonts w:ascii="Helvetica" w:hAnsi="Helvetica"/>
        </w:rPr>
      </w:pPr>
      <w:r>
        <w:rPr>
          <w:rFonts w:ascii="Helvetica" w:hAnsi="Helvetica"/>
        </w:rPr>
        <w:t>John Macdonald was elected the first prime minister</w:t>
      </w:r>
    </w:p>
    <w:p w14:paraId="127F9016" w14:textId="77777777" w:rsidR="0010009C" w:rsidRPr="00F876E6" w:rsidRDefault="0010009C" w:rsidP="0010009C">
      <w:pPr>
        <w:pStyle w:val="ListParagraph"/>
        <w:numPr>
          <w:ilvl w:val="0"/>
          <w:numId w:val="31"/>
        </w:numPr>
        <w:rPr>
          <w:rFonts w:ascii="Helvetica" w:hAnsi="Helvetica"/>
        </w:rPr>
      </w:pPr>
      <w:r>
        <w:rPr>
          <w:rFonts w:ascii="Helvetica" w:hAnsi="Helvetica"/>
        </w:rPr>
        <w:t>Some groups did not support the confederation</w:t>
      </w:r>
    </w:p>
    <w:p w14:paraId="42C75F94" w14:textId="77777777" w:rsidR="0010009C" w:rsidRDefault="0010009C" w:rsidP="0010009C">
      <w:pPr>
        <w:rPr>
          <w:rFonts w:ascii="Helvetica" w:hAnsi="Helvetica"/>
        </w:rPr>
      </w:pPr>
    </w:p>
    <w:p w14:paraId="75AA8475" w14:textId="77777777" w:rsidR="0010009C" w:rsidRDefault="0010009C" w:rsidP="0010009C">
      <w:pPr>
        <w:rPr>
          <w:rFonts w:ascii="Helvetica" w:hAnsi="Helvetica"/>
        </w:rPr>
      </w:pPr>
      <w:r w:rsidRPr="00ED64DD">
        <w:rPr>
          <w:rFonts w:ascii="Helvetica" w:hAnsi="Helvetica"/>
        </w:rPr>
        <w:t>December 6, 1917</w:t>
      </w:r>
      <w:r>
        <w:rPr>
          <w:rFonts w:ascii="Helvetica" w:hAnsi="Helvetica"/>
        </w:rPr>
        <w:t>: Halifax Explosion</w:t>
      </w:r>
    </w:p>
    <w:p w14:paraId="29A87896" w14:textId="77777777" w:rsidR="0010009C" w:rsidRDefault="0010009C" w:rsidP="0010009C">
      <w:pPr>
        <w:pStyle w:val="ListParagraph"/>
        <w:numPr>
          <w:ilvl w:val="0"/>
          <w:numId w:val="32"/>
        </w:numPr>
        <w:rPr>
          <w:rFonts w:ascii="Helvetica" w:hAnsi="Helvetica"/>
        </w:rPr>
      </w:pPr>
      <w:r>
        <w:rPr>
          <w:rFonts w:ascii="Helvetica" w:hAnsi="Helvetica"/>
        </w:rPr>
        <w:t>Worst man-made disaster in Canadian history with 2,000 people killed and 9,000 people injured</w:t>
      </w:r>
    </w:p>
    <w:p w14:paraId="3F26E48A" w14:textId="77777777" w:rsidR="0010009C" w:rsidRDefault="0010009C" w:rsidP="0010009C">
      <w:pPr>
        <w:pStyle w:val="ListParagraph"/>
        <w:numPr>
          <w:ilvl w:val="0"/>
          <w:numId w:val="32"/>
        </w:numPr>
        <w:rPr>
          <w:rFonts w:ascii="Helvetica" w:hAnsi="Helvetica"/>
        </w:rPr>
      </w:pPr>
      <w:r>
        <w:rPr>
          <w:rFonts w:ascii="Helvetica" w:hAnsi="Helvetica"/>
        </w:rPr>
        <w:t xml:space="preserve">Many people came together to help Halifax, including Boston and Québec </w:t>
      </w:r>
    </w:p>
    <w:p w14:paraId="521A5800" w14:textId="77777777" w:rsidR="0010009C" w:rsidRPr="00F876E6" w:rsidRDefault="0010009C" w:rsidP="0010009C">
      <w:pPr>
        <w:pStyle w:val="ListParagraph"/>
        <w:numPr>
          <w:ilvl w:val="0"/>
          <w:numId w:val="32"/>
        </w:numPr>
        <w:rPr>
          <w:rFonts w:ascii="Helvetica" w:hAnsi="Helvetica"/>
        </w:rPr>
      </w:pPr>
      <w:r>
        <w:rPr>
          <w:rFonts w:ascii="Helvetica" w:hAnsi="Helvetica"/>
        </w:rPr>
        <w:t>The deaths of Indigenous and Black Canadians are often forgotten</w:t>
      </w:r>
    </w:p>
    <w:p w14:paraId="57AED7FB" w14:textId="77777777" w:rsidR="0010009C" w:rsidRDefault="0010009C" w:rsidP="0010009C">
      <w:pPr>
        <w:rPr>
          <w:rFonts w:ascii="Helvetica" w:hAnsi="Helvetica"/>
        </w:rPr>
      </w:pPr>
    </w:p>
    <w:p w14:paraId="69A0AC2C" w14:textId="77777777" w:rsidR="0010009C" w:rsidRDefault="0010009C" w:rsidP="0010009C">
      <w:pPr>
        <w:rPr>
          <w:rFonts w:ascii="Helvetica" w:hAnsi="Helvetica"/>
        </w:rPr>
      </w:pPr>
      <w:r>
        <w:rPr>
          <w:rFonts w:ascii="Helvetica" w:hAnsi="Helvetica"/>
        </w:rPr>
        <w:t>1982: Canada Act/Constitution</w:t>
      </w:r>
    </w:p>
    <w:p w14:paraId="53F9F4B7" w14:textId="77777777" w:rsidR="0010009C" w:rsidRDefault="0010009C" w:rsidP="0010009C">
      <w:pPr>
        <w:pStyle w:val="ListParagraph"/>
        <w:numPr>
          <w:ilvl w:val="0"/>
          <w:numId w:val="32"/>
        </w:numPr>
        <w:rPr>
          <w:rFonts w:ascii="Helvetica" w:hAnsi="Helvetica"/>
        </w:rPr>
      </w:pPr>
      <w:r>
        <w:rPr>
          <w:rFonts w:ascii="Helvetica" w:hAnsi="Helvetica"/>
        </w:rPr>
        <w:t>It made Canada completely independent from Britain</w:t>
      </w:r>
    </w:p>
    <w:p w14:paraId="372DFD6D" w14:textId="77777777" w:rsidR="0010009C" w:rsidRDefault="0010009C" w:rsidP="0010009C">
      <w:pPr>
        <w:pStyle w:val="ListParagraph"/>
        <w:numPr>
          <w:ilvl w:val="0"/>
          <w:numId w:val="32"/>
        </w:numPr>
        <w:rPr>
          <w:rFonts w:ascii="Helvetica" w:hAnsi="Helvetica"/>
        </w:rPr>
      </w:pPr>
      <w:r>
        <w:rPr>
          <w:rFonts w:ascii="Helvetica" w:hAnsi="Helvetica"/>
        </w:rPr>
        <w:t xml:space="preserve">It protected the rights of all Canadians, including </w:t>
      </w:r>
      <w:r w:rsidRPr="00323464">
        <w:rPr>
          <w:rFonts w:ascii="Helvetica" w:hAnsi="Helvetica"/>
        </w:rPr>
        <w:t>democracy, speech, press, protest, and religion</w:t>
      </w:r>
    </w:p>
    <w:p w14:paraId="7A601C7B" w14:textId="77777777" w:rsidR="0010009C" w:rsidRDefault="0010009C" w:rsidP="0010009C">
      <w:pPr>
        <w:pStyle w:val="ListParagraph"/>
        <w:numPr>
          <w:ilvl w:val="0"/>
          <w:numId w:val="32"/>
        </w:numPr>
        <w:rPr>
          <w:rFonts w:ascii="Helvetica" w:hAnsi="Helvetica"/>
        </w:rPr>
      </w:pPr>
      <w:r>
        <w:rPr>
          <w:rFonts w:ascii="Helvetica" w:hAnsi="Helvetica"/>
        </w:rPr>
        <w:t>It protected the rights of Indigenous people</w:t>
      </w:r>
    </w:p>
    <w:p w14:paraId="54318B60" w14:textId="0032FCF9" w:rsidR="0010009C" w:rsidRDefault="0010009C" w:rsidP="0010009C">
      <w:pPr>
        <w:rPr>
          <w:rFonts w:ascii="Helvetica" w:hAnsi="Helvetica"/>
        </w:rPr>
      </w:pPr>
    </w:p>
    <w:p w14:paraId="3F1F896A" w14:textId="77777777" w:rsidR="00443A4F" w:rsidRPr="00323464" w:rsidRDefault="00443A4F" w:rsidP="0010009C">
      <w:pPr>
        <w:rPr>
          <w:rFonts w:ascii="Helvetica" w:hAnsi="Helvetica"/>
        </w:rPr>
      </w:pPr>
    </w:p>
    <w:p w14:paraId="638E20BC" w14:textId="2F6E6A0F" w:rsidR="0010009C" w:rsidRPr="00FF772C" w:rsidRDefault="0010009C" w:rsidP="0010009C">
      <w:pPr>
        <w:shd w:val="clear" w:color="auto" w:fill="F4B083" w:themeFill="accent2" w:themeFillTint="99"/>
        <w:jc w:val="center"/>
        <w:rPr>
          <w:rFonts w:ascii="Helvetica" w:hAnsi="Helvetica"/>
          <w:b/>
        </w:rPr>
      </w:pPr>
      <w:r>
        <w:rPr>
          <w:rFonts w:ascii="Helvetica" w:hAnsi="Helvetica"/>
          <w:b/>
        </w:rPr>
        <w:lastRenderedPageBreak/>
        <w:t xml:space="preserve">LESSON PLAN </w:t>
      </w:r>
      <w:r w:rsidR="003A149E">
        <w:rPr>
          <w:rFonts w:ascii="Helvetica" w:hAnsi="Helvetica"/>
          <w:b/>
        </w:rPr>
        <w:t>4-7</w:t>
      </w:r>
      <w:r>
        <w:rPr>
          <w:rFonts w:ascii="Helvetica" w:hAnsi="Helvetica"/>
          <w:b/>
        </w:rPr>
        <w:t>: Road Trip: Canada</w:t>
      </w:r>
    </w:p>
    <w:p w14:paraId="5E8AC00F" w14:textId="77777777" w:rsidR="0010009C" w:rsidRDefault="0010009C" w:rsidP="0010009C">
      <w:pPr>
        <w:rPr>
          <w:rFonts w:ascii="Helvetica" w:hAnsi="Helvetica"/>
        </w:rPr>
      </w:pPr>
    </w:p>
    <w:p w14:paraId="0BF6F1A5" w14:textId="77777777" w:rsidR="0010009C" w:rsidRPr="00600AD7" w:rsidRDefault="0010009C" w:rsidP="0010009C">
      <w:pPr>
        <w:shd w:val="clear" w:color="auto" w:fill="FBE4D5" w:themeFill="accent2" w:themeFillTint="33"/>
        <w:rPr>
          <w:rFonts w:ascii="Helvetica" w:hAnsi="Helvetica"/>
          <w:b/>
        </w:rPr>
      </w:pPr>
      <w:r>
        <w:rPr>
          <w:rFonts w:ascii="Helvetica" w:hAnsi="Helvetica"/>
          <w:b/>
        </w:rPr>
        <w:t>MATERIALS</w:t>
      </w:r>
    </w:p>
    <w:p w14:paraId="1BA0F387" w14:textId="77777777" w:rsidR="0010009C" w:rsidRDefault="0010009C" w:rsidP="0010009C">
      <w:pPr>
        <w:rPr>
          <w:rFonts w:ascii="Helvetica" w:hAnsi="Helvetica"/>
        </w:rPr>
      </w:pPr>
    </w:p>
    <w:p w14:paraId="08AB3872" w14:textId="17D6D2AC" w:rsidR="0010009C" w:rsidRDefault="0010009C" w:rsidP="0010009C">
      <w:pPr>
        <w:rPr>
          <w:rFonts w:ascii="Helvetica" w:hAnsi="Helvetica"/>
        </w:rPr>
      </w:pPr>
      <w:r>
        <w:rPr>
          <w:rFonts w:ascii="Helvetica" w:hAnsi="Helvetica"/>
        </w:rPr>
        <w:t>Kids Visit Canada Video (Lesson</w:t>
      </w:r>
      <w:r w:rsidR="003A149E">
        <w:rPr>
          <w:rFonts w:ascii="Helvetica" w:hAnsi="Helvetica"/>
        </w:rPr>
        <w:t>4-7</w:t>
      </w:r>
      <w:r>
        <w:rPr>
          <w:rFonts w:ascii="Helvetica" w:hAnsi="Helvetica"/>
        </w:rPr>
        <w:t xml:space="preserve">Video1) </w:t>
      </w:r>
      <w:r w:rsidR="00AE2482">
        <w:rPr>
          <w:rFonts w:ascii="Helvetica" w:hAnsi="Helvetica"/>
        </w:rPr>
        <w:t xml:space="preserve">[Located in the Open Social Studies Video Library: </w:t>
      </w:r>
      <w:hyperlink r:id="rId23" w:history="1">
        <w:r w:rsidR="00AE2482" w:rsidRPr="0008451B">
          <w:rPr>
            <w:rStyle w:val="Hyperlink"/>
            <w:rFonts w:ascii="Helvetica" w:hAnsi="Helvetica"/>
          </w:rPr>
          <w:t>www.opensocialstudies.org/K-6.html</w:t>
        </w:r>
      </w:hyperlink>
      <w:r w:rsidR="00AE2482">
        <w:rPr>
          <w:rFonts w:ascii="Helvetica" w:hAnsi="Helvetica"/>
        </w:rPr>
        <w:t>]</w:t>
      </w:r>
    </w:p>
    <w:p w14:paraId="2BA11BF2" w14:textId="4F878033" w:rsidR="0010009C" w:rsidRPr="00896311" w:rsidRDefault="0010009C" w:rsidP="0010009C">
      <w:pPr>
        <w:rPr>
          <w:rFonts w:ascii="Helvetica" w:hAnsi="Helvetica"/>
        </w:rPr>
      </w:pPr>
      <w:r w:rsidRPr="00896311">
        <w:rPr>
          <w:rFonts w:ascii="Helvetica" w:hAnsi="Helvetica"/>
        </w:rPr>
        <w:t>Source 1: Vancouver</w:t>
      </w:r>
      <w:r>
        <w:rPr>
          <w:rFonts w:ascii="Helvetica" w:hAnsi="Helvetica"/>
        </w:rPr>
        <w:t>, British Columbia</w:t>
      </w:r>
      <w:r w:rsidRPr="00896311">
        <w:rPr>
          <w:rFonts w:ascii="Helvetica" w:hAnsi="Helvetica"/>
        </w:rPr>
        <w:t xml:space="preserve"> (</w:t>
      </w:r>
      <w:r>
        <w:rPr>
          <w:rFonts w:ascii="Helvetica" w:hAnsi="Helvetica"/>
        </w:rPr>
        <w:t>SOURCEBOOK</w:t>
      </w:r>
      <w:r w:rsidRPr="00896311">
        <w:rPr>
          <w:rFonts w:ascii="Helvetica" w:hAnsi="Helvetica"/>
        </w:rPr>
        <w:t xml:space="preserve"> </w:t>
      </w:r>
      <w:r w:rsidR="003A149E">
        <w:rPr>
          <w:rFonts w:ascii="Helvetica" w:hAnsi="Helvetica"/>
        </w:rPr>
        <w:t>4-7</w:t>
      </w:r>
      <w:r w:rsidRPr="00896311">
        <w:rPr>
          <w:rFonts w:ascii="Helvetica" w:hAnsi="Helvetica"/>
        </w:rPr>
        <w:t>.</w:t>
      </w:r>
      <w:r>
        <w:rPr>
          <w:rFonts w:ascii="Helvetica" w:hAnsi="Helvetica"/>
        </w:rPr>
        <w:t>A</w:t>
      </w:r>
      <w:r w:rsidRPr="00896311">
        <w:rPr>
          <w:rFonts w:ascii="Helvetica" w:hAnsi="Helvetica"/>
        </w:rPr>
        <w:t>)</w:t>
      </w:r>
    </w:p>
    <w:p w14:paraId="5EB9E509" w14:textId="759D3F68" w:rsidR="0010009C" w:rsidRPr="00896311" w:rsidRDefault="0010009C" w:rsidP="0010009C">
      <w:pPr>
        <w:rPr>
          <w:rFonts w:ascii="Helvetica" w:hAnsi="Helvetica"/>
        </w:rPr>
      </w:pPr>
      <w:r w:rsidRPr="00896311">
        <w:rPr>
          <w:rFonts w:ascii="Helvetica" w:hAnsi="Helvetica"/>
          <w:bCs/>
        </w:rPr>
        <w:t xml:space="preserve">Source 2: </w:t>
      </w:r>
      <w:r w:rsidRPr="00842054">
        <w:rPr>
          <w:rFonts w:ascii="Helvetica" w:hAnsi="Helvetica"/>
        </w:rPr>
        <w:t>Iqaluit, Nunavut</w:t>
      </w:r>
      <w:r w:rsidRPr="00896311">
        <w:rPr>
          <w:rFonts w:ascii="Helvetica" w:hAnsi="Helvetica"/>
        </w:rPr>
        <w:t xml:space="preserve"> (</w:t>
      </w:r>
      <w:r>
        <w:rPr>
          <w:rFonts w:ascii="Helvetica" w:hAnsi="Helvetica"/>
        </w:rPr>
        <w:t>SOURCEBOOK</w:t>
      </w:r>
      <w:r w:rsidRPr="00896311">
        <w:rPr>
          <w:rFonts w:ascii="Helvetica" w:hAnsi="Helvetica"/>
        </w:rPr>
        <w:t xml:space="preserve"> </w:t>
      </w:r>
      <w:r w:rsidR="003A149E">
        <w:rPr>
          <w:rFonts w:ascii="Helvetica" w:hAnsi="Helvetica"/>
        </w:rPr>
        <w:t>4-7</w:t>
      </w:r>
      <w:r w:rsidRPr="00896311">
        <w:rPr>
          <w:rFonts w:ascii="Helvetica" w:hAnsi="Helvetica"/>
        </w:rPr>
        <w:t>.</w:t>
      </w:r>
      <w:r>
        <w:rPr>
          <w:rFonts w:ascii="Helvetica" w:hAnsi="Helvetica"/>
        </w:rPr>
        <w:t>B</w:t>
      </w:r>
      <w:r w:rsidRPr="00896311">
        <w:rPr>
          <w:rFonts w:ascii="Helvetica" w:hAnsi="Helvetica"/>
        </w:rPr>
        <w:t>)</w:t>
      </w:r>
    </w:p>
    <w:p w14:paraId="1C94671C" w14:textId="215C07F0" w:rsidR="0010009C" w:rsidRPr="00896311" w:rsidRDefault="0010009C" w:rsidP="0010009C">
      <w:pPr>
        <w:rPr>
          <w:rFonts w:ascii="Helvetica" w:hAnsi="Helvetica"/>
        </w:rPr>
      </w:pPr>
      <w:r w:rsidRPr="00896311">
        <w:rPr>
          <w:rFonts w:ascii="Helvetica" w:hAnsi="Helvetica"/>
        </w:rPr>
        <w:t>Source 3: Toronto</w:t>
      </w:r>
      <w:r>
        <w:rPr>
          <w:rFonts w:ascii="Helvetica" w:hAnsi="Helvetica"/>
        </w:rPr>
        <w:t>, Ontario</w:t>
      </w:r>
      <w:r w:rsidRPr="00896311">
        <w:rPr>
          <w:rFonts w:ascii="Helvetica" w:hAnsi="Helvetica"/>
        </w:rPr>
        <w:t xml:space="preserve"> (</w:t>
      </w:r>
      <w:r>
        <w:rPr>
          <w:rFonts w:ascii="Helvetica" w:hAnsi="Helvetica"/>
        </w:rPr>
        <w:t>SOURCEBOOK</w:t>
      </w:r>
      <w:r w:rsidRPr="00896311">
        <w:rPr>
          <w:rFonts w:ascii="Helvetica" w:hAnsi="Helvetica"/>
        </w:rPr>
        <w:t xml:space="preserve"> </w:t>
      </w:r>
      <w:r w:rsidR="003A149E">
        <w:rPr>
          <w:rFonts w:ascii="Helvetica" w:hAnsi="Helvetica"/>
        </w:rPr>
        <w:t>4-7</w:t>
      </w:r>
      <w:r w:rsidRPr="00896311">
        <w:rPr>
          <w:rFonts w:ascii="Helvetica" w:hAnsi="Helvetica"/>
        </w:rPr>
        <w:t>.</w:t>
      </w:r>
      <w:r>
        <w:rPr>
          <w:rFonts w:ascii="Helvetica" w:hAnsi="Helvetica"/>
        </w:rPr>
        <w:t>C</w:t>
      </w:r>
      <w:r w:rsidRPr="00896311">
        <w:rPr>
          <w:rFonts w:ascii="Helvetica" w:hAnsi="Helvetica"/>
        </w:rPr>
        <w:t>)</w:t>
      </w:r>
    </w:p>
    <w:p w14:paraId="044452AD" w14:textId="123458A5" w:rsidR="0010009C" w:rsidRPr="00896311" w:rsidRDefault="0010009C" w:rsidP="0010009C">
      <w:pPr>
        <w:rPr>
          <w:rFonts w:ascii="Helvetica" w:hAnsi="Helvetica"/>
        </w:rPr>
      </w:pPr>
      <w:r w:rsidRPr="00896311">
        <w:rPr>
          <w:rFonts w:ascii="Helvetica" w:hAnsi="Helvetica"/>
        </w:rPr>
        <w:t xml:space="preserve">Source 4: </w:t>
      </w:r>
      <w:r w:rsidRPr="00896311">
        <w:rPr>
          <w:rFonts w:ascii="Helvetica" w:hAnsi="Helvetica"/>
          <w:bCs/>
          <w:lang w:val="en"/>
        </w:rPr>
        <w:t>Montréal</w:t>
      </w:r>
      <w:r>
        <w:rPr>
          <w:rFonts w:ascii="Helvetica" w:hAnsi="Helvetica"/>
          <w:bCs/>
          <w:lang w:val="en"/>
        </w:rPr>
        <w:t>, Québec</w:t>
      </w:r>
      <w:r w:rsidRPr="00896311">
        <w:rPr>
          <w:rFonts w:ascii="Helvetica" w:hAnsi="Helvetica"/>
        </w:rPr>
        <w:t xml:space="preserve"> (</w:t>
      </w:r>
      <w:r>
        <w:rPr>
          <w:rFonts w:ascii="Helvetica" w:hAnsi="Helvetica"/>
        </w:rPr>
        <w:t>SOURCEBOOK</w:t>
      </w:r>
      <w:r w:rsidRPr="00896311">
        <w:rPr>
          <w:rFonts w:ascii="Helvetica" w:hAnsi="Helvetica"/>
        </w:rPr>
        <w:t xml:space="preserve"> </w:t>
      </w:r>
      <w:r w:rsidR="003A149E">
        <w:rPr>
          <w:rFonts w:ascii="Helvetica" w:hAnsi="Helvetica"/>
        </w:rPr>
        <w:t>4-7</w:t>
      </w:r>
      <w:r w:rsidRPr="00896311">
        <w:rPr>
          <w:rFonts w:ascii="Helvetica" w:hAnsi="Helvetica"/>
        </w:rPr>
        <w:t>.</w:t>
      </w:r>
      <w:r>
        <w:rPr>
          <w:rFonts w:ascii="Helvetica" w:hAnsi="Helvetica"/>
        </w:rPr>
        <w:t>D</w:t>
      </w:r>
      <w:r w:rsidRPr="00896311">
        <w:rPr>
          <w:rFonts w:ascii="Helvetica" w:hAnsi="Helvetica"/>
        </w:rPr>
        <w:t>)</w:t>
      </w:r>
    </w:p>
    <w:p w14:paraId="4C245E7C" w14:textId="212206F2" w:rsidR="0010009C" w:rsidRDefault="0010009C" w:rsidP="0010009C">
      <w:pPr>
        <w:rPr>
          <w:rFonts w:ascii="Helvetica" w:hAnsi="Helvetica"/>
        </w:rPr>
      </w:pPr>
      <w:r w:rsidRPr="00896311">
        <w:rPr>
          <w:rFonts w:ascii="Helvetica" w:hAnsi="Helvetica"/>
        </w:rPr>
        <w:t xml:space="preserve">Road Trip, Canada: Exit Ticket (ASSESSMENT </w:t>
      </w:r>
      <w:r w:rsidR="003A149E">
        <w:rPr>
          <w:rFonts w:ascii="Helvetica" w:hAnsi="Helvetica"/>
        </w:rPr>
        <w:t>4-7</w:t>
      </w:r>
      <w:r w:rsidRPr="00896311">
        <w:rPr>
          <w:rFonts w:ascii="Helvetica" w:hAnsi="Helvetica"/>
        </w:rPr>
        <w:t>.</w:t>
      </w:r>
      <w:r>
        <w:rPr>
          <w:rFonts w:ascii="Helvetica" w:hAnsi="Helvetica"/>
        </w:rPr>
        <w:t>E</w:t>
      </w:r>
      <w:r w:rsidRPr="00896311">
        <w:rPr>
          <w:rFonts w:ascii="Helvetica" w:hAnsi="Helvetica"/>
        </w:rPr>
        <w:t>)</w:t>
      </w:r>
    </w:p>
    <w:p w14:paraId="2A499842" w14:textId="77777777" w:rsidR="0010009C" w:rsidRPr="00600AD7" w:rsidRDefault="0010009C" w:rsidP="0010009C">
      <w:pPr>
        <w:rPr>
          <w:rFonts w:ascii="Helvetica" w:hAnsi="Helvetica"/>
          <w:b/>
        </w:rPr>
      </w:pPr>
    </w:p>
    <w:p w14:paraId="6462F451" w14:textId="77777777" w:rsidR="0010009C" w:rsidRPr="00600AD7" w:rsidRDefault="0010009C" w:rsidP="0010009C">
      <w:pPr>
        <w:shd w:val="clear" w:color="auto" w:fill="FBE4D5" w:themeFill="accent2" w:themeFillTint="33"/>
        <w:rPr>
          <w:rFonts w:ascii="Helvetica" w:hAnsi="Helvetica"/>
          <w:b/>
        </w:rPr>
      </w:pPr>
      <w:r>
        <w:rPr>
          <w:rFonts w:ascii="Helvetica" w:hAnsi="Helvetica"/>
          <w:b/>
        </w:rPr>
        <w:t>STANDARDS</w:t>
      </w:r>
    </w:p>
    <w:p w14:paraId="4343A72F" w14:textId="77777777" w:rsidR="0010009C" w:rsidRPr="00046649" w:rsidRDefault="0010009C" w:rsidP="0010009C">
      <w:pPr>
        <w:rPr>
          <w:rFonts w:ascii="Helvetica" w:hAnsi="Helvetica"/>
        </w:rPr>
      </w:pPr>
    </w:p>
    <w:p w14:paraId="15719529" w14:textId="77777777" w:rsidR="0010009C" w:rsidRPr="005C7220" w:rsidRDefault="0010009C" w:rsidP="0010009C">
      <w:pPr>
        <w:rPr>
          <w:rFonts w:ascii="Helvetica" w:hAnsi="Helvetica"/>
          <w:b/>
        </w:rPr>
      </w:pPr>
      <w:r w:rsidRPr="005C7220">
        <w:rPr>
          <w:rFonts w:ascii="Helvetica" w:hAnsi="Helvetica"/>
          <w:b/>
        </w:rPr>
        <w:t>Massachusetts History and Social Science Framework</w:t>
      </w:r>
    </w:p>
    <w:p w14:paraId="742E66EB" w14:textId="77777777" w:rsidR="00A1526E" w:rsidRDefault="00A1526E" w:rsidP="00A1526E">
      <w:pPr>
        <w:rPr>
          <w:rFonts w:ascii="Helvetica" w:hAnsi="Helvetica"/>
          <w:i/>
        </w:rPr>
      </w:pPr>
    </w:p>
    <w:p w14:paraId="332F3012" w14:textId="77777777" w:rsidR="00A1526E" w:rsidRPr="00DD5DC4" w:rsidRDefault="00A1526E" w:rsidP="00A1526E">
      <w:pPr>
        <w:rPr>
          <w:rFonts w:ascii="Helvetica" w:hAnsi="Helvetica"/>
          <w:b/>
          <w:i/>
          <w:u w:val="single"/>
        </w:rPr>
      </w:pPr>
      <w:r>
        <w:rPr>
          <w:rFonts w:ascii="Helvetica" w:hAnsi="Helvetica"/>
          <w:i/>
        </w:rPr>
        <w:t>MA-HSS.4.T1.1:</w:t>
      </w:r>
      <w:r w:rsidRPr="007B2446">
        <w:rPr>
          <w:rFonts w:ascii="Helvetica" w:hAnsi="Helvetica"/>
          <w:i/>
        </w:rPr>
        <w:t xml:space="preserve"> </w:t>
      </w:r>
      <w:r w:rsidRPr="00595DF6">
        <w:rPr>
          <w:rFonts w:ascii="Helvetica" w:hAnsi="Helvetica"/>
          <w:i/>
        </w:rPr>
        <w:t>On a physical map of North America, use cardinal directions, map scales, key/legend (symbols for mountains, rivers, deserts, lakes, cities), and title to locate and identify important physical features (e.g., Mississippi and Rio Grande Rivers, Great Lakes, Atlantic and Pacific Oceans, Gulf of Mexico, Hudson’s Bay, Appalachian Mountains, Rocky Mountains, Sierra Madre, the Great Basin, Mojave, Sonoran, and Chihuahuan Deserts, the Yucatan Peninsula, the Caribbean Sea).</w:t>
      </w:r>
    </w:p>
    <w:p w14:paraId="3453EF31" w14:textId="77777777" w:rsidR="00A1526E" w:rsidRPr="00DD5DC4" w:rsidRDefault="00A1526E" w:rsidP="00A1526E">
      <w:pPr>
        <w:rPr>
          <w:rFonts w:ascii="Helvetica" w:hAnsi="Helvetica"/>
          <w:i/>
        </w:rPr>
      </w:pPr>
    </w:p>
    <w:p w14:paraId="130BFDAD" w14:textId="77777777" w:rsidR="00A1526E" w:rsidRDefault="00A1526E" w:rsidP="00A1526E">
      <w:pPr>
        <w:rPr>
          <w:rFonts w:ascii="Helvetica" w:hAnsi="Helvetica"/>
          <w:i/>
        </w:rPr>
      </w:pPr>
      <w:r>
        <w:rPr>
          <w:rFonts w:ascii="Helvetica" w:hAnsi="Helvetica"/>
          <w:i/>
        </w:rPr>
        <w:t>MA-HSS.</w:t>
      </w:r>
      <w:r w:rsidRPr="00DD5DC4">
        <w:rPr>
          <w:rFonts w:ascii="Helvetica" w:hAnsi="Helvetica"/>
          <w:i/>
        </w:rPr>
        <w:t>4</w:t>
      </w:r>
      <w:r>
        <w:rPr>
          <w:rFonts w:ascii="Helvetica" w:hAnsi="Helvetica"/>
          <w:i/>
        </w:rPr>
        <w:t>.T1.2:</w:t>
      </w:r>
      <w:r w:rsidRPr="00DD5DC4">
        <w:rPr>
          <w:rFonts w:ascii="Helvetica" w:hAnsi="Helvetica"/>
          <w:i/>
        </w:rPr>
        <w:t xml:space="preserve"> </w:t>
      </w:r>
      <w:r w:rsidRPr="00B93EAF">
        <w:rPr>
          <w:rFonts w:ascii="Helvetica" w:hAnsi="Helvetica"/>
          <w:i/>
        </w:rPr>
        <w:t>On a political map of North America, locate Canada and its provinces, Mexico and its states, the nations of the Caribbean, and the United States of America and its states; explain the meaning of the terms continent, country, nation, county, state, province, and city.</w:t>
      </w:r>
    </w:p>
    <w:p w14:paraId="697C4FF2" w14:textId="77777777" w:rsidR="00A1526E" w:rsidRDefault="00A1526E" w:rsidP="00A1526E">
      <w:pPr>
        <w:rPr>
          <w:rFonts w:ascii="Helvetica" w:hAnsi="Helvetica"/>
        </w:rPr>
      </w:pPr>
    </w:p>
    <w:p w14:paraId="6113D745" w14:textId="766B9FC5" w:rsidR="00A1526E" w:rsidRDefault="00A1526E" w:rsidP="00A1526E">
      <w:pPr>
        <w:rPr>
          <w:rFonts w:ascii="Helvetica" w:hAnsi="Helvetica"/>
          <w:i/>
        </w:rPr>
      </w:pPr>
      <w:r>
        <w:rPr>
          <w:rFonts w:ascii="Helvetica" w:hAnsi="Helvetica"/>
          <w:i/>
        </w:rPr>
        <w:t>MA-HSS.</w:t>
      </w:r>
      <w:r w:rsidRPr="00DD5DC4">
        <w:rPr>
          <w:rFonts w:ascii="Helvetica" w:hAnsi="Helvetica"/>
          <w:i/>
        </w:rPr>
        <w:t>4</w:t>
      </w:r>
      <w:r>
        <w:rPr>
          <w:rFonts w:ascii="Helvetica" w:hAnsi="Helvetica"/>
          <w:i/>
        </w:rPr>
        <w:t>.P</w:t>
      </w:r>
      <w:r w:rsidR="008E37DD">
        <w:rPr>
          <w:rFonts w:ascii="Helvetica" w:hAnsi="Helvetica"/>
          <w:i/>
        </w:rPr>
        <w:t>4</w:t>
      </w:r>
      <w:r>
        <w:rPr>
          <w:rFonts w:ascii="Helvetica" w:hAnsi="Helvetica"/>
          <w:i/>
        </w:rPr>
        <w:t>: A</w:t>
      </w:r>
      <w:r w:rsidRPr="000C3E59">
        <w:rPr>
          <w:rFonts w:ascii="Helvetica" w:hAnsi="Helvetica"/>
          <w:i/>
        </w:rPr>
        <w:t>nalyze the purpose and point of view of each source; distinguish opinion from fact.</w:t>
      </w:r>
    </w:p>
    <w:p w14:paraId="0B39E41D" w14:textId="77777777" w:rsidR="0010009C" w:rsidRPr="000D2FBE" w:rsidRDefault="0010009C" w:rsidP="0010009C">
      <w:pPr>
        <w:rPr>
          <w:rFonts w:ascii="Helvetica" w:hAnsi="Helvetica"/>
        </w:rPr>
      </w:pPr>
    </w:p>
    <w:p w14:paraId="46F0DCB7" w14:textId="77777777" w:rsidR="0010009C" w:rsidRPr="005C7220" w:rsidRDefault="0010009C" w:rsidP="0010009C">
      <w:pPr>
        <w:rPr>
          <w:rFonts w:ascii="Helvetica" w:hAnsi="Helvetica"/>
          <w:b/>
        </w:rPr>
      </w:pPr>
      <w:r w:rsidRPr="005C7220">
        <w:rPr>
          <w:rFonts w:ascii="Helvetica" w:hAnsi="Helvetica"/>
          <w:b/>
        </w:rPr>
        <w:t>Common Core: Literacy</w:t>
      </w:r>
    </w:p>
    <w:p w14:paraId="21502A74" w14:textId="77777777" w:rsidR="0010009C" w:rsidRDefault="0010009C" w:rsidP="0010009C">
      <w:pPr>
        <w:rPr>
          <w:rFonts w:ascii="Helvetica" w:hAnsi="Helvetica"/>
        </w:rPr>
      </w:pPr>
    </w:p>
    <w:p w14:paraId="1B79730B" w14:textId="77777777" w:rsidR="0010009C" w:rsidRDefault="0010009C" w:rsidP="0010009C">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1D3F2ABD" w14:textId="77777777" w:rsidR="0010009C" w:rsidRDefault="0010009C" w:rsidP="0010009C">
      <w:pPr>
        <w:rPr>
          <w:rFonts w:ascii="Helvetica" w:hAnsi="Helvetica"/>
          <w:i/>
        </w:rPr>
      </w:pPr>
    </w:p>
    <w:p w14:paraId="1B5761EA" w14:textId="77777777" w:rsidR="0010009C" w:rsidRDefault="0010009C" w:rsidP="0010009C">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02540BE7" w14:textId="77777777" w:rsidR="0010009C" w:rsidRDefault="0010009C" w:rsidP="0010009C">
      <w:pPr>
        <w:rPr>
          <w:rFonts w:ascii="Helvetica" w:hAnsi="Helvetica"/>
          <w:i/>
        </w:rPr>
      </w:pPr>
    </w:p>
    <w:p w14:paraId="6D5951BD" w14:textId="77777777" w:rsidR="0010009C" w:rsidRDefault="0010009C" w:rsidP="0010009C">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16A1C20A" w14:textId="77777777" w:rsidR="0010009C" w:rsidRDefault="0010009C" w:rsidP="0010009C">
      <w:pPr>
        <w:rPr>
          <w:rFonts w:ascii="Helvetica" w:hAnsi="Helvetica"/>
          <w:i/>
        </w:rPr>
      </w:pPr>
    </w:p>
    <w:p w14:paraId="569DC649" w14:textId="77777777" w:rsidR="0010009C" w:rsidRDefault="0010009C" w:rsidP="0010009C">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30BE1F1F" w14:textId="77777777" w:rsidR="0010009C" w:rsidRDefault="0010009C" w:rsidP="0010009C">
      <w:pPr>
        <w:rPr>
          <w:rFonts w:ascii="Helvetica" w:hAnsi="Helvetica"/>
        </w:rPr>
      </w:pPr>
    </w:p>
    <w:p w14:paraId="08BCC15B" w14:textId="77777777" w:rsidR="0010009C" w:rsidRPr="00600AD7" w:rsidRDefault="0010009C" w:rsidP="0010009C">
      <w:pPr>
        <w:shd w:val="clear" w:color="auto" w:fill="FBE4D5" w:themeFill="accent2" w:themeFillTint="33"/>
        <w:rPr>
          <w:rFonts w:ascii="Helvetica" w:hAnsi="Helvetica"/>
          <w:b/>
        </w:rPr>
      </w:pPr>
      <w:r>
        <w:rPr>
          <w:rFonts w:ascii="Helvetica" w:hAnsi="Helvetica"/>
          <w:b/>
        </w:rPr>
        <w:t>PROCEDURES</w:t>
      </w:r>
    </w:p>
    <w:p w14:paraId="4C527269" w14:textId="77777777" w:rsidR="0010009C" w:rsidRDefault="0010009C" w:rsidP="0010009C">
      <w:pPr>
        <w:rPr>
          <w:rFonts w:ascii="Helvetica" w:hAnsi="Helvetica"/>
        </w:rPr>
      </w:pPr>
    </w:p>
    <w:p w14:paraId="11FC0262" w14:textId="77777777" w:rsidR="0010009C" w:rsidRPr="0096223C" w:rsidRDefault="0010009C" w:rsidP="0010009C">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Pr="0096223C">
        <w:rPr>
          <w:rFonts w:ascii="Helvetica" w:hAnsi="Helvetica"/>
          <w:b/>
          <w:i/>
        </w:rPr>
        <w:t xml:space="preserve">If you were to visit Canada, what </w:t>
      </w:r>
      <w:r>
        <w:rPr>
          <w:rFonts w:ascii="Helvetica" w:hAnsi="Helvetica"/>
          <w:b/>
          <w:i/>
        </w:rPr>
        <w:t>city</w:t>
      </w:r>
      <w:r w:rsidRPr="0096223C">
        <w:rPr>
          <w:rFonts w:ascii="Helvetica" w:hAnsi="Helvetica"/>
          <w:b/>
          <w:i/>
        </w:rPr>
        <w:t xml:space="preserve"> would you travel to?</w:t>
      </w:r>
    </w:p>
    <w:p w14:paraId="0BF43415" w14:textId="77777777" w:rsidR="0010009C" w:rsidRDefault="0010009C" w:rsidP="0010009C">
      <w:pPr>
        <w:rPr>
          <w:rFonts w:ascii="Helvetica" w:hAnsi="Helvetica"/>
        </w:rPr>
      </w:pPr>
    </w:p>
    <w:p w14:paraId="327ED23C" w14:textId="77777777" w:rsidR="0010009C" w:rsidRDefault="0010009C" w:rsidP="0010009C">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46542203" w14:textId="77777777" w:rsidR="0010009C" w:rsidRDefault="0010009C" w:rsidP="0010009C">
      <w:pPr>
        <w:rPr>
          <w:rFonts w:ascii="Helvetica" w:hAnsi="Helvetica"/>
        </w:rPr>
      </w:pPr>
    </w:p>
    <w:p w14:paraId="24A99B3E" w14:textId="77777777" w:rsidR="0010009C" w:rsidRDefault="0010009C" w:rsidP="0010009C">
      <w:pPr>
        <w:rPr>
          <w:rFonts w:ascii="Helvetica" w:hAnsi="Helvetica"/>
          <w:b/>
        </w:rPr>
      </w:pPr>
      <w:r>
        <w:rPr>
          <w:rFonts w:ascii="Helvetica" w:hAnsi="Helvetica"/>
          <w:b/>
        </w:rPr>
        <w:t>1</w:t>
      </w:r>
      <w:r w:rsidRPr="002A59C3">
        <w:rPr>
          <w:rFonts w:ascii="Helvetica" w:hAnsi="Helvetica"/>
          <w:b/>
        </w:rPr>
        <w:t>.</w:t>
      </w:r>
      <w:r w:rsidRPr="004B2A80">
        <w:rPr>
          <w:rFonts w:ascii="Helvetica" w:hAnsi="Helvetica"/>
          <w:b/>
        </w:rPr>
        <w:t xml:space="preserve"> </w:t>
      </w:r>
      <w:r>
        <w:rPr>
          <w:rFonts w:ascii="Helvetica" w:hAnsi="Helvetica"/>
          <w:b/>
        </w:rPr>
        <w:t xml:space="preserve">Watch the </w:t>
      </w:r>
      <w:r w:rsidRPr="00290032">
        <w:rPr>
          <w:rFonts w:ascii="Helvetica" w:hAnsi="Helvetica"/>
          <w:b/>
        </w:rPr>
        <w:t xml:space="preserve">Kids Visit </w:t>
      </w:r>
      <w:r>
        <w:rPr>
          <w:rFonts w:ascii="Helvetica" w:hAnsi="Helvetica"/>
          <w:b/>
        </w:rPr>
        <w:t>Canada</w:t>
      </w:r>
      <w:r w:rsidRPr="00290032">
        <w:rPr>
          <w:rFonts w:ascii="Helvetica" w:hAnsi="Helvetica"/>
          <w:b/>
        </w:rPr>
        <w:t xml:space="preserve"> </w:t>
      </w:r>
      <w:r>
        <w:rPr>
          <w:rFonts w:ascii="Helvetica" w:hAnsi="Helvetica"/>
          <w:b/>
        </w:rPr>
        <w:t>Video</w:t>
      </w:r>
    </w:p>
    <w:p w14:paraId="19B55E4F" w14:textId="601857F1" w:rsidR="0010009C" w:rsidRPr="00C12722" w:rsidRDefault="0010009C" w:rsidP="0010009C">
      <w:pPr>
        <w:rPr>
          <w:rFonts w:ascii="Helvetica" w:hAnsi="Helvetica"/>
        </w:rPr>
      </w:pPr>
      <w:r>
        <w:rPr>
          <w:rFonts w:ascii="Helvetica" w:hAnsi="Helvetica"/>
        </w:rPr>
        <w:t>Show the students a short video about two kids who travel to a town in Canada (Lesson</w:t>
      </w:r>
      <w:r w:rsidR="003A149E">
        <w:rPr>
          <w:rFonts w:ascii="Helvetica" w:hAnsi="Helvetica"/>
        </w:rPr>
        <w:t>4-7</w:t>
      </w:r>
      <w:r>
        <w:rPr>
          <w:rFonts w:ascii="Helvetica" w:hAnsi="Helvetica"/>
        </w:rPr>
        <w:t xml:space="preserve">Video1). During the video, stop it and highlight/ask questions about how a town in Canada is similar and different to a town in the United States. After watching the video, ask the students to list ways that the town in Canada was similar and different to a town in the United States. List their ideas on the board or chart paper within two columns: “similar” and “different.” Anticipated student responses may include: their town does/does not have totem poles, they have/do not history books, they do/do not perform dances, they do/do not dress up in masks (i.e. Halloween), they do/do not sing songs. </w:t>
      </w:r>
    </w:p>
    <w:p w14:paraId="5DEFCCCC" w14:textId="77777777" w:rsidR="0010009C" w:rsidRDefault="0010009C" w:rsidP="0010009C">
      <w:pPr>
        <w:rPr>
          <w:rFonts w:ascii="Helvetica" w:hAnsi="Helvetica"/>
        </w:rPr>
      </w:pPr>
    </w:p>
    <w:p w14:paraId="53908E9E" w14:textId="77777777" w:rsidR="0010009C" w:rsidRDefault="0010009C" w:rsidP="0010009C">
      <w:pPr>
        <w:rPr>
          <w:rFonts w:ascii="Helvetica" w:hAnsi="Helvetica"/>
        </w:rPr>
      </w:pPr>
      <w:r>
        <w:rPr>
          <w:rFonts w:ascii="Helvetica" w:hAnsi="Helvetica"/>
        </w:rPr>
        <w:t>Tell students that today, we are going to take a road trip around Canada, just like the kids in the video. You will get to know a little bit about four different places in Canada. You will have to decide, if you could only go to one place in Canada, where would it be?</w:t>
      </w:r>
    </w:p>
    <w:p w14:paraId="6BBC1B70" w14:textId="77777777" w:rsidR="0010009C" w:rsidRDefault="0010009C" w:rsidP="0010009C">
      <w:pPr>
        <w:outlineLvl w:val="0"/>
        <w:rPr>
          <w:rFonts w:ascii="Helvetica" w:hAnsi="Helvetica"/>
          <w:b/>
        </w:rPr>
      </w:pPr>
    </w:p>
    <w:p w14:paraId="2A7581F0" w14:textId="77777777" w:rsidR="0010009C" w:rsidRPr="000D4595" w:rsidRDefault="0010009C" w:rsidP="0010009C">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79069D8A" w14:textId="77777777" w:rsidR="0010009C" w:rsidRDefault="0010009C" w:rsidP="0010009C">
      <w:pPr>
        <w:rPr>
          <w:rFonts w:ascii="Helvetica" w:hAnsi="Helvetica"/>
          <w:b/>
        </w:rPr>
      </w:pPr>
    </w:p>
    <w:p w14:paraId="0DD6B0AB" w14:textId="77777777" w:rsidR="0010009C" w:rsidRPr="00F8592F" w:rsidRDefault="0010009C" w:rsidP="0010009C">
      <w:pPr>
        <w:rPr>
          <w:rFonts w:ascii="Helvetica" w:hAnsi="Helvetica"/>
          <w:b/>
        </w:rPr>
      </w:pPr>
      <w:r>
        <w:rPr>
          <w:rFonts w:ascii="Helvetica" w:hAnsi="Helvetica"/>
          <w:b/>
        </w:rPr>
        <w:t>2</w:t>
      </w:r>
      <w:r w:rsidRPr="002822D8">
        <w:rPr>
          <w:rFonts w:ascii="Helvetica" w:hAnsi="Helvetica"/>
          <w:b/>
        </w:rPr>
        <w:t>.</w:t>
      </w:r>
      <w:r>
        <w:rPr>
          <w:rFonts w:ascii="Helvetica" w:hAnsi="Helvetica"/>
          <w:b/>
        </w:rPr>
        <w:t xml:space="preserve"> Read About the Different Places in Canada</w:t>
      </w:r>
    </w:p>
    <w:p w14:paraId="00445B94" w14:textId="266E97F8" w:rsidR="0010009C" w:rsidRPr="004941BE" w:rsidRDefault="0010009C" w:rsidP="0010009C">
      <w:pPr>
        <w:rPr>
          <w:rFonts w:ascii="Helvetica" w:hAnsi="Helvetica"/>
        </w:rPr>
      </w:pPr>
      <w:r>
        <w:rPr>
          <w:rFonts w:ascii="Helvetica" w:hAnsi="Helvetica"/>
          <w:bCs/>
        </w:rPr>
        <w:t xml:space="preserve">Put students in small groups and assign them one of the sources: </w:t>
      </w:r>
      <w:r>
        <w:rPr>
          <w:rFonts w:ascii="Helvetica" w:hAnsi="Helvetica"/>
        </w:rPr>
        <w:t xml:space="preserve">Vancouver, British Columbia (SOURCEBOOK </w:t>
      </w:r>
      <w:r w:rsidR="003A149E">
        <w:rPr>
          <w:rFonts w:ascii="Helvetica" w:hAnsi="Helvetica"/>
        </w:rPr>
        <w:t>4-7</w:t>
      </w:r>
      <w:r>
        <w:rPr>
          <w:rFonts w:ascii="Helvetica" w:hAnsi="Helvetica"/>
        </w:rPr>
        <w:t xml:space="preserve">.A), </w:t>
      </w:r>
      <w:r w:rsidRPr="00935A78">
        <w:rPr>
          <w:rFonts w:ascii="Helvetica" w:hAnsi="Helvetica"/>
        </w:rPr>
        <w:t>Iqaluit</w:t>
      </w:r>
      <w:r>
        <w:rPr>
          <w:rFonts w:ascii="Helvetica" w:hAnsi="Helvetica"/>
        </w:rPr>
        <w:t>,</w:t>
      </w:r>
      <w:r w:rsidRPr="00935A78">
        <w:rPr>
          <w:rFonts w:ascii="Helvetica" w:hAnsi="Helvetica"/>
        </w:rPr>
        <w:t xml:space="preserve"> </w:t>
      </w:r>
      <w:r>
        <w:rPr>
          <w:rFonts w:ascii="Helvetica" w:hAnsi="Helvetica"/>
          <w:bCs/>
        </w:rPr>
        <w:t xml:space="preserve">Nunavut </w:t>
      </w:r>
      <w:r>
        <w:rPr>
          <w:rFonts w:ascii="Helvetica" w:hAnsi="Helvetica"/>
        </w:rPr>
        <w:t xml:space="preserve">(SOURCEBOOK </w:t>
      </w:r>
      <w:r w:rsidR="003A149E">
        <w:rPr>
          <w:rFonts w:ascii="Helvetica" w:hAnsi="Helvetica"/>
        </w:rPr>
        <w:t>4-7</w:t>
      </w:r>
      <w:r>
        <w:rPr>
          <w:rFonts w:ascii="Helvetica" w:hAnsi="Helvetica"/>
        </w:rPr>
        <w:t xml:space="preserve">.B), Toronto, Ontario (SOURCEBOOK </w:t>
      </w:r>
      <w:r w:rsidR="003A149E">
        <w:rPr>
          <w:rFonts w:ascii="Helvetica" w:hAnsi="Helvetica"/>
        </w:rPr>
        <w:t>4-7</w:t>
      </w:r>
      <w:r>
        <w:rPr>
          <w:rFonts w:ascii="Helvetica" w:hAnsi="Helvetica"/>
        </w:rPr>
        <w:t>.C), Montréal, Québec</w:t>
      </w:r>
      <w:r w:rsidRPr="00644A4D">
        <w:rPr>
          <w:rFonts w:ascii="Helvetica" w:hAnsi="Helvetica"/>
        </w:rPr>
        <w:t xml:space="preserve"> </w:t>
      </w:r>
      <w:r>
        <w:rPr>
          <w:rFonts w:ascii="Helvetica" w:hAnsi="Helvetica"/>
        </w:rPr>
        <w:t xml:space="preserve">(SOURCEBOOK </w:t>
      </w:r>
      <w:r w:rsidR="003A149E">
        <w:rPr>
          <w:rFonts w:ascii="Helvetica" w:hAnsi="Helvetica"/>
        </w:rPr>
        <w:t>4-7</w:t>
      </w:r>
      <w:r>
        <w:rPr>
          <w:rFonts w:ascii="Helvetica" w:hAnsi="Helvetica"/>
        </w:rPr>
        <w:t>.D). Have one student from each group read their source. As the student reads, tell the other group members to underline or highlight any important information.</w:t>
      </w:r>
    </w:p>
    <w:p w14:paraId="5979ECDE" w14:textId="77777777" w:rsidR="0010009C" w:rsidRDefault="0010009C" w:rsidP="0010009C">
      <w:pPr>
        <w:rPr>
          <w:rFonts w:ascii="Helvetica" w:hAnsi="Helvetica"/>
        </w:rPr>
      </w:pPr>
    </w:p>
    <w:p w14:paraId="3580F204" w14:textId="77777777" w:rsidR="0010009C" w:rsidRPr="00536DF9" w:rsidRDefault="0010009C" w:rsidP="0010009C">
      <w:pPr>
        <w:rPr>
          <w:rFonts w:ascii="Helvetica" w:hAnsi="Helvetica"/>
          <w:b/>
        </w:rPr>
      </w:pPr>
      <w:r>
        <w:rPr>
          <w:rFonts w:ascii="Helvetica" w:hAnsi="Helvetica"/>
          <w:b/>
        </w:rPr>
        <w:t>3. Engage in a Jig Saw About Place in Canada</w:t>
      </w:r>
    </w:p>
    <w:p w14:paraId="2ED164DC" w14:textId="1A753DFF" w:rsidR="0010009C" w:rsidRDefault="0010009C" w:rsidP="0010009C">
      <w:pPr>
        <w:rPr>
          <w:rFonts w:ascii="Helvetica" w:hAnsi="Helvetica"/>
        </w:rPr>
      </w:pPr>
      <w:r>
        <w:rPr>
          <w:rFonts w:ascii="Helvetica" w:hAnsi="Helvetica"/>
        </w:rPr>
        <w:t xml:space="preserve">Have students participate in a jig saw activity. Make new groups where at least one student from each of the original groups is included. This will create several new groups of three students, one is an expert on </w:t>
      </w:r>
      <w:r w:rsidR="003A149E">
        <w:rPr>
          <w:rFonts w:ascii="Helvetica" w:hAnsi="Helvetica"/>
        </w:rPr>
        <w:t>4-7</w:t>
      </w:r>
      <w:r>
        <w:rPr>
          <w:rFonts w:ascii="Helvetica" w:hAnsi="Helvetica"/>
        </w:rPr>
        <w:t xml:space="preserve">.A, </w:t>
      </w:r>
      <w:r w:rsidR="003A149E">
        <w:rPr>
          <w:rFonts w:ascii="Helvetica" w:hAnsi="Helvetica"/>
        </w:rPr>
        <w:t>4-7</w:t>
      </w:r>
      <w:r>
        <w:rPr>
          <w:rFonts w:ascii="Helvetica" w:hAnsi="Helvetica"/>
        </w:rPr>
        <w:t xml:space="preserve">.B, </w:t>
      </w:r>
      <w:r w:rsidR="003A149E">
        <w:rPr>
          <w:rFonts w:ascii="Helvetica" w:hAnsi="Helvetica"/>
        </w:rPr>
        <w:t>4-7</w:t>
      </w:r>
      <w:r>
        <w:rPr>
          <w:rFonts w:ascii="Helvetica" w:hAnsi="Helvetica"/>
        </w:rPr>
        <w:t xml:space="preserve">.C, </w:t>
      </w:r>
      <w:r w:rsidR="003A149E">
        <w:rPr>
          <w:rFonts w:ascii="Helvetica" w:hAnsi="Helvetica"/>
        </w:rPr>
        <w:t>4-7</w:t>
      </w:r>
      <w:r>
        <w:rPr>
          <w:rFonts w:ascii="Helvetica" w:hAnsi="Helvetica"/>
        </w:rPr>
        <w:t>.D. Have each student describe their document to the other members of their group.</w:t>
      </w:r>
    </w:p>
    <w:p w14:paraId="32172ADB" w14:textId="77777777" w:rsidR="0010009C" w:rsidRDefault="0010009C" w:rsidP="0010009C">
      <w:pPr>
        <w:rPr>
          <w:rFonts w:ascii="Helvetica" w:hAnsi="Helvetica"/>
        </w:rPr>
      </w:pPr>
    </w:p>
    <w:p w14:paraId="3DD3F2B8" w14:textId="77777777" w:rsidR="0010009C" w:rsidRPr="008908E8" w:rsidRDefault="0010009C" w:rsidP="0010009C">
      <w:pPr>
        <w:rPr>
          <w:rFonts w:ascii="Helvetica" w:hAnsi="Helvetica"/>
          <w:b/>
          <w:i/>
        </w:rPr>
      </w:pPr>
      <w:r>
        <w:rPr>
          <w:rFonts w:ascii="Helvetica" w:hAnsi="Helvetica"/>
        </w:rPr>
        <w:t xml:space="preserve">Ask students to use the sources to answer the following inquiry question: </w:t>
      </w:r>
      <w:r w:rsidRPr="008908E8">
        <w:rPr>
          <w:rFonts w:ascii="Helvetica" w:hAnsi="Helvetica"/>
        </w:rPr>
        <w:t>“</w:t>
      </w:r>
      <w:r w:rsidRPr="00163DA9">
        <w:rPr>
          <w:rFonts w:ascii="Helvetica" w:hAnsi="Helvetica"/>
        </w:rPr>
        <w:t xml:space="preserve">If you were to visit Canada, what </w:t>
      </w:r>
      <w:r>
        <w:rPr>
          <w:rFonts w:ascii="Helvetica" w:hAnsi="Helvetica"/>
        </w:rPr>
        <w:t>city</w:t>
      </w:r>
      <w:r w:rsidRPr="00163DA9">
        <w:rPr>
          <w:rFonts w:ascii="Helvetica" w:hAnsi="Helvetica"/>
        </w:rPr>
        <w:t xml:space="preserve"> would you travel to?</w:t>
      </w:r>
      <w:r w:rsidRPr="008908E8">
        <w:rPr>
          <w:rFonts w:ascii="Helvetica" w:hAnsi="Helvetica"/>
        </w:rPr>
        <w:t>”</w:t>
      </w:r>
      <w:r>
        <w:rPr>
          <w:rFonts w:ascii="Helvetica" w:hAnsi="Helvetica"/>
        </w:rPr>
        <w:t xml:space="preserve"> In answering this question, students should debate between the four different worksheets. They may decide to agree as a group or choose different cities. After students have discussed the question, they should </w:t>
      </w:r>
      <w:r>
        <w:rPr>
          <w:rFonts w:ascii="Helvetica" w:hAnsi="Helvetica"/>
        </w:rPr>
        <w:lastRenderedPageBreak/>
        <w:t>complete the exit ticket in the following step. Circulate the room, helping the students who may have difficulty choosing one place.</w:t>
      </w:r>
    </w:p>
    <w:p w14:paraId="7A04CCFC" w14:textId="77777777" w:rsidR="0010009C" w:rsidRDefault="0010009C" w:rsidP="0010009C">
      <w:pPr>
        <w:outlineLvl w:val="0"/>
        <w:rPr>
          <w:rFonts w:ascii="Helvetica" w:hAnsi="Helvetica"/>
          <w:b/>
        </w:rPr>
      </w:pPr>
    </w:p>
    <w:p w14:paraId="2538E42C" w14:textId="77777777" w:rsidR="0010009C" w:rsidRPr="000D4595" w:rsidRDefault="0010009C" w:rsidP="0010009C">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129632F2" w14:textId="77777777" w:rsidR="0010009C" w:rsidRPr="00600AD7" w:rsidRDefault="0010009C" w:rsidP="0010009C">
      <w:pPr>
        <w:rPr>
          <w:rFonts w:ascii="Helvetica" w:hAnsi="Helvetica"/>
        </w:rPr>
      </w:pPr>
    </w:p>
    <w:p w14:paraId="272D21EB" w14:textId="77777777" w:rsidR="0010009C" w:rsidRPr="009B0FF6" w:rsidRDefault="0010009C" w:rsidP="0010009C">
      <w:pPr>
        <w:rPr>
          <w:rFonts w:ascii="Helvetica" w:hAnsi="Helvetica"/>
          <w:b/>
        </w:rPr>
      </w:pPr>
      <w:r>
        <w:rPr>
          <w:rFonts w:ascii="Helvetica" w:hAnsi="Helvetica"/>
          <w:b/>
        </w:rPr>
        <w:t>4</w:t>
      </w:r>
      <w:r w:rsidRPr="009B0FF6">
        <w:rPr>
          <w:rFonts w:ascii="Helvetica" w:hAnsi="Helvetica"/>
          <w:b/>
        </w:rPr>
        <w:t xml:space="preserve">. </w:t>
      </w:r>
      <w:r w:rsidRPr="00B52511">
        <w:rPr>
          <w:rFonts w:ascii="Helvetica" w:hAnsi="Helvetica"/>
          <w:b/>
        </w:rPr>
        <w:t xml:space="preserve">Write Up Argument on </w:t>
      </w:r>
      <w:r>
        <w:rPr>
          <w:rFonts w:ascii="Helvetica" w:hAnsi="Helvetica"/>
          <w:b/>
        </w:rPr>
        <w:t>Visiting Canada</w:t>
      </w:r>
    </w:p>
    <w:p w14:paraId="097AEA19" w14:textId="64F73376" w:rsidR="0010009C" w:rsidRPr="00467E13" w:rsidRDefault="0010009C" w:rsidP="0010009C">
      <w:pPr>
        <w:rPr>
          <w:rFonts w:ascii="Helvetica" w:hAnsi="Helvetica"/>
          <w:b/>
          <w:i/>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3A149E">
        <w:rPr>
          <w:rFonts w:ascii="Helvetica" w:hAnsi="Helvetica"/>
        </w:rPr>
        <w:t>4-7</w:t>
      </w:r>
      <w:r>
        <w:rPr>
          <w:rFonts w:ascii="Helvetica" w:hAnsi="Helvetica"/>
        </w:rPr>
        <w:t xml:space="preserve">.E),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Pr="00163DA9">
        <w:rPr>
          <w:rFonts w:ascii="Helvetica" w:hAnsi="Helvetica"/>
        </w:rPr>
        <w:t xml:space="preserve">If you were to visit Canada, what </w:t>
      </w:r>
      <w:r>
        <w:rPr>
          <w:rFonts w:ascii="Helvetica" w:hAnsi="Helvetica"/>
        </w:rPr>
        <w:t>city</w:t>
      </w:r>
      <w:r w:rsidRPr="00163DA9">
        <w:rPr>
          <w:rFonts w:ascii="Helvetica" w:hAnsi="Helvetica"/>
        </w:rPr>
        <w:t xml:space="preserve"> would you travel to?</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w:t>
      </w:r>
      <w:r w:rsidRPr="00A67A52">
        <w:rPr>
          <w:rFonts w:ascii="Helvetica" w:hAnsi="Helvetica"/>
        </w:rPr>
        <w:t>.</w:t>
      </w:r>
    </w:p>
    <w:p w14:paraId="4B737DA0" w14:textId="77777777" w:rsidR="0010009C" w:rsidRDefault="0010009C" w:rsidP="0010009C">
      <w:pPr>
        <w:rPr>
          <w:rFonts w:ascii="Helvetica" w:hAnsi="Helvetica"/>
        </w:rPr>
      </w:pPr>
    </w:p>
    <w:p w14:paraId="28A733F9" w14:textId="77777777" w:rsidR="0010009C" w:rsidRDefault="0010009C" w:rsidP="0010009C">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3181B0EC" w14:textId="77777777" w:rsidR="0010009C" w:rsidRPr="00600AD7" w:rsidRDefault="0010009C" w:rsidP="0010009C">
      <w:pPr>
        <w:rPr>
          <w:rFonts w:ascii="Helvetica" w:hAnsi="Helvetica"/>
          <w:b/>
        </w:rPr>
      </w:pPr>
    </w:p>
    <w:p w14:paraId="576D22ED" w14:textId="77777777" w:rsidR="0010009C" w:rsidRPr="00600AD7" w:rsidRDefault="0010009C" w:rsidP="0010009C">
      <w:pPr>
        <w:shd w:val="clear" w:color="auto" w:fill="FBE4D5" w:themeFill="accent2" w:themeFillTint="33"/>
        <w:rPr>
          <w:rFonts w:ascii="Helvetica" w:hAnsi="Helvetica"/>
          <w:b/>
        </w:rPr>
      </w:pPr>
      <w:r>
        <w:rPr>
          <w:rFonts w:ascii="Helvetica" w:hAnsi="Helvetica"/>
          <w:b/>
        </w:rPr>
        <w:t>EVALUATION</w:t>
      </w:r>
    </w:p>
    <w:p w14:paraId="10E1CC18" w14:textId="77777777" w:rsidR="0010009C" w:rsidRDefault="0010009C" w:rsidP="0010009C">
      <w:pPr>
        <w:rPr>
          <w:rFonts w:ascii="Helvetica" w:hAnsi="Helvetica"/>
        </w:rPr>
      </w:pPr>
    </w:p>
    <w:p w14:paraId="415F8112" w14:textId="52CB51CD" w:rsidR="0010009C" w:rsidRDefault="0010009C" w:rsidP="0010009C">
      <w:pPr>
        <w:rPr>
          <w:rFonts w:ascii="Helvetica" w:hAnsi="Helvetica"/>
        </w:rPr>
      </w:pPr>
      <w:r>
        <w:rPr>
          <w:rFonts w:ascii="Helvetica" w:hAnsi="Helvetica"/>
        </w:rPr>
        <w:t xml:space="preserve">ASSESSMENT </w:t>
      </w:r>
      <w:r w:rsidR="003A149E">
        <w:rPr>
          <w:rFonts w:ascii="Helvetica" w:hAnsi="Helvetica"/>
        </w:rPr>
        <w:t>4-7</w:t>
      </w:r>
      <w:r>
        <w:rPr>
          <w:rFonts w:ascii="Helvetica" w:hAnsi="Helvetica"/>
        </w:rPr>
        <w:t>.E</w:t>
      </w:r>
    </w:p>
    <w:p w14:paraId="07E76CE7" w14:textId="77777777" w:rsidR="0010009C" w:rsidRDefault="0010009C" w:rsidP="0010009C">
      <w:pPr>
        <w:rPr>
          <w:rFonts w:ascii="Helvetica" w:hAnsi="Helvetica"/>
        </w:rPr>
      </w:pPr>
    </w:p>
    <w:p w14:paraId="544999D5" w14:textId="77777777" w:rsidR="0010009C" w:rsidRPr="00DD7713" w:rsidRDefault="0010009C" w:rsidP="0010009C">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269F57E6" w14:textId="77777777" w:rsidR="0010009C" w:rsidRDefault="0010009C" w:rsidP="0010009C">
      <w:pPr>
        <w:rPr>
          <w:rFonts w:ascii="Helvetica" w:hAnsi="Helvetica"/>
        </w:rPr>
      </w:pPr>
    </w:p>
    <w:p w14:paraId="49FBCC06" w14:textId="77777777" w:rsidR="0010009C" w:rsidRDefault="0010009C" w:rsidP="0010009C">
      <w:pPr>
        <w:rPr>
          <w:rFonts w:ascii="Helvetica" w:hAnsi="Helvetica"/>
        </w:rPr>
      </w:pPr>
      <w:r>
        <w:rPr>
          <w:rFonts w:ascii="Helvetica" w:hAnsi="Helvetica"/>
        </w:rPr>
        <w:t>A generic writing rubric for evaluating exit tickets is located at the end of this Instructor Manual-before “Additional Resources.”</w:t>
      </w:r>
    </w:p>
    <w:p w14:paraId="5BCEE83B" w14:textId="77777777" w:rsidR="0010009C" w:rsidRDefault="0010009C" w:rsidP="0010009C">
      <w:pPr>
        <w:rPr>
          <w:rFonts w:ascii="Helvetica" w:hAnsi="Helvetica"/>
        </w:rPr>
      </w:pPr>
    </w:p>
    <w:p w14:paraId="2BB00869" w14:textId="77777777" w:rsidR="0010009C" w:rsidRDefault="0010009C" w:rsidP="0010009C">
      <w:pPr>
        <w:rPr>
          <w:rFonts w:ascii="Helvetica" w:hAnsi="Helvetica"/>
        </w:rPr>
      </w:pPr>
      <w:r>
        <w:rPr>
          <w:rFonts w:ascii="Helvetica" w:hAnsi="Helvetica"/>
        </w:rPr>
        <w:t>What to look for?</w:t>
      </w:r>
    </w:p>
    <w:p w14:paraId="1B3F69FB" w14:textId="77777777" w:rsidR="0010009C" w:rsidRDefault="0010009C" w:rsidP="0010009C">
      <w:pPr>
        <w:rPr>
          <w:rFonts w:ascii="Helvetica" w:hAnsi="Helvetica"/>
        </w:rPr>
      </w:pPr>
    </w:p>
    <w:p w14:paraId="6AD180BF" w14:textId="77777777" w:rsidR="0010009C" w:rsidRDefault="0010009C" w:rsidP="0010009C">
      <w:pPr>
        <w:rPr>
          <w:rFonts w:ascii="Helvetica" w:hAnsi="Helvetica"/>
        </w:rPr>
      </w:pPr>
      <w:r>
        <w:rPr>
          <w:rFonts w:ascii="Helvetica" w:hAnsi="Helvetica"/>
        </w:rPr>
        <w:t>The students should take a stance on the city in Canada that they would most like to visit. All arguments should cite at least 3 pieces of evidence from the sources.</w:t>
      </w:r>
    </w:p>
    <w:p w14:paraId="024512EE" w14:textId="77777777" w:rsidR="0010009C" w:rsidRDefault="0010009C" w:rsidP="0010009C">
      <w:pPr>
        <w:rPr>
          <w:rFonts w:ascii="Helvetica" w:hAnsi="Helvetica"/>
        </w:rPr>
      </w:pPr>
    </w:p>
    <w:p w14:paraId="2EF3EB89" w14:textId="77777777" w:rsidR="0010009C" w:rsidRPr="0048593B" w:rsidRDefault="0010009C" w:rsidP="0010009C">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5E9FADA7" w14:textId="77777777" w:rsidR="0010009C" w:rsidRPr="0048593B" w:rsidRDefault="0010009C" w:rsidP="0010009C">
      <w:pPr>
        <w:rPr>
          <w:rFonts w:ascii="Helvetica" w:hAnsi="Helvetica"/>
        </w:rPr>
      </w:pPr>
    </w:p>
    <w:p w14:paraId="2ED5CA11" w14:textId="77777777" w:rsidR="0010009C" w:rsidRDefault="0010009C" w:rsidP="0010009C">
      <w:pPr>
        <w:rPr>
          <w:rFonts w:ascii="Helvetica" w:hAnsi="Helvetica"/>
        </w:rPr>
      </w:pPr>
      <w:r>
        <w:rPr>
          <w:rFonts w:ascii="Helvetica" w:hAnsi="Helvetica"/>
        </w:rPr>
        <w:t>Vancouver</w:t>
      </w:r>
    </w:p>
    <w:p w14:paraId="5AB5C551" w14:textId="77777777" w:rsidR="0010009C" w:rsidRDefault="0010009C" w:rsidP="0010009C">
      <w:pPr>
        <w:pStyle w:val="ListParagraph"/>
        <w:numPr>
          <w:ilvl w:val="0"/>
          <w:numId w:val="14"/>
        </w:numPr>
        <w:rPr>
          <w:rFonts w:ascii="Helvetica" w:hAnsi="Helvetica"/>
        </w:rPr>
      </w:pPr>
      <w:r>
        <w:rPr>
          <w:rFonts w:ascii="Helvetica" w:hAnsi="Helvetica"/>
        </w:rPr>
        <w:t>Skiing and mountains</w:t>
      </w:r>
    </w:p>
    <w:p w14:paraId="0A5F97C9" w14:textId="77777777" w:rsidR="0010009C" w:rsidRDefault="0010009C" w:rsidP="0010009C">
      <w:pPr>
        <w:pStyle w:val="ListParagraph"/>
        <w:numPr>
          <w:ilvl w:val="0"/>
          <w:numId w:val="14"/>
        </w:numPr>
        <w:rPr>
          <w:rFonts w:ascii="Helvetica" w:hAnsi="Helvetica"/>
        </w:rPr>
      </w:pPr>
      <w:r>
        <w:rPr>
          <w:rFonts w:ascii="Helvetica" w:hAnsi="Helvetica"/>
        </w:rPr>
        <w:t>Seafood: salmon, oysters, crabs</w:t>
      </w:r>
    </w:p>
    <w:p w14:paraId="104EA7F4" w14:textId="77777777" w:rsidR="0010009C" w:rsidRDefault="0010009C" w:rsidP="0010009C">
      <w:pPr>
        <w:pStyle w:val="ListParagraph"/>
        <w:numPr>
          <w:ilvl w:val="0"/>
          <w:numId w:val="14"/>
        </w:numPr>
        <w:rPr>
          <w:rFonts w:ascii="Helvetica" w:hAnsi="Helvetica"/>
        </w:rPr>
      </w:pPr>
      <w:r>
        <w:rPr>
          <w:rFonts w:ascii="Helvetica" w:hAnsi="Helvetica"/>
        </w:rPr>
        <w:t>First Nations (indigenous people) and their totem poles</w:t>
      </w:r>
    </w:p>
    <w:p w14:paraId="348DFC61" w14:textId="77777777" w:rsidR="0010009C" w:rsidRDefault="0010009C" w:rsidP="0010009C">
      <w:pPr>
        <w:pStyle w:val="ListParagraph"/>
        <w:numPr>
          <w:ilvl w:val="0"/>
          <w:numId w:val="14"/>
        </w:numPr>
        <w:rPr>
          <w:rFonts w:ascii="Helvetica" w:hAnsi="Helvetica"/>
        </w:rPr>
      </w:pPr>
      <w:r>
        <w:rPr>
          <w:rFonts w:ascii="Helvetica" w:hAnsi="Helvetica"/>
        </w:rPr>
        <w:t>Site of the 2010 Winter Olympics</w:t>
      </w:r>
    </w:p>
    <w:p w14:paraId="4617ECAE" w14:textId="77777777" w:rsidR="0010009C" w:rsidRDefault="0010009C" w:rsidP="0010009C">
      <w:pPr>
        <w:rPr>
          <w:rFonts w:ascii="Helvetica" w:hAnsi="Helvetica"/>
        </w:rPr>
      </w:pPr>
    </w:p>
    <w:p w14:paraId="719D5D00" w14:textId="77777777" w:rsidR="0001554C" w:rsidRDefault="0001554C" w:rsidP="0010009C">
      <w:pPr>
        <w:rPr>
          <w:rFonts w:ascii="Helvetica" w:hAnsi="Helvetica"/>
        </w:rPr>
      </w:pPr>
    </w:p>
    <w:p w14:paraId="204FB54C" w14:textId="77777777" w:rsidR="0001554C" w:rsidRDefault="0001554C" w:rsidP="0010009C">
      <w:pPr>
        <w:rPr>
          <w:rFonts w:ascii="Helvetica" w:hAnsi="Helvetica"/>
        </w:rPr>
      </w:pPr>
    </w:p>
    <w:p w14:paraId="4B4D94B0" w14:textId="77777777" w:rsidR="0001554C" w:rsidRDefault="0001554C" w:rsidP="0010009C">
      <w:pPr>
        <w:rPr>
          <w:rFonts w:ascii="Helvetica" w:hAnsi="Helvetica"/>
        </w:rPr>
      </w:pPr>
    </w:p>
    <w:p w14:paraId="1EDFA814" w14:textId="2CEAEB31" w:rsidR="0010009C" w:rsidRPr="007B57B9" w:rsidRDefault="0010009C" w:rsidP="0010009C">
      <w:pPr>
        <w:rPr>
          <w:rFonts w:ascii="Helvetica" w:hAnsi="Helvetica"/>
        </w:rPr>
      </w:pPr>
      <w:r w:rsidRPr="007B57B9">
        <w:rPr>
          <w:rFonts w:ascii="Helvetica" w:hAnsi="Helvetica"/>
        </w:rPr>
        <w:lastRenderedPageBreak/>
        <w:t xml:space="preserve">Iqaluit </w:t>
      </w:r>
    </w:p>
    <w:p w14:paraId="053FCB14" w14:textId="77777777" w:rsidR="0010009C" w:rsidRDefault="0010009C" w:rsidP="0010009C">
      <w:pPr>
        <w:pStyle w:val="ListParagraph"/>
        <w:numPr>
          <w:ilvl w:val="0"/>
          <w:numId w:val="14"/>
        </w:numPr>
        <w:rPr>
          <w:rFonts w:ascii="Helvetica" w:hAnsi="Helvetica"/>
        </w:rPr>
      </w:pPr>
      <w:r>
        <w:rPr>
          <w:rFonts w:ascii="Helvetica" w:hAnsi="Helvetica"/>
        </w:rPr>
        <w:t>Inuit people and people speak the Inuit language</w:t>
      </w:r>
    </w:p>
    <w:p w14:paraId="7B5E8080" w14:textId="77777777" w:rsidR="0010009C" w:rsidRDefault="0010009C" w:rsidP="0010009C">
      <w:pPr>
        <w:pStyle w:val="ListParagraph"/>
        <w:numPr>
          <w:ilvl w:val="0"/>
          <w:numId w:val="14"/>
        </w:numPr>
        <w:rPr>
          <w:rFonts w:ascii="Helvetica" w:hAnsi="Helvetica"/>
        </w:rPr>
      </w:pPr>
      <w:r>
        <w:rPr>
          <w:rFonts w:ascii="Helvetica" w:hAnsi="Helvetica"/>
        </w:rPr>
        <w:t>Very cold winters</w:t>
      </w:r>
    </w:p>
    <w:p w14:paraId="73749E37" w14:textId="77777777" w:rsidR="0010009C" w:rsidRDefault="0010009C" w:rsidP="0010009C">
      <w:pPr>
        <w:pStyle w:val="ListParagraph"/>
        <w:numPr>
          <w:ilvl w:val="0"/>
          <w:numId w:val="14"/>
        </w:numPr>
        <w:rPr>
          <w:rFonts w:ascii="Helvetica" w:hAnsi="Helvetica"/>
        </w:rPr>
      </w:pPr>
      <w:r>
        <w:rPr>
          <w:rFonts w:ascii="Helvetica" w:hAnsi="Helvetica"/>
        </w:rPr>
        <w:t>Canoes and dog sleds</w:t>
      </w:r>
    </w:p>
    <w:p w14:paraId="5BE69D96" w14:textId="77777777" w:rsidR="0010009C" w:rsidRPr="0048593B" w:rsidRDefault="0010009C" w:rsidP="0010009C">
      <w:pPr>
        <w:pStyle w:val="ListParagraph"/>
        <w:numPr>
          <w:ilvl w:val="0"/>
          <w:numId w:val="14"/>
        </w:numPr>
        <w:rPr>
          <w:rFonts w:ascii="Helvetica" w:hAnsi="Helvetica"/>
        </w:rPr>
      </w:pPr>
      <w:r w:rsidRPr="00B3485D">
        <w:rPr>
          <w:rFonts w:ascii="Helvetica" w:hAnsi="Helvetica"/>
        </w:rPr>
        <w:t>Inuksuk</w:t>
      </w:r>
      <w:r>
        <w:rPr>
          <w:rFonts w:ascii="Helvetica" w:hAnsi="Helvetica"/>
        </w:rPr>
        <w:t xml:space="preserve"> sculptures</w:t>
      </w:r>
    </w:p>
    <w:p w14:paraId="39387C34" w14:textId="77777777" w:rsidR="0010009C" w:rsidRDefault="0010009C" w:rsidP="0010009C">
      <w:pPr>
        <w:rPr>
          <w:rFonts w:ascii="Helvetica" w:hAnsi="Helvetica"/>
        </w:rPr>
      </w:pPr>
    </w:p>
    <w:p w14:paraId="4701A245" w14:textId="77777777" w:rsidR="0010009C" w:rsidRPr="0048593B" w:rsidRDefault="0010009C" w:rsidP="0010009C">
      <w:pPr>
        <w:rPr>
          <w:rFonts w:ascii="Helvetica" w:hAnsi="Helvetica"/>
        </w:rPr>
      </w:pPr>
      <w:r>
        <w:rPr>
          <w:rFonts w:ascii="Helvetica" w:hAnsi="Helvetica"/>
        </w:rPr>
        <w:t>Toronto</w:t>
      </w:r>
    </w:p>
    <w:p w14:paraId="24BB0091" w14:textId="77777777" w:rsidR="0010009C" w:rsidRDefault="0010009C" w:rsidP="0010009C">
      <w:pPr>
        <w:pStyle w:val="ListParagraph"/>
        <w:numPr>
          <w:ilvl w:val="0"/>
          <w:numId w:val="14"/>
        </w:numPr>
        <w:rPr>
          <w:rFonts w:ascii="Helvetica" w:hAnsi="Helvetica"/>
        </w:rPr>
      </w:pPr>
      <w:r>
        <w:rPr>
          <w:rFonts w:ascii="Helvetica" w:hAnsi="Helvetica"/>
        </w:rPr>
        <w:t>Canada’s largest city</w:t>
      </w:r>
    </w:p>
    <w:p w14:paraId="351189CD" w14:textId="77777777" w:rsidR="0010009C" w:rsidRDefault="0010009C" w:rsidP="0010009C">
      <w:pPr>
        <w:pStyle w:val="ListParagraph"/>
        <w:numPr>
          <w:ilvl w:val="0"/>
          <w:numId w:val="14"/>
        </w:numPr>
        <w:rPr>
          <w:rFonts w:ascii="Helvetica" w:hAnsi="Helvetica"/>
        </w:rPr>
      </w:pPr>
      <w:r>
        <w:rPr>
          <w:rFonts w:ascii="Helvetica" w:hAnsi="Helvetica"/>
        </w:rPr>
        <w:t>Niagara Falls</w:t>
      </w:r>
    </w:p>
    <w:p w14:paraId="7CE0501D" w14:textId="77777777" w:rsidR="0010009C" w:rsidRDefault="0010009C" w:rsidP="0010009C">
      <w:pPr>
        <w:pStyle w:val="ListParagraph"/>
        <w:numPr>
          <w:ilvl w:val="0"/>
          <w:numId w:val="14"/>
        </w:numPr>
        <w:rPr>
          <w:rFonts w:ascii="Helvetica" w:hAnsi="Helvetica"/>
        </w:rPr>
      </w:pPr>
      <w:r>
        <w:rPr>
          <w:rFonts w:ascii="Helvetica" w:hAnsi="Helvetica"/>
        </w:rPr>
        <w:t>CN Tower</w:t>
      </w:r>
    </w:p>
    <w:p w14:paraId="446E7626" w14:textId="77777777" w:rsidR="0010009C" w:rsidRPr="00B32C7B" w:rsidRDefault="0010009C" w:rsidP="0010009C">
      <w:pPr>
        <w:pStyle w:val="ListParagraph"/>
        <w:numPr>
          <w:ilvl w:val="0"/>
          <w:numId w:val="14"/>
        </w:numPr>
        <w:rPr>
          <w:rFonts w:ascii="Helvetica" w:hAnsi="Helvetica"/>
        </w:rPr>
      </w:pPr>
      <w:r>
        <w:rPr>
          <w:rFonts w:ascii="Helvetica" w:hAnsi="Helvetica"/>
          <w:bCs/>
        </w:rPr>
        <w:t>Hockey Hall of Fame</w:t>
      </w:r>
    </w:p>
    <w:p w14:paraId="5CB77555" w14:textId="77777777" w:rsidR="0010009C" w:rsidRPr="0048593B" w:rsidRDefault="0010009C" w:rsidP="0010009C">
      <w:pPr>
        <w:pStyle w:val="ListParagraph"/>
        <w:numPr>
          <w:ilvl w:val="0"/>
          <w:numId w:val="14"/>
        </w:numPr>
        <w:rPr>
          <w:rFonts w:ascii="Helvetica" w:hAnsi="Helvetica"/>
        </w:rPr>
      </w:pPr>
      <w:r>
        <w:rPr>
          <w:rFonts w:ascii="Helvetica" w:hAnsi="Helvetica"/>
        </w:rPr>
        <w:t>Over 140 languages spoken there</w:t>
      </w:r>
    </w:p>
    <w:p w14:paraId="051D1C71" w14:textId="77777777" w:rsidR="0010009C" w:rsidRDefault="0010009C" w:rsidP="0010009C">
      <w:pPr>
        <w:rPr>
          <w:rFonts w:ascii="Helvetica" w:hAnsi="Helvetica"/>
        </w:rPr>
      </w:pPr>
    </w:p>
    <w:p w14:paraId="48D8D75E" w14:textId="77777777" w:rsidR="0010009C" w:rsidRPr="0048593B" w:rsidRDefault="0010009C" w:rsidP="0010009C">
      <w:pPr>
        <w:rPr>
          <w:rFonts w:ascii="Helvetica" w:hAnsi="Helvetica"/>
        </w:rPr>
      </w:pPr>
      <w:r>
        <w:rPr>
          <w:rFonts w:ascii="Helvetica" w:hAnsi="Helvetica"/>
        </w:rPr>
        <w:t>Montréal</w:t>
      </w:r>
    </w:p>
    <w:p w14:paraId="41CB1374" w14:textId="77777777" w:rsidR="0010009C" w:rsidRDefault="0010009C" w:rsidP="0010009C">
      <w:pPr>
        <w:pStyle w:val="ListParagraph"/>
        <w:numPr>
          <w:ilvl w:val="0"/>
          <w:numId w:val="14"/>
        </w:numPr>
        <w:rPr>
          <w:rFonts w:ascii="Helvetica" w:hAnsi="Helvetica"/>
        </w:rPr>
      </w:pPr>
      <w:r>
        <w:rPr>
          <w:rFonts w:ascii="Helvetica" w:hAnsi="Helvetica"/>
        </w:rPr>
        <w:t>French Canadian people and people speak the French language</w:t>
      </w:r>
    </w:p>
    <w:p w14:paraId="26B62EF8" w14:textId="77777777" w:rsidR="0010009C" w:rsidRDefault="0010009C" w:rsidP="0010009C">
      <w:pPr>
        <w:pStyle w:val="ListParagraph"/>
        <w:numPr>
          <w:ilvl w:val="0"/>
          <w:numId w:val="14"/>
        </w:numPr>
        <w:rPr>
          <w:rFonts w:ascii="Helvetica" w:hAnsi="Helvetica"/>
        </w:rPr>
      </w:pPr>
      <w:r>
        <w:rPr>
          <w:rFonts w:ascii="Helvetica" w:hAnsi="Helvetica"/>
        </w:rPr>
        <w:t>Stade Olympique: Biôdome, botanical garden, movie theater, indoor and outdoor stadiums</w:t>
      </w:r>
    </w:p>
    <w:p w14:paraId="3634B42A" w14:textId="77777777" w:rsidR="0010009C" w:rsidRDefault="0010009C" w:rsidP="0010009C">
      <w:pPr>
        <w:pStyle w:val="ListParagraph"/>
        <w:numPr>
          <w:ilvl w:val="0"/>
          <w:numId w:val="14"/>
        </w:numPr>
        <w:rPr>
          <w:rFonts w:ascii="Helvetica" w:hAnsi="Helvetica"/>
        </w:rPr>
      </w:pPr>
      <w:r>
        <w:rPr>
          <w:rFonts w:ascii="Helvetica" w:hAnsi="Helvetica"/>
        </w:rPr>
        <w:t>Rollercoasters at La Ronde amusement park</w:t>
      </w:r>
    </w:p>
    <w:p w14:paraId="1EF08175" w14:textId="77777777" w:rsidR="0010009C" w:rsidRDefault="0010009C" w:rsidP="0010009C">
      <w:pPr>
        <w:pStyle w:val="ListParagraph"/>
        <w:numPr>
          <w:ilvl w:val="0"/>
          <w:numId w:val="14"/>
        </w:numPr>
        <w:rPr>
          <w:rFonts w:ascii="Helvetica" w:hAnsi="Helvetica"/>
        </w:rPr>
      </w:pPr>
      <w:r>
        <w:rPr>
          <w:rFonts w:ascii="Helvetica" w:hAnsi="Helvetica"/>
        </w:rPr>
        <w:t>Known for French Canadian food: maple syrup, meat pies, pea soup, and poutine</w:t>
      </w:r>
    </w:p>
    <w:p w14:paraId="0BA322F3" w14:textId="77777777" w:rsidR="0010009C" w:rsidRDefault="0010009C" w:rsidP="0010009C">
      <w:pPr>
        <w:pStyle w:val="ListParagraph"/>
        <w:numPr>
          <w:ilvl w:val="0"/>
          <w:numId w:val="14"/>
        </w:numPr>
        <w:rPr>
          <w:rFonts w:ascii="Helvetica" w:hAnsi="Helvetica"/>
        </w:rPr>
      </w:pPr>
      <w:r>
        <w:rPr>
          <w:rFonts w:ascii="Helvetica" w:hAnsi="Helvetica"/>
        </w:rPr>
        <w:t>Site of the 1976 Summer Olympics</w:t>
      </w:r>
    </w:p>
    <w:p w14:paraId="0C8075A9" w14:textId="77777777" w:rsidR="0010009C" w:rsidRDefault="0010009C" w:rsidP="0010009C">
      <w:pPr>
        <w:rPr>
          <w:rFonts w:ascii="Helvetica" w:hAnsi="Helvetica"/>
        </w:rPr>
      </w:pPr>
      <w:r>
        <w:rPr>
          <w:rFonts w:ascii="Helvetica" w:hAnsi="Helvetica"/>
        </w:rPr>
        <w:br w:type="page"/>
      </w:r>
    </w:p>
    <w:p w14:paraId="3A36E55F" w14:textId="3D80DF0A" w:rsidR="0010009C" w:rsidRPr="00FF772C" w:rsidRDefault="0010009C" w:rsidP="00B9004F">
      <w:pPr>
        <w:shd w:val="clear" w:color="auto" w:fill="F4B083" w:themeFill="accent2" w:themeFillTint="99"/>
        <w:jc w:val="center"/>
        <w:rPr>
          <w:rFonts w:ascii="Helvetica" w:hAnsi="Helvetica"/>
          <w:b/>
        </w:rPr>
      </w:pPr>
      <w:bookmarkStart w:id="6" w:name="Lesson4_8"/>
      <w:r>
        <w:rPr>
          <w:rFonts w:ascii="Helvetica" w:hAnsi="Helvetica"/>
          <w:b/>
        </w:rPr>
        <w:lastRenderedPageBreak/>
        <w:t>LESSON PLAN 4-8: The History of Mexico</w:t>
      </w:r>
    </w:p>
    <w:bookmarkEnd w:id="6"/>
    <w:p w14:paraId="670A451A" w14:textId="77777777" w:rsidR="0010009C" w:rsidRDefault="0010009C" w:rsidP="0010009C">
      <w:pPr>
        <w:rPr>
          <w:rFonts w:ascii="Helvetica" w:hAnsi="Helvetica"/>
        </w:rPr>
      </w:pPr>
    </w:p>
    <w:p w14:paraId="1009DD40" w14:textId="77777777" w:rsidR="0010009C" w:rsidRPr="00600AD7" w:rsidRDefault="0010009C" w:rsidP="0010009C">
      <w:pPr>
        <w:shd w:val="clear" w:color="auto" w:fill="FBE4D5" w:themeFill="accent2" w:themeFillTint="33"/>
        <w:rPr>
          <w:rFonts w:ascii="Helvetica" w:hAnsi="Helvetica"/>
          <w:b/>
        </w:rPr>
      </w:pPr>
      <w:r>
        <w:rPr>
          <w:rFonts w:ascii="Helvetica" w:hAnsi="Helvetica"/>
          <w:b/>
        </w:rPr>
        <w:t>MATERIALS</w:t>
      </w:r>
    </w:p>
    <w:p w14:paraId="65799BD1" w14:textId="77777777" w:rsidR="0010009C" w:rsidRDefault="0010009C" w:rsidP="0010009C">
      <w:pPr>
        <w:rPr>
          <w:rFonts w:ascii="Helvetica" w:hAnsi="Helvetica"/>
        </w:rPr>
      </w:pPr>
    </w:p>
    <w:p w14:paraId="055B8A47" w14:textId="77777777" w:rsidR="0010009C" w:rsidRDefault="0010009C" w:rsidP="0010009C">
      <w:pPr>
        <w:rPr>
          <w:rFonts w:ascii="Helvetica" w:hAnsi="Helvetica"/>
        </w:rPr>
      </w:pPr>
      <w:r>
        <w:rPr>
          <w:rFonts w:ascii="Helvetica" w:hAnsi="Helvetica"/>
        </w:rPr>
        <w:t>Lined paper (not supplied)</w:t>
      </w:r>
    </w:p>
    <w:p w14:paraId="23D4881B" w14:textId="33507114" w:rsidR="0010009C" w:rsidRDefault="0010009C" w:rsidP="0010009C">
      <w:pPr>
        <w:rPr>
          <w:rFonts w:ascii="Helvetica" w:hAnsi="Helvetica"/>
        </w:rPr>
      </w:pPr>
      <w:r>
        <w:rPr>
          <w:rFonts w:ascii="Helvetica" w:hAnsi="Helvetica"/>
        </w:rPr>
        <w:t xml:space="preserve">Mexican History Dates (MATERIALS </w:t>
      </w:r>
      <w:r w:rsidR="00ED4C63">
        <w:rPr>
          <w:rFonts w:ascii="Helvetica" w:hAnsi="Helvetica"/>
        </w:rPr>
        <w:t>4-8</w:t>
      </w:r>
      <w:r>
        <w:rPr>
          <w:rFonts w:ascii="Helvetica" w:hAnsi="Helvetica"/>
        </w:rPr>
        <w:t>.A)</w:t>
      </w:r>
    </w:p>
    <w:p w14:paraId="2B764422" w14:textId="456DB930" w:rsidR="0010009C" w:rsidRDefault="0010009C" w:rsidP="0010009C">
      <w:pPr>
        <w:rPr>
          <w:rFonts w:ascii="Helvetica" w:hAnsi="Helvetica"/>
        </w:rPr>
      </w:pPr>
      <w:r>
        <w:rPr>
          <w:rFonts w:ascii="Helvetica" w:hAnsi="Helvetica"/>
        </w:rPr>
        <w:t xml:space="preserve">Mexican History Events (SOURCEBOOK </w:t>
      </w:r>
      <w:r w:rsidR="00ED4C63">
        <w:rPr>
          <w:rFonts w:ascii="Helvetica" w:hAnsi="Helvetica"/>
        </w:rPr>
        <w:t>4-8</w:t>
      </w:r>
      <w:r>
        <w:rPr>
          <w:rFonts w:ascii="Helvetica" w:hAnsi="Helvetica"/>
        </w:rPr>
        <w:t>.B)</w:t>
      </w:r>
    </w:p>
    <w:p w14:paraId="73209B66" w14:textId="78E49CA2" w:rsidR="0010009C" w:rsidRDefault="0010009C" w:rsidP="0010009C">
      <w:pPr>
        <w:rPr>
          <w:rFonts w:ascii="Helvetica" w:hAnsi="Helvetica"/>
        </w:rPr>
      </w:pPr>
      <w:r>
        <w:rPr>
          <w:rFonts w:ascii="Helvetica" w:hAnsi="Helvetica"/>
        </w:rPr>
        <w:t xml:space="preserve">Mexican History: Exit Ticket </w:t>
      </w:r>
      <w:r w:rsidRPr="009C14C4">
        <w:rPr>
          <w:rFonts w:ascii="Helvetica" w:hAnsi="Helvetica"/>
        </w:rPr>
        <w:t>(</w:t>
      </w:r>
      <w:r>
        <w:rPr>
          <w:rFonts w:ascii="Helvetica" w:hAnsi="Helvetica"/>
        </w:rPr>
        <w:t xml:space="preserve">ASSESSMENT </w:t>
      </w:r>
      <w:r w:rsidR="00ED4C63">
        <w:rPr>
          <w:rFonts w:ascii="Helvetica" w:hAnsi="Helvetica"/>
        </w:rPr>
        <w:t>4-8</w:t>
      </w:r>
      <w:r>
        <w:rPr>
          <w:rFonts w:ascii="Helvetica" w:hAnsi="Helvetica"/>
        </w:rPr>
        <w:t>.C</w:t>
      </w:r>
      <w:r w:rsidRPr="009C14C4">
        <w:rPr>
          <w:rFonts w:ascii="Helvetica" w:hAnsi="Helvetica"/>
        </w:rPr>
        <w:t>)</w:t>
      </w:r>
    </w:p>
    <w:p w14:paraId="44F68A18" w14:textId="77777777" w:rsidR="0010009C" w:rsidRPr="00600AD7" w:rsidRDefault="0010009C" w:rsidP="0010009C">
      <w:pPr>
        <w:rPr>
          <w:rFonts w:ascii="Helvetica" w:hAnsi="Helvetica"/>
          <w:b/>
        </w:rPr>
      </w:pPr>
    </w:p>
    <w:p w14:paraId="411CA63E" w14:textId="77777777" w:rsidR="0010009C" w:rsidRPr="00600AD7" w:rsidRDefault="0010009C" w:rsidP="0010009C">
      <w:pPr>
        <w:shd w:val="clear" w:color="auto" w:fill="FBE4D5" w:themeFill="accent2" w:themeFillTint="33"/>
        <w:rPr>
          <w:rFonts w:ascii="Helvetica" w:hAnsi="Helvetica"/>
          <w:b/>
        </w:rPr>
      </w:pPr>
      <w:r>
        <w:rPr>
          <w:rFonts w:ascii="Helvetica" w:hAnsi="Helvetica"/>
          <w:b/>
        </w:rPr>
        <w:t>STANDARDS</w:t>
      </w:r>
    </w:p>
    <w:p w14:paraId="0322651B" w14:textId="77777777" w:rsidR="0010009C" w:rsidRPr="00046649" w:rsidRDefault="0010009C" w:rsidP="0010009C">
      <w:pPr>
        <w:rPr>
          <w:rFonts w:ascii="Helvetica" w:hAnsi="Helvetica"/>
        </w:rPr>
      </w:pPr>
    </w:p>
    <w:p w14:paraId="598D6259" w14:textId="77777777" w:rsidR="0010009C" w:rsidRPr="005C7220" w:rsidRDefault="0010009C" w:rsidP="0010009C">
      <w:pPr>
        <w:rPr>
          <w:rFonts w:ascii="Helvetica" w:hAnsi="Helvetica"/>
          <w:b/>
        </w:rPr>
      </w:pPr>
      <w:r w:rsidRPr="005C7220">
        <w:rPr>
          <w:rFonts w:ascii="Helvetica" w:hAnsi="Helvetica"/>
          <w:b/>
        </w:rPr>
        <w:t>Massachusetts History and Social Science Framework</w:t>
      </w:r>
    </w:p>
    <w:p w14:paraId="00F619D5" w14:textId="77777777" w:rsidR="0001554C" w:rsidRPr="00DD5DC4" w:rsidRDefault="0001554C" w:rsidP="0001554C">
      <w:pPr>
        <w:rPr>
          <w:rFonts w:ascii="Helvetica" w:hAnsi="Helvetica"/>
          <w:i/>
        </w:rPr>
      </w:pPr>
    </w:p>
    <w:p w14:paraId="7C49AE62" w14:textId="77777777" w:rsidR="0001554C" w:rsidRDefault="0001554C" w:rsidP="0001554C">
      <w:pPr>
        <w:rPr>
          <w:rFonts w:ascii="Helvetica" w:hAnsi="Helvetica"/>
          <w:i/>
        </w:rPr>
      </w:pPr>
      <w:r>
        <w:rPr>
          <w:rFonts w:ascii="Helvetica" w:hAnsi="Helvetica"/>
          <w:i/>
        </w:rPr>
        <w:t>MA-HSS.</w:t>
      </w:r>
      <w:r w:rsidRPr="00DD5DC4">
        <w:rPr>
          <w:rFonts w:ascii="Helvetica" w:hAnsi="Helvetica"/>
          <w:i/>
        </w:rPr>
        <w:t>4</w:t>
      </w:r>
      <w:r>
        <w:rPr>
          <w:rFonts w:ascii="Helvetica" w:hAnsi="Helvetica"/>
          <w:i/>
        </w:rPr>
        <w:t>.T1.2:</w:t>
      </w:r>
      <w:r w:rsidRPr="00DD5DC4">
        <w:rPr>
          <w:rFonts w:ascii="Helvetica" w:hAnsi="Helvetica"/>
          <w:i/>
        </w:rPr>
        <w:t xml:space="preserve"> </w:t>
      </w:r>
      <w:r w:rsidRPr="00B93EAF">
        <w:rPr>
          <w:rFonts w:ascii="Helvetica" w:hAnsi="Helvetica"/>
          <w:i/>
        </w:rPr>
        <w:t>On a political map of North America, locate Canada and its provinces, Mexico and its states, the nations of the Caribbean, and the United States of America and its states; explain the meaning of the terms continent, country, nation, county, state, province, and city.</w:t>
      </w:r>
    </w:p>
    <w:p w14:paraId="31B3D3AC" w14:textId="77777777" w:rsidR="0001554C" w:rsidRDefault="0001554C" w:rsidP="0001554C">
      <w:pPr>
        <w:rPr>
          <w:rFonts w:ascii="Helvetica" w:hAnsi="Helvetica"/>
          <w:i/>
        </w:rPr>
      </w:pPr>
    </w:p>
    <w:p w14:paraId="5ACC4C6B" w14:textId="77777777" w:rsidR="0001554C" w:rsidRPr="00DD5DC4" w:rsidRDefault="0001554C" w:rsidP="0001554C">
      <w:pPr>
        <w:rPr>
          <w:rFonts w:ascii="Helvetica" w:hAnsi="Helvetica"/>
          <w:i/>
        </w:rPr>
      </w:pPr>
      <w:r>
        <w:rPr>
          <w:rFonts w:ascii="Helvetica" w:hAnsi="Helvetica"/>
          <w:i/>
        </w:rPr>
        <w:t>MA-HSS.</w:t>
      </w:r>
      <w:r w:rsidRPr="00DD5DC4">
        <w:rPr>
          <w:rFonts w:ascii="Helvetica" w:hAnsi="Helvetica"/>
          <w:i/>
        </w:rPr>
        <w:t>4</w:t>
      </w:r>
      <w:r>
        <w:rPr>
          <w:rFonts w:ascii="Helvetica" w:hAnsi="Helvetica"/>
          <w:i/>
        </w:rPr>
        <w:t>.T1.3:</w:t>
      </w:r>
      <w:r w:rsidRPr="00DD5DC4">
        <w:rPr>
          <w:rFonts w:ascii="Helvetica" w:hAnsi="Helvetica"/>
          <w:i/>
        </w:rPr>
        <w:t xml:space="preserve"> </w:t>
      </w:r>
      <w:r w:rsidRPr="00B93EAF">
        <w:rPr>
          <w:rFonts w:ascii="Helvetica" w:hAnsi="Helvetica"/>
          <w:i/>
        </w:rPr>
        <w:t>Research, analyze, and convey information about Canada or Mexico by consulting maps, atlases, encyclopedias, digital information and satellite images, photographs, or news articles; organizing materials, and making an oral or written presentation about topics such as the peoples, population size, languages, forms of government, major cities, environment, natural resources, industries, and national landmarks.</w:t>
      </w:r>
    </w:p>
    <w:p w14:paraId="6A9C8407" w14:textId="77777777" w:rsidR="0001554C" w:rsidRDefault="0001554C" w:rsidP="0001554C">
      <w:pPr>
        <w:rPr>
          <w:rFonts w:ascii="Helvetica" w:hAnsi="Helvetica"/>
        </w:rPr>
      </w:pPr>
    </w:p>
    <w:p w14:paraId="1181F49C" w14:textId="7D93A512" w:rsidR="0001554C" w:rsidRDefault="0001554C" w:rsidP="0001554C">
      <w:pPr>
        <w:rPr>
          <w:rFonts w:ascii="Helvetica" w:hAnsi="Helvetica"/>
          <w:i/>
        </w:rPr>
      </w:pPr>
      <w:r>
        <w:rPr>
          <w:rFonts w:ascii="Helvetica" w:hAnsi="Helvetica"/>
          <w:i/>
        </w:rPr>
        <w:t>MA-HSS.</w:t>
      </w:r>
      <w:r w:rsidRPr="00DD5DC4">
        <w:rPr>
          <w:rFonts w:ascii="Helvetica" w:hAnsi="Helvetica"/>
          <w:i/>
        </w:rPr>
        <w:t>4</w:t>
      </w:r>
      <w:r>
        <w:rPr>
          <w:rFonts w:ascii="Helvetica" w:hAnsi="Helvetica"/>
          <w:i/>
        </w:rPr>
        <w:t>.P</w:t>
      </w:r>
      <w:r w:rsidR="008E37DD">
        <w:rPr>
          <w:rFonts w:ascii="Helvetica" w:hAnsi="Helvetica"/>
          <w:i/>
        </w:rPr>
        <w:t>4</w:t>
      </w:r>
      <w:r>
        <w:rPr>
          <w:rFonts w:ascii="Helvetica" w:hAnsi="Helvetica"/>
          <w:i/>
        </w:rPr>
        <w:t>: A</w:t>
      </w:r>
      <w:r w:rsidRPr="000C3E59">
        <w:rPr>
          <w:rFonts w:ascii="Helvetica" w:hAnsi="Helvetica"/>
          <w:i/>
        </w:rPr>
        <w:t>nalyze the purpose and point of view of each source; distinguish opinion from fact.</w:t>
      </w:r>
    </w:p>
    <w:p w14:paraId="76EF82F9" w14:textId="77777777" w:rsidR="0010009C" w:rsidRPr="000D2FBE" w:rsidRDefault="0010009C" w:rsidP="0010009C">
      <w:pPr>
        <w:rPr>
          <w:rFonts w:ascii="Helvetica" w:hAnsi="Helvetica"/>
        </w:rPr>
      </w:pPr>
    </w:p>
    <w:p w14:paraId="5D80735B" w14:textId="77777777" w:rsidR="0010009C" w:rsidRPr="005C7220" w:rsidRDefault="0010009C" w:rsidP="0010009C">
      <w:pPr>
        <w:rPr>
          <w:rFonts w:ascii="Helvetica" w:hAnsi="Helvetica"/>
          <w:b/>
        </w:rPr>
      </w:pPr>
      <w:r w:rsidRPr="005C7220">
        <w:rPr>
          <w:rFonts w:ascii="Helvetica" w:hAnsi="Helvetica"/>
          <w:b/>
        </w:rPr>
        <w:t>Common Core: Literacy</w:t>
      </w:r>
    </w:p>
    <w:p w14:paraId="23D64F4A" w14:textId="77777777" w:rsidR="0010009C" w:rsidRDefault="0010009C" w:rsidP="0010009C">
      <w:pPr>
        <w:rPr>
          <w:rFonts w:ascii="Helvetica" w:hAnsi="Helvetica"/>
        </w:rPr>
      </w:pPr>
    </w:p>
    <w:p w14:paraId="6FAC8C91" w14:textId="77777777" w:rsidR="0010009C" w:rsidRDefault="0010009C" w:rsidP="0010009C">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499989D7" w14:textId="77777777" w:rsidR="0010009C" w:rsidRDefault="0010009C" w:rsidP="0010009C">
      <w:pPr>
        <w:rPr>
          <w:rFonts w:ascii="Helvetica" w:hAnsi="Helvetica"/>
          <w:i/>
        </w:rPr>
      </w:pPr>
    </w:p>
    <w:p w14:paraId="2249DDFD" w14:textId="77777777" w:rsidR="0010009C" w:rsidRDefault="0010009C" w:rsidP="0010009C">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06D6076F" w14:textId="77777777" w:rsidR="0010009C" w:rsidRDefault="0010009C" w:rsidP="0010009C">
      <w:pPr>
        <w:rPr>
          <w:rFonts w:ascii="Helvetica" w:hAnsi="Helvetica"/>
          <w:i/>
        </w:rPr>
      </w:pPr>
    </w:p>
    <w:p w14:paraId="5BE7DC9A" w14:textId="77777777" w:rsidR="0010009C" w:rsidRDefault="0010009C" w:rsidP="0010009C">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6906F162" w14:textId="77777777" w:rsidR="0010009C" w:rsidRDefault="0010009C" w:rsidP="0010009C">
      <w:pPr>
        <w:rPr>
          <w:rFonts w:ascii="Helvetica" w:hAnsi="Helvetica"/>
          <w:i/>
        </w:rPr>
      </w:pPr>
    </w:p>
    <w:p w14:paraId="4A673CF4" w14:textId="77777777" w:rsidR="0010009C" w:rsidRDefault="0010009C" w:rsidP="0010009C">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6303E07B" w14:textId="77777777" w:rsidR="0010009C" w:rsidRPr="00600AD7" w:rsidRDefault="0010009C" w:rsidP="0010009C">
      <w:pPr>
        <w:shd w:val="clear" w:color="auto" w:fill="FBE4D5" w:themeFill="accent2" w:themeFillTint="33"/>
        <w:rPr>
          <w:rFonts w:ascii="Helvetica" w:hAnsi="Helvetica"/>
          <w:b/>
        </w:rPr>
      </w:pPr>
      <w:r>
        <w:rPr>
          <w:rFonts w:ascii="Helvetica" w:hAnsi="Helvetica"/>
          <w:b/>
        </w:rPr>
        <w:lastRenderedPageBreak/>
        <w:t>PROCEDURES</w:t>
      </w:r>
    </w:p>
    <w:p w14:paraId="26C7AE5E" w14:textId="77777777" w:rsidR="0010009C" w:rsidRDefault="0010009C" w:rsidP="0010009C">
      <w:pPr>
        <w:rPr>
          <w:rFonts w:ascii="Helvetica" w:hAnsi="Helvetica"/>
        </w:rPr>
      </w:pPr>
    </w:p>
    <w:p w14:paraId="55792443" w14:textId="77777777" w:rsidR="0010009C" w:rsidRPr="00F11AF6" w:rsidRDefault="0010009C" w:rsidP="0010009C">
      <w:pPr>
        <w:rPr>
          <w:rFonts w:ascii="Helvetica" w:hAnsi="Helvetica"/>
          <w:b/>
          <w:i/>
        </w:rPr>
      </w:pPr>
      <w:r w:rsidRPr="00F11AF6">
        <w:rPr>
          <w:rFonts w:ascii="Helvetica" w:hAnsi="Helvetica"/>
          <w:b/>
        </w:rPr>
        <w:t xml:space="preserve">Inquiry Question: </w:t>
      </w:r>
      <w:r w:rsidRPr="00F11AF6">
        <w:rPr>
          <w:rFonts w:ascii="Helvetica" w:hAnsi="Helvetica"/>
          <w:b/>
          <w:i/>
        </w:rPr>
        <w:t>What was the most important event in Mexican history?</w:t>
      </w:r>
    </w:p>
    <w:p w14:paraId="23710F8F" w14:textId="77777777" w:rsidR="0010009C" w:rsidRDefault="0010009C" w:rsidP="0010009C">
      <w:pPr>
        <w:rPr>
          <w:rFonts w:ascii="Helvetica" w:hAnsi="Helvetica"/>
        </w:rPr>
      </w:pPr>
    </w:p>
    <w:p w14:paraId="436EA609" w14:textId="77777777" w:rsidR="0010009C" w:rsidRDefault="0010009C" w:rsidP="0010009C">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06E46CE2" w14:textId="77777777" w:rsidR="0010009C" w:rsidRDefault="0010009C" w:rsidP="0010009C">
      <w:pPr>
        <w:rPr>
          <w:rFonts w:ascii="Helvetica" w:hAnsi="Helvetica"/>
        </w:rPr>
      </w:pPr>
    </w:p>
    <w:p w14:paraId="0431C3C4" w14:textId="77777777" w:rsidR="0010009C" w:rsidRDefault="0010009C" w:rsidP="0010009C">
      <w:pPr>
        <w:rPr>
          <w:rFonts w:ascii="Helvetica" w:hAnsi="Helvetica"/>
          <w:b/>
        </w:rPr>
      </w:pPr>
      <w:r>
        <w:rPr>
          <w:rFonts w:ascii="Helvetica" w:hAnsi="Helvetica"/>
          <w:b/>
        </w:rPr>
        <w:t>1</w:t>
      </w:r>
      <w:r w:rsidRPr="002A59C3">
        <w:rPr>
          <w:rFonts w:ascii="Helvetica" w:hAnsi="Helvetica"/>
          <w:b/>
        </w:rPr>
        <w:t>.</w:t>
      </w:r>
      <w:r w:rsidRPr="004B2A80">
        <w:rPr>
          <w:rFonts w:ascii="Helvetica" w:hAnsi="Helvetica"/>
          <w:b/>
        </w:rPr>
        <w:t xml:space="preserve"> </w:t>
      </w:r>
      <w:r>
        <w:rPr>
          <w:rFonts w:ascii="Helvetica" w:hAnsi="Helvetica"/>
          <w:b/>
        </w:rPr>
        <w:t>Event Sorting Activity</w:t>
      </w:r>
    </w:p>
    <w:p w14:paraId="042FE962" w14:textId="13251BFF" w:rsidR="0010009C" w:rsidRDefault="0010009C" w:rsidP="0010009C">
      <w:pPr>
        <w:rPr>
          <w:rFonts w:ascii="Helvetica" w:hAnsi="Helvetica"/>
        </w:rPr>
      </w:pPr>
      <w:r>
        <w:rPr>
          <w:rFonts w:ascii="Helvetica" w:hAnsi="Helvetica"/>
        </w:rPr>
        <w:t xml:space="preserve">Put students into small groups. Students will be given seven different events from Mexican history: Maya Inventions, Aztec Empire Grows, </w:t>
      </w:r>
      <w:r w:rsidRPr="00F666DA">
        <w:rPr>
          <w:rFonts w:ascii="Helvetica" w:hAnsi="Helvetica"/>
        </w:rPr>
        <w:t>Hernán Cortés Arrives</w:t>
      </w:r>
      <w:r>
        <w:rPr>
          <w:rFonts w:ascii="Helvetica" w:hAnsi="Helvetica"/>
        </w:rPr>
        <w:t xml:space="preserve">, </w:t>
      </w:r>
      <w:r w:rsidRPr="00F666DA">
        <w:rPr>
          <w:rFonts w:ascii="Helvetica" w:hAnsi="Helvetica"/>
        </w:rPr>
        <w:t>Father Manuel Hidalgo and the Independence Movement</w:t>
      </w:r>
      <w:r>
        <w:rPr>
          <w:rFonts w:ascii="Helvetica" w:hAnsi="Helvetica"/>
        </w:rPr>
        <w:t xml:space="preserve">, </w:t>
      </w:r>
      <w:r w:rsidRPr="00F666DA">
        <w:rPr>
          <w:rFonts w:ascii="Helvetica" w:hAnsi="Helvetica"/>
        </w:rPr>
        <w:t>Mexico Creates a Constitution</w:t>
      </w:r>
      <w:r>
        <w:rPr>
          <w:rFonts w:ascii="Helvetica" w:hAnsi="Helvetica"/>
        </w:rPr>
        <w:t xml:space="preserve">, Mexican Revolution, and Mexico Hosts the Olympics (WORKSHEET </w:t>
      </w:r>
      <w:r w:rsidR="00ED4C63">
        <w:rPr>
          <w:rFonts w:ascii="Helvetica" w:hAnsi="Helvetica"/>
        </w:rPr>
        <w:t>4-8</w:t>
      </w:r>
      <w:r>
        <w:rPr>
          <w:rFonts w:ascii="Helvetica" w:hAnsi="Helvetica"/>
        </w:rPr>
        <w:t xml:space="preserve">.B). </w:t>
      </w:r>
      <w:r w:rsidRPr="00CE7E1F">
        <w:rPr>
          <w:rFonts w:ascii="Helvetica" w:hAnsi="Helvetica"/>
          <w:u w:val="single"/>
        </w:rPr>
        <w:t>Be sure to scramble these events, so they are not in chronological order</w:t>
      </w:r>
      <w:r>
        <w:rPr>
          <w:rFonts w:ascii="Helvetica" w:hAnsi="Helvetica"/>
        </w:rPr>
        <w:t>. These events will have descriptions and images, but no dates. Next, students will be given seven dates (years). Tell the students to put those dates in order from longest ago to most recent. Walk around the room and make sure the groups’ dates are in order. Tell students that today we will be looking at the history of Mexico. Your challenge is to try to put the events in order from longest ago to most recent and match the events to the dates. Circulate the room, helping the students who may have difficulty choosing one asset.</w:t>
      </w:r>
    </w:p>
    <w:p w14:paraId="3D190A67" w14:textId="77777777" w:rsidR="0010009C" w:rsidRDefault="0010009C" w:rsidP="0010009C">
      <w:pPr>
        <w:rPr>
          <w:rFonts w:ascii="Helvetica" w:hAnsi="Helvetica"/>
        </w:rPr>
      </w:pPr>
    </w:p>
    <w:p w14:paraId="04B0D4EF" w14:textId="77777777" w:rsidR="0010009C" w:rsidRPr="00C12722" w:rsidRDefault="0010009C" w:rsidP="0010009C">
      <w:pPr>
        <w:rPr>
          <w:rFonts w:ascii="Helvetica" w:hAnsi="Helvetica"/>
        </w:rPr>
      </w:pPr>
      <w:r>
        <w:rPr>
          <w:rFonts w:ascii="Helvetica" w:hAnsi="Helvetica"/>
        </w:rPr>
        <w:t>After 10 minutes, take another set of dates and post them on the board or wall. Next, reveal the correct events that go with each date. As you reveal each event, have a student volunteer to read the caption. Next, have students write the date on each source. The dates should be: 250-Maya Inventions, 1325-Aztec Empire Grows, 1519-</w:t>
      </w:r>
      <w:r w:rsidRPr="00F666DA">
        <w:rPr>
          <w:rFonts w:ascii="Helvetica" w:hAnsi="Helvetica"/>
        </w:rPr>
        <w:t>Hernán Cortés Arrives</w:t>
      </w:r>
      <w:r>
        <w:rPr>
          <w:rFonts w:ascii="Helvetica" w:hAnsi="Helvetica"/>
        </w:rPr>
        <w:t>, 1810-</w:t>
      </w:r>
      <w:r w:rsidRPr="00F666DA">
        <w:rPr>
          <w:rFonts w:ascii="Helvetica" w:hAnsi="Helvetica"/>
        </w:rPr>
        <w:t>Father Manuel Hidalgo and the Independence Movement</w:t>
      </w:r>
      <w:r>
        <w:rPr>
          <w:rFonts w:ascii="Helvetica" w:hAnsi="Helvetica"/>
        </w:rPr>
        <w:t>, 1857-</w:t>
      </w:r>
      <w:r w:rsidRPr="00F666DA">
        <w:rPr>
          <w:rFonts w:ascii="Helvetica" w:hAnsi="Helvetica"/>
        </w:rPr>
        <w:t>Mexico Creates a Constitution</w:t>
      </w:r>
      <w:r>
        <w:rPr>
          <w:rFonts w:ascii="Helvetica" w:hAnsi="Helvetica"/>
        </w:rPr>
        <w:t>, 1910-Mexican Revolution, and 1968-Mexico Hosts the Olympics. Tell students that today, your goal will be to decide which of these events was most important in the creation of a Mexican nation.</w:t>
      </w:r>
    </w:p>
    <w:p w14:paraId="0EE57B31" w14:textId="77777777" w:rsidR="0010009C" w:rsidRDefault="0010009C" w:rsidP="0010009C">
      <w:pPr>
        <w:outlineLvl w:val="0"/>
        <w:rPr>
          <w:rFonts w:ascii="Helvetica" w:hAnsi="Helvetica"/>
          <w:b/>
        </w:rPr>
      </w:pPr>
    </w:p>
    <w:p w14:paraId="14B3BA48" w14:textId="77777777" w:rsidR="0010009C" w:rsidRPr="000D4595" w:rsidRDefault="0010009C" w:rsidP="0010009C">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4DFE0777" w14:textId="77777777" w:rsidR="0010009C" w:rsidRDefault="0010009C" w:rsidP="0010009C">
      <w:pPr>
        <w:rPr>
          <w:rFonts w:ascii="Helvetica" w:hAnsi="Helvetica"/>
        </w:rPr>
      </w:pPr>
    </w:p>
    <w:p w14:paraId="2571399F" w14:textId="77777777" w:rsidR="0010009C" w:rsidRPr="00F969A5" w:rsidRDefault="0010009C" w:rsidP="0010009C">
      <w:pPr>
        <w:rPr>
          <w:rFonts w:ascii="Helvetica" w:hAnsi="Helvetica"/>
          <w:b/>
        </w:rPr>
      </w:pPr>
      <w:r>
        <w:rPr>
          <w:rFonts w:ascii="Helvetica" w:hAnsi="Helvetica"/>
          <w:b/>
        </w:rPr>
        <w:t>2</w:t>
      </w:r>
      <w:r w:rsidRPr="00F969A5">
        <w:rPr>
          <w:rFonts w:ascii="Helvetica" w:hAnsi="Helvetica"/>
          <w:b/>
        </w:rPr>
        <w:t xml:space="preserve">. </w:t>
      </w:r>
      <w:r>
        <w:rPr>
          <w:rFonts w:ascii="Helvetica" w:hAnsi="Helvetica"/>
          <w:b/>
        </w:rPr>
        <w:t>Examine Sources As a Group</w:t>
      </w:r>
    </w:p>
    <w:p w14:paraId="03BC56FE" w14:textId="1E771289" w:rsidR="0010009C" w:rsidRDefault="0010009C" w:rsidP="0010009C">
      <w:pPr>
        <w:rPr>
          <w:rFonts w:ascii="Helvetica" w:hAnsi="Helvetica"/>
        </w:rPr>
      </w:pPr>
      <w:r>
        <w:rPr>
          <w:rFonts w:ascii="Helvetica" w:hAnsi="Helvetica"/>
        </w:rPr>
        <w:t xml:space="preserve">In their groups, ask the students to read aloud </w:t>
      </w:r>
      <w:r w:rsidRPr="005D4DFB">
        <w:rPr>
          <w:rFonts w:ascii="Helvetica" w:hAnsi="Helvetica"/>
          <w:bCs/>
        </w:rPr>
        <w:t>(using choral, partner, or independent reading</w:t>
      </w:r>
      <w:r>
        <w:rPr>
          <w:rFonts w:ascii="Helvetica" w:hAnsi="Helvetica"/>
          <w:bCs/>
        </w:rPr>
        <w:t xml:space="preserve">) </w:t>
      </w:r>
      <w:r>
        <w:rPr>
          <w:rFonts w:ascii="Helvetica" w:hAnsi="Helvetica"/>
        </w:rPr>
        <w:t xml:space="preserve">the seven documents: Maya Inventions, Aztec Empire Grows, </w:t>
      </w:r>
      <w:r w:rsidRPr="00F666DA">
        <w:rPr>
          <w:rFonts w:ascii="Helvetica" w:hAnsi="Helvetica"/>
        </w:rPr>
        <w:t>Hernán Cortés Arrives</w:t>
      </w:r>
      <w:r>
        <w:rPr>
          <w:rFonts w:ascii="Helvetica" w:hAnsi="Helvetica"/>
        </w:rPr>
        <w:t xml:space="preserve">, </w:t>
      </w:r>
      <w:r w:rsidRPr="00F666DA">
        <w:rPr>
          <w:rFonts w:ascii="Helvetica" w:hAnsi="Helvetica"/>
        </w:rPr>
        <w:t>Father Manuel Hidalgo and the Independence Movement</w:t>
      </w:r>
      <w:r>
        <w:rPr>
          <w:rFonts w:ascii="Helvetica" w:hAnsi="Helvetica"/>
        </w:rPr>
        <w:t xml:space="preserve">, </w:t>
      </w:r>
      <w:r w:rsidRPr="00F666DA">
        <w:rPr>
          <w:rFonts w:ascii="Helvetica" w:hAnsi="Helvetica"/>
        </w:rPr>
        <w:t>Mexico Creates a Constitution</w:t>
      </w:r>
      <w:r>
        <w:rPr>
          <w:rFonts w:ascii="Helvetica" w:hAnsi="Helvetica"/>
        </w:rPr>
        <w:t xml:space="preserve">, Mexican Revolution, and Mexico Hosts the Olympics (SOURCEBOOK </w:t>
      </w:r>
      <w:r w:rsidR="00ED4C63">
        <w:rPr>
          <w:rFonts w:ascii="Helvetica" w:hAnsi="Helvetica"/>
        </w:rPr>
        <w:t>4-8</w:t>
      </w:r>
      <w:r>
        <w:rPr>
          <w:rFonts w:ascii="Helvetica" w:hAnsi="Helvetica"/>
        </w:rPr>
        <w:t>.B). Have one student from each group read their source. As the student reads, tell the other group members to underline or highlight any important information.</w:t>
      </w:r>
    </w:p>
    <w:p w14:paraId="6B61F3A9" w14:textId="77777777" w:rsidR="0010009C" w:rsidRDefault="0010009C" w:rsidP="0010009C">
      <w:pPr>
        <w:rPr>
          <w:rFonts w:ascii="Helvetica" w:hAnsi="Helvetica"/>
        </w:rPr>
      </w:pPr>
    </w:p>
    <w:p w14:paraId="27CD8CBD" w14:textId="77777777" w:rsidR="0010009C" w:rsidRPr="002822D8" w:rsidRDefault="0010009C" w:rsidP="0010009C">
      <w:pPr>
        <w:rPr>
          <w:rFonts w:ascii="Helvetica" w:hAnsi="Helvetica"/>
          <w:b/>
        </w:rPr>
      </w:pPr>
      <w:r>
        <w:rPr>
          <w:rFonts w:ascii="Helvetica" w:hAnsi="Helvetica"/>
          <w:b/>
        </w:rPr>
        <w:t>3</w:t>
      </w:r>
      <w:r w:rsidRPr="002822D8">
        <w:rPr>
          <w:rFonts w:ascii="Helvetica" w:hAnsi="Helvetica"/>
          <w:b/>
        </w:rPr>
        <w:t xml:space="preserve">. </w:t>
      </w:r>
      <w:r>
        <w:rPr>
          <w:rFonts w:ascii="Helvetica" w:hAnsi="Helvetica"/>
          <w:b/>
        </w:rPr>
        <w:t>Discuss the Events that Are Most Important</w:t>
      </w:r>
    </w:p>
    <w:p w14:paraId="139CE955" w14:textId="77777777" w:rsidR="0010009C" w:rsidRDefault="0010009C" w:rsidP="0010009C">
      <w:pPr>
        <w:rPr>
          <w:rFonts w:ascii="Helvetica" w:hAnsi="Helvetica"/>
        </w:rPr>
      </w:pPr>
      <w:r>
        <w:rPr>
          <w:rFonts w:ascii="Helvetica" w:hAnsi="Helvetica"/>
        </w:rPr>
        <w:t>Handout lined paper. Tell students that after reading the sources, I would like you to talk with your group about which events you think are most important. As a group, students should decide what the top 3 most important events are. Students should then discuss which is the most important. Tell students to use the lined paper to write down reasons why that is the most important event.</w:t>
      </w:r>
    </w:p>
    <w:p w14:paraId="05B01DFA" w14:textId="77777777" w:rsidR="0010009C" w:rsidRDefault="0010009C" w:rsidP="0010009C">
      <w:pPr>
        <w:rPr>
          <w:rFonts w:ascii="Helvetica" w:hAnsi="Helvetica"/>
        </w:rPr>
      </w:pPr>
      <w:r>
        <w:rPr>
          <w:rFonts w:ascii="Helvetica" w:hAnsi="Helvetica"/>
        </w:rPr>
        <w:lastRenderedPageBreak/>
        <w:t>After students have had 5-7 minutes to discuss, have students report out what their most important event is and why. On the board or chart paper, take notes on what the students say.</w:t>
      </w:r>
    </w:p>
    <w:p w14:paraId="507AA6DB" w14:textId="77777777" w:rsidR="0010009C" w:rsidRDefault="0010009C" w:rsidP="0010009C">
      <w:pPr>
        <w:outlineLvl w:val="0"/>
        <w:rPr>
          <w:rFonts w:ascii="Helvetica" w:hAnsi="Helvetica"/>
          <w:b/>
        </w:rPr>
      </w:pPr>
    </w:p>
    <w:p w14:paraId="0C6011C1" w14:textId="77777777" w:rsidR="0010009C" w:rsidRPr="000D4595" w:rsidRDefault="0010009C" w:rsidP="0010009C">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5C95C5B2" w14:textId="77777777" w:rsidR="0010009C" w:rsidRPr="00600AD7" w:rsidRDefault="0010009C" w:rsidP="0010009C">
      <w:pPr>
        <w:rPr>
          <w:rFonts w:ascii="Helvetica" w:hAnsi="Helvetica"/>
        </w:rPr>
      </w:pPr>
    </w:p>
    <w:p w14:paraId="78CE1A6C" w14:textId="77777777" w:rsidR="0010009C" w:rsidRDefault="0010009C" w:rsidP="0010009C">
      <w:pPr>
        <w:rPr>
          <w:rFonts w:ascii="Helvetica" w:hAnsi="Helvetica"/>
        </w:rPr>
      </w:pPr>
      <w:r>
        <w:rPr>
          <w:rFonts w:ascii="Helvetica" w:hAnsi="Helvetica"/>
          <w:b/>
        </w:rPr>
        <w:t>4</w:t>
      </w:r>
      <w:r w:rsidRPr="009B0FF6">
        <w:rPr>
          <w:rFonts w:ascii="Helvetica" w:hAnsi="Helvetica"/>
          <w:b/>
        </w:rPr>
        <w:t xml:space="preserve">. </w:t>
      </w:r>
      <w:r>
        <w:rPr>
          <w:rFonts w:ascii="Helvetica" w:hAnsi="Helvetica"/>
          <w:b/>
        </w:rPr>
        <w:t>Write Up Argument on Mexican History</w:t>
      </w:r>
    </w:p>
    <w:p w14:paraId="15D89C7F" w14:textId="2958350A" w:rsidR="0010009C" w:rsidRDefault="0010009C" w:rsidP="0010009C">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ED4C63">
        <w:rPr>
          <w:rFonts w:ascii="Helvetica" w:hAnsi="Helvetica"/>
        </w:rPr>
        <w:t>4-8</w:t>
      </w:r>
      <w:r>
        <w:rPr>
          <w:rFonts w:ascii="Helvetica" w:hAnsi="Helvetica"/>
        </w:rPr>
        <w:t xml:space="preserve">.C),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Pr="0001427C">
        <w:rPr>
          <w:rFonts w:ascii="Helvetica" w:hAnsi="Helvetica"/>
        </w:rPr>
        <w:t>What was the most important event in Mexican history?</w:t>
      </w:r>
      <w:r w:rsidRPr="00214BA2">
        <w:rPr>
          <w:rFonts w:ascii="Helvetica" w:hAnsi="Helvetica"/>
        </w:rPr>
        <w:t>”</w:t>
      </w:r>
      <w:r>
        <w:rPr>
          <w:rFonts w:ascii="Helvetica" w:hAnsi="Helvetica"/>
          <w:b/>
          <w:i/>
        </w:rPr>
        <w:t xml:space="preserve"> </w:t>
      </w:r>
      <w:r>
        <w:rPr>
          <w:rFonts w:ascii="Helvetica" w:hAnsi="Helvetica"/>
        </w:rPr>
        <w:t>Tell</w:t>
      </w:r>
      <w:r w:rsidRPr="00A67A52">
        <w:rPr>
          <w:rFonts w:ascii="Helvetica" w:hAnsi="Helvetica"/>
        </w:rPr>
        <w:t xml:space="preserve"> students </w:t>
      </w:r>
      <w:r>
        <w:rPr>
          <w:rFonts w:ascii="Helvetica" w:hAnsi="Helvetica"/>
        </w:rPr>
        <w:t xml:space="preserve">that they can also reference other events as less important. Tell students </w:t>
      </w:r>
      <w:r w:rsidRPr="00A67A52">
        <w:rPr>
          <w:rFonts w:ascii="Helvetica" w:hAnsi="Helvetica"/>
        </w:rPr>
        <w:t xml:space="preserve">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 and their group discussion</w:t>
      </w:r>
      <w:r w:rsidRPr="00A67A52">
        <w:rPr>
          <w:rFonts w:ascii="Helvetica" w:hAnsi="Helvetica"/>
        </w:rPr>
        <w:t>.</w:t>
      </w:r>
      <w:r>
        <w:rPr>
          <w:rFonts w:ascii="Helvetica" w:hAnsi="Helvetica"/>
        </w:rPr>
        <w:t xml:space="preserve"> </w:t>
      </w:r>
    </w:p>
    <w:p w14:paraId="31F85FF9" w14:textId="77777777" w:rsidR="0010009C" w:rsidRDefault="0010009C" w:rsidP="0010009C">
      <w:pPr>
        <w:rPr>
          <w:rFonts w:ascii="Helvetica" w:hAnsi="Helvetica"/>
        </w:rPr>
      </w:pPr>
    </w:p>
    <w:p w14:paraId="208690E7" w14:textId="77777777" w:rsidR="0010009C" w:rsidRDefault="0010009C" w:rsidP="0010009C">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65719F4B" w14:textId="77777777" w:rsidR="0010009C" w:rsidRPr="00600AD7" w:rsidRDefault="0010009C" w:rsidP="0010009C">
      <w:pPr>
        <w:rPr>
          <w:rFonts w:ascii="Helvetica" w:hAnsi="Helvetica"/>
          <w:b/>
        </w:rPr>
      </w:pPr>
    </w:p>
    <w:p w14:paraId="52F8F4FC" w14:textId="77777777" w:rsidR="0010009C" w:rsidRPr="00600AD7" w:rsidRDefault="0010009C" w:rsidP="0010009C">
      <w:pPr>
        <w:shd w:val="clear" w:color="auto" w:fill="FBE4D5" w:themeFill="accent2" w:themeFillTint="33"/>
        <w:rPr>
          <w:rFonts w:ascii="Helvetica" w:hAnsi="Helvetica"/>
          <w:b/>
        </w:rPr>
      </w:pPr>
      <w:r>
        <w:rPr>
          <w:rFonts w:ascii="Helvetica" w:hAnsi="Helvetica"/>
          <w:b/>
        </w:rPr>
        <w:t>EVALUATION</w:t>
      </w:r>
    </w:p>
    <w:p w14:paraId="33DB413D" w14:textId="77777777" w:rsidR="0010009C" w:rsidRDefault="0010009C" w:rsidP="0010009C">
      <w:pPr>
        <w:rPr>
          <w:rFonts w:ascii="Helvetica" w:hAnsi="Helvetica"/>
        </w:rPr>
      </w:pPr>
    </w:p>
    <w:p w14:paraId="7D6284E4" w14:textId="2ED73DAF" w:rsidR="0010009C" w:rsidRDefault="0010009C" w:rsidP="0010009C">
      <w:pPr>
        <w:rPr>
          <w:rFonts w:ascii="Helvetica" w:hAnsi="Helvetica"/>
        </w:rPr>
      </w:pPr>
      <w:r>
        <w:rPr>
          <w:rFonts w:ascii="Helvetica" w:hAnsi="Helvetica"/>
        </w:rPr>
        <w:t xml:space="preserve">ASSESSMENT </w:t>
      </w:r>
      <w:r w:rsidR="00ED4C63">
        <w:rPr>
          <w:rFonts w:ascii="Helvetica" w:hAnsi="Helvetica"/>
        </w:rPr>
        <w:t>4-8</w:t>
      </w:r>
      <w:r>
        <w:rPr>
          <w:rFonts w:ascii="Helvetica" w:hAnsi="Helvetica"/>
        </w:rPr>
        <w:t>.C</w:t>
      </w:r>
    </w:p>
    <w:p w14:paraId="479126D3" w14:textId="77777777" w:rsidR="0010009C" w:rsidRDefault="0010009C" w:rsidP="0010009C">
      <w:pPr>
        <w:rPr>
          <w:rFonts w:ascii="Helvetica" w:hAnsi="Helvetica"/>
        </w:rPr>
      </w:pPr>
    </w:p>
    <w:p w14:paraId="268B3A34" w14:textId="77777777" w:rsidR="0010009C" w:rsidRPr="00DD7713" w:rsidRDefault="0010009C" w:rsidP="0010009C">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4644B6A8" w14:textId="77777777" w:rsidR="0010009C" w:rsidRDefault="0010009C" w:rsidP="0010009C">
      <w:pPr>
        <w:rPr>
          <w:rFonts w:ascii="Helvetica" w:hAnsi="Helvetica"/>
        </w:rPr>
      </w:pPr>
    </w:p>
    <w:p w14:paraId="552015BC" w14:textId="77777777" w:rsidR="0010009C" w:rsidRDefault="0010009C" w:rsidP="0010009C">
      <w:pPr>
        <w:rPr>
          <w:rFonts w:ascii="Helvetica" w:hAnsi="Helvetica"/>
        </w:rPr>
      </w:pPr>
      <w:r>
        <w:rPr>
          <w:rFonts w:ascii="Helvetica" w:hAnsi="Helvetica"/>
        </w:rPr>
        <w:t>A generic writing rubric for evaluating exit tickets is located at the end of this Instructor Manual-before “Additional Resources.”</w:t>
      </w:r>
    </w:p>
    <w:p w14:paraId="4AEEAACF" w14:textId="77777777" w:rsidR="0010009C" w:rsidRDefault="0010009C" w:rsidP="0010009C">
      <w:pPr>
        <w:rPr>
          <w:rFonts w:ascii="Helvetica" w:hAnsi="Helvetica"/>
        </w:rPr>
      </w:pPr>
    </w:p>
    <w:p w14:paraId="411B950D" w14:textId="77777777" w:rsidR="0010009C" w:rsidRDefault="0010009C" w:rsidP="0010009C">
      <w:pPr>
        <w:rPr>
          <w:rFonts w:ascii="Helvetica" w:hAnsi="Helvetica"/>
        </w:rPr>
      </w:pPr>
      <w:r>
        <w:rPr>
          <w:rFonts w:ascii="Helvetica" w:hAnsi="Helvetica"/>
        </w:rPr>
        <w:t>What to look for?</w:t>
      </w:r>
    </w:p>
    <w:p w14:paraId="5A31E2FF" w14:textId="77777777" w:rsidR="0010009C" w:rsidRDefault="0010009C" w:rsidP="0010009C">
      <w:pPr>
        <w:rPr>
          <w:rFonts w:ascii="Helvetica" w:hAnsi="Helvetica"/>
        </w:rPr>
      </w:pPr>
    </w:p>
    <w:p w14:paraId="46DE3138" w14:textId="77777777" w:rsidR="0010009C" w:rsidRDefault="0010009C" w:rsidP="0010009C">
      <w:pPr>
        <w:rPr>
          <w:rFonts w:ascii="Helvetica" w:hAnsi="Helvetica"/>
        </w:rPr>
      </w:pPr>
      <w:r>
        <w:rPr>
          <w:rFonts w:ascii="Helvetica" w:hAnsi="Helvetica"/>
        </w:rPr>
        <w:t>The students should take a stance on which event in Mexican history was most important. All arguments should cite at least 3 pieces of evidence from the sources.</w:t>
      </w:r>
    </w:p>
    <w:p w14:paraId="5513105A" w14:textId="77777777" w:rsidR="0010009C" w:rsidRDefault="0010009C" w:rsidP="0010009C">
      <w:pPr>
        <w:rPr>
          <w:rFonts w:ascii="Helvetica" w:hAnsi="Helvetica"/>
        </w:rPr>
      </w:pPr>
    </w:p>
    <w:p w14:paraId="576732D2" w14:textId="77777777" w:rsidR="0010009C" w:rsidRPr="002664B4" w:rsidRDefault="0010009C" w:rsidP="0010009C">
      <w:pPr>
        <w:rPr>
          <w:rFonts w:ascii="Helvetica" w:hAnsi="Helvetica"/>
          <w:b/>
        </w:rPr>
      </w:pPr>
      <w:r>
        <w:rPr>
          <w:rFonts w:ascii="Helvetica" w:hAnsi="Helvetica"/>
        </w:rPr>
        <w:t>Students answers will vary based on which event they chose.</w:t>
      </w:r>
    </w:p>
    <w:p w14:paraId="2D15923C" w14:textId="77777777" w:rsidR="0010009C" w:rsidRPr="00EB0141" w:rsidRDefault="0010009C" w:rsidP="0010009C">
      <w:pPr>
        <w:rPr>
          <w:rFonts w:ascii="Helvetica" w:hAnsi="Helvetica"/>
        </w:rPr>
      </w:pPr>
    </w:p>
    <w:p w14:paraId="2F97C983" w14:textId="77777777" w:rsidR="0010009C" w:rsidRDefault="0010009C" w:rsidP="0010009C">
      <w:pPr>
        <w:rPr>
          <w:rFonts w:ascii="Helvetica" w:hAnsi="Helvetica"/>
        </w:rPr>
      </w:pPr>
      <w:r>
        <w:rPr>
          <w:rFonts w:ascii="Helvetica" w:hAnsi="Helvetica"/>
        </w:rPr>
        <w:br w:type="page"/>
      </w:r>
    </w:p>
    <w:p w14:paraId="6D1A6587" w14:textId="63F6E73F" w:rsidR="0010009C" w:rsidRPr="00FF772C" w:rsidRDefault="0010009C" w:rsidP="0010009C">
      <w:pPr>
        <w:shd w:val="clear" w:color="auto" w:fill="F4B083" w:themeFill="accent2" w:themeFillTint="99"/>
        <w:jc w:val="center"/>
        <w:rPr>
          <w:rFonts w:ascii="Helvetica" w:hAnsi="Helvetica"/>
          <w:b/>
        </w:rPr>
      </w:pPr>
      <w:bookmarkStart w:id="7" w:name="Lesson4_9"/>
      <w:r>
        <w:rPr>
          <w:rFonts w:ascii="Helvetica" w:hAnsi="Helvetica"/>
          <w:b/>
        </w:rPr>
        <w:lastRenderedPageBreak/>
        <w:t xml:space="preserve">LESSON PLAN </w:t>
      </w:r>
      <w:r w:rsidR="0059594E">
        <w:rPr>
          <w:rFonts w:ascii="Helvetica" w:hAnsi="Helvetica"/>
          <w:b/>
        </w:rPr>
        <w:t>4-9</w:t>
      </w:r>
      <w:r>
        <w:rPr>
          <w:rFonts w:ascii="Helvetica" w:hAnsi="Helvetica"/>
          <w:b/>
        </w:rPr>
        <w:t xml:space="preserve">: </w:t>
      </w:r>
      <w:r w:rsidRPr="00D7243C">
        <w:rPr>
          <w:rFonts w:ascii="Helvetica" w:hAnsi="Helvetica"/>
          <w:b/>
        </w:rPr>
        <w:t>Road Trip: Mexico</w:t>
      </w:r>
    </w:p>
    <w:bookmarkEnd w:id="7"/>
    <w:p w14:paraId="28B5DC10" w14:textId="77777777" w:rsidR="0010009C" w:rsidRDefault="0010009C" w:rsidP="0010009C">
      <w:pPr>
        <w:rPr>
          <w:rFonts w:ascii="Helvetica" w:hAnsi="Helvetica"/>
        </w:rPr>
      </w:pPr>
    </w:p>
    <w:p w14:paraId="63C81A91" w14:textId="77777777" w:rsidR="0010009C" w:rsidRPr="00600AD7" w:rsidRDefault="0010009C" w:rsidP="0010009C">
      <w:pPr>
        <w:shd w:val="clear" w:color="auto" w:fill="FBE4D5" w:themeFill="accent2" w:themeFillTint="33"/>
        <w:rPr>
          <w:rFonts w:ascii="Helvetica" w:hAnsi="Helvetica"/>
          <w:b/>
        </w:rPr>
      </w:pPr>
      <w:r>
        <w:rPr>
          <w:rFonts w:ascii="Helvetica" w:hAnsi="Helvetica"/>
          <w:b/>
        </w:rPr>
        <w:t>MATERIALS</w:t>
      </w:r>
    </w:p>
    <w:p w14:paraId="0EB014D4" w14:textId="77777777" w:rsidR="0010009C" w:rsidRDefault="0010009C" w:rsidP="0010009C">
      <w:pPr>
        <w:rPr>
          <w:rFonts w:ascii="Helvetica" w:hAnsi="Helvetica"/>
        </w:rPr>
      </w:pPr>
    </w:p>
    <w:p w14:paraId="141BCEED" w14:textId="7E93DFC4" w:rsidR="0010009C" w:rsidRDefault="0010009C" w:rsidP="0010009C">
      <w:pPr>
        <w:rPr>
          <w:rFonts w:ascii="Helvetica" w:hAnsi="Helvetica"/>
        </w:rPr>
      </w:pPr>
      <w:r>
        <w:rPr>
          <w:rFonts w:ascii="Helvetica" w:hAnsi="Helvetica"/>
        </w:rPr>
        <w:t>Kids Visit Mexico Video (Lesson</w:t>
      </w:r>
      <w:r w:rsidR="0059594E">
        <w:rPr>
          <w:rFonts w:ascii="Helvetica" w:hAnsi="Helvetica"/>
        </w:rPr>
        <w:t>4-9.</w:t>
      </w:r>
      <w:r>
        <w:rPr>
          <w:rFonts w:ascii="Helvetica" w:hAnsi="Helvetica"/>
        </w:rPr>
        <w:t xml:space="preserve">Video1) </w:t>
      </w:r>
      <w:r w:rsidR="00AE2482">
        <w:rPr>
          <w:rFonts w:ascii="Helvetica" w:hAnsi="Helvetica"/>
        </w:rPr>
        <w:t xml:space="preserve">[Located in the Open Social Studies Video Library: </w:t>
      </w:r>
      <w:hyperlink r:id="rId24" w:history="1">
        <w:r w:rsidR="00AE2482" w:rsidRPr="0008451B">
          <w:rPr>
            <w:rStyle w:val="Hyperlink"/>
            <w:rFonts w:ascii="Helvetica" w:hAnsi="Helvetica"/>
          </w:rPr>
          <w:t>www.opensocialstudies.org/K-6.html</w:t>
        </w:r>
      </w:hyperlink>
      <w:r w:rsidR="00AE2482">
        <w:rPr>
          <w:rFonts w:ascii="Helvetica" w:hAnsi="Helvetica"/>
        </w:rPr>
        <w:t>]</w:t>
      </w:r>
    </w:p>
    <w:p w14:paraId="09DE1FA2" w14:textId="564B7F0C" w:rsidR="0010009C" w:rsidRPr="00C81E93" w:rsidRDefault="0010009C" w:rsidP="0010009C">
      <w:pPr>
        <w:rPr>
          <w:rFonts w:ascii="Helvetica" w:hAnsi="Helvetica"/>
          <w:b/>
          <w:bCs/>
          <w:lang w:val="en"/>
        </w:rPr>
      </w:pPr>
      <w:r>
        <w:rPr>
          <w:rFonts w:ascii="Helvetica" w:hAnsi="Helvetica"/>
        </w:rPr>
        <w:t xml:space="preserve">Places in Mexico Notes (WORKSHEET </w:t>
      </w:r>
      <w:r w:rsidR="0062347E">
        <w:rPr>
          <w:rFonts w:ascii="Helvetica" w:hAnsi="Helvetica"/>
        </w:rPr>
        <w:t>4-9</w:t>
      </w:r>
      <w:r>
        <w:rPr>
          <w:rFonts w:ascii="Helvetica" w:hAnsi="Helvetica"/>
        </w:rPr>
        <w:t>.A)</w:t>
      </w:r>
    </w:p>
    <w:p w14:paraId="297052E9" w14:textId="5DFA19D5" w:rsidR="0010009C" w:rsidRDefault="0010009C" w:rsidP="0010009C">
      <w:pPr>
        <w:rPr>
          <w:rFonts w:ascii="Helvetica" w:hAnsi="Helvetica"/>
        </w:rPr>
      </w:pPr>
      <w:r>
        <w:rPr>
          <w:rFonts w:ascii="Helvetica" w:hAnsi="Helvetica"/>
        </w:rPr>
        <w:t xml:space="preserve">Source 1: Mexico City (SOURCEBOOK </w:t>
      </w:r>
      <w:r w:rsidR="0062347E">
        <w:rPr>
          <w:rFonts w:ascii="Helvetica" w:hAnsi="Helvetica"/>
        </w:rPr>
        <w:t>4-9</w:t>
      </w:r>
      <w:r>
        <w:rPr>
          <w:rFonts w:ascii="Helvetica" w:hAnsi="Helvetica"/>
        </w:rPr>
        <w:t>.B)</w:t>
      </w:r>
    </w:p>
    <w:p w14:paraId="55296BF1" w14:textId="35FBD5E9" w:rsidR="0010009C" w:rsidRDefault="0010009C" w:rsidP="0010009C">
      <w:pPr>
        <w:rPr>
          <w:rFonts w:ascii="Helvetica" w:hAnsi="Helvetica"/>
        </w:rPr>
      </w:pPr>
      <w:r>
        <w:rPr>
          <w:rFonts w:ascii="Helvetica" w:hAnsi="Helvetica"/>
          <w:bCs/>
        </w:rPr>
        <w:t xml:space="preserve">Source 2: </w:t>
      </w:r>
      <w:r>
        <w:rPr>
          <w:rFonts w:ascii="Helvetica" w:hAnsi="Helvetica"/>
        </w:rPr>
        <w:t>Baja California</w:t>
      </w:r>
      <w:r>
        <w:rPr>
          <w:rFonts w:ascii="Helvetica" w:hAnsi="Helvetica"/>
          <w:bCs/>
        </w:rPr>
        <w:t xml:space="preserve"> </w:t>
      </w:r>
      <w:r w:rsidRPr="00753E5A">
        <w:rPr>
          <w:rFonts w:ascii="Helvetica" w:hAnsi="Helvetica"/>
        </w:rPr>
        <w:t>(</w:t>
      </w:r>
      <w:r>
        <w:rPr>
          <w:rFonts w:ascii="Helvetica" w:hAnsi="Helvetica"/>
        </w:rPr>
        <w:t>SOURCEBOOK</w:t>
      </w:r>
      <w:r w:rsidRPr="00753E5A">
        <w:rPr>
          <w:rFonts w:ascii="Helvetica" w:hAnsi="Helvetica"/>
        </w:rPr>
        <w:t xml:space="preserve"> </w:t>
      </w:r>
      <w:r w:rsidR="0062347E">
        <w:rPr>
          <w:rFonts w:ascii="Helvetica" w:hAnsi="Helvetica"/>
        </w:rPr>
        <w:t>4-9</w:t>
      </w:r>
      <w:r w:rsidRPr="00753E5A">
        <w:rPr>
          <w:rFonts w:ascii="Helvetica" w:hAnsi="Helvetica"/>
        </w:rPr>
        <w:t>.</w:t>
      </w:r>
      <w:r>
        <w:rPr>
          <w:rFonts w:ascii="Helvetica" w:hAnsi="Helvetica"/>
        </w:rPr>
        <w:t>C</w:t>
      </w:r>
      <w:r w:rsidRPr="00753E5A">
        <w:rPr>
          <w:rFonts w:ascii="Helvetica" w:hAnsi="Helvetica"/>
        </w:rPr>
        <w:t>)</w:t>
      </w:r>
    </w:p>
    <w:p w14:paraId="311ED857" w14:textId="4C421B15" w:rsidR="0010009C" w:rsidRDefault="0010009C" w:rsidP="0010009C">
      <w:pPr>
        <w:rPr>
          <w:rFonts w:ascii="Helvetica" w:hAnsi="Helvetica"/>
        </w:rPr>
      </w:pPr>
      <w:r>
        <w:rPr>
          <w:rFonts w:ascii="Helvetica" w:hAnsi="Helvetica"/>
        </w:rPr>
        <w:t xml:space="preserve">Source 3: Yucatán Peninsula </w:t>
      </w:r>
      <w:r w:rsidRPr="00753E5A">
        <w:rPr>
          <w:rFonts w:ascii="Helvetica" w:hAnsi="Helvetica"/>
        </w:rPr>
        <w:t>(</w:t>
      </w:r>
      <w:r>
        <w:rPr>
          <w:rFonts w:ascii="Helvetica" w:hAnsi="Helvetica"/>
        </w:rPr>
        <w:t>SOURCEBOOK</w:t>
      </w:r>
      <w:r w:rsidRPr="00753E5A">
        <w:rPr>
          <w:rFonts w:ascii="Helvetica" w:hAnsi="Helvetica"/>
        </w:rPr>
        <w:t xml:space="preserve"> </w:t>
      </w:r>
      <w:r w:rsidR="0062347E">
        <w:rPr>
          <w:rFonts w:ascii="Helvetica" w:hAnsi="Helvetica"/>
        </w:rPr>
        <w:t>4-9</w:t>
      </w:r>
      <w:r w:rsidRPr="00753E5A">
        <w:rPr>
          <w:rFonts w:ascii="Helvetica" w:hAnsi="Helvetica"/>
        </w:rPr>
        <w:t>.</w:t>
      </w:r>
      <w:r>
        <w:rPr>
          <w:rFonts w:ascii="Helvetica" w:hAnsi="Helvetica"/>
        </w:rPr>
        <w:t>D</w:t>
      </w:r>
      <w:r w:rsidRPr="00753E5A">
        <w:rPr>
          <w:rFonts w:ascii="Helvetica" w:hAnsi="Helvetica"/>
        </w:rPr>
        <w:t>)</w:t>
      </w:r>
    </w:p>
    <w:p w14:paraId="075E48A4" w14:textId="215CB1C1" w:rsidR="0010009C" w:rsidRDefault="0010009C" w:rsidP="0010009C">
      <w:pPr>
        <w:rPr>
          <w:rFonts w:ascii="Helvetica" w:hAnsi="Helvetica"/>
        </w:rPr>
      </w:pPr>
      <w:r>
        <w:rPr>
          <w:rFonts w:ascii="Helvetica" w:hAnsi="Helvetica"/>
        </w:rPr>
        <w:t xml:space="preserve">Source 4: </w:t>
      </w:r>
      <w:r w:rsidRPr="00C81E93">
        <w:rPr>
          <w:rFonts w:ascii="Helvetica" w:hAnsi="Helvetica"/>
          <w:bCs/>
          <w:lang w:val="en"/>
        </w:rPr>
        <w:t>Chihuahua</w:t>
      </w:r>
      <w:r w:rsidRPr="00753E5A">
        <w:rPr>
          <w:rFonts w:ascii="Helvetica" w:hAnsi="Helvetica"/>
        </w:rPr>
        <w:t xml:space="preserve"> (</w:t>
      </w:r>
      <w:r>
        <w:rPr>
          <w:rFonts w:ascii="Helvetica" w:hAnsi="Helvetica"/>
        </w:rPr>
        <w:t>SOURCEBOOK</w:t>
      </w:r>
      <w:r w:rsidRPr="00753E5A">
        <w:rPr>
          <w:rFonts w:ascii="Helvetica" w:hAnsi="Helvetica"/>
        </w:rPr>
        <w:t xml:space="preserve"> </w:t>
      </w:r>
      <w:r w:rsidR="0062347E">
        <w:rPr>
          <w:rFonts w:ascii="Helvetica" w:hAnsi="Helvetica"/>
        </w:rPr>
        <w:t>4-9</w:t>
      </w:r>
      <w:r>
        <w:rPr>
          <w:rFonts w:ascii="Helvetica" w:hAnsi="Helvetica"/>
        </w:rPr>
        <w:t>.E</w:t>
      </w:r>
      <w:r w:rsidRPr="00753E5A">
        <w:rPr>
          <w:rFonts w:ascii="Helvetica" w:hAnsi="Helvetica"/>
        </w:rPr>
        <w:t>)</w:t>
      </w:r>
    </w:p>
    <w:p w14:paraId="4715768C" w14:textId="566CED3C" w:rsidR="0010009C" w:rsidRDefault="0010009C" w:rsidP="0010009C">
      <w:pPr>
        <w:rPr>
          <w:rFonts w:ascii="Helvetica" w:hAnsi="Helvetica"/>
        </w:rPr>
      </w:pPr>
      <w:r>
        <w:rPr>
          <w:rFonts w:ascii="Helvetica" w:hAnsi="Helvetica"/>
        </w:rPr>
        <w:t xml:space="preserve">Road Trip, Mexico: Exit Ticket </w:t>
      </w:r>
      <w:r w:rsidRPr="009C14C4">
        <w:rPr>
          <w:rFonts w:ascii="Helvetica" w:hAnsi="Helvetica"/>
        </w:rPr>
        <w:t>(</w:t>
      </w:r>
      <w:r>
        <w:rPr>
          <w:rFonts w:ascii="Helvetica" w:hAnsi="Helvetica"/>
        </w:rPr>
        <w:t xml:space="preserve">ASSESSMENT </w:t>
      </w:r>
      <w:r w:rsidR="0062347E">
        <w:rPr>
          <w:rFonts w:ascii="Helvetica" w:hAnsi="Helvetica"/>
        </w:rPr>
        <w:t>4-9</w:t>
      </w:r>
      <w:r>
        <w:rPr>
          <w:rFonts w:ascii="Helvetica" w:hAnsi="Helvetica"/>
        </w:rPr>
        <w:t>.F</w:t>
      </w:r>
      <w:r w:rsidRPr="009C14C4">
        <w:rPr>
          <w:rFonts w:ascii="Helvetica" w:hAnsi="Helvetica"/>
        </w:rPr>
        <w:t>)</w:t>
      </w:r>
    </w:p>
    <w:p w14:paraId="1D71B0D4" w14:textId="77777777" w:rsidR="0010009C" w:rsidRPr="00600AD7" w:rsidRDefault="0010009C" w:rsidP="0010009C">
      <w:pPr>
        <w:rPr>
          <w:rFonts w:ascii="Helvetica" w:hAnsi="Helvetica"/>
          <w:b/>
        </w:rPr>
      </w:pPr>
    </w:p>
    <w:p w14:paraId="2D9971EF" w14:textId="77777777" w:rsidR="0010009C" w:rsidRPr="00600AD7" w:rsidRDefault="0010009C" w:rsidP="0010009C">
      <w:pPr>
        <w:shd w:val="clear" w:color="auto" w:fill="FBE4D5" w:themeFill="accent2" w:themeFillTint="33"/>
        <w:rPr>
          <w:rFonts w:ascii="Helvetica" w:hAnsi="Helvetica"/>
          <w:b/>
        </w:rPr>
      </w:pPr>
      <w:r>
        <w:rPr>
          <w:rFonts w:ascii="Helvetica" w:hAnsi="Helvetica"/>
          <w:b/>
        </w:rPr>
        <w:t>STANDARDS</w:t>
      </w:r>
    </w:p>
    <w:p w14:paraId="72B4AB26" w14:textId="77777777" w:rsidR="0010009C" w:rsidRPr="00046649" w:rsidRDefault="0010009C" w:rsidP="0010009C">
      <w:pPr>
        <w:rPr>
          <w:rFonts w:ascii="Helvetica" w:hAnsi="Helvetica"/>
        </w:rPr>
      </w:pPr>
    </w:p>
    <w:p w14:paraId="1816BC08" w14:textId="77777777" w:rsidR="0010009C" w:rsidRPr="005C7220" w:rsidRDefault="0010009C" w:rsidP="0010009C">
      <w:pPr>
        <w:rPr>
          <w:rFonts w:ascii="Helvetica" w:hAnsi="Helvetica"/>
          <w:b/>
        </w:rPr>
      </w:pPr>
      <w:r w:rsidRPr="005C7220">
        <w:rPr>
          <w:rFonts w:ascii="Helvetica" w:hAnsi="Helvetica"/>
          <w:b/>
        </w:rPr>
        <w:t>Massachusetts History and Social Science Framework</w:t>
      </w:r>
    </w:p>
    <w:p w14:paraId="20C7A614" w14:textId="77777777" w:rsidR="005C6C07" w:rsidRDefault="005C6C07" w:rsidP="005C6C07">
      <w:pPr>
        <w:rPr>
          <w:rFonts w:ascii="Helvetica" w:hAnsi="Helvetica"/>
          <w:i/>
        </w:rPr>
      </w:pPr>
    </w:p>
    <w:p w14:paraId="263B1A85" w14:textId="77777777" w:rsidR="005C6C07" w:rsidRPr="00DD5DC4" w:rsidRDefault="005C6C07" w:rsidP="005C6C07">
      <w:pPr>
        <w:rPr>
          <w:rFonts w:ascii="Helvetica" w:hAnsi="Helvetica"/>
          <w:b/>
          <w:i/>
          <w:u w:val="single"/>
        </w:rPr>
      </w:pPr>
      <w:r>
        <w:rPr>
          <w:rFonts w:ascii="Helvetica" w:hAnsi="Helvetica"/>
          <w:i/>
        </w:rPr>
        <w:t>MA-HSS.4.T1.1:</w:t>
      </w:r>
      <w:r w:rsidRPr="007B2446">
        <w:rPr>
          <w:rFonts w:ascii="Helvetica" w:hAnsi="Helvetica"/>
          <w:i/>
        </w:rPr>
        <w:t xml:space="preserve"> </w:t>
      </w:r>
      <w:r w:rsidRPr="00595DF6">
        <w:rPr>
          <w:rFonts w:ascii="Helvetica" w:hAnsi="Helvetica"/>
          <w:i/>
        </w:rPr>
        <w:t>On a physical map of North America, use cardinal directions, map scales, key/legend (symbols for mountains, rivers, deserts, lakes, cities), and title to locate and identify important physical features (e.g., Mississippi and Rio Grande Rivers, Great Lakes, Atlantic and Pacific Oceans, Gulf of Mexico, Hudson’s Bay, Appalachian Mountains, Rocky Mountains, Sierra Madre, the Great Basin, Mojave, Sonoran, and Chihuahuan Deserts, the Yucatan Peninsula, the Caribbean Sea).</w:t>
      </w:r>
    </w:p>
    <w:p w14:paraId="210E7511" w14:textId="77777777" w:rsidR="005C6C07" w:rsidRDefault="005C6C07" w:rsidP="005C6C07">
      <w:pPr>
        <w:rPr>
          <w:rFonts w:ascii="Helvetica" w:hAnsi="Helvetica"/>
          <w:i/>
        </w:rPr>
      </w:pPr>
    </w:p>
    <w:p w14:paraId="42ADC2C0" w14:textId="77777777" w:rsidR="005C6C07" w:rsidRPr="00DD5DC4" w:rsidRDefault="005C6C07" w:rsidP="005C6C07">
      <w:pPr>
        <w:rPr>
          <w:rFonts w:ascii="Helvetica" w:hAnsi="Helvetica"/>
          <w:i/>
        </w:rPr>
      </w:pPr>
      <w:r>
        <w:rPr>
          <w:rFonts w:ascii="Helvetica" w:hAnsi="Helvetica"/>
          <w:i/>
        </w:rPr>
        <w:t>MA-HSS.</w:t>
      </w:r>
      <w:r w:rsidRPr="00DD5DC4">
        <w:rPr>
          <w:rFonts w:ascii="Helvetica" w:hAnsi="Helvetica"/>
          <w:i/>
        </w:rPr>
        <w:t>4</w:t>
      </w:r>
      <w:r>
        <w:rPr>
          <w:rFonts w:ascii="Helvetica" w:hAnsi="Helvetica"/>
          <w:i/>
        </w:rPr>
        <w:t>.T1.3:</w:t>
      </w:r>
      <w:r w:rsidRPr="00DD5DC4">
        <w:rPr>
          <w:rFonts w:ascii="Helvetica" w:hAnsi="Helvetica"/>
          <w:i/>
        </w:rPr>
        <w:t xml:space="preserve"> </w:t>
      </w:r>
      <w:r w:rsidRPr="00B93EAF">
        <w:rPr>
          <w:rFonts w:ascii="Helvetica" w:hAnsi="Helvetica"/>
          <w:i/>
        </w:rPr>
        <w:t>Research, analyze, and convey information about Canada or Mexico by consulting maps, atlases, encyclopedias, digital information and satellite images, photographs, or news articles; organizing materials, and making an oral or written presentation about topics such as the peoples, population size, languages, forms of government, major cities, environment, natural resources, industries, and national landmarks.</w:t>
      </w:r>
    </w:p>
    <w:p w14:paraId="1F1514B9" w14:textId="77777777" w:rsidR="005C6C07" w:rsidRDefault="005C6C07" w:rsidP="005C6C07">
      <w:pPr>
        <w:rPr>
          <w:rFonts w:ascii="Helvetica" w:hAnsi="Helvetica"/>
        </w:rPr>
      </w:pPr>
    </w:p>
    <w:p w14:paraId="06C8AFF0" w14:textId="54640BEB" w:rsidR="005C6C07" w:rsidRDefault="005C6C07" w:rsidP="005C6C07">
      <w:pPr>
        <w:rPr>
          <w:rFonts w:ascii="Helvetica" w:hAnsi="Helvetica"/>
          <w:i/>
        </w:rPr>
      </w:pPr>
      <w:r>
        <w:rPr>
          <w:rFonts w:ascii="Helvetica" w:hAnsi="Helvetica"/>
          <w:i/>
        </w:rPr>
        <w:t>MA-HSS.</w:t>
      </w:r>
      <w:r w:rsidRPr="00DD5DC4">
        <w:rPr>
          <w:rFonts w:ascii="Helvetica" w:hAnsi="Helvetica"/>
          <w:i/>
        </w:rPr>
        <w:t>4</w:t>
      </w:r>
      <w:r>
        <w:rPr>
          <w:rFonts w:ascii="Helvetica" w:hAnsi="Helvetica"/>
          <w:i/>
        </w:rPr>
        <w:t>.P</w:t>
      </w:r>
      <w:r w:rsidR="00C354B4">
        <w:rPr>
          <w:rFonts w:ascii="Helvetica" w:hAnsi="Helvetica"/>
          <w:i/>
        </w:rPr>
        <w:t>4</w:t>
      </w:r>
      <w:r>
        <w:rPr>
          <w:rFonts w:ascii="Helvetica" w:hAnsi="Helvetica"/>
          <w:i/>
        </w:rPr>
        <w:t>: A</w:t>
      </w:r>
      <w:r w:rsidRPr="000C3E59">
        <w:rPr>
          <w:rFonts w:ascii="Helvetica" w:hAnsi="Helvetica"/>
          <w:i/>
        </w:rPr>
        <w:t>nalyze the purpose and point of view of each source; distinguish opinion from fact.</w:t>
      </w:r>
    </w:p>
    <w:p w14:paraId="168ADE76" w14:textId="77777777" w:rsidR="0010009C" w:rsidRPr="000D2FBE" w:rsidRDefault="0010009C" w:rsidP="0010009C">
      <w:pPr>
        <w:rPr>
          <w:rFonts w:ascii="Helvetica" w:hAnsi="Helvetica"/>
        </w:rPr>
      </w:pPr>
    </w:p>
    <w:p w14:paraId="68851394" w14:textId="77777777" w:rsidR="0010009C" w:rsidRPr="005C7220" w:rsidRDefault="0010009C" w:rsidP="0010009C">
      <w:pPr>
        <w:rPr>
          <w:rFonts w:ascii="Helvetica" w:hAnsi="Helvetica"/>
          <w:b/>
        </w:rPr>
      </w:pPr>
      <w:r w:rsidRPr="005C7220">
        <w:rPr>
          <w:rFonts w:ascii="Helvetica" w:hAnsi="Helvetica"/>
          <w:b/>
        </w:rPr>
        <w:t>Common Core: Literacy</w:t>
      </w:r>
    </w:p>
    <w:p w14:paraId="544D163E" w14:textId="77777777" w:rsidR="0010009C" w:rsidRDefault="0010009C" w:rsidP="0010009C">
      <w:pPr>
        <w:rPr>
          <w:rFonts w:ascii="Helvetica" w:hAnsi="Helvetica"/>
        </w:rPr>
      </w:pPr>
    </w:p>
    <w:p w14:paraId="2C5B1D92" w14:textId="77777777" w:rsidR="0010009C" w:rsidRDefault="0010009C" w:rsidP="0010009C">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3E8A23BC" w14:textId="77777777" w:rsidR="0010009C" w:rsidRDefault="0010009C" w:rsidP="0010009C">
      <w:pPr>
        <w:rPr>
          <w:rFonts w:ascii="Helvetica" w:hAnsi="Helvetica"/>
          <w:i/>
        </w:rPr>
      </w:pPr>
    </w:p>
    <w:p w14:paraId="5489B7E4" w14:textId="77777777" w:rsidR="0010009C" w:rsidRDefault="0010009C" w:rsidP="0010009C">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42608271" w14:textId="77777777" w:rsidR="0010009C" w:rsidRDefault="0010009C" w:rsidP="0010009C">
      <w:pPr>
        <w:rPr>
          <w:rFonts w:ascii="Helvetica" w:hAnsi="Helvetica"/>
          <w:i/>
        </w:rPr>
      </w:pPr>
    </w:p>
    <w:p w14:paraId="0B78F003" w14:textId="77777777" w:rsidR="0010009C" w:rsidRDefault="0010009C" w:rsidP="0010009C">
      <w:pPr>
        <w:rPr>
          <w:rFonts w:ascii="Helvetica" w:hAnsi="Helvetica"/>
          <w:i/>
        </w:rPr>
      </w:pPr>
      <w:r>
        <w:rPr>
          <w:rFonts w:ascii="Helvetica" w:hAnsi="Helvetica"/>
          <w:i/>
        </w:rPr>
        <w:lastRenderedPageBreak/>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399C5717" w14:textId="77777777" w:rsidR="0010009C" w:rsidRDefault="0010009C" w:rsidP="0010009C">
      <w:pPr>
        <w:rPr>
          <w:rFonts w:ascii="Helvetica" w:hAnsi="Helvetica"/>
          <w:i/>
        </w:rPr>
      </w:pPr>
    </w:p>
    <w:p w14:paraId="3DC5E971" w14:textId="77777777" w:rsidR="0010009C" w:rsidRDefault="0010009C" w:rsidP="0010009C">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6C9976F4" w14:textId="77777777" w:rsidR="0010009C" w:rsidRDefault="0010009C" w:rsidP="0010009C">
      <w:pPr>
        <w:rPr>
          <w:rFonts w:ascii="Helvetica" w:hAnsi="Helvetica"/>
        </w:rPr>
      </w:pPr>
    </w:p>
    <w:p w14:paraId="567565DA" w14:textId="77777777" w:rsidR="0010009C" w:rsidRPr="00600AD7" w:rsidRDefault="0010009C" w:rsidP="0010009C">
      <w:pPr>
        <w:shd w:val="clear" w:color="auto" w:fill="FBE4D5" w:themeFill="accent2" w:themeFillTint="33"/>
        <w:rPr>
          <w:rFonts w:ascii="Helvetica" w:hAnsi="Helvetica"/>
          <w:b/>
        </w:rPr>
      </w:pPr>
      <w:r>
        <w:rPr>
          <w:rFonts w:ascii="Helvetica" w:hAnsi="Helvetica"/>
          <w:b/>
        </w:rPr>
        <w:t>PROCEDURES</w:t>
      </w:r>
    </w:p>
    <w:p w14:paraId="70D135BB" w14:textId="77777777" w:rsidR="0010009C" w:rsidRDefault="0010009C" w:rsidP="0010009C">
      <w:pPr>
        <w:rPr>
          <w:rFonts w:ascii="Helvetica" w:hAnsi="Helvetica"/>
        </w:rPr>
      </w:pPr>
    </w:p>
    <w:p w14:paraId="25074976" w14:textId="77777777" w:rsidR="0010009C" w:rsidRPr="005F4A3C" w:rsidRDefault="0010009C" w:rsidP="0010009C">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If you were to visit Mexico, what part would you travel to?</w:t>
      </w:r>
    </w:p>
    <w:p w14:paraId="2399F788" w14:textId="77777777" w:rsidR="0010009C" w:rsidRDefault="0010009C" w:rsidP="0010009C">
      <w:pPr>
        <w:rPr>
          <w:rFonts w:ascii="Helvetica" w:hAnsi="Helvetica"/>
        </w:rPr>
      </w:pPr>
    </w:p>
    <w:p w14:paraId="64B9D0B4" w14:textId="77777777" w:rsidR="0010009C" w:rsidRDefault="0010009C" w:rsidP="0010009C">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4788815A" w14:textId="77777777" w:rsidR="0010009C" w:rsidRDefault="0010009C" w:rsidP="0010009C">
      <w:pPr>
        <w:rPr>
          <w:rFonts w:ascii="Helvetica" w:hAnsi="Helvetica"/>
        </w:rPr>
      </w:pPr>
    </w:p>
    <w:p w14:paraId="5AD72C1D" w14:textId="77777777" w:rsidR="0010009C" w:rsidRDefault="0010009C" w:rsidP="0010009C">
      <w:pPr>
        <w:rPr>
          <w:rFonts w:ascii="Helvetica" w:hAnsi="Helvetica"/>
          <w:b/>
        </w:rPr>
      </w:pPr>
      <w:r>
        <w:rPr>
          <w:rFonts w:ascii="Helvetica" w:hAnsi="Helvetica"/>
          <w:b/>
        </w:rPr>
        <w:t>1</w:t>
      </w:r>
      <w:r w:rsidRPr="002A59C3">
        <w:rPr>
          <w:rFonts w:ascii="Helvetica" w:hAnsi="Helvetica"/>
          <w:b/>
        </w:rPr>
        <w:t>.</w:t>
      </w:r>
      <w:r w:rsidRPr="004B2A80">
        <w:rPr>
          <w:rFonts w:ascii="Helvetica" w:hAnsi="Helvetica"/>
          <w:b/>
        </w:rPr>
        <w:t xml:space="preserve"> </w:t>
      </w:r>
      <w:r>
        <w:rPr>
          <w:rFonts w:ascii="Helvetica" w:hAnsi="Helvetica"/>
          <w:b/>
        </w:rPr>
        <w:t xml:space="preserve">Watch the </w:t>
      </w:r>
      <w:r w:rsidRPr="00290032">
        <w:rPr>
          <w:rFonts w:ascii="Helvetica" w:hAnsi="Helvetica"/>
          <w:b/>
        </w:rPr>
        <w:t xml:space="preserve">Kids Visit Mexico </w:t>
      </w:r>
      <w:r>
        <w:rPr>
          <w:rFonts w:ascii="Helvetica" w:hAnsi="Helvetica"/>
          <w:b/>
        </w:rPr>
        <w:t>Video</w:t>
      </w:r>
    </w:p>
    <w:p w14:paraId="0BC44D40" w14:textId="48FEF494" w:rsidR="0010009C" w:rsidRPr="00C12722" w:rsidRDefault="0010009C" w:rsidP="0010009C">
      <w:pPr>
        <w:rPr>
          <w:rFonts w:ascii="Helvetica" w:hAnsi="Helvetica"/>
        </w:rPr>
      </w:pPr>
      <w:r>
        <w:rPr>
          <w:rFonts w:ascii="Helvetica" w:hAnsi="Helvetica"/>
        </w:rPr>
        <w:t>Show the students a short video about two kids who travel to a town in Mexico (Lesson</w:t>
      </w:r>
      <w:r w:rsidR="0062347E">
        <w:rPr>
          <w:rFonts w:ascii="Helvetica" w:hAnsi="Helvetica"/>
        </w:rPr>
        <w:t>4-9</w:t>
      </w:r>
      <w:r>
        <w:rPr>
          <w:rFonts w:ascii="Helvetica" w:hAnsi="Helvetica"/>
        </w:rPr>
        <w:t xml:space="preserve">Video1). During the video, stop it and highlight/ask questions about how a town in Mexico is similar and different to a town in the United States. After watching the video, ask the students to list ways that the town in Mexico was similar and different to a town in the United States. List their ideas on the board or chart paper within two columns: “similar” and “different.” Anticipated student responses may include: they have playgrounds, they eat tamales, they use piñatas, they have stores, they have beaches, they have restaurants (the column that these are listed in with vary based on your community). </w:t>
      </w:r>
    </w:p>
    <w:p w14:paraId="04D43545" w14:textId="77777777" w:rsidR="0010009C" w:rsidRDefault="0010009C" w:rsidP="0010009C">
      <w:pPr>
        <w:rPr>
          <w:rFonts w:ascii="Helvetica" w:hAnsi="Helvetica"/>
        </w:rPr>
      </w:pPr>
    </w:p>
    <w:p w14:paraId="5C0C4133" w14:textId="77777777" w:rsidR="0010009C" w:rsidRDefault="0010009C" w:rsidP="0010009C">
      <w:pPr>
        <w:rPr>
          <w:rFonts w:ascii="Helvetica" w:hAnsi="Helvetica"/>
        </w:rPr>
      </w:pPr>
      <w:r>
        <w:rPr>
          <w:rFonts w:ascii="Helvetica" w:hAnsi="Helvetica"/>
        </w:rPr>
        <w:t>Tell students that today, we are going to take a road trip around Mexico, just like the kids in the video. You will get to know a little bit about four different places in Mexico and you will have to decide, if you could only go to one place in Mexico, where would it be.</w:t>
      </w:r>
    </w:p>
    <w:p w14:paraId="5D2E3703" w14:textId="77777777" w:rsidR="0010009C" w:rsidRDefault="0010009C" w:rsidP="0010009C">
      <w:pPr>
        <w:outlineLvl w:val="0"/>
        <w:rPr>
          <w:rFonts w:ascii="Helvetica" w:hAnsi="Helvetica"/>
          <w:b/>
        </w:rPr>
      </w:pPr>
    </w:p>
    <w:p w14:paraId="51016719" w14:textId="77777777" w:rsidR="0010009C" w:rsidRPr="000D4595" w:rsidRDefault="0010009C" w:rsidP="0010009C">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3DDD1155" w14:textId="77777777" w:rsidR="0010009C" w:rsidRDefault="0010009C" w:rsidP="0010009C">
      <w:pPr>
        <w:rPr>
          <w:rFonts w:ascii="Helvetica" w:hAnsi="Helvetica"/>
          <w:b/>
        </w:rPr>
      </w:pPr>
    </w:p>
    <w:p w14:paraId="64EECF41" w14:textId="77777777" w:rsidR="0010009C" w:rsidRPr="00DE1829" w:rsidRDefault="0010009C" w:rsidP="0010009C">
      <w:pPr>
        <w:rPr>
          <w:rFonts w:ascii="Helvetica" w:hAnsi="Helvetica"/>
          <w:b/>
        </w:rPr>
      </w:pPr>
      <w:r>
        <w:rPr>
          <w:rFonts w:ascii="Helvetica" w:hAnsi="Helvetica"/>
          <w:b/>
        </w:rPr>
        <w:t>2</w:t>
      </w:r>
      <w:r w:rsidRPr="00DE1829">
        <w:rPr>
          <w:rFonts w:ascii="Helvetica" w:hAnsi="Helvetica"/>
          <w:b/>
        </w:rPr>
        <w:t xml:space="preserve">. Engage in a Carousel Activity on </w:t>
      </w:r>
      <w:r>
        <w:rPr>
          <w:rFonts w:ascii="Helvetica" w:hAnsi="Helvetica"/>
          <w:b/>
        </w:rPr>
        <w:t>Places in Mexico</w:t>
      </w:r>
    </w:p>
    <w:p w14:paraId="3891E79A" w14:textId="12BFF3D8" w:rsidR="0010009C" w:rsidRDefault="0010009C" w:rsidP="0010009C">
      <w:pPr>
        <w:rPr>
          <w:rFonts w:ascii="Helvetica" w:hAnsi="Helvetica"/>
        </w:rPr>
      </w:pPr>
      <w:r>
        <w:rPr>
          <w:rFonts w:ascii="Helvetica" w:hAnsi="Helvetica"/>
        </w:rPr>
        <w:t>Give each student pencil and clipboard with the Places</w:t>
      </w:r>
      <w:r w:rsidRPr="00E8784B">
        <w:rPr>
          <w:rFonts w:ascii="Helvetica" w:hAnsi="Helvetica"/>
        </w:rPr>
        <w:t xml:space="preserve"> </w:t>
      </w:r>
      <w:r>
        <w:rPr>
          <w:rFonts w:ascii="Helvetica" w:hAnsi="Helvetica"/>
        </w:rPr>
        <w:t>in Mexico Notes</w:t>
      </w:r>
      <w:r w:rsidRPr="00E8784B">
        <w:rPr>
          <w:rFonts w:ascii="Helvetica" w:hAnsi="Helvetica"/>
        </w:rPr>
        <w:t xml:space="preserve"> </w:t>
      </w:r>
      <w:r>
        <w:rPr>
          <w:rFonts w:ascii="Helvetica" w:hAnsi="Helvetica"/>
        </w:rPr>
        <w:t xml:space="preserve">(WORKSHEET </w:t>
      </w:r>
      <w:r w:rsidR="0062347E">
        <w:rPr>
          <w:rFonts w:ascii="Helvetica" w:hAnsi="Helvetica"/>
        </w:rPr>
        <w:t>4-9</w:t>
      </w:r>
      <w:r>
        <w:rPr>
          <w:rFonts w:ascii="Helvetica" w:hAnsi="Helvetica"/>
        </w:rPr>
        <w:t>.A) on it</w:t>
      </w:r>
      <w:r>
        <w:rPr>
          <w:rFonts w:ascii="Helvetica" w:hAnsi="Helvetica"/>
          <w:b/>
        </w:rPr>
        <w:t>.</w:t>
      </w:r>
      <w:r>
        <w:rPr>
          <w:rFonts w:ascii="Helvetica" w:hAnsi="Helvetica"/>
        </w:rPr>
        <w:t xml:space="preserve"> Ask students to go to each of the four stations (</w:t>
      </w:r>
      <w:r w:rsidR="0062347E">
        <w:rPr>
          <w:rFonts w:ascii="Helvetica" w:hAnsi="Helvetica"/>
        </w:rPr>
        <w:t>4-9</w:t>
      </w:r>
      <w:r>
        <w:rPr>
          <w:rFonts w:ascii="Helvetica" w:hAnsi="Helvetica"/>
        </w:rPr>
        <w:t xml:space="preserve">.B, </w:t>
      </w:r>
      <w:r w:rsidR="0062347E">
        <w:rPr>
          <w:rFonts w:ascii="Helvetica" w:hAnsi="Helvetica"/>
        </w:rPr>
        <w:t>4-9</w:t>
      </w:r>
      <w:r>
        <w:rPr>
          <w:rFonts w:ascii="Helvetica" w:hAnsi="Helvetica"/>
        </w:rPr>
        <w:t xml:space="preserve">.C, </w:t>
      </w:r>
      <w:r w:rsidR="0062347E">
        <w:rPr>
          <w:rFonts w:ascii="Helvetica" w:hAnsi="Helvetica"/>
        </w:rPr>
        <w:t>4-9</w:t>
      </w:r>
      <w:r>
        <w:rPr>
          <w:rFonts w:ascii="Helvetica" w:hAnsi="Helvetica"/>
        </w:rPr>
        <w:t xml:space="preserve">.D, </w:t>
      </w:r>
      <w:r w:rsidR="0062347E">
        <w:rPr>
          <w:rFonts w:ascii="Helvetica" w:hAnsi="Helvetica"/>
        </w:rPr>
        <w:t>4-9</w:t>
      </w:r>
      <w:r>
        <w:rPr>
          <w:rFonts w:ascii="Helvetica" w:hAnsi="Helvetica"/>
        </w:rPr>
        <w:t>.E). At each station, the students should take notes on the arguments about how many continents there are. Everyone time that you have students switch, you should ask them to get back in the car and drive to the next place (to make these seem more like a road trip).</w:t>
      </w:r>
    </w:p>
    <w:p w14:paraId="506EC381" w14:textId="77777777" w:rsidR="0010009C" w:rsidRDefault="0010009C" w:rsidP="0010009C">
      <w:pPr>
        <w:rPr>
          <w:rFonts w:ascii="Helvetica" w:hAnsi="Helvetica"/>
        </w:rPr>
      </w:pPr>
    </w:p>
    <w:p w14:paraId="444F0D6C" w14:textId="77777777" w:rsidR="0010009C" w:rsidRDefault="0010009C" w:rsidP="0010009C">
      <w:pPr>
        <w:rPr>
          <w:rFonts w:ascii="Helvetica" w:hAnsi="Helvetica"/>
        </w:rPr>
      </w:pPr>
      <w:r>
        <w:rPr>
          <w:rFonts w:ascii="Helvetica" w:hAnsi="Helvetica"/>
        </w:rPr>
        <w:t xml:space="preserve">Once students have gone to each of the four stations, they should return to their seats. Put students in small groups. Have them look at their note sheets and discuss which place in Mexico they would most like to visit and why. </w:t>
      </w:r>
    </w:p>
    <w:p w14:paraId="27C2AEBE" w14:textId="77777777" w:rsidR="0010009C" w:rsidRDefault="0010009C" w:rsidP="0010009C">
      <w:pPr>
        <w:outlineLvl w:val="0"/>
        <w:rPr>
          <w:rFonts w:ascii="Helvetica" w:hAnsi="Helvetica"/>
          <w:b/>
        </w:rPr>
      </w:pPr>
    </w:p>
    <w:p w14:paraId="70A02617" w14:textId="77777777" w:rsidR="00C354B4" w:rsidRDefault="00C354B4" w:rsidP="0010009C">
      <w:pPr>
        <w:outlineLvl w:val="0"/>
        <w:rPr>
          <w:rFonts w:ascii="Helvetica" w:hAnsi="Helvetica"/>
          <w:b/>
        </w:rPr>
      </w:pPr>
    </w:p>
    <w:p w14:paraId="72B685F0" w14:textId="1D2A08CB" w:rsidR="0010009C" w:rsidRPr="000D4595" w:rsidRDefault="0010009C" w:rsidP="0010009C">
      <w:pPr>
        <w:outlineLvl w:val="0"/>
        <w:rPr>
          <w:rFonts w:ascii="Helvetica" w:hAnsi="Helvetica"/>
          <w:b/>
        </w:rPr>
      </w:pPr>
      <w:r w:rsidRPr="000D4595">
        <w:rPr>
          <w:rFonts w:ascii="Helvetica" w:hAnsi="Helvetica"/>
          <w:b/>
        </w:rPr>
        <w:lastRenderedPageBreak/>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5F3D3D00" w14:textId="77777777" w:rsidR="0010009C" w:rsidRPr="00600AD7" w:rsidRDefault="0010009C" w:rsidP="0010009C">
      <w:pPr>
        <w:rPr>
          <w:rFonts w:ascii="Helvetica" w:hAnsi="Helvetica"/>
        </w:rPr>
      </w:pPr>
    </w:p>
    <w:p w14:paraId="4B5A09BB" w14:textId="77777777" w:rsidR="0010009C" w:rsidRPr="009B0FF6" w:rsidRDefault="0010009C" w:rsidP="0010009C">
      <w:pPr>
        <w:rPr>
          <w:rFonts w:ascii="Helvetica" w:hAnsi="Helvetica"/>
          <w:b/>
        </w:rPr>
      </w:pPr>
      <w:r>
        <w:rPr>
          <w:rFonts w:ascii="Helvetica" w:hAnsi="Helvetica"/>
          <w:b/>
        </w:rPr>
        <w:t>3</w:t>
      </w:r>
      <w:r w:rsidRPr="009B0FF6">
        <w:rPr>
          <w:rFonts w:ascii="Helvetica" w:hAnsi="Helvetica"/>
          <w:b/>
        </w:rPr>
        <w:t xml:space="preserve">. </w:t>
      </w:r>
      <w:r w:rsidRPr="00B52511">
        <w:rPr>
          <w:rFonts w:ascii="Helvetica" w:hAnsi="Helvetica"/>
          <w:b/>
        </w:rPr>
        <w:t xml:space="preserve">Write Up Argument on </w:t>
      </w:r>
      <w:r>
        <w:rPr>
          <w:rFonts w:ascii="Helvetica" w:hAnsi="Helvetica"/>
          <w:b/>
        </w:rPr>
        <w:t>Visiting Mexico</w:t>
      </w:r>
    </w:p>
    <w:p w14:paraId="583437E1" w14:textId="679D68CC" w:rsidR="0010009C" w:rsidRPr="00467E13" w:rsidRDefault="0010009C" w:rsidP="0010009C">
      <w:pPr>
        <w:rPr>
          <w:rFonts w:ascii="Helvetica" w:hAnsi="Helvetica"/>
          <w:b/>
          <w:i/>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62347E">
        <w:rPr>
          <w:rFonts w:ascii="Helvetica" w:hAnsi="Helvetica"/>
        </w:rPr>
        <w:t>4-9</w:t>
      </w:r>
      <w:r>
        <w:rPr>
          <w:rFonts w:ascii="Helvetica" w:hAnsi="Helvetica"/>
        </w:rPr>
        <w:t xml:space="preserve">.F),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Pr="00467E13">
        <w:rPr>
          <w:rFonts w:ascii="Helvetica" w:hAnsi="Helvetica"/>
        </w:rPr>
        <w:t>If you were to visit Mexico, what part would you travel to</w:t>
      </w:r>
      <w:r w:rsidRPr="00214BA2">
        <w:rPr>
          <w:rFonts w:ascii="Helvetica" w:hAnsi="Helvetica"/>
        </w:rPr>
        <w:t>?”</w:t>
      </w:r>
      <w:r>
        <w:rPr>
          <w:rFonts w:ascii="Helvetica" w:hAnsi="Helvetica"/>
          <w:b/>
          <w:i/>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w:t>
      </w:r>
      <w:r w:rsidRPr="00A67A52">
        <w:rPr>
          <w:rFonts w:ascii="Helvetica" w:hAnsi="Helvetica"/>
        </w:rPr>
        <w:t>.</w:t>
      </w:r>
      <w:r>
        <w:rPr>
          <w:rFonts w:ascii="Helvetica" w:hAnsi="Helvetica"/>
        </w:rPr>
        <w:t xml:space="preserve"> You may want to encourage students to get up and look at the information at a particular station, if it will help them answer the inquiry question.</w:t>
      </w:r>
    </w:p>
    <w:p w14:paraId="6650909F" w14:textId="77777777" w:rsidR="0010009C" w:rsidRDefault="0010009C" w:rsidP="0010009C">
      <w:pPr>
        <w:rPr>
          <w:rFonts w:ascii="Helvetica" w:hAnsi="Helvetica"/>
        </w:rPr>
      </w:pPr>
    </w:p>
    <w:p w14:paraId="3BC91474" w14:textId="77777777" w:rsidR="0010009C" w:rsidRDefault="0010009C" w:rsidP="0010009C">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2C22872D" w14:textId="77777777" w:rsidR="0010009C" w:rsidRPr="00600AD7" w:rsidRDefault="0010009C" w:rsidP="0010009C">
      <w:pPr>
        <w:rPr>
          <w:rFonts w:ascii="Helvetica" w:hAnsi="Helvetica"/>
          <w:b/>
        </w:rPr>
      </w:pPr>
    </w:p>
    <w:p w14:paraId="43A88571" w14:textId="77777777" w:rsidR="0010009C" w:rsidRPr="00600AD7" w:rsidRDefault="0010009C" w:rsidP="0010009C">
      <w:pPr>
        <w:shd w:val="clear" w:color="auto" w:fill="FBE4D5" w:themeFill="accent2" w:themeFillTint="33"/>
        <w:rPr>
          <w:rFonts w:ascii="Helvetica" w:hAnsi="Helvetica"/>
          <w:b/>
        </w:rPr>
      </w:pPr>
      <w:r>
        <w:rPr>
          <w:rFonts w:ascii="Helvetica" w:hAnsi="Helvetica"/>
          <w:b/>
        </w:rPr>
        <w:t>EVALUATION</w:t>
      </w:r>
    </w:p>
    <w:p w14:paraId="33140D74" w14:textId="77777777" w:rsidR="0010009C" w:rsidRDefault="0010009C" w:rsidP="0010009C">
      <w:pPr>
        <w:rPr>
          <w:rFonts w:ascii="Helvetica" w:hAnsi="Helvetica"/>
        </w:rPr>
      </w:pPr>
    </w:p>
    <w:p w14:paraId="2354E6F8" w14:textId="1A0B9FD5" w:rsidR="0010009C" w:rsidRDefault="0010009C" w:rsidP="0010009C">
      <w:pPr>
        <w:rPr>
          <w:rFonts w:ascii="Helvetica" w:hAnsi="Helvetica"/>
        </w:rPr>
      </w:pPr>
      <w:r>
        <w:rPr>
          <w:rFonts w:ascii="Helvetica" w:hAnsi="Helvetica"/>
        </w:rPr>
        <w:t xml:space="preserve">ASSESSMENT </w:t>
      </w:r>
      <w:r w:rsidR="0062347E">
        <w:rPr>
          <w:rFonts w:ascii="Helvetica" w:hAnsi="Helvetica"/>
        </w:rPr>
        <w:t>4-9</w:t>
      </w:r>
      <w:r>
        <w:rPr>
          <w:rFonts w:ascii="Helvetica" w:hAnsi="Helvetica"/>
        </w:rPr>
        <w:t>.F</w:t>
      </w:r>
    </w:p>
    <w:p w14:paraId="0B2D8B0B" w14:textId="77777777" w:rsidR="0010009C" w:rsidRDefault="0010009C" w:rsidP="0010009C">
      <w:pPr>
        <w:rPr>
          <w:rFonts w:ascii="Helvetica" w:hAnsi="Helvetica"/>
        </w:rPr>
      </w:pPr>
    </w:p>
    <w:p w14:paraId="6D3BDB64" w14:textId="77777777" w:rsidR="0010009C" w:rsidRPr="00DD7713" w:rsidRDefault="0010009C" w:rsidP="0010009C">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2C5C8696" w14:textId="77777777" w:rsidR="0010009C" w:rsidRDefault="0010009C" w:rsidP="0010009C">
      <w:pPr>
        <w:rPr>
          <w:rFonts w:ascii="Helvetica" w:hAnsi="Helvetica"/>
        </w:rPr>
      </w:pPr>
    </w:p>
    <w:p w14:paraId="74A3FAB0" w14:textId="77777777" w:rsidR="0010009C" w:rsidRDefault="0010009C" w:rsidP="0010009C">
      <w:pPr>
        <w:rPr>
          <w:rFonts w:ascii="Helvetica" w:hAnsi="Helvetica"/>
        </w:rPr>
      </w:pPr>
      <w:r>
        <w:rPr>
          <w:rFonts w:ascii="Helvetica" w:hAnsi="Helvetica"/>
        </w:rPr>
        <w:t>A generic writing rubric for evaluating exit tickets is located at the end of this Instructor Manual-before “Additional Resources.”</w:t>
      </w:r>
    </w:p>
    <w:p w14:paraId="51D515BE" w14:textId="77777777" w:rsidR="0010009C" w:rsidRDefault="0010009C" w:rsidP="0010009C">
      <w:pPr>
        <w:rPr>
          <w:rFonts w:ascii="Helvetica" w:hAnsi="Helvetica"/>
        </w:rPr>
      </w:pPr>
    </w:p>
    <w:p w14:paraId="76AFF1C3" w14:textId="77777777" w:rsidR="0010009C" w:rsidRDefault="0010009C" w:rsidP="0010009C">
      <w:pPr>
        <w:rPr>
          <w:rFonts w:ascii="Helvetica" w:hAnsi="Helvetica"/>
        </w:rPr>
      </w:pPr>
      <w:r>
        <w:rPr>
          <w:rFonts w:ascii="Helvetica" w:hAnsi="Helvetica"/>
        </w:rPr>
        <w:t>What to look for?</w:t>
      </w:r>
    </w:p>
    <w:p w14:paraId="56DABA94" w14:textId="77777777" w:rsidR="0010009C" w:rsidRDefault="0010009C" w:rsidP="0010009C">
      <w:pPr>
        <w:rPr>
          <w:rFonts w:ascii="Helvetica" w:hAnsi="Helvetica"/>
        </w:rPr>
      </w:pPr>
    </w:p>
    <w:p w14:paraId="2034999B" w14:textId="77777777" w:rsidR="0010009C" w:rsidRDefault="0010009C" w:rsidP="0010009C">
      <w:pPr>
        <w:rPr>
          <w:rFonts w:ascii="Helvetica" w:hAnsi="Helvetica"/>
        </w:rPr>
      </w:pPr>
      <w:r>
        <w:rPr>
          <w:rFonts w:ascii="Helvetica" w:hAnsi="Helvetica"/>
        </w:rPr>
        <w:t>The students should take a stance on the place in Mexico that they would most like to visit. All arguments should cite at least 3 pieces of evidence from the sources.</w:t>
      </w:r>
    </w:p>
    <w:p w14:paraId="1CF5A0FC" w14:textId="77777777" w:rsidR="0010009C" w:rsidRDefault="0010009C" w:rsidP="0010009C">
      <w:pPr>
        <w:rPr>
          <w:rFonts w:ascii="Helvetica" w:hAnsi="Helvetica"/>
        </w:rPr>
      </w:pPr>
    </w:p>
    <w:p w14:paraId="162D9693" w14:textId="77777777" w:rsidR="0010009C" w:rsidRPr="0048593B" w:rsidRDefault="0010009C" w:rsidP="0010009C">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6DF653A0" w14:textId="77777777" w:rsidR="0010009C" w:rsidRPr="0048593B" w:rsidRDefault="0010009C" w:rsidP="0010009C">
      <w:pPr>
        <w:rPr>
          <w:rFonts w:ascii="Helvetica" w:hAnsi="Helvetica"/>
        </w:rPr>
      </w:pPr>
    </w:p>
    <w:p w14:paraId="1DF3133E" w14:textId="77777777" w:rsidR="0010009C" w:rsidRPr="0048593B" w:rsidRDefault="0010009C" w:rsidP="0010009C">
      <w:pPr>
        <w:rPr>
          <w:rFonts w:ascii="Helvetica" w:hAnsi="Helvetica"/>
        </w:rPr>
      </w:pPr>
      <w:r>
        <w:rPr>
          <w:rFonts w:ascii="Helvetica" w:hAnsi="Helvetica"/>
        </w:rPr>
        <w:t>Mexico City</w:t>
      </w:r>
    </w:p>
    <w:p w14:paraId="1135FD94" w14:textId="77777777" w:rsidR="0010009C" w:rsidRDefault="0010009C" w:rsidP="0010009C">
      <w:pPr>
        <w:pStyle w:val="ListParagraph"/>
        <w:numPr>
          <w:ilvl w:val="0"/>
          <w:numId w:val="14"/>
        </w:numPr>
        <w:rPr>
          <w:rFonts w:ascii="Helvetica" w:hAnsi="Helvetica"/>
        </w:rPr>
      </w:pPr>
      <w:r>
        <w:rPr>
          <w:rFonts w:ascii="Helvetica" w:hAnsi="Helvetica"/>
        </w:rPr>
        <w:t>Large city with many people</w:t>
      </w:r>
    </w:p>
    <w:p w14:paraId="5F4DD840" w14:textId="77777777" w:rsidR="0010009C" w:rsidRDefault="0010009C" w:rsidP="0010009C">
      <w:pPr>
        <w:pStyle w:val="ListParagraph"/>
        <w:numPr>
          <w:ilvl w:val="0"/>
          <w:numId w:val="14"/>
        </w:numPr>
        <w:rPr>
          <w:rFonts w:ascii="Helvetica" w:hAnsi="Helvetica"/>
        </w:rPr>
      </w:pPr>
      <w:r>
        <w:rPr>
          <w:rFonts w:ascii="Helvetica" w:hAnsi="Helvetica"/>
        </w:rPr>
        <w:t>Many attractions (universities, museums, concert halls, cathedrals)</w:t>
      </w:r>
    </w:p>
    <w:p w14:paraId="486E0603" w14:textId="77777777" w:rsidR="0010009C" w:rsidRDefault="0010009C" w:rsidP="0010009C">
      <w:pPr>
        <w:pStyle w:val="ListParagraph"/>
        <w:numPr>
          <w:ilvl w:val="0"/>
          <w:numId w:val="14"/>
        </w:numPr>
        <w:rPr>
          <w:rFonts w:ascii="Helvetica" w:hAnsi="Helvetica"/>
        </w:rPr>
      </w:pPr>
      <w:r>
        <w:rPr>
          <w:rFonts w:ascii="Helvetica" w:hAnsi="Helvetica"/>
        </w:rPr>
        <w:t>Shopping</w:t>
      </w:r>
    </w:p>
    <w:p w14:paraId="3FE9771C" w14:textId="77777777" w:rsidR="0010009C" w:rsidRDefault="0010009C" w:rsidP="0010009C">
      <w:pPr>
        <w:pStyle w:val="ListParagraph"/>
        <w:numPr>
          <w:ilvl w:val="0"/>
          <w:numId w:val="14"/>
        </w:numPr>
        <w:rPr>
          <w:rFonts w:ascii="Helvetica" w:hAnsi="Helvetica"/>
        </w:rPr>
      </w:pPr>
      <w:r>
        <w:rPr>
          <w:rFonts w:ascii="Helvetica" w:hAnsi="Helvetica"/>
        </w:rPr>
        <w:t>Public transportation</w:t>
      </w:r>
    </w:p>
    <w:p w14:paraId="7A8B34BA" w14:textId="77777777" w:rsidR="0010009C" w:rsidRPr="00D9008A" w:rsidRDefault="0010009C" w:rsidP="0010009C">
      <w:pPr>
        <w:pStyle w:val="ListParagraph"/>
        <w:numPr>
          <w:ilvl w:val="0"/>
          <w:numId w:val="14"/>
        </w:numPr>
        <w:rPr>
          <w:rFonts w:ascii="Helvetica" w:hAnsi="Helvetica"/>
        </w:rPr>
      </w:pPr>
      <w:r>
        <w:rPr>
          <w:rFonts w:ascii="Helvetica" w:hAnsi="Helvetica"/>
        </w:rPr>
        <w:t xml:space="preserve">Aztec old city at </w:t>
      </w:r>
      <w:r w:rsidRPr="002D2630">
        <w:rPr>
          <w:rFonts w:ascii="Helvetica" w:hAnsi="Helvetica"/>
        </w:rPr>
        <w:t>Teotihuacán</w:t>
      </w:r>
    </w:p>
    <w:p w14:paraId="4972AF51" w14:textId="77777777" w:rsidR="0010009C" w:rsidRDefault="0010009C" w:rsidP="0010009C">
      <w:pPr>
        <w:rPr>
          <w:rFonts w:ascii="Helvetica" w:hAnsi="Helvetica"/>
        </w:rPr>
      </w:pPr>
    </w:p>
    <w:p w14:paraId="62A8B8BB" w14:textId="77777777" w:rsidR="00C354B4" w:rsidRDefault="00C354B4" w:rsidP="0010009C">
      <w:pPr>
        <w:rPr>
          <w:rFonts w:ascii="Helvetica" w:hAnsi="Helvetica"/>
        </w:rPr>
      </w:pPr>
    </w:p>
    <w:p w14:paraId="58E9930A" w14:textId="77777777" w:rsidR="00C354B4" w:rsidRDefault="00C354B4" w:rsidP="0010009C">
      <w:pPr>
        <w:rPr>
          <w:rFonts w:ascii="Helvetica" w:hAnsi="Helvetica"/>
        </w:rPr>
      </w:pPr>
    </w:p>
    <w:p w14:paraId="0098DB10" w14:textId="77777777" w:rsidR="00C354B4" w:rsidRDefault="00C354B4" w:rsidP="0010009C">
      <w:pPr>
        <w:rPr>
          <w:rFonts w:ascii="Helvetica" w:hAnsi="Helvetica"/>
        </w:rPr>
      </w:pPr>
    </w:p>
    <w:p w14:paraId="4FBC980F" w14:textId="13BACEB6" w:rsidR="0010009C" w:rsidRPr="0048593B" w:rsidRDefault="0010009C" w:rsidP="0010009C">
      <w:pPr>
        <w:rPr>
          <w:rFonts w:ascii="Helvetica" w:hAnsi="Helvetica"/>
        </w:rPr>
      </w:pPr>
      <w:r w:rsidRPr="006C6EAB">
        <w:rPr>
          <w:rFonts w:ascii="Helvetica" w:hAnsi="Helvetica"/>
        </w:rPr>
        <w:lastRenderedPageBreak/>
        <w:t>Baja California</w:t>
      </w:r>
    </w:p>
    <w:p w14:paraId="112244EE" w14:textId="77777777" w:rsidR="0010009C" w:rsidRDefault="0010009C" w:rsidP="0010009C">
      <w:pPr>
        <w:pStyle w:val="ListParagraph"/>
        <w:numPr>
          <w:ilvl w:val="0"/>
          <w:numId w:val="14"/>
        </w:numPr>
        <w:rPr>
          <w:rFonts w:ascii="Helvetica" w:hAnsi="Helvetica"/>
        </w:rPr>
      </w:pPr>
      <w:r>
        <w:rPr>
          <w:rFonts w:ascii="Helvetica" w:hAnsi="Helvetica"/>
        </w:rPr>
        <w:t>Visit Tijuana (on San Diego border)</w:t>
      </w:r>
    </w:p>
    <w:p w14:paraId="6ABB0AE4" w14:textId="77777777" w:rsidR="0010009C" w:rsidRDefault="0010009C" w:rsidP="0010009C">
      <w:pPr>
        <w:pStyle w:val="ListParagraph"/>
        <w:numPr>
          <w:ilvl w:val="0"/>
          <w:numId w:val="14"/>
        </w:numPr>
        <w:rPr>
          <w:rFonts w:ascii="Helvetica" w:hAnsi="Helvetica"/>
        </w:rPr>
      </w:pPr>
      <w:r>
        <w:rPr>
          <w:rFonts w:ascii="Helvetica" w:hAnsi="Helvetica"/>
        </w:rPr>
        <w:t>Dancing and music at clubs</w:t>
      </w:r>
    </w:p>
    <w:p w14:paraId="249DC205" w14:textId="77777777" w:rsidR="0010009C" w:rsidRDefault="0010009C" w:rsidP="0010009C">
      <w:pPr>
        <w:pStyle w:val="ListParagraph"/>
        <w:numPr>
          <w:ilvl w:val="0"/>
          <w:numId w:val="14"/>
        </w:numPr>
        <w:rPr>
          <w:rFonts w:ascii="Helvetica" w:hAnsi="Helvetica"/>
        </w:rPr>
      </w:pPr>
      <w:r>
        <w:rPr>
          <w:rFonts w:ascii="Helvetica" w:hAnsi="Helvetica"/>
        </w:rPr>
        <w:t>Food and restaurants</w:t>
      </w:r>
    </w:p>
    <w:p w14:paraId="5328F097" w14:textId="77777777" w:rsidR="0010009C" w:rsidRPr="0048593B" w:rsidRDefault="0010009C" w:rsidP="0010009C">
      <w:pPr>
        <w:pStyle w:val="ListParagraph"/>
        <w:numPr>
          <w:ilvl w:val="0"/>
          <w:numId w:val="14"/>
        </w:numPr>
        <w:rPr>
          <w:rFonts w:ascii="Helvetica" w:hAnsi="Helvetica"/>
        </w:rPr>
      </w:pPr>
      <w:r>
        <w:rPr>
          <w:rFonts w:ascii="Helvetica" w:hAnsi="Helvetica"/>
        </w:rPr>
        <w:t>Oceanside resorts and beaches</w:t>
      </w:r>
    </w:p>
    <w:p w14:paraId="64A2A23A" w14:textId="77777777" w:rsidR="0010009C" w:rsidRDefault="0010009C" w:rsidP="0010009C">
      <w:pPr>
        <w:rPr>
          <w:rFonts w:ascii="Helvetica" w:hAnsi="Helvetica"/>
        </w:rPr>
      </w:pPr>
    </w:p>
    <w:p w14:paraId="4E366EF3" w14:textId="77777777" w:rsidR="0010009C" w:rsidRPr="0048593B" w:rsidRDefault="0010009C" w:rsidP="0010009C">
      <w:pPr>
        <w:rPr>
          <w:rFonts w:ascii="Helvetica" w:hAnsi="Helvetica"/>
        </w:rPr>
      </w:pPr>
      <w:r>
        <w:rPr>
          <w:rFonts w:ascii="Helvetica" w:hAnsi="Helvetica"/>
        </w:rPr>
        <w:t xml:space="preserve">Yucatán Peninsula </w:t>
      </w:r>
    </w:p>
    <w:p w14:paraId="194B3EFD" w14:textId="77777777" w:rsidR="0010009C" w:rsidRDefault="0010009C" w:rsidP="0010009C">
      <w:pPr>
        <w:pStyle w:val="ListParagraph"/>
        <w:numPr>
          <w:ilvl w:val="0"/>
          <w:numId w:val="14"/>
        </w:numPr>
        <w:rPr>
          <w:rFonts w:ascii="Helvetica" w:hAnsi="Helvetica"/>
        </w:rPr>
      </w:pPr>
      <w:r>
        <w:rPr>
          <w:rFonts w:ascii="Helvetica" w:hAnsi="Helvetica"/>
        </w:rPr>
        <w:t>Natural areas on land and in the water</w:t>
      </w:r>
    </w:p>
    <w:p w14:paraId="76BC3A29" w14:textId="77777777" w:rsidR="0010009C" w:rsidRDefault="0010009C" w:rsidP="0010009C">
      <w:pPr>
        <w:pStyle w:val="ListParagraph"/>
        <w:numPr>
          <w:ilvl w:val="0"/>
          <w:numId w:val="14"/>
        </w:numPr>
        <w:rPr>
          <w:rFonts w:ascii="Helvetica" w:hAnsi="Helvetica"/>
        </w:rPr>
      </w:pPr>
      <w:r>
        <w:rPr>
          <w:rFonts w:ascii="Helvetica" w:hAnsi="Helvetica"/>
        </w:rPr>
        <w:t>Swimming and snorkeling</w:t>
      </w:r>
    </w:p>
    <w:p w14:paraId="2E103753" w14:textId="77777777" w:rsidR="0010009C" w:rsidRPr="00B32C7B" w:rsidRDefault="0010009C" w:rsidP="0010009C">
      <w:pPr>
        <w:pStyle w:val="ListParagraph"/>
        <w:numPr>
          <w:ilvl w:val="0"/>
          <w:numId w:val="14"/>
        </w:numPr>
        <w:rPr>
          <w:rFonts w:ascii="Helvetica" w:hAnsi="Helvetica"/>
        </w:rPr>
      </w:pPr>
      <w:r w:rsidRPr="00B32C7B">
        <w:rPr>
          <w:rFonts w:ascii="Helvetica" w:hAnsi="Helvetica"/>
          <w:bCs/>
        </w:rPr>
        <w:t>Cenote Samulá</w:t>
      </w:r>
      <w:r>
        <w:rPr>
          <w:rFonts w:ascii="Helvetica" w:hAnsi="Helvetica"/>
          <w:bCs/>
        </w:rPr>
        <w:t xml:space="preserve"> sinkhole</w:t>
      </w:r>
    </w:p>
    <w:p w14:paraId="3F272B84" w14:textId="77777777" w:rsidR="0010009C" w:rsidRPr="0048593B" w:rsidRDefault="0010009C" w:rsidP="0010009C">
      <w:pPr>
        <w:pStyle w:val="ListParagraph"/>
        <w:numPr>
          <w:ilvl w:val="0"/>
          <w:numId w:val="14"/>
        </w:numPr>
        <w:rPr>
          <w:rFonts w:ascii="Helvetica" w:hAnsi="Helvetica"/>
        </w:rPr>
      </w:pPr>
      <w:r>
        <w:rPr>
          <w:rFonts w:ascii="Helvetica" w:hAnsi="Helvetica"/>
        </w:rPr>
        <w:t>Seeing turtles</w:t>
      </w:r>
    </w:p>
    <w:p w14:paraId="63969B7A" w14:textId="77777777" w:rsidR="0010009C" w:rsidRDefault="0010009C" w:rsidP="0010009C">
      <w:pPr>
        <w:rPr>
          <w:rFonts w:ascii="Helvetica" w:hAnsi="Helvetica"/>
        </w:rPr>
      </w:pPr>
    </w:p>
    <w:p w14:paraId="23D77F9F" w14:textId="77777777" w:rsidR="0010009C" w:rsidRPr="0048593B" w:rsidRDefault="0010009C" w:rsidP="0010009C">
      <w:pPr>
        <w:rPr>
          <w:rFonts w:ascii="Helvetica" w:hAnsi="Helvetica"/>
        </w:rPr>
      </w:pPr>
      <w:r>
        <w:rPr>
          <w:rFonts w:ascii="Helvetica" w:hAnsi="Helvetica"/>
        </w:rPr>
        <w:t xml:space="preserve">Chihuahua </w:t>
      </w:r>
    </w:p>
    <w:p w14:paraId="1D47CA9C" w14:textId="77777777" w:rsidR="0010009C" w:rsidRDefault="0010009C" w:rsidP="0010009C">
      <w:pPr>
        <w:pStyle w:val="ListParagraph"/>
        <w:numPr>
          <w:ilvl w:val="0"/>
          <w:numId w:val="14"/>
        </w:numPr>
        <w:rPr>
          <w:rFonts w:ascii="Helvetica" w:hAnsi="Helvetica"/>
        </w:rPr>
      </w:pPr>
      <w:r>
        <w:rPr>
          <w:rFonts w:ascii="Helvetica" w:hAnsi="Helvetica"/>
        </w:rPr>
        <w:t>Visit a desert</w:t>
      </w:r>
    </w:p>
    <w:p w14:paraId="66347FF6" w14:textId="77777777" w:rsidR="0010009C" w:rsidRDefault="0010009C" w:rsidP="0010009C">
      <w:pPr>
        <w:pStyle w:val="ListParagraph"/>
        <w:numPr>
          <w:ilvl w:val="0"/>
          <w:numId w:val="14"/>
        </w:numPr>
        <w:rPr>
          <w:rFonts w:ascii="Helvetica" w:hAnsi="Helvetica"/>
        </w:rPr>
      </w:pPr>
      <w:r>
        <w:rPr>
          <w:rFonts w:ascii="Helvetica" w:hAnsi="Helvetica"/>
        </w:rPr>
        <w:t xml:space="preserve">See interesting plants and animals: </w:t>
      </w:r>
      <w:r w:rsidRPr="00AB45CB">
        <w:rPr>
          <w:rFonts w:ascii="Helvetica" w:hAnsi="Helvetica"/>
        </w:rPr>
        <w:t xml:space="preserve">cactus, </w:t>
      </w:r>
      <w:r>
        <w:rPr>
          <w:rFonts w:ascii="Helvetica" w:hAnsi="Helvetica"/>
        </w:rPr>
        <w:t>shrubs, grasses,</w:t>
      </w:r>
      <w:r w:rsidRPr="00AB45CB">
        <w:rPr>
          <w:rFonts w:ascii="Helvetica" w:hAnsi="Helvetica"/>
        </w:rPr>
        <w:t xml:space="preserve"> rattlesnakes, hawks, coyote, gray wolves, roadrunners, rabbits, and lizards</w:t>
      </w:r>
    </w:p>
    <w:p w14:paraId="071DF08A" w14:textId="77777777" w:rsidR="0010009C" w:rsidRDefault="0010009C" w:rsidP="0010009C">
      <w:pPr>
        <w:pStyle w:val="ListParagraph"/>
        <w:numPr>
          <w:ilvl w:val="0"/>
          <w:numId w:val="14"/>
        </w:numPr>
        <w:rPr>
          <w:rFonts w:ascii="Helvetica" w:hAnsi="Helvetica"/>
        </w:rPr>
      </w:pPr>
      <w:r>
        <w:rPr>
          <w:rFonts w:ascii="Helvetica" w:hAnsi="Helvetica"/>
        </w:rPr>
        <w:t>Go hiking or mountain biking</w:t>
      </w:r>
    </w:p>
    <w:p w14:paraId="22A18E64" w14:textId="77777777" w:rsidR="0010009C" w:rsidRPr="0048593B" w:rsidRDefault="0010009C" w:rsidP="0010009C">
      <w:pPr>
        <w:pStyle w:val="ListParagraph"/>
        <w:numPr>
          <w:ilvl w:val="0"/>
          <w:numId w:val="14"/>
        </w:numPr>
        <w:rPr>
          <w:rFonts w:ascii="Helvetica" w:hAnsi="Helvetica"/>
        </w:rPr>
      </w:pPr>
      <w:r>
        <w:rPr>
          <w:rFonts w:ascii="Helvetica" w:hAnsi="Helvetica"/>
        </w:rPr>
        <w:t>See the place with the same name as the small dog</w:t>
      </w:r>
    </w:p>
    <w:p w14:paraId="2AE044E8" w14:textId="77777777" w:rsidR="0010009C" w:rsidRPr="00EB0141" w:rsidRDefault="0010009C" w:rsidP="0010009C">
      <w:pPr>
        <w:rPr>
          <w:rFonts w:ascii="Helvetica" w:hAnsi="Helvetica"/>
        </w:rPr>
      </w:pPr>
    </w:p>
    <w:p w14:paraId="33AACAE8" w14:textId="7EBBF552" w:rsidR="0010009C" w:rsidRPr="0010009C" w:rsidRDefault="0010009C">
      <w:pPr>
        <w:rPr>
          <w:rFonts w:ascii="Helvetica" w:hAnsi="Helvetica"/>
        </w:rPr>
      </w:pPr>
      <w:r>
        <w:rPr>
          <w:rFonts w:ascii="Helvetica" w:hAnsi="Helvetica"/>
          <w:b/>
        </w:rPr>
        <w:br w:type="page"/>
      </w:r>
    </w:p>
    <w:p w14:paraId="21741F58" w14:textId="03823761" w:rsidR="00297D8B" w:rsidRPr="00FF772C" w:rsidRDefault="00297D8B" w:rsidP="00297D8B">
      <w:pPr>
        <w:shd w:val="clear" w:color="auto" w:fill="F4B083" w:themeFill="accent2" w:themeFillTint="99"/>
        <w:jc w:val="center"/>
        <w:rPr>
          <w:rFonts w:ascii="Helvetica" w:hAnsi="Helvetica"/>
          <w:b/>
        </w:rPr>
      </w:pPr>
      <w:bookmarkStart w:id="8" w:name="Lesson4_10"/>
      <w:r>
        <w:rPr>
          <w:rFonts w:ascii="Helvetica" w:hAnsi="Helvetica"/>
          <w:b/>
        </w:rPr>
        <w:lastRenderedPageBreak/>
        <w:t>LESSON PLAN 4-</w:t>
      </w:r>
      <w:r w:rsidR="00853FCA">
        <w:rPr>
          <w:rFonts w:ascii="Helvetica" w:hAnsi="Helvetica"/>
          <w:b/>
        </w:rPr>
        <w:t>10</w:t>
      </w:r>
      <w:r>
        <w:rPr>
          <w:rFonts w:ascii="Helvetica" w:hAnsi="Helvetica"/>
          <w:b/>
        </w:rPr>
        <w:t xml:space="preserve">: </w:t>
      </w:r>
      <w:r w:rsidRPr="00EC1548">
        <w:rPr>
          <w:rFonts w:ascii="Helvetica" w:hAnsi="Helvetica"/>
          <w:b/>
        </w:rPr>
        <w:t>How Many Continents and Oceans Are There?</w:t>
      </w:r>
      <w:bookmarkEnd w:id="8"/>
    </w:p>
    <w:p w14:paraId="7EE34816" w14:textId="77777777" w:rsidR="00297D8B" w:rsidRPr="00917E9A" w:rsidRDefault="00297D8B" w:rsidP="00297D8B">
      <w:pPr>
        <w:rPr>
          <w:rFonts w:ascii="Helvetica" w:hAnsi="Helvetica"/>
          <w:b/>
        </w:rPr>
      </w:pPr>
    </w:p>
    <w:p w14:paraId="70517205" w14:textId="77777777" w:rsidR="00297D8B" w:rsidRPr="00600AD7" w:rsidRDefault="00297D8B" w:rsidP="00297D8B">
      <w:pPr>
        <w:shd w:val="clear" w:color="auto" w:fill="FBE4D5" w:themeFill="accent2" w:themeFillTint="33"/>
        <w:rPr>
          <w:rFonts w:ascii="Helvetica" w:hAnsi="Helvetica"/>
          <w:b/>
        </w:rPr>
      </w:pPr>
      <w:r>
        <w:rPr>
          <w:rFonts w:ascii="Helvetica" w:hAnsi="Helvetica"/>
          <w:b/>
        </w:rPr>
        <w:t>MATERIALS</w:t>
      </w:r>
    </w:p>
    <w:p w14:paraId="7F9017BC" w14:textId="77777777" w:rsidR="00297D8B" w:rsidRDefault="00297D8B" w:rsidP="00297D8B">
      <w:pPr>
        <w:rPr>
          <w:rFonts w:ascii="Helvetica" w:hAnsi="Helvetica"/>
        </w:rPr>
      </w:pPr>
    </w:p>
    <w:p w14:paraId="55EB731E" w14:textId="085F46A9" w:rsidR="00297D8B" w:rsidRDefault="00297D8B" w:rsidP="00297D8B">
      <w:pPr>
        <w:rPr>
          <w:rFonts w:ascii="Helvetica" w:hAnsi="Helvetica"/>
        </w:rPr>
      </w:pPr>
      <w:r>
        <w:rPr>
          <w:rFonts w:ascii="Helvetica" w:hAnsi="Helvetica"/>
        </w:rPr>
        <w:t xml:space="preserve">Seven Continents Song Video (Lesson4-1Video1) </w:t>
      </w:r>
      <w:r w:rsidR="00AE2482">
        <w:rPr>
          <w:rFonts w:ascii="Helvetica" w:hAnsi="Helvetica"/>
        </w:rPr>
        <w:t xml:space="preserve">[Located in the Open Social Studies Video Library: </w:t>
      </w:r>
      <w:hyperlink r:id="rId25" w:history="1">
        <w:r w:rsidR="00AE2482" w:rsidRPr="0008451B">
          <w:rPr>
            <w:rStyle w:val="Hyperlink"/>
            <w:rFonts w:ascii="Helvetica" w:hAnsi="Helvetica"/>
          </w:rPr>
          <w:t>www.opensocialstudies.org/K-6.html</w:t>
        </w:r>
      </w:hyperlink>
      <w:r w:rsidR="00AE2482">
        <w:rPr>
          <w:rFonts w:ascii="Helvetica" w:hAnsi="Helvetica"/>
        </w:rPr>
        <w:t>]</w:t>
      </w:r>
    </w:p>
    <w:p w14:paraId="44AC2E6C" w14:textId="5461BAC7" w:rsidR="00297D8B" w:rsidRDefault="00297D8B" w:rsidP="00297D8B">
      <w:pPr>
        <w:rPr>
          <w:rFonts w:ascii="Helvetica" w:hAnsi="Helvetica"/>
        </w:rPr>
      </w:pPr>
      <w:r>
        <w:rPr>
          <w:rFonts w:ascii="Helvetica" w:hAnsi="Helvetica"/>
        </w:rPr>
        <w:t xml:space="preserve">Five Oceans Song Video (Lesson4-1Video2) </w:t>
      </w:r>
      <w:r w:rsidR="00AE2482">
        <w:rPr>
          <w:rFonts w:ascii="Helvetica" w:hAnsi="Helvetica"/>
        </w:rPr>
        <w:t xml:space="preserve">[Located in the Open Social Studies Video Library: </w:t>
      </w:r>
      <w:hyperlink r:id="rId26" w:history="1">
        <w:r w:rsidR="00AE2482" w:rsidRPr="0008451B">
          <w:rPr>
            <w:rStyle w:val="Hyperlink"/>
            <w:rFonts w:ascii="Helvetica" w:hAnsi="Helvetica"/>
          </w:rPr>
          <w:t>www.opensocialstudies.org/K-6.html</w:t>
        </w:r>
      </w:hyperlink>
      <w:r w:rsidR="00AE2482">
        <w:rPr>
          <w:rFonts w:ascii="Helvetica" w:hAnsi="Helvetica"/>
        </w:rPr>
        <w:t>]</w:t>
      </w:r>
    </w:p>
    <w:p w14:paraId="1C7DCDFD" w14:textId="77777777" w:rsidR="00297D8B" w:rsidRDefault="00297D8B" w:rsidP="00297D8B">
      <w:pPr>
        <w:rPr>
          <w:rFonts w:ascii="Helvetica" w:hAnsi="Helvetica"/>
        </w:rPr>
      </w:pPr>
      <w:r>
        <w:rPr>
          <w:rFonts w:ascii="Helvetica" w:hAnsi="Helvetica"/>
        </w:rPr>
        <w:t>Clipboards (not supplied)</w:t>
      </w:r>
    </w:p>
    <w:p w14:paraId="215413D7" w14:textId="2CF13A50" w:rsidR="00297D8B" w:rsidRDefault="00297D8B" w:rsidP="00297D8B">
      <w:pPr>
        <w:rPr>
          <w:rFonts w:ascii="Helvetica" w:hAnsi="Helvetica"/>
        </w:rPr>
      </w:pPr>
      <w:r w:rsidRPr="007651B4">
        <w:rPr>
          <w:rFonts w:ascii="Helvetica" w:hAnsi="Helvetica"/>
        </w:rPr>
        <w:t xml:space="preserve">Continents and Oceans </w:t>
      </w:r>
      <w:r>
        <w:rPr>
          <w:rFonts w:ascii="Helvetica" w:hAnsi="Helvetica"/>
        </w:rPr>
        <w:t xml:space="preserve">Notes (WORKSHEET </w:t>
      </w:r>
      <w:r w:rsidR="00F369C1">
        <w:rPr>
          <w:rFonts w:ascii="Helvetica" w:hAnsi="Helvetica"/>
        </w:rPr>
        <w:t>4-10.</w:t>
      </w:r>
      <w:r>
        <w:rPr>
          <w:rFonts w:ascii="Helvetica" w:hAnsi="Helvetica"/>
        </w:rPr>
        <w:t>A)</w:t>
      </w:r>
    </w:p>
    <w:p w14:paraId="3189EA09" w14:textId="4A87F3B6" w:rsidR="00297D8B" w:rsidRDefault="00297D8B" w:rsidP="00297D8B">
      <w:pPr>
        <w:rPr>
          <w:rFonts w:ascii="Helvetica" w:hAnsi="Helvetica"/>
        </w:rPr>
      </w:pPr>
      <w:r>
        <w:rPr>
          <w:rFonts w:ascii="Helvetica" w:hAnsi="Helvetica"/>
        </w:rPr>
        <w:t xml:space="preserve">Source 1: 8 Continents Argument (SOURCEBOOK </w:t>
      </w:r>
      <w:r w:rsidR="00F369C1">
        <w:rPr>
          <w:rFonts w:ascii="Helvetica" w:hAnsi="Helvetica"/>
        </w:rPr>
        <w:t>4-10.</w:t>
      </w:r>
      <w:r>
        <w:rPr>
          <w:rFonts w:ascii="Helvetica" w:hAnsi="Helvetica"/>
        </w:rPr>
        <w:t>B)</w:t>
      </w:r>
    </w:p>
    <w:p w14:paraId="12E42753" w14:textId="1C2AA633" w:rsidR="00297D8B" w:rsidRDefault="00297D8B" w:rsidP="00297D8B">
      <w:pPr>
        <w:rPr>
          <w:rFonts w:ascii="Helvetica" w:hAnsi="Helvetica"/>
        </w:rPr>
      </w:pPr>
      <w:r>
        <w:rPr>
          <w:rFonts w:ascii="Helvetica" w:hAnsi="Helvetica"/>
        </w:rPr>
        <w:t xml:space="preserve">Source 2: 7 Continents Argument (SOURCEBOOK </w:t>
      </w:r>
      <w:r w:rsidR="00F369C1">
        <w:rPr>
          <w:rFonts w:ascii="Helvetica" w:hAnsi="Helvetica"/>
        </w:rPr>
        <w:t>4-10.</w:t>
      </w:r>
      <w:r>
        <w:rPr>
          <w:rFonts w:ascii="Helvetica" w:hAnsi="Helvetica"/>
        </w:rPr>
        <w:t>C)</w:t>
      </w:r>
    </w:p>
    <w:p w14:paraId="55C55CA3" w14:textId="69D90E0D" w:rsidR="00297D8B" w:rsidRDefault="00297D8B" w:rsidP="00297D8B">
      <w:pPr>
        <w:rPr>
          <w:rFonts w:ascii="Helvetica" w:hAnsi="Helvetica"/>
        </w:rPr>
      </w:pPr>
      <w:r>
        <w:rPr>
          <w:rFonts w:ascii="Helvetica" w:hAnsi="Helvetica"/>
        </w:rPr>
        <w:t xml:space="preserve">Source 3: 5 Continents Argument (SOURCEBOOK </w:t>
      </w:r>
      <w:r w:rsidR="00F369C1">
        <w:rPr>
          <w:rFonts w:ascii="Helvetica" w:hAnsi="Helvetica"/>
        </w:rPr>
        <w:t>4-10.</w:t>
      </w:r>
      <w:r>
        <w:rPr>
          <w:rFonts w:ascii="Helvetica" w:hAnsi="Helvetica"/>
        </w:rPr>
        <w:t>D)</w:t>
      </w:r>
    </w:p>
    <w:p w14:paraId="0F7FCFFB" w14:textId="7246D50C" w:rsidR="00297D8B" w:rsidRDefault="00297D8B" w:rsidP="00297D8B">
      <w:pPr>
        <w:rPr>
          <w:rFonts w:ascii="Helvetica" w:hAnsi="Helvetica"/>
        </w:rPr>
      </w:pPr>
      <w:r>
        <w:rPr>
          <w:rFonts w:ascii="Helvetica" w:hAnsi="Helvetica"/>
        </w:rPr>
        <w:t xml:space="preserve">Source 4: 3 Continents Argument (SOURCEBOOK </w:t>
      </w:r>
      <w:r w:rsidR="00F369C1">
        <w:rPr>
          <w:rFonts w:ascii="Helvetica" w:hAnsi="Helvetica"/>
        </w:rPr>
        <w:t>4-10.</w:t>
      </w:r>
      <w:r>
        <w:rPr>
          <w:rFonts w:ascii="Helvetica" w:hAnsi="Helvetica"/>
        </w:rPr>
        <w:t>E)</w:t>
      </w:r>
    </w:p>
    <w:p w14:paraId="355A7FD7" w14:textId="0DC62BCF" w:rsidR="00297D8B" w:rsidRDefault="00297D8B" w:rsidP="00297D8B">
      <w:pPr>
        <w:rPr>
          <w:rFonts w:ascii="Helvetica" w:hAnsi="Helvetica"/>
        </w:rPr>
      </w:pPr>
      <w:r>
        <w:rPr>
          <w:rFonts w:ascii="Helvetica" w:hAnsi="Helvetica"/>
        </w:rPr>
        <w:t xml:space="preserve">Source 5: 5 Oceans Argument (SOURCEBOOK </w:t>
      </w:r>
      <w:r w:rsidR="00F369C1">
        <w:rPr>
          <w:rFonts w:ascii="Helvetica" w:hAnsi="Helvetica"/>
        </w:rPr>
        <w:t>4-10.</w:t>
      </w:r>
      <w:r>
        <w:rPr>
          <w:rFonts w:ascii="Helvetica" w:hAnsi="Helvetica"/>
        </w:rPr>
        <w:t>F)</w:t>
      </w:r>
    </w:p>
    <w:p w14:paraId="6BE722A9" w14:textId="2CA0A326" w:rsidR="00297D8B" w:rsidRDefault="00297D8B" w:rsidP="00297D8B">
      <w:pPr>
        <w:rPr>
          <w:rFonts w:ascii="Helvetica" w:hAnsi="Helvetica"/>
        </w:rPr>
      </w:pPr>
      <w:r>
        <w:rPr>
          <w:rFonts w:ascii="Helvetica" w:hAnsi="Helvetica"/>
        </w:rPr>
        <w:t xml:space="preserve">Source 6: 4 Oceans Argument (SOURCEBOOK </w:t>
      </w:r>
      <w:r w:rsidR="00F369C1">
        <w:rPr>
          <w:rFonts w:ascii="Helvetica" w:hAnsi="Helvetica"/>
        </w:rPr>
        <w:t>4-10.</w:t>
      </w:r>
      <w:r>
        <w:rPr>
          <w:rFonts w:ascii="Helvetica" w:hAnsi="Helvetica"/>
        </w:rPr>
        <w:t>G)</w:t>
      </w:r>
    </w:p>
    <w:p w14:paraId="1D299925" w14:textId="6D8E4D0E" w:rsidR="00297D8B" w:rsidRDefault="00297D8B" w:rsidP="00297D8B">
      <w:pPr>
        <w:rPr>
          <w:rFonts w:ascii="Helvetica" w:hAnsi="Helvetica"/>
        </w:rPr>
      </w:pPr>
      <w:r>
        <w:rPr>
          <w:rFonts w:ascii="Helvetica" w:hAnsi="Helvetica"/>
        </w:rPr>
        <w:t xml:space="preserve">Source 7: 3 Oceans Argument (SOURCEBOOK </w:t>
      </w:r>
      <w:r w:rsidR="00F369C1">
        <w:rPr>
          <w:rFonts w:ascii="Helvetica" w:hAnsi="Helvetica"/>
        </w:rPr>
        <w:t>4-10.</w:t>
      </w:r>
      <w:r>
        <w:rPr>
          <w:rFonts w:ascii="Helvetica" w:hAnsi="Helvetica"/>
        </w:rPr>
        <w:t>H)</w:t>
      </w:r>
    </w:p>
    <w:p w14:paraId="5FE4DBB5" w14:textId="327062FB" w:rsidR="00297D8B" w:rsidRDefault="00297D8B" w:rsidP="00297D8B">
      <w:pPr>
        <w:rPr>
          <w:rFonts w:ascii="Helvetica" w:hAnsi="Helvetica"/>
        </w:rPr>
      </w:pPr>
      <w:r>
        <w:rPr>
          <w:rFonts w:ascii="Helvetica" w:hAnsi="Helvetica"/>
        </w:rPr>
        <w:t xml:space="preserve">Source 8: 1 Ocean Argument (SOURCEBOOK </w:t>
      </w:r>
      <w:r w:rsidR="00F369C1">
        <w:rPr>
          <w:rFonts w:ascii="Helvetica" w:hAnsi="Helvetica"/>
        </w:rPr>
        <w:t>4-10.</w:t>
      </w:r>
      <w:r>
        <w:rPr>
          <w:rFonts w:ascii="Helvetica" w:hAnsi="Helvetica"/>
        </w:rPr>
        <w:t>I)</w:t>
      </w:r>
    </w:p>
    <w:p w14:paraId="69CDA297" w14:textId="28849D4C" w:rsidR="00297D8B" w:rsidRDefault="00297D8B" w:rsidP="00297D8B">
      <w:pPr>
        <w:rPr>
          <w:rFonts w:ascii="Helvetica" w:hAnsi="Helvetica"/>
        </w:rPr>
      </w:pPr>
      <w:r w:rsidRPr="004B6E72">
        <w:rPr>
          <w:rFonts w:ascii="Helvetica" w:hAnsi="Helvetica"/>
        </w:rPr>
        <w:t>Continents and Oceans</w:t>
      </w:r>
      <w:r>
        <w:rPr>
          <w:rFonts w:ascii="Helvetica" w:hAnsi="Helvetica"/>
        </w:rPr>
        <w:t xml:space="preserve">: Exit Ticket </w:t>
      </w:r>
      <w:r w:rsidRPr="009C14C4">
        <w:rPr>
          <w:rFonts w:ascii="Helvetica" w:hAnsi="Helvetica"/>
        </w:rPr>
        <w:t>(</w:t>
      </w:r>
      <w:r>
        <w:rPr>
          <w:rFonts w:ascii="Helvetica" w:hAnsi="Helvetica"/>
        </w:rPr>
        <w:t xml:space="preserve">ASSESSMENT </w:t>
      </w:r>
      <w:r w:rsidR="00F369C1">
        <w:rPr>
          <w:rFonts w:ascii="Helvetica" w:hAnsi="Helvetica"/>
        </w:rPr>
        <w:t>4-10.</w:t>
      </w:r>
      <w:r>
        <w:rPr>
          <w:rFonts w:ascii="Helvetica" w:hAnsi="Helvetica"/>
        </w:rPr>
        <w:t>J</w:t>
      </w:r>
      <w:r w:rsidRPr="009C14C4">
        <w:rPr>
          <w:rFonts w:ascii="Helvetica" w:hAnsi="Helvetica"/>
        </w:rPr>
        <w:t>)</w:t>
      </w:r>
    </w:p>
    <w:p w14:paraId="10E37405" w14:textId="77777777" w:rsidR="00297D8B" w:rsidRPr="00600AD7" w:rsidRDefault="00297D8B" w:rsidP="00297D8B">
      <w:pPr>
        <w:rPr>
          <w:rFonts w:ascii="Helvetica" w:hAnsi="Helvetica"/>
          <w:b/>
        </w:rPr>
      </w:pPr>
    </w:p>
    <w:p w14:paraId="00E68C48" w14:textId="77777777" w:rsidR="00297D8B" w:rsidRPr="00600AD7" w:rsidRDefault="00297D8B" w:rsidP="00297D8B">
      <w:pPr>
        <w:shd w:val="clear" w:color="auto" w:fill="FBE4D5" w:themeFill="accent2" w:themeFillTint="33"/>
        <w:rPr>
          <w:rFonts w:ascii="Helvetica" w:hAnsi="Helvetica"/>
          <w:b/>
        </w:rPr>
      </w:pPr>
      <w:r>
        <w:rPr>
          <w:rFonts w:ascii="Helvetica" w:hAnsi="Helvetica"/>
          <w:b/>
        </w:rPr>
        <w:t>STANDARDS</w:t>
      </w:r>
    </w:p>
    <w:p w14:paraId="27A05CEE" w14:textId="77777777" w:rsidR="00297D8B" w:rsidRPr="00046649" w:rsidRDefault="00297D8B" w:rsidP="00297D8B">
      <w:pPr>
        <w:rPr>
          <w:rFonts w:ascii="Helvetica" w:hAnsi="Helvetica"/>
        </w:rPr>
      </w:pPr>
    </w:p>
    <w:p w14:paraId="4E19E7D5" w14:textId="77777777" w:rsidR="00297D8B" w:rsidRPr="005C7220" w:rsidRDefault="00297D8B" w:rsidP="00297D8B">
      <w:pPr>
        <w:rPr>
          <w:rFonts w:ascii="Helvetica" w:hAnsi="Helvetica"/>
          <w:b/>
        </w:rPr>
      </w:pPr>
      <w:r w:rsidRPr="005C7220">
        <w:rPr>
          <w:rFonts w:ascii="Helvetica" w:hAnsi="Helvetica"/>
          <w:b/>
        </w:rPr>
        <w:t>Massachusetts History and Social Science Framework</w:t>
      </w:r>
    </w:p>
    <w:p w14:paraId="39D9F119" w14:textId="77777777" w:rsidR="00741D73" w:rsidRDefault="00741D73" w:rsidP="00C403F5">
      <w:pPr>
        <w:rPr>
          <w:rFonts w:ascii="Helvetica" w:hAnsi="Helvetica"/>
          <w:i/>
        </w:rPr>
      </w:pPr>
    </w:p>
    <w:p w14:paraId="017D4E1F" w14:textId="74C4BBF3" w:rsidR="00741D73" w:rsidRPr="00741D73" w:rsidRDefault="00741D73" w:rsidP="00741D73">
      <w:pPr>
        <w:rPr>
          <w:rFonts w:ascii="Helvetica" w:hAnsi="Helvetica"/>
          <w:i/>
        </w:rPr>
      </w:pPr>
      <w:r>
        <w:rPr>
          <w:rFonts w:ascii="Helvetica" w:hAnsi="Helvetica"/>
          <w:i/>
        </w:rPr>
        <w:t xml:space="preserve">MA-HSS.2.T2.1: </w:t>
      </w:r>
      <w:r w:rsidRPr="00741D73">
        <w:rPr>
          <w:rFonts w:ascii="Helvetica" w:hAnsi="Helvetica"/>
          <w:i/>
        </w:rPr>
        <w:t>On a map of the world and on a globe, locate all the continents and some major physical characteristics on each continent (e.g., lakes, seas, bays, rivers and tributaries, mountains and mountain ranges, and peninsulas, deserts, plains).</w:t>
      </w:r>
    </w:p>
    <w:p w14:paraId="3CE957EE" w14:textId="77777777" w:rsidR="003F79CE" w:rsidRDefault="003F79CE" w:rsidP="00741D73">
      <w:pPr>
        <w:rPr>
          <w:rFonts w:ascii="Helvetica" w:hAnsi="Helvetica"/>
          <w:i/>
        </w:rPr>
      </w:pPr>
    </w:p>
    <w:p w14:paraId="0762B0F7" w14:textId="6AFA2399" w:rsidR="00741D73" w:rsidRDefault="003F79CE" w:rsidP="00741D73">
      <w:pPr>
        <w:rPr>
          <w:rFonts w:ascii="Helvetica" w:hAnsi="Helvetica"/>
          <w:i/>
        </w:rPr>
      </w:pPr>
      <w:r>
        <w:rPr>
          <w:rFonts w:ascii="Helvetica" w:hAnsi="Helvetica"/>
          <w:i/>
        </w:rPr>
        <w:t>MA-HSS.2.T2.2:</w:t>
      </w:r>
      <w:r w:rsidR="00741D73" w:rsidRPr="00741D73">
        <w:rPr>
          <w:rFonts w:ascii="Helvetica" w:hAnsi="Helvetica"/>
          <w:i/>
        </w:rPr>
        <w:t xml:space="preserve"> On a map of the world and on a globe, locate the oceans of the world, and explain the importance of oceans and how they make the world habitable.</w:t>
      </w:r>
    </w:p>
    <w:p w14:paraId="5F249B0C" w14:textId="77777777" w:rsidR="00297D8B" w:rsidRDefault="00297D8B" w:rsidP="00297D8B">
      <w:pPr>
        <w:rPr>
          <w:rFonts w:ascii="Helvetica" w:hAnsi="Helvetica"/>
          <w:i/>
        </w:rPr>
      </w:pPr>
    </w:p>
    <w:p w14:paraId="1A5D11E6" w14:textId="6D16A9F6" w:rsidR="00297D8B" w:rsidRDefault="00297D8B" w:rsidP="00297D8B">
      <w:pPr>
        <w:rPr>
          <w:rFonts w:ascii="Helvetica" w:hAnsi="Helvetica"/>
          <w:i/>
        </w:rPr>
      </w:pPr>
      <w:r>
        <w:rPr>
          <w:rFonts w:ascii="Helvetica" w:hAnsi="Helvetica"/>
          <w:i/>
        </w:rPr>
        <w:t>MA-HSS.</w:t>
      </w:r>
      <w:r w:rsidR="00C403F5">
        <w:rPr>
          <w:rFonts w:ascii="Helvetica" w:hAnsi="Helvetica"/>
          <w:i/>
        </w:rPr>
        <w:t>4.P</w:t>
      </w:r>
      <w:r w:rsidR="00963933">
        <w:rPr>
          <w:rFonts w:ascii="Helvetica" w:hAnsi="Helvetica"/>
          <w:i/>
        </w:rPr>
        <w:t>6</w:t>
      </w:r>
      <w:r>
        <w:rPr>
          <w:rFonts w:ascii="Helvetica" w:hAnsi="Helvetica"/>
          <w:i/>
        </w:rPr>
        <w:t>:</w:t>
      </w:r>
      <w:r w:rsidRPr="00D00660">
        <w:rPr>
          <w:rFonts w:ascii="Helvetica" w:hAnsi="Helvetica"/>
          <w:i/>
        </w:rPr>
        <w:t xml:space="preserve"> </w:t>
      </w:r>
      <w:r w:rsidR="00963933" w:rsidRPr="00963933">
        <w:rPr>
          <w:rFonts w:ascii="Helvetica" w:hAnsi="Helvetica"/>
          <w:i/>
        </w:rPr>
        <w:t>Argue or explain conclusions, using valid reasoning and evidence.</w:t>
      </w:r>
    </w:p>
    <w:p w14:paraId="65C2DB41" w14:textId="77777777" w:rsidR="00297D8B" w:rsidRPr="000B45BD" w:rsidRDefault="00297D8B" w:rsidP="00297D8B">
      <w:pPr>
        <w:rPr>
          <w:rFonts w:ascii="Helvetica" w:hAnsi="Helvetica"/>
        </w:rPr>
      </w:pPr>
    </w:p>
    <w:p w14:paraId="7F6238A8" w14:textId="77777777" w:rsidR="00297D8B" w:rsidRPr="005C7220" w:rsidRDefault="00297D8B" w:rsidP="00297D8B">
      <w:pPr>
        <w:rPr>
          <w:rFonts w:ascii="Helvetica" w:hAnsi="Helvetica"/>
          <w:b/>
        </w:rPr>
      </w:pPr>
      <w:r w:rsidRPr="005C7220">
        <w:rPr>
          <w:rFonts w:ascii="Helvetica" w:hAnsi="Helvetica"/>
          <w:b/>
        </w:rPr>
        <w:t>Common Core: Literacy</w:t>
      </w:r>
    </w:p>
    <w:p w14:paraId="76248262" w14:textId="77777777" w:rsidR="00297D8B" w:rsidRDefault="00297D8B" w:rsidP="00297D8B">
      <w:pPr>
        <w:rPr>
          <w:rFonts w:ascii="Helvetica" w:hAnsi="Helvetica"/>
        </w:rPr>
      </w:pPr>
    </w:p>
    <w:p w14:paraId="71AAE575" w14:textId="77777777" w:rsidR="00297D8B" w:rsidRDefault="00297D8B" w:rsidP="00297D8B">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44319D15" w14:textId="77777777" w:rsidR="00297D8B" w:rsidRDefault="00297D8B" w:rsidP="00297D8B">
      <w:pPr>
        <w:rPr>
          <w:rFonts w:ascii="Helvetica" w:hAnsi="Helvetica"/>
          <w:i/>
        </w:rPr>
      </w:pPr>
    </w:p>
    <w:p w14:paraId="3E6417E7" w14:textId="77777777" w:rsidR="00297D8B" w:rsidRDefault="00297D8B" w:rsidP="00297D8B">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20F5DAA0" w14:textId="77777777" w:rsidR="00297D8B" w:rsidRDefault="00297D8B" w:rsidP="00297D8B">
      <w:pPr>
        <w:rPr>
          <w:rFonts w:ascii="Helvetica" w:hAnsi="Helvetica"/>
          <w:i/>
        </w:rPr>
      </w:pPr>
      <w:r>
        <w:rPr>
          <w:rFonts w:ascii="Helvetica" w:hAnsi="Helvetica"/>
          <w:i/>
        </w:rPr>
        <w:lastRenderedPageBreak/>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12D10093" w14:textId="77777777" w:rsidR="00297D8B" w:rsidRDefault="00297D8B" w:rsidP="00297D8B">
      <w:pPr>
        <w:rPr>
          <w:rFonts w:ascii="Helvetica" w:hAnsi="Helvetica"/>
          <w:i/>
        </w:rPr>
      </w:pPr>
    </w:p>
    <w:p w14:paraId="770FAFB6" w14:textId="77777777" w:rsidR="00297D8B" w:rsidRDefault="00297D8B" w:rsidP="00297D8B">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2FD4CEAE" w14:textId="77777777" w:rsidR="00297D8B" w:rsidRPr="00600AD7" w:rsidRDefault="00297D8B" w:rsidP="00297D8B">
      <w:pPr>
        <w:rPr>
          <w:rFonts w:ascii="Helvetica" w:hAnsi="Helvetica"/>
        </w:rPr>
      </w:pPr>
    </w:p>
    <w:p w14:paraId="1209C2E7" w14:textId="77777777" w:rsidR="00297D8B" w:rsidRPr="00600AD7" w:rsidRDefault="00297D8B" w:rsidP="00297D8B">
      <w:pPr>
        <w:shd w:val="clear" w:color="auto" w:fill="FBE4D5" w:themeFill="accent2" w:themeFillTint="33"/>
        <w:rPr>
          <w:rFonts w:ascii="Helvetica" w:hAnsi="Helvetica"/>
          <w:b/>
        </w:rPr>
      </w:pPr>
      <w:r>
        <w:rPr>
          <w:rFonts w:ascii="Helvetica" w:hAnsi="Helvetica"/>
          <w:b/>
        </w:rPr>
        <w:t>PROCEDURES</w:t>
      </w:r>
    </w:p>
    <w:p w14:paraId="1B86DBA8" w14:textId="77777777" w:rsidR="00297D8B" w:rsidRDefault="00297D8B" w:rsidP="00297D8B">
      <w:pPr>
        <w:rPr>
          <w:rFonts w:ascii="Helvetica" w:hAnsi="Helvetica"/>
        </w:rPr>
      </w:pPr>
    </w:p>
    <w:p w14:paraId="1FA5774D" w14:textId="77777777" w:rsidR="00297D8B" w:rsidRDefault="00297D8B" w:rsidP="00297D8B">
      <w:pPr>
        <w:rPr>
          <w:rFonts w:ascii="Helvetica" w:hAnsi="Helvetica"/>
          <w:b/>
          <w:i/>
        </w:rPr>
      </w:pPr>
      <w:r w:rsidRPr="00ED2E76">
        <w:rPr>
          <w:rFonts w:ascii="Helvetica" w:hAnsi="Helvetica"/>
          <w:b/>
        </w:rPr>
        <w:t>Inquiry Question:</w:t>
      </w:r>
      <w:r>
        <w:rPr>
          <w:rFonts w:ascii="Helvetica" w:hAnsi="Helvetica"/>
          <w:b/>
        </w:rPr>
        <w:t xml:space="preserve"> </w:t>
      </w:r>
      <w:r w:rsidRPr="00917E9A">
        <w:rPr>
          <w:rFonts w:ascii="Helvetica" w:hAnsi="Helvetica"/>
          <w:b/>
          <w:i/>
        </w:rPr>
        <w:t>How many continents and oceans are there?</w:t>
      </w:r>
    </w:p>
    <w:p w14:paraId="29DE9273" w14:textId="77777777" w:rsidR="00297D8B" w:rsidRPr="001674F5" w:rsidRDefault="00297D8B" w:rsidP="00297D8B">
      <w:pPr>
        <w:rPr>
          <w:rFonts w:ascii="Helvetica" w:hAnsi="Helvetica"/>
          <w:b/>
        </w:rPr>
      </w:pPr>
    </w:p>
    <w:p w14:paraId="5AA51892" w14:textId="77777777" w:rsidR="00297D8B" w:rsidRPr="00B93DBF" w:rsidRDefault="00297D8B" w:rsidP="00297D8B">
      <w:pPr>
        <w:rPr>
          <w:rFonts w:ascii="Helvetica" w:hAnsi="Helvetica"/>
          <w:b/>
        </w:rPr>
      </w:pPr>
      <w:r w:rsidRPr="00B93DBF">
        <w:rPr>
          <w:rFonts w:ascii="Helvetica" w:hAnsi="Helvetica"/>
          <w:b/>
        </w:rPr>
        <w:t>PREPARATION</w:t>
      </w:r>
    </w:p>
    <w:p w14:paraId="0AAC8E3B" w14:textId="77777777" w:rsidR="00297D8B" w:rsidRDefault="00297D8B" w:rsidP="00297D8B">
      <w:pPr>
        <w:rPr>
          <w:rFonts w:ascii="Helvetica" w:hAnsi="Helvetica"/>
        </w:rPr>
      </w:pPr>
    </w:p>
    <w:p w14:paraId="18D92435" w14:textId="77777777" w:rsidR="00297D8B" w:rsidRPr="00B93DBF" w:rsidRDefault="00297D8B" w:rsidP="00297D8B">
      <w:pPr>
        <w:rPr>
          <w:rFonts w:ascii="Helvetica" w:hAnsi="Helvetica"/>
          <w:b/>
        </w:rPr>
      </w:pPr>
      <w:r w:rsidRPr="00B93DBF">
        <w:rPr>
          <w:rFonts w:ascii="Helvetica" w:hAnsi="Helvetica"/>
          <w:b/>
        </w:rPr>
        <w:t>1. Set Up Carousel Activity</w:t>
      </w:r>
    </w:p>
    <w:p w14:paraId="5D4ED6A0" w14:textId="1F5D6B9D" w:rsidR="00297D8B" w:rsidRDefault="00297D8B" w:rsidP="00297D8B">
      <w:pPr>
        <w:rPr>
          <w:rFonts w:ascii="Helvetica" w:hAnsi="Helvetica"/>
        </w:rPr>
      </w:pPr>
      <w:r>
        <w:rPr>
          <w:rFonts w:ascii="Helvetica" w:hAnsi="Helvetica"/>
        </w:rPr>
        <w:t xml:space="preserve">Around the room, post the eight sources: 8 Continents Argument (SOURCEBOOK </w:t>
      </w:r>
      <w:r w:rsidR="00F369C1">
        <w:rPr>
          <w:rFonts w:ascii="Helvetica" w:hAnsi="Helvetica"/>
        </w:rPr>
        <w:t>4-10.</w:t>
      </w:r>
      <w:r>
        <w:rPr>
          <w:rFonts w:ascii="Helvetica" w:hAnsi="Helvetica"/>
        </w:rPr>
        <w:t xml:space="preserve">B), 7 Continents Argument (SOURCEBOOK </w:t>
      </w:r>
      <w:r w:rsidR="00F369C1">
        <w:rPr>
          <w:rFonts w:ascii="Helvetica" w:hAnsi="Helvetica"/>
        </w:rPr>
        <w:t>4-10.</w:t>
      </w:r>
      <w:r>
        <w:rPr>
          <w:rFonts w:ascii="Helvetica" w:hAnsi="Helvetica"/>
        </w:rPr>
        <w:t xml:space="preserve">C), 5 Continents Argument (SOURCEBOOK </w:t>
      </w:r>
      <w:r w:rsidR="00F369C1">
        <w:rPr>
          <w:rFonts w:ascii="Helvetica" w:hAnsi="Helvetica"/>
        </w:rPr>
        <w:t>4-10.</w:t>
      </w:r>
      <w:r>
        <w:rPr>
          <w:rFonts w:ascii="Helvetica" w:hAnsi="Helvetica"/>
        </w:rPr>
        <w:t xml:space="preserve">D), 3 Continents Argument (SOURCEBOOK </w:t>
      </w:r>
      <w:r w:rsidR="00F369C1">
        <w:rPr>
          <w:rFonts w:ascii="Helvetica" w:hAnsi="Helvetica"/>
        </w:rPr>
        <w:t>4-10.</w:t>
      </w:r>
      <w:r>
        <w:rPr>
          <w:rFonts w:ascii="Helvetica" w:hAnsi="Helvetica"/>
        </w:rPr>
        <w:t xml:space="preserve">E), 5 Oceans Argument (SOURCEBOOK </w:t>
      </w:r>
      <w:r w:rsidR="00F369C1">
        <w:rPr>
          <w:rFonts w:ascii="Helvetica" w:hAnsi="Helvetica"/>
        </w:rPr>
        <w:t>4-10.</w:t>
      </w:r>
      <w:r>
        <w:rPr>
          <w:rFonts w:ascii="Helvetica" w:hAnsi="Helvetica"/>
        </w:rPr>
        <w:t xml:space="preserve">F), 4 Oceans Argument (SOURCEBOOK </w:t>
      </w:r>
      <w:r w:rsidR="00F369C1">
        <w:rPr>
          <w:rFonts w:ascii="Helvetica" w:hAnsi="Helvetica"/>
        </w:rPr>
        <w:t>4-10.</w:t>
      </w:r>
      <w:r>
        <w:rPr>
          <w:rFonts w:ascii="Helvetica" w:hAnsi="Helvetica"/>
        </w:rPr>
        <w:t xml:space="preserve">G), 3 Oceans Argument (SOURCEBOOK </w:t>
      </w:r>
      <w:r w:rsidR="00F369C1">
        <w:rPr>
          <w:rFonts w:ascii="Helvetica" w:hAnsi="Helvetica"/>
        </w:rPr>
        <w:t>4-10.</w:t>
      </w:r>
      <w:r>
        <w:rPr>
          <w:rFonts w:ascii="Helvetica" w:hAnsi="Helvetica"/>
        </w:rPr>
        <w:t xml:space="preserve">H), 1 Ocean Argument (SOURCEBOOK </w:t>
      </w:r>
      <w:r w:rsidR="00F369C1">
        <w:rPr>
          <w:rFonts w:ascii="Helvetica" w:hAnsi="Helvetica"/>
        </w:rPr>
        <w:t>4-10.</w:t>
      </w:r>
      <w:r>
        <w:rPr>
          <w:rFonts w:ascii="Helvetica" w:hAnsi="Helvetica"/>
        </w:rPr>
        <w:t>I)</w:t>
      </w:r>
    </w:p>
    <w:p w14:paraId="348C9C01" w14:textId="77777777" w:rsidR="00297D8B" w:rsidRDefault="00297D8B" w:rsidP="00297D8B">
      <w:pPr>
        <w:rPr>
          <w:rFonts w:ascii="Helvetica" w:hAnsi="Helvetica"/>
        </w:rPr>
      </w:pPr>
    </w:p>
    <w:p w14:paraId="1149B113" w14:textId="77777777" w:rsidR="00297D8B" w:rsidRPr="00714355" w:rsidRDefault="00297D8B" w:rsidP="00297D8B">
      <w:pPr>
        <w:rPr>
          <w:rFonts w:ascii="Helvetica" w:hAnsi="Helvetica"/>
          <w:b/>
        </w:rPr>
      </w:pPr>
      <w:r>
        <w:rPr>
          <w:rFonts w:ascii="Helvetica" w:hAnsi="Helvetica"/>
        </w:rPr>
        <w:t xml:space="preserve">Sources 1-4 (Continents) should be posted on top of Sources 5-8 (Oceans), so that you can pull of the second set of sources to reveal them in the second part of the lesson. </w:t>
      </w:r>
    </w:p>
    <w:p w14:paraId="531AF028" w14:textId="77777777" w:rsidR="00297D8B" w:rsidRDefault="00297D8B" w:rsidP="00297D8B">
      <w:pPr>
        <w:rPr>
          <w:rFonts w:ascii="Helvetica" w:hAnsi="Helvetica"/>
        </w:rPr>
      </w:pPr>
    </w:p>
    <w:p w14:paraId="4B7C0898" w14:textId="77777777" w:rsidR="00297D8B" w:rsidRPr="0097298B" w:rsidRDefault="00297D8B" w:rsidP="00297D8B">
      <w:pPr>
        <w:rPr>
          <w:rFonts w:ascii="Helvetica" w:hAnsi="Helvetica"/>
          <w:b/>
        </w:rPr>
      </w:pPr>
      <w:r>
        <w:rPr>
          <w:rFonts w:ascii="Helvetica" w:hAnsi="Helvetica"/>
          <w:b/>
        </w:rPr>
        <w:t>2</w:t>
      </w:r>
      <w:r w:rsidRPr="00B93DBF">
        <w:rPr>
          <w:rFonts w:ascii="Helvetica" w:hAnsi="Helvetica"/>
          <w:b/>
        </w:rPr>
        <w:t xml:space="preserve">. </w:t>
      </w:r>
      <w:r>
        <w:rPr>
          <w:rFonts w:ascii="Helvetica" w:hAnsi="Helvetica"/>
          <w:b/>
        </w:rPr>
        <w:t>Post Definitions of Continent and Ocean</w:t>
      </w:r>
    </w:p>
    <w:p w14:paraId="706295CB" w14:textId="77777777" w:rsidR="00297D8B" w:rsidRPr="00313D12" w:rsidRDefault="00297D8B" w:rsidP="00297D8B">
      <w:pPr>
        <w:rPr>
          <w:rFonts w:ascii="Helvetica" w:hAnsi="Helvetica"/>
        </w:rPr>
      </w:pPr>
      <w:r>
        <w:rPr>
          <w:rFonts w:ascii="Helvetica" w:hAnsi="Helvetica"/>
        </w:rPr>
        <w:t xml:space="preserve">Post the definitions of continent and ocean on the board or chart paper hidden from view. Continent: </w:t>
      </w:r>
      <w:r w:rsidRPr="00531E4C">
        <w:rPr>
          <w:rFonts w:ascii="Helvetica" w:hAnsi="Helvetica"/>
          <w:iCs/>
        </w:rPr>
        <w:t>L</w:t>
      </w:r>
      <w:r>
        <w:rPr>
          <w:rFonts w:ascii="Helvetica" w:hAnsi="Helvetica"/>
        </w:rPr>
        <w:t>arge land</w:t>
      </w:r>
      <w:r w:rsidRPr="00531E4C">
        <w:rPr>
          <w:rFonts w:ascii="Helvetica" w:hAnsi="Helvetica"/>
        </w:rPr>
        <w:t xml:space="preserve"> masses </w:t>
      </w:r>
      <w:r>
        <w:rPr>
          <w:rFonts w:ascii="Helvetica" w:hAnsi="Helvetica"/>
        </w:rPr>
        <w:t>separated from others by water. Ocean: A large body of water.</w:t>
      </w:r>
    </w:p>
    <w:p w14:paraId="11198024" w14:textId="77777777" w:rsidR="00297D8B" w:rsidRPr="00600AD7" w:rsidRDefault="00297D8B" w:rsidP="00297D8B">
      <w:pPr>
        <w:rPr>
          <w:rFonts w:ascii="Helvetica" w:hAnsi="Helvetica"/>
        </w:rPr>
      </w:pPr>
    </w:p>
    <w:p w14:paraId="1A558E11" w14:textId="77777777" w:rsidR="00297D8B" w:rsidRDefault="00297D8B" w:rsidP="00297D8B">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5F37E35D" w14:textId="77777777" w:rsidR="00297D8B" w:rsidRDefault="00297D8B" w:rsidP="00297D8B">
      <w:pPr>
        <w:rPr>
          <w:rFonts w:ascii="Helvetica" w:hAnsi="Helvetica"/>
          <w:b/>
        </w:rPr>
      </w:pPr>
    </w:p>
    <w:p w14:paraId="7E1A41AB" w14:textId="77777777" w:rsidR="00297D8B" w:rsidRDefault="00297D8B" w:rsidP="00297D8B">
      <w:pPr>
        <w:rPr>
          <w:rFonts w:ascii="Helvetica" w:hAnsi="Helvetica"/>
          <w:b/>
        </w:rPr>
      </w:pPr>
      <w:r>
        <w:rPr>
          <w:rFonts w:ascii="Helvetica" w:hAnsi="Helvetica"/>
          <w:b/>
        </w:rPr>
        <w:t>3</w:t>
      </w:r>
      <w:r w:rsidRPr="002A59C3">
        <w:rPr>
          <w:rFonts w:ascii="Helvetica" w:hAnsi="Helvetica"/>
          <w:b/>
        </w:rPr>
        <w:t>.</w:t>
      </w:r>
      <w:r w:rsidRPr="004B2A80">
        <w:rPr>
          <w:rFonts w:ascii="Helvetica" w:hAnsi="Helvetica"/>
          <w:b/>
        </w:rPr>
        <w:t xml:space="preserve"> Watch </w:t>
      </w:r>
      <w:r>
        <w:rPr>
          <w:rFonts w:ascii="Helvetica" w:hAnsi="Helvetica"/>
          <w:b/>
        </w:rPr>
        <w:t>the Seven Continents Song Video</w:t>
      </w:r>
    </w:p>
    <w:p w14:paraId="505649FC" w14:textId="4C56C769" w:rsidR="00297D8B" w:rsidRDefault="00297D8B" w:rsidP="00297D8B">
      <w:pPr>
        <w:rPr>
          <w:rFonts w:ascii="Helvetica" w:hAnsi="Helvetica"/>
        </w:rPr>
      </w:pPr>
      <w:r>
        <w:rPr>
          <w:rFonts w:ascii="Helvetica" w:hAnsi="Helvetica"/>
        </w:rPr>
        <w:t>Show the students a short video involving a nursery rhyme to remember the seven continents (Lesson4-1</w:t>
      </w:r>
      <w:r w:rsidR="00505399">
        <w:rPr>
          <w:rFonts w:ascii="Helvetica" w:hAnsi="Helvetica"/>
        </w:rPr>
        <w:t>0</w:t>
      </w:r>
      <w:r>
        <w:rPr>
          <w:rFonts w:ascii="Helvetica" w:hAnsi="Helvetica"/>
        </w:rPr>
        <w:t>Video1). After watching the video, ask the students, “How many of you have learned that there are seven continents, like they say in this song?” Count how many students raise their hands. Then tell students that we don’t know how many continents there are, because it is debatable. Most people in English speaking countries say there are seven: North America, South America, Europe, Africa, Asia, Australia, and Antarctica, but that is debatable. In fact, the idea of continents was invented by humans. In some cultures, people say there are anywhere between 3 and 6, while geographers, people who study the Earth including how we map it, think there may be 3 and 9. We will debate this today.</w:t>
      </w:r>
    </w:p>
    <w:p w14:paraId="196134F9" w14:textId="77777777" w:rsidR="00297D8B" w:rsidRDefault="00297D8B" w:rsidP="00297D8B">
      <w:pPr>
        <w:rPr>
          <w:rFonts w:ascii="Helvetica" w:hAnsi="Helvetica"/>
          <w:b/>
        </w:rPr>
      </w:pPr>
    </w:p>
    <w:p w14:paraId="4139E190" w14:textId="77777777" w:rsidR="00297D8B" w:rsidRDefault="00297D8B" w:rsidP="00297D8B">
      <w:pPr>
        <w:rPr>
          <w:rFonts w:ascii="Helvetica" w:hAnsi="Helvetica"/>
          <w:b/>
        </w:rPr>
      </w:pPr>
    </w:p>
    <w:p w14:paraId="648F387D" w14:textId="77777777" w:rsidR="00297D8B" w:rsidRDefault="00297D8B" w:rsidP="00297D8B">
      <w:pPr>
        <w:rPr>
          <w:rFonts w:ascii="Helvetica" w:hAnsi="Helvetica"/>
          <w:b/>
        </w:rPr>
      </w:pPr>
    </w:p>
    <w:p w14:paraId="6576F1D1" w14:textId="77777777" w:rsidR="00297D8B" w:rsidRPr="0097298B" w:rsidRDefault="00297D8B" w:rsidP="00297D8B">
      <w:pPr>
        <w:rPr>
          <w:rFonts w:ascii="Helvetica" w:hAnsi="Helvetica"/>
          <w:b/>
        </w:rPr>
      </w:pPr>
      <w:r>
        <w:rPr>
          <w:rFonts w:ascii="Helvetica" w:hAnsi="Helvetica"/>
          <w:b/>
        </w:rPr>
        <w:t>4</w:t>
      </w:r>
      <w:r w:rsidRPr="002A59C3">
        <w:rPr>
          <w:rFonts w:ascii="Helvetica" w:hAnsi="Helvetica"/>
          <w:b/>
        </w:rPr>
        <w:t>.</w:t>
      </w:r>
      <w:r w:rsidRPr="004B2A80">
        <w:rPr>
          <w:rFonts w:ascii="Helvetica" w:hAnsi="Helvetica"/>
          <w:b/>
        </w:rPr>
        <w:t xml:space="preserve"> </w:t>
      </w:r>
      <w:r>
        <w:rPr>
          <w:rFonts w:ascii="Helvetica" w:hAnsi="Helvetica"/>
          <w:b/>
        </w:rPr>
        <w:t>Watch the Five Oceans Song Video</w:t>
      </w:r>
    </w:p>
    <w:p w14:paraId="1F27DA09" w14:textId="131FDA71" w:rsidR="00297D8B" w:rsidRDefault="00297D8B" w:rsidP="00297D8B">
      <w:pPr>
        <w:rPr>
          <w:rFonts w:ascii="Helvetica" w:hAnsi="Helvetica"/>
        </w:rPr>
      </w:pPr>
      <w:r>
        <w:rPr>
          <w:rFonts w:ascii="Helvetica" w:hAnsi="Helvetica"/>
        </w:rPr>
        <w:t>Show the students a short video involving a nursery rhyme to remember the five oceans (Lesson4-1</w:t>
      </w:r>
      <w:r w:rsidR="007E6670">
        <w:rPr>
          <w:rFonts w:ascii="Helvetica" w:hAnsi="Helvetica"/>
        </w:rPr>
        <w:t>0</w:t>
      </w:r>
      <w:r>
        <w:rPr>
          <w:rFonts w:ascii="Helvetica" w:hAnsi="Helvetica"/>
        </w:rPr>
        <w:t>Video2). After watching the video, ask the students, “How many of you have learned that there are five oceans, like they say in this song?” Count how many students raise their hands. Then tell students that just like continents we do not know how many oceans there are, because it is debatable. Most people in English speaking countries say there are five: Atlantic, Pacific, Indian, Artic, Southern, but that is debatable. In fact, the idea of oceans was invented by humans. In some cultures, people say there are anywhere between 3 and 5, while scientists and some geographers, argue that there is only one connected ocean. We will debate this today.</w:t>
      </w:r>
    </w:p>
    <w:p w14:paraId="56E44F74" w14:textId="77777777" w:rsidR="00297D8B" w:rsidRPr="00600AD7" w:rsidRDefault="00297D8B" w:rsidP="00297D8B">
      <w:pPr>
        <w:rPr>
          <w:rFonts w:ascii="Helvetica" w:hAnsi="Helvetica"/>
        </w:rPr>
      </w:pPr>
    </w:p>
    <w:p w14:paraId="0FC8FA39" w14:textId="77777777" w:rsidR="00297D8B" w:rsidRPr="000D4595" w:rsidRDefault="00297D8B" w:rsidP="00297D8B">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2C341175" w14:textId="77777777" w:rsidR="00297D8B" w:rsidRDefault="00297D8B" w:rsidP="00297D8B">
      <w:pPr>
        <w:rPr>
          <w:rFonts w:ascii="Helvetica" w:hAnsi="Helvetica"/>
        </w:rPr>
      </w:pPr>
    </w:p>
    <w:p w14:paraId="648E8A8C" w14:textId="77777777" w:rsidR="00297D8B" w:rsidRPr="00DE1829" w:rsidRDefault="00297D8B" w:rsidP="00297D8B">
      <w:pPr>
        <w:rPr>
          <w:rFonts w:ascii="Helvetica" w:hAnsi="Helvetica"/>
          <w:b/>
        </w:rPr>
      </w:pPr>
      <w:r>
        <w:rPr>
          <w:rFonts w:ascii="Helvetica" w:hAnsi="Helvetica"/>
          <w:b/>
        </w:rPr>
        <w:t>5</w:t>
      </w:r>
      <w:r w:rsidRPr="00DE1829">
        <w:rPr>
          <w:rFonts w:ascii="Helvetica" w:hAnsi="Helvetica"/>
          <w:b/>
        </w:rPr>
        <w:t xml:space="preserve">. Engage in a Carousel Activity on </w:t>
      </w:r>
      <w:r>
        <w:rPr>
          <w:rFonts w:ascii="Helvetica" w:hAnsi="Helvetica"/>
          <w:b/>
        </w:rPr>
        <w:t>the Number of Continents</w:t>
      </w:r>
      <w:r w:rsidRPr="00DE1829">
        <w:rPr>
          <w:rFonts w:ascii="Helvetica" w:hAnsi="Helvetica"/>
          <w:b/>
        </w:rPr>
        <w:t xml:space="preserve">  </w:t>
      </w:r>
    </w:p>
    <w:p w14:paraId="4B65FCEB" w14:textId="7C3C1E6B" w:rsidR="00297D8B" w:rsidRDefault="00297D8B" w:rsidP="00297D8B">
      <w:pPr>
        <w:rPr>
          <w:rFonts w:ascii="Helvetica" w:hAnsi="Helvetica"/>
        </w:rPr>
      </w:pPr>
      <w:r>
        <w:rPr>
          <w:rFonts w:ascii="Helvetica" w:hAnsi="Helvetica"/>
        </w:rPr>
        <w:t>Give each student pencil and clipboard with the Continents and Oceans</w:t>
      </w:r>
      <w:r w:rsidRPr="00E8784B">
        <w:rPr>
          <w:rFonts w:ascii="Helvetica" w:hAnsi="Helvetica"/>
        </w:rPr>
        <w:t xml:space="preserve"> </w:t>
      </w:r>
      <w:r>
        <w:rPr>
          <w:rFonts w:ascii="Helvetica" w:hAnsi="Helvetica"/>
        </w:rPr>
        <w:t>Notes</w:t>
      </w:r>
      <w:r w:rsidRPr="00E8784B">
        <w:rPr>
          <w:rFonts w:ascii="Helvetica" w:hAnsi="Helvetica"/>
        </w:rPr>
        <w:t xml:space="preserve"> </w:t>
      </w:r>
      <w:r>
        <w:rPr>
          <w:rFonts w:ascii="Helvetica" w:hAnsi="Helvetica"/>
        </w:rPr>
        <w:t xml:space="preserve">(WORKSHEET </w:t>
      </w:r>
      <w:r w:rsidR="00F369C1">
        <w:rPr>
          <w:rFonts w:ascii="Helvetica" w:hAnsi="Helvetica"/>
        </w:rPr>
        <w:t>4-10.</w:t>
      </w:r>
      <w:r>
        <w:rPr>
          <w:rFonts w:ascii="Helvetica" w:hAnsi="Helvetica"/>
        </w:rPr>
        <w:t>A) on it</w:t>
      </w:r>
      <w:r>
        <w:rPr>
          <w:rFonts w:ascii="Helvetica" w:hAnsi="Helvetica"/>
          <w:b/>
        </w:rPr>
        <w:t>.</w:t>
      </w:r>
      <w:r>
        <w:rPr>
          <w:rFonts w:ascii="Helvetica" w:hAnsi="Helvetica"/>
        </w:rPr>
        <w:t xml:space="preserve"> Ask students to go to each of the four stations (</w:t>
      </w:r>
      <w:r w:rsidR="00F369C1">
        <w:rPr>
          <w:rFonts w:ascii="Helvetica" w:hAnsi="Helvetica"/>
        </w:rPr>
        <w:t>4-10.</w:t>
      </w:r>
      <w:r>
        <w:rPr>
          <w:rFonts w:ascii="Helvetica" w:hAnsi="Helvetica"/>
        </w:rPr>
        <w:t xml:space="preserve">B, </w:t>
      </w:r>
      <w:r w:rsidR="00F369C1">
        <w:rPr>
          <w:rFonts w:ascii="Helvetica" w:hAnsi="Helvetica"/>
        </w:rPr>
        <w:t>4-10.</w:t>
      </w:r>
      <w:r>
        <w:rPr>
          <w:rFonts w:ascii="Helvetica" w:hAnsi="Helvetica"/>
        </w:rPr>
        <w:t xml:space="preserve">C, </w:t>
      </w:r>
      <w:r w:rsidR="00F369C1">
        <w:rPr>
          <w:rFonts w:ascii="Helvetica" w:hAnsi="Helvetica"/>
        </w:rPr>
        <w:t>4-10.</w:t>
      </w:r>
      <w:r>
        <w:rPr>
          <w:rFonts w:ascii="Helvetica" w:hAnsi="Helvetica"/>
        </w:rPr>
        <w:t xml:space="preserve">D, </w:t>
      </w:r>
      <w:r w:rsidR="00F369C1">
        <w:rPr>
          <w:rFonts w:ascii="Helvetica" w:hAnsi="Helvetica"/>
        </w:rPr>
        <w:t>4-10.</w:t>
      </w:r>
      <w:r>
        <w:rPr>
          <w:rFonts w:ascii="Helvetica" w:hAnsi="Helvetica"/>
        </w:rPr>
        <w:t>E). At each station, the students should take notes on the arguments about how many continents there are.</w:t>
      </w:r>
    </w:p>
    <w:p w14:paraId="22A497F8" w14:textId="77777777" w:rsidR="00297D8B" w:rsidRDefault="00297D8B" w:rsidP="00297D8B">
      <w:pPr>
        <w:rPr>
          <w:rFonts w:ascii="Helvetica" w:hAnsi="Helvetica"/>
        </w:rPr>
      </w:pPr>
    </w:p>
    <w:p w14:paraId="1F66BB58" w14:textId="77777777" w:rsidR="00297D8B" w:rsidRDefault="00297D8B" w:rsidP="00297D8B">
      <w:pPr>
        <w:rPr>
          <w:rFonts w:ascii="Helvetica" w:hAnsi="Helvetica"/>
        </w:rPr>
      </w:pPr>
      <w:r>
        <w:rPr>
          <w:rFonts w:ascii="Helvetica" w:hAnsi="Helvetica"/>
        </w:rPr>
        <w:t xml:space="preserve">Once students have gone to each of the four stations, they should return to their seats. Put students in small groups. Have them look at their note sheets and debate which argument was most compelling or agreeable. </w:t>
      </w:r>
    </w:p>
    <w:p w14:paraId="432DE5ED" w14:textId="77777777" w:rsidR="00297D8B" w:rsidRDefault="00297D8B" w:rsidP="00297D8B">
      <w:pPr>
        <w:rPr>
          <w:rFonts w:ascii="Helvetica" w:hAnsi="Helvetica"/>
        </w:rPr>
      </w:pPr>
    </w:p>
    <w:p w14:paraId="52DA8F76" w14:textId="77777777" w:rsidR="00297D8B" w:rsidRPr="00DE1829" w:rsidRDefault="00297D8B" w:rsidP="00297D8B">
      <w:pPr>
        <w:rPr>
          <w:rFonts w:ascii="Helvetica" w:hAnsi="Helvetica"/>
          <w:b/>
        </w:rPr>
      </w:pPr>
      <w:r>
        <w:rPr>
          <w:rFonts w:ascii="Helvetica" w:hAnsi="Helvetica"/>
          <w:b/>
        </w:rPr>
        <w:t>6</w:t>
      </w:r>
      <w:r w:rsidRPr="00DE1829">
        <w:rPr>
          <w:rFonts w:ascii="Helvetica" w:hAnsi="Helvetica"/>
          <w:b/>
        </w:rPr>
        <w:t xml:space="preserve">. Engage in a Carousel Activity on </w:t>
      </w:r>
      <w:r>
        <w:rPr>
          <w:rFonts w:ascii="Helvetica" w:hAnsi="Helvetica"/>
          <w:b/>
        </w:rPr>
        <w:t>the Number of Oceans</w:t>
      </w:r>
    </w:p>
    <w:p w14:paraId="25BE7DF5" w14:textId="77777777" w:rsidR="00297D8B" w:rsidRDefault="00297D8B" w:rsidP="00297D8B">
      <w:pPr>
        <w:rPr>
          <w:rFonts w:ascii="Helvetica" w:hAnsi="Helvetica"/>
        </w:rPr>
      </w:pPr>
      <w:r>
        <w:rPr>
          <w:rFonts w:ascii="Helvetica" w:hAnsi="Helvetica"/>
        </w:rPr>
        <w:t>Remove all of the Continent Sources to reveal the Ocean Sources. Use tape or a magnet to put the Continent Sources up on the board or a section of the wall for future reference.</w:t>
      </w:r>
    </w:p>
    <w:p w14:paraId="17F2DC8C" w14:textId="77777777" w:rsidR="00297D8B" w:rsidRDefault="00297D8B" w:rsidP="00297D8B">
      <w:pPr>
        <w:rPr>
          <w:rFonts w:ascii="Helvetica" w:hAnsi="Helvetica"/>
        </w:rPr>
      </w:pPr>
    </w:p>
    <w:p w14:paraId="5B03B7B5" w14:textId="4516DC0F" w:rsidR="00297D8B" w:rsidRDefault="00297D8B" w:rsidP="00297D8B">
      <w:pPr>
        <w:rPr>
          <w:rFonts w:ascii="Helvetica" w:hAnsi="Helvetica"/>
        </w:rPr>
      </w:pPr>
      <w:r>
        <w:rPr>
          <w:rFonts w:ascii="Helvetica" w:hAnsi="Helvetica"/>
        </w:rPr>
        <w:t>Students should continue to use their pencil and clipboard with the Continents and Oceans</w:t>
      </w:r>
      <w:r w:rsidRPr="00E8784B">
        <w:rPr>
          <w:rFonts w:ascii="Helvetica" w:hAnsi="Helvetica"/>
        </w:rPr>
        <w:t xml:space="preserve"> </w:t>
      </w:r>
      <w:r>
        <w:rPr>
          <w:rFonts w:ascii="Helvetica" w:hAnsi="Helvetica"/>
        </w:rPr>
        <w:t>Notes</w:t>
      </w:r>
      <w:r w:rsidRPr="00E8784B">
        <w:rPr>
          <w:rFonts w:ascii="Helvetica" w:hAnsi="Helvetica"/>
        </w:rPr>
        <w:t xml:space="preserve"> </w:t>
      </w:r>
      <w:r>
        <w:rPr>
          <w:rFonts w:ascii="Helvetica" w:hAnsi="Helvetica"/>
        </w:rPr>
        <w:t xml:space="preserve">(WORKSHEET </w:t>
      </w:r>
      <w:r w:rsidR="00F369C1">
        <w:rPr>
          <w:rFonts w:ascii="Helvetica" w:hAnsi="Helvetica"/>
        </w:rPr>
        <w:t>4-10.</w:t>
      </w:r>
      <w:r>
        <w:rPr>
          <w:rFonts w:ascii="Helvetica" w:hAnsi="Helvetica"/>
        </w:rPr>
        <w:t>A) on it</w:t>
      </w:r>
      <w:r>
        <w:rPr>
          <w:rFonts w:ascii="Helvetica" w:hAnsi="Helvetica"/>
          <w:b/>
        </w:rPr>
        <w:t>.</w:t>
      </w:r>
      <w:r>
        <w:rPr>
          <w:rFonts w:ascii="Helvetica" w:hAnsi="Helvetica"/>
        </w:rPr>
        <w:t xml:space="preserve"> Ask students to go to each of the four stations (</w:t>
      </w:r>
      <w:r w:rsidR="00F369C1">
        <w:rPr>
          <w:rFonts w:ascii="Helvetica" w:hAnsi="Helvetica"/>
        </w:rPr>
        <w:t>4-10.</w:t>
      </w:r>
      <w:r>
        <w:rPr>
          <w:rFonts w:ascii="Helvetica" w:hAnsi="Helvetica"/>
        </w:rPr>
        <w:t xml:space="preserve">F, </w:t>
      </w:r>
      <w:r w:rsidR="00F369C1">
        <w:rPr>
          <w:rFonts w:ascii="Helvetica" w:hAnsi="Helvetica"/>
        </w:rPr>
        <w:t>4-10.</w:t>
      </w:r>
      <w:r>
        <w:rPr>
          <w:rFonts w:ascii="Helvetica" w:hAnsi="Helvetica"/>
        </w:rPr>
        <w:t xml:space="preserve">G, </w:t>
      </w:r>
      <w:r w:rsidR="00F369C1">
        <w:rPr>
          <w:rFonts w:ascii="Helvetica" w:hAnsi="Helvetica"/>
        </w:rPr>
        <w:t>4-10.</w:t>
      </w:r>
      <w:r>
        <w:rPr>
          <w:rFonts w:ascii="Helvetica" w:hAnsi="Helvetica"/>
        </w:rPr>
        <w:t xml:space="preserve">H, </w:t>
      </w:r>
      <w:r w:rsidR="00F369C1">
        <w:rPr>
          <w:rFonts w:ascii="Helvetica" w:hAnsi="Helvetica"/>
        </w:rPr>
        <w:t>4-10.</w:t>
      </w:r>
      <w:r>
        <w:rPr>
          <w:rFonts w:ascii="Helvetica" w:hAnsi="Helvetica"/>
        </w:rPr>
        <w:t>I). At each station, the students should take notes on the arguments about how many continents there are.</w:t>
      </w:r>
    </w:p>
    <w:p w14:paraId="38AB7438" w14:textId="77777777" w:rsidR="00297D8B" w:rsidRDefault="00297D8B" w:rsidP="00297D8B">
      <w:pPr>
        <w:rPr>
          <w:rFonts w:ascii="Helvetica" w:hAnsi="Helvetica"/>
        </w:rPr>
      </w:pPr>
    </w:p>
    <w:p w14:paraId="24965D8A" w14:textId="77777777" w:rsidR="00297D8B" w:rsidRPr="002C36C9" w:rsidRDefault="00297D8B" w:rsidP="00297D8B">
      <w:pPr>
        <w:rPr>
          <w:rFonts w:ascii="Helvetica" w:hAnsi="Helvetica"/>
          <w:b/>
        </w:rPr>
      </w:pPr>
      <w:r>
        <w:rPr>
          <w:rFonts w:ascii="Helvetica" w:hAnsi="Helvetica"/>
        </w:rPr>
        <w:t xml:space="preserve">Once students have gone to each of the four stations, they should return to their seats. Students should again meet in small groups. Have them look at their note sheets and debate which argument was most compelling or agreeable. </w:t>
      </w:r>
    </w:p>
    <w:p w14:paraId="378F3EC4" w14:textId="77777777" w:rsidR="00297D8B" w:rsidRDefault="00297D8B" w:rsidP="00297D8B">
      <w:pPr>
        <w:outlineLvl w:val="0"/>
        <w:rPr>
          <w:rFonts w:ascii="Helvetica" w:hAnsi="Helvetica"/>
          <w:b/>
        </w:rPr>
      </w:pPr>
    </w:p>
    <w:p w14:paraId="0D67B18F" w14:textId="77777777" w:rsidR="00297D8B" w:rsidRPr="000D4595" w:rsidRDefault="00297D8B" w:rsidP="00297D8B">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15</w:t>
      </w:r>
      <w:r w:rsidRPr="000D4595">
        <w:rPr>
          <w:rFonts w:ascii="Helvetica" w:hAnsi="Helvetica"/>
          <w:b/>
        </w:rPr>
        <w:t xml:space="preserve"> minutes)</w:t>
      </w:r>
    </w:p>
    <w:p w14:paraId="5E1371F2" w14:textId="77777777" w:rsidR="00297D8B" w:rsidRDefault="00297D8B" w:rsidP="00297D8B">
      <w:pPr>
        <w:rPr>
          <w:rFonts w:ascii="Helvetica" w:hAnsi="Helvetica"/>
          <w:b/>
        </w:rPr>
      </w:pPr>
    </w:p>
    <w:p w14:paraId="2B073731" w14:textId="77777777" w:rsidR="00297D8B" w:rsidRDefault="00297D8B" w:rsidP="00297D8B">
      <w:pPr>
        <w:rPr>
          <w:rFonts w:ascii="Helvetica" w:hAnsi="Helvetica"/>
          <w:b/>
        </w:rPr>
      </w:pPr>
      <w:r>
        <w:rPr>
          <w:rFonts w:ascii="Helvetica" w:hAnsi="Helvetica"/>
          <w:b/>
        </w:rPr>
        <w:t>7</w:t>
      </w:r>
      <w:r w:rsidRPr="009B0FF6">
        <w:rPr>
          <w:rFonts w:ascii="Helvetica" w:hAnsi="Helvetica"/>
          <w:b/>
        </w:rPr>
        <w:t xml:space="preserve">. </w:t>
      </w:r>
      <w:r>
        <w:rPr>
          <w:rFonts w:ascii="Helvetica" w:hAnsi="Helvetica"/>
          <w:b/>
        </w:rPr>
        <w:t xml:space="preserve">Write Up Argument </w:t>
      </w:r>
      <w:r w:rsidRPr="00DE1829">
        <w:rPr>
          <w:rFonts w:ascii="Helvetica" w:hAnsi="Helvetica"/>
          <w:b/>
        </w:rPr>
        <w:t xml:space="preserve">on </w:t>
      </w:r>
      <w:r>
        <w:rPr>
          <w:rFonts w:ascii="Helvetica" w:hAnsi="Helvetica"/>
          <w:b/>
        </w:rPr>
        <w:t>the Continents and Oceans</w:t>
      </w:r>
      <w:r w:rsidRPr="00DE1829">
        <w:rPr>
          <w:rFonts w:ascii="Helvetica" w:hAnsi="Helvetica"/>
          <w:b/>
        </w:rPr>
        <w:t xml:space="preserve"> </w:t>
      </w:r>
    </w:p>
    <w:p w14:paraId="4EDD2A51" w14:textId="70583D2C" w:rsidR="00297D8B" w:rsidRPr="00083898" w:rsidRDefault="00297D8B" w:rsidP="00297D8B">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F369C1">
        <w:rPr>
          <w:rFonts w:ascii="Helvetica" w:hAnsi="Helvetica"/>
        </w:rPr>
        <w:t>4-10.</w:t>
      </w:r>
      <w:r>
        <w:rPr>
          <w:rFonts w:ascii="Helvetica" w:hAnsi="Helvetica"/>
        </w:rPr>
        <w:t xml:space="preserve">J), </w:t>
      </w:r>
      <w:r w:rsidRPr="00A67A52">
        <w:rPr>
          <w:rFonts w:ascii="Helvetica" w:hAnsi="Helvetica"/>
        </w:rPr>
        <w:t>where they write their own personal response to the lesson’s Inquiry Question: “</w:t>
      </w:r>
      <w:r w:rsidRPr="004A764A">
        <w:rPr>
          <w:rFonts w:ascii="Helvetica" w:hAnsi="Helvetica"/>
        </w:rPr>
        <w:t xml:space="preserve">How many continents and </w:t>
      </w:r>
      <w:r>
        <w:rPr>
          <w:rFonts w:ascii="Helvetica" w:hAnsi="Helvetica"/>
        </w:rPr>
        <w:t>oceans are there</w:t>
      </w:r>
      <w:r w:rsidRPr="008D522F">
        <w:rPr>
          <w:rFonts w:ascii="Helvetica" w:hAnsi="Helvetica"/>
        </w:rPr>
        <w:t>?</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w:t>
      </w:r>
      <w:r w:rsidRPr="00A67A52">
        <w:rPr>
          <w:rFonts w:ascii="Helvetica" w:hAnsi="Helvetica"/>
        </w:rPr>
        <w:lastRenderedPageBreak/>
        <w:t xml:space="preserve">of evidence from the </w:t>
      </w:r>
      <w:r>
        <w:rPr>
          <w:rFonts w:ascii="Helvetica" w:hAnsi="Helvetica"/>
        </w:rPr>
        <w:t>sheets on the walls</w:t>
      </w:r>
      <w:r w:rsidRPr="00A67A52">
        <w:rPr>
          <w:rFonts w:ascii="Helvetica" w:hAnsi="Helvetica"/>
        </w:rPr>
        <w:t>.</w:t>
      </w:r>
      <w:r>
        <w:rPr>
          <w:rFonts w:ascii="Helvetica" w:hAnsi="Helvetica"/>
        </w:rPr>
        <w:t xml:space="preserve"> Tell students that the evidence they use can be something that they wrote on the sheets. Encourage students to get up and look at the sheets on the wall, when they need evidence to write on their sheet.</w:t>
      </w:r>
    </w:p>
    <w:p w14:paraId="15AD4543" w14:textId="77777777" w:rsidR="00297D8B" w:rsidRDefault="00297D8B" w:rsidP="00297D8B">
      <w:pPr>
        <w:rPr>
          <w:rFonts w:ascii="Helvetica" w:hAnsi="Helvetica"/>
          <w:b/>
        </w:rPr>
      </w:pPr>
    </w:p>
    <w:p w14:paraId="3346DB08" w14:textId="77777777" w:rsidR="00297D8B" w:rsidRDefault="00297D8B" w:rsidP="00297D8B">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404D8485" w14:textId="77777777" w:rsidR="00297D8B" w:rsidRPr="00600AD7" w:rsidRDefault="00297D8B" w:rsidP="00297D8B">
      <w:pPr>
        <w:rPr>
          <w:rFonts w:ascii="Helvetica" w:hAnsi="Helvetica"/>
          <w:b/>
        </w:rPr>
      </w:pPr>
    </w:p>
    <w:p w14:paraId="78E1A825" w14:textId="77777777" w:rsidR="00297D8B" w:rsidRPr="00600AD7" w:rsidRDefault="00297D8B" w:rsidP="00297D8B">
      <w:pPr>
        <w:shd w:val="clear" w:color="auto" w:fill="FBE4D5" w:themeFill="accent2" w:themeFillTint="33"/>
        <w:rPr>
          <w:rFonts w:ascii="Helvetica" w:hAnsi="Helvetica"/>
          <w:b/>
        </w:rPr>
      </w:pPr>
      <w:r>
        <w:rPr>
          <w:rFonts w:ascii="Helvetica" w:hAnsi="Helvetica"/>
          <w:b/>
        </w:rPr>
        <w:t>EVALUATION</w:t>
      </w:r>
    </w:p>
    <w:p w14:paraId="03FC9EBD" w14:textId="77777777" w:rsidR="00297D8B" w:rsidRDefault="00297D8B" w:rsidP="00297D8B">
      <w:pPr>
        <w:rPr>
          <w:rFonts w:ascii="Helvetica" w:hAnsi="Helvetica"/>
        </w:rPr>
      </w:pPr>
    </w:p>
    <w:p w14:paraId="0D625F8D" w14:textId="370D6072" w:rsidR="00297D8B" w:rsidRDefault="00297D8B" w:rsidP="00297D8B">
      <w:pPr>
        <w:rPr>
          <w:rFonts w:ascii="Helvetica" w:hAnsi="Helvetica"/>
        </w:rPr>
      </w:pPr>
      <w:r>
        <w:rPr>
          <w:rFonts w:ascii="Helvetica" w:hAnsi="Helvetica"/>
        </w:rPr>
        <w:t xml:space="preserve">ASSESSMENT </w:t>
      </w:r>
      <w:r w:rsidR="00F369C1">
        <w:rPr>
          <w:rFonts w:ascii="Helvetica" w:hAnsi="Helvetica"/>
        </w:rPr>
        <w:t>4-10.</w:t>
      </w:r>
      <w:r>
        <w:rPr>
          <w:rFonts w:ascii="Helvetica" w:hAnsi="Helvetica"/>
        </w:rPr>
        <w:t>J</w:t>
      </w:r>
    </w:p>
    <w:p w14:paraId="11F8621E" w14:textId="77777777" w:rsidR="00297D8B" w:rsidRDefault="00297D8B" w:rsidP="00297D8B">
      <w:pPr>
        <w:rPr>
          <w:rFonts w:ascii="Helvetica" w:hAnsi="Helvetica"/>
        </w:rPr>
      </w:pPr>
    </w:p>
    <w:p w14:paraId="00D8CDBA" w14:textId="77777777" w:rsidR="00297D8B" w:rsidRPr="00DD7713" w:rsidRDefault="00297D8B" w:rsidP="00297D8B">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18590E39" w14:textId="77777777" w:rsidR="00297D8B" w:rsidRDefault="00297D8B" w:rsidP="00297D8B">
      <w:pPr>
        <w:rPr>
          <w:rFonts w:ascii="Helvetica" w:hAnsi="Helvetica"/>
        </w:rPr>
      </w:pPr>
    </w:p>
    <w:p w14:paraId="2B835649" w14:textId="77777777" w:rsidR="00297D8B" w:rsidRDefault="00297D8B" w:rsidP="00297D8B">
      <w:pPr>
        <w:rPr>
          <w:rFonts w:ascii="Helvetica" w:hAnsi="Helvetica"/>
        </w:rPr>
      </w:pPr>
      <w:r>
        <w:rPr>
          <w:rFonts w:ascii="Helvetica" w:hAnsi="Helvetica"/>
        </w:rPr>
        <w:t>A generic writing rubric for evaluating exit tickets is located at the end of this Instructor Manual-before “Additional Resources.”</w:t>
      </w:r>
    </w:p>
    <w:p w14:paraId="6891E8A0" w14:textId="77777777" w:rsidR="00297D8B" w:rsidRDefault="00297D8B" w:rsidP="00297D8B">
      <w:pPr>
        <w:rPr>
          <w:rFonts w:ascii="Helvetica" w:hAnsi="Helvetica"/>
        </w:rPr>
      </w:pPr>
    </w:p>
    <w:p w14:paraId="409629DD" w14:textId="77777777" w:rsidR="00297D8B" w:rsidRDefault="00297D8B" w:rsidP="00297D8B">
      <w:pPr>
        <w:rPr>
          <w:rFonts w:ascii="Helvetica" w:hAnsi="Helvetica"/>
        </w:rPr>
      </w:pPr>
      <w:r>
        <w:rPr>
          <w:rFonts w:ascii="Helvetica" w:hAnsi="Helvetica"/>
        </w:rPr>
        <w:t>What to look for?</w:t>
      </w:r>
    </w:p>
    <w:p w14:paraId="5BD0DC73" w14:textId="77777777" w:rsidR="00297D8B" w:rsidRDefault="00297D8B" w:rsidP="00297D8B">
      <w:pPr>
        <w:rPr>
          <w:rFonts w:ascii="Helvetica" w:hAnsi="Helvetica"/>
        </w:rPr>
      </w:pPr>
    </w:p>
    <w:p w14:paraId="76A60775" w14:textId="77777777" w:rsidR="00297D8B" w:rsidRDefault="00297D8B" w:rsidP="00297D8B">
      <w:pPr>
        <w:rPr>
          <w:rFonts w:ascii="Helvetica" w:hAnsi="Helvetica"/>
        </w:rPr>
      </w:pPr>
      <w:r>
        <w:rPr>
          <w:rFonts w:ascii="Helvetica" w:hAnsi="Helvetica"/>
        </w:rPr>
        <w:t>The students should take a stance on the number of continents and oceans. All arguments should cite at least 3 pieces of evidence from the sources.</w:t>
      </w:r>
    </w:p>
    <w:p w14:paraId="5A7911FB" w14:textId="77777777" w:rsidR="00297D8B" w:rsidRDefault="00297D8B" w:rsidP="00297D8B">
      <w:pPr>
        <w:rPr>
          <w:rFonts w:ascii="Helvetica" w:hAnsi="Helvetica"/>
        </w:rPr>
      </w:pPr>
    </w:p>
    <w:p w14:paraId="71B3BB66" w14:textId="77777777" w:rsidR="00297D8B" w:rsidRDefault="00297D8B" w:rsidP="00297D8B">
      <w:pPr>
        <w:rPr>
          <w:rFonts w:ascii="Helvetica" w:hAnsi="Helvetica"/>
        </w:rPr>
      </w:pPr>
      <w:r>
        <w:rPr>
          <w:rFonts w:ascii="Helvetica" w:hAnsi="Helvetica"/>
        </w:rPr>
        <w:t>Some information that students may include in their answer to the question:</w:t>
      </w:r>
    </w:p>
    <w:p w14:paraId="17292381" w14:textId="77777777" w:rsidR="00297D8B" w:rsidRDefault="00297D8B" w:rsidP="00297D8B">
      <w:pPr>
        <w:rPr>
          <w:rFonts w:ascii="Helvetica" w:hAnsi="Helvetica"/>
        </w:rPr>
      </w:pPr>
    </w:p>
    <w:p w14:paraId="2043D1A0" w14:textId="77777777" w:rsidR="00297D8B" w:rsidRPr="00EC5AB0" w:rsidRDefault="00297D8B" w:rsidP="00297D8B">
      <w:pPr>
        <w:rPr>
          <w:rFonts w:ascii="Helvetica" w:hAnsi="Helvetica"/>
        </w:rPr>
      </w:pPr>
      <w:r w:rsidRPr="00EC5AB0">
        <w:rPr>
          <w:rFonts w:ascii="Helvetica" w:hAnsi="Helvetica"/>
        </w:rPr>
        <w:t xml:space="preserve">Continents: </w:t>
      </w:r>
      <w:r>
        <w:rPr>
          <w:rFonts w:ascii="Helvetica" w:hAnsi="Helvetica"/>
        </w:rPr>
        <w:t>8</w:t>
      </w:r>
    </w:p>
    <w:p w14:paraId="64CD9EB8" w14:textId="77777777" w:rsidR="00297D8B" w:rsidRPr="00EC5AB0" w:rsidRDefault="00297D8B" w:rsidP="00297D8B">
      <w:pPr>
        <w:pStyle w:val="ListParagraph"/>
        <w:numPr>
          <w:ilvl w:val="0"/>
          <w:numId w:val="2"/>
        </w:numPr>
        <w:rPr>
          <w:rFonts w:ascii="Helvetica" w:hAnsi="Helvetica"/>
        </w:rPr>
      </w:pPr>
      <w:r>
        <w:rPr>
          <w:rFonts w:ascii="Helvetica" w:hAnsi="Helvetica"/>
        </w:rPr>
        <w:t>Most scientific</w:t>
      </w:r>
    </w:p>
    <w:p w14:paraId="3F4EF081" w14:textId="77777777" w:rsidR="00297D8B" w:rsidRPr="00EC5AB0" w:rsidRDefault="00297D8B" w:rsidP="00297D8B">
      <w:pPr>
        <w:pStyle w:val="ListParagraph"/>
        <w:numPr>
          <w:ilvl w:val="0"/>
          <w:numId w:val="2"/>
        </w:numPr>
        <w:rPr>
          <w:rFonts w:ascii="Helvetica" w:hAnsi="Helvetica"/>
        </w:rPr>
      </w:pPr>
      <w:r>
        <w:rPr>
          <w:rFonts w:ascii="Helvetica" w:hAnsi="Helvetica"/>
        </w:rPr>
        <w:t>Uses the plate tectonics of the Earth</w:t>
      </w:r>
    </w:p>
    <w:p w14:paraId="526D61C6" w14:textId="77777777" w:rsidR="00297D8B" w:rsidRPr="00EC5AB0" w:rsidRDefault="00297D8B" w:rsidP="00297D8B">
      <w:pPr>
        <w:pStyle w:val="ListParagraph"/>
        <w:numPr>
          <w:ilvl w:val="0"/>
          <w:numId w:val="2"/>
        </w:numPr>
        <w:rPr>
          <w:rFonts w:ascii="Helvetica" w:hAnsi="Helvetica"/>
        </w:rPr>
      </w:pPr>
      <w:r>
        <w:rPr>
          <w:rFonts w:ascii="Helvetica" w:hAnsi="Helvetica"/>
        </w:rPr>
        <w:t>Has the most continents</w:t>
      </w:r>
    </w:p>
    <w:p w14:paraId="494CCBC3" w14:textId="77777777" w:rsidR="00297D8B" w:rsidRDefault="00297D8B" w:rsidP="00297D8B">
      <w:pPr>
        <w:rPr>
          <w:rFonts w:ascii="Helvetica" w:hAnsi="Helvetica"/>
        </w:rPr>
      </w:pPr>
    </w:p>
    <w:p w14:paraId="2231C1B9" w14:textId="77777777" w:rsidR="00297D8B" w:rsidRPr="00EC5AB0" w:rsidRDefault="00297D8B" w:rsidP="00297D8B">
      <w:pPr>
        <w:rPr>
          <w:rFonts w:ascii="Helvetica" w:hAnsi="Helvetica"/>
        </w:rPr>
      </w:pPr>
      <w:r w:rsidRPr="00EC5AB0">
        <w:rPr>
          <w:rFonts w:ascii="Helvetica" w:hAnsi="Helvetica"/>
        </w:rPr>
        <w:t xml:space="preserve">Continents: </w:t>
      </w:r>
      <w:r>
        <w:rPr>
          <w:rFonts w:ascii="Helvetica" w:hAnsi="Helvetica"/>
        </w:rPr>
        <w:t>7</w:t>
      </w:r>
    </w:p>
    <w:p w14:paraId="69E18D6D" w14:textId="77777777" w:rsidR="00297D8B" w:rsidRPr="008677C6" w:rsidRDefault="00297D8B" w:rsidP="00297D8B">
      <w:pPr>
        <w:pStyle w:val="ListParagraph"/>
        <w:numPr>
          <w:ilvl w:val="0"/>
          <w:numId w:val="2"/>
        </w:numPr>
        <w:rPr>
          <w:rFonts w:ascii="Helvetica" w:hAnsi="Helvetica"/>
        </w:rPr>
      </w:pPr>
      <w:r>
        <w:rPr>
          <w:rFonts w:ascii="Helvetica" w:hAnsi="Helvetica"/>
          <w:bCs/>
        </w:rPr>
        <w:t>Most</w:t>
      </w:r>
      <w:r w:rsidRPr="00BB2A32">
        <w:rPr>
          <w:rFonts w:ascii="Helvetica" w:hAnsi="Helvetica"/>
          <w:bCs/>
        </w:rPr>
        <w:t xml:space="preserve"> </w:t>
      </w:r>
      <w:r>
        <w:rPr>
          <w:rFonts w:ascii="Helvetica" w:hAnsi="Helvetica"/>
          <w:bCs/>
        </w:rPr>
        <w:t>widely used</w:t>
      </w:r>
    </w:p>
    <w:p w14:paraId="0CFB89C9" w14:textId="77777777" w:rsidR="00297D8B" w:rsidRPr="00EC5AB0" w:rsidRDefault="00297D8B" w:rsidP="00297D8B">
      <w:pPr>
        <w:pStyle w:val="ListParagraph"/>
        <w:numPr>
          <w:ilvl w:val="0"/>
          <w:numId w:val="2"/>
        </w:numPr>
        <w:rPr>
          <w:rFonts w:ascii="Helvetica" w:hAnsi="Helvetica"/>
        </w:rPr>
      </w:pPr>
      <w:r>
        <w:rPr>
          <w:rFonts w:ascii="Helvetica" w:hAnsi="Helvetica"/>
        </w:rPr>
        <w:t>Most historical</w:t>
      </w:r>
    </w:p>
    <w:p w14:paraId="28E188D0" w14:textId="77777777" w:rsidR="00297D8B" w:rsidRPr="00EC5AB0" w:rsidRDefault="00297D8B" w:rsidP="00297D8B">
      <w:pPr>
        <w:pStyle w:val="ListParagraph"/>
        <w:numPr>
          <w:ilvl w:val="0"/>
          <w:numId w:val="2"/>
        </w:numPr>
        <w:rPr>
          <w:rFonts w:ascii="Helvetica" w:hAnsi="Helvetica"/>
        </w:rPr>
      </w:pPr>
      <w:r w:rsidRPr="00EC5AB0">
        <w:rPr>
          <w:rFonts w:ascii="Helvetica" w:hAnsi="Helvetica"/>
        </w:rPr>
        <w:t>They had two houses, near the ocean (the first “beach side condo”) and the woods</w:t>
      </w:r>
    </w:p>
    <w:p w14:paraId="6F4A4E27" w14:textId="77777777" w:rsidR="00297D8B" w:rsidRPr="00EC5AB0" w:rsidRDefault="00297D8B" w:rsidP="00297D8B">
      <w:pPr>
        <w:pStyle w:val="ListParagraph"/>
        <w:numPr>
          <w:ilvl w:val="0"/>
          <w:numId w:val="2"/>
        </w:numPr>
        <w:rPr>
          <w:rFonts w:ascii="Helvetica" w:hAnsi="Helvetica"/>
        </w:rPr>
      </w:pPr>
      <w:r w:rsidRPr="00EC5AB0">
        <w:rPr>
          <w:rFonts w:ascii="Helvetica" w:hAnsi="Helvetica"/>
        </w:rPr>
        <w:t>They could house many families; this allowed families to be close</w:t>
      </w:r>
    </w:p>
    <w:p w14:paraId="10A53006" w14:textId="77777777" w:rsidR="00297D8B" w:rsidRPr="00EC5AB0" w:rsidRDefault="00297D8B" w:rsidP="00297D8B">
      <w:pPr>
        <w:pStyle w:val="ListParagraph"/>
        <w:numPr>
          <w:ilvl w:val="0"/>
          <w:numId w:val="2"/>
        </w:numPr>
        <w:rPr>
          <w:rFonts w:ascii="Helvetica" w:hAnsi="Helvetica"/>
        </w:rPr>
      </w:pPr>
      <w:r>
        <w:rPr>
          <w:rFonts w:ascii="Helvetica" w:hAnsi="Helvetica"/>
        </w:rPr>
        <w:t>Will be recognized by the most people around the world</w:t>
      </w:r>
    </w:p>
    <w:p w14:paraId="2C30016A" w14:textId="77777777" w:rsidR="00297D8B" w:rsidRDefault="00297D8B" w:rsidP="00297D8B">
      <w:pPr>
        <w:rPr>
          <w:rFonts w:ascii="Helvetica" w:hAnsi="Helvetica"/>
        </w:rPr>
      </w:pPr>
    </w:p>
    <w:p w14:paraId="48B311EE" w14:textId="77777777" w:rsidR="00297D8B" w:rsidRDefault="00297D8B" w:rsidP="00297D8B">
      <w:pPr>
        <w:rPr>
          <w:rFonts w:ascii="Helvetica" w:hAnsi="Helvetica"/>
        </w:rPr>
      </w:pPr>
    </w:p>
    <w:p w14:paraId="18C3A9CF" w14:textId="77777777" w:rsidR="00297D8B" w:rsidRDefault="00297D8B" w:rsidP="00297D8B">
      <w:pPr>
        <w:rPr>
          <w:rFonts w:ascii="Helvetica" w:hAnsi="Helvetica"/>
        </w:rPr>
      </w:pPr>
    </w:p>
    <w:p w14:paraId="25563594" w14:textId="77777777" w:rsidR="00297D8B" w:rsidRDefault="00297D8B" w:rsidP="00297D8B">
      <w:pPr>
        <w:rPr>
          <w:rFonts w:ascii="Helvetica" w:hAnsi="Helvetica"/>
        </w:rPr>
      </w:pPr>
    </w:p>
    <w:p w14:paraId="77523E43" w14:textId="77777777" w:rsidR="00297D8B" w:rsidRDefault="00297D8B" w:rsidP="00297D8B">
      <w:pPr>
        <w:rPr>
          <w:rFonts w:ascii="Helvetica" w:hAnsi="Helvetica"/>
        </w:rPr>
      </w:pPr>
    </w:p>
    <w:p w14:paraId="292B85D4" w14:textId="77777777" w:rsidR="00297D8B" w:rsidRPr="00EC5AB0" w:rsidRDefault="00297D8B" w:rsidP="00297D8B">
      <w:pPr>
        <w:rPr>
          <w:rFonts w:ascii="Helvetica" w:hAnsi="Helvetica"/>
        </w:rPr>
      </w:pPr>
      <w:r w:rsidRPr="00EC5AB0">
        <w:rPr>
          <w:rFonts w:ascii="Helvetica" w:hAnsi="Helvetica"/>
        </w:rPr>
        <w:t xml:space="preserve">Continents: </w:t>
      </w:r>
      <w:r>
        <w:rPr>
          <w:rFonts w:ascii="Helvetica" w:hAnsi="Helvetica"/>
        </w:rPr>
        <w:t>5</w:t>
      </w:r>
    </w:p>
    <w:p w14:paraId="05B9E8AA" w14:textId="77777777" w:rsidR="00297D8B" w:rsidRPr="00EC5AB0" w:rsidRDefault="00297D8B" w:rsidP="00297D8B">
      <w:pPr>
        <w:pStyle w:val="ListParagraph"/>
        <w:numPr>
          <w:ilvl w:val="0"/>
          <w:numId w:val="2"/>
        </w:numPr>
        <w:rPr>
          <w:rFonts w:ascii="Helvetica" w:hAnsi="Helvetica"/>
        </w:rPr>
      </w:pPr>
      <w:r>
        <w:rPr>
          <w:rFonts w:ascii="Helvetica" w:hAnsi="Helvetica"/>
        </w:rPr>
        <w:t>Closest to the dictionary definition</w:t>
      </w:r>
    </w:p>
    <w:p w14:paraId="481F82A5" w14:textId="77777777" w:rsidR="00297D8B" w:rsidRPr="00EC5AB0" w:rsidRDefault="00297D8B" w:rsidP="00297D8B">
      <w:pPr>
        <w:pStyle w:val="ListParagraph"/>
        <w:numPr>
          <w:ilvl w:val="0"/>
          <w:numId w:val="2"/>
        </w:numPr>
        <w:rPr>
          <w:rFonts w:ascii="Helvetica" w:hAnsi="Helvetica"/>
        </w:rPr>
      </w:pPr>
      <w:r>
        <w:rPr>
          <w:rFonts w:ascii="Helvetica" w:hAnsi="Helvetica"/>
        </w:rPr>
        <w:t>Shows Eurasia and the Americas as single continent (clearly no oceans divide them)</w:t>
      </w:r>
    </w:p>
    <w:p w14:paraId="7BE3D951" w14:textId="77777777" w:rsidR="00297D8B" w:rsidRPr="00EC5AB0" w:rsidRDefault="00297D8B" w:rsidP="00297D8B">
      <w:pPr>
        <w:pStyle w:val="ListParagraph"/>
        <w:numPr>
          <w:ilvl w:val="0"/>
          <w:numId w:val="2"/>
        </w:numPr>
        <w:rPr>
          <w:rFonts w:ascii="Helvetica" w:hAnsi="Helvetica"/>
        </w:rPr>
      </w:pPr>
      <w:r>
        <w:rPr>
          <w:rFonts w:ascii="Helvetica" w:hAnsi="Helvetica"/>
        </w:rPr>
        <w:t>Commonly used in many parts of Europe and South America.</w:t>
      </w:r>
    </w:p>
    <w:p w14:paraId="6F14EF69" w14:textId="77777777" w:rsidR="00297D8B" w:rsidRDefault="00297D8B" w:rsidP="00297D8B">
      <w:pPr>
        <w:rPr>
          <w:rFonts w:ascii="Helvetica" w:hAnsi="Helvetica"/>
        </w:rPr>
      </w:pPr>
    </w:p>
    <w:p w14:paraId="11317A12" w14:textId="77777777" w:rsidR="00297D8B" w:rsidRPr="00EC5AB0" w:rsidRDefault="00297D8B" w:rsidP="00297D8B">
      <w:pPr>
        <w:rPr>
          <w:rFonts w:ascii="Helvetica" w:hAnsi="Helvetica"/>
        </w:rPr>
      </w:pPr>
      <w:r w:rsidRPr="00EC5AB0">
        <w:rPr>
          <w:rFonts w:ascii="Helvetica" w:hAnsi="Helvetica"/>
        </w:rPr>
        <w:t>Continents: 3</w:t>
      </w:r>
    </w:p>
    <w:p w14:paraId="3224BFCF" w14:textId="77777777" w:rsidR="00297D8B" w:rsidRPr="00EC5AB0" w:rsidRDefault="00297D8B" w:rsidP="00297D8B">
      <w:pPr>
        <w:pStyle w:val="ListParagraph"/>
        <w:numPr>
          <w:ilvl w:val="0"/>
          <w:numId w:val="2"/>
        </w:numPr>
        <w:rPr>
          <w:rFonts w:ascii="Helvetica" w:hAnsi="Helvetica"/>
        </w:rPr>
      </w:pPr>
      <w:r>
        <w:rPr>
          <w:rFonts w:ascii="Helvetica" w:hAnsi="Helvetica"/>
        </w:rPr>
        <w:t>Groups the major land masses and counts islands with the contents nearby</w:t>
      </w:r>
    </w:p>
    <w:p w14:paraId="46DF35AD" w14:textId="77777777" w:rsidR="00297D8B" w:rsidRPr="00C26288" w:rsidRDefault="00297D8B" w:rsidP="00297D8B">
      <w:pPr>
        <w:pStyle w:val="ListParagraph"/>
        <w:numPr>
          <w:ilvl w:val="0"/>
          <w:numId w:val="2"/>
        </w:numPr>
        <w:rPr>
          <w:rFonts w:ascii="Helvetica" w:hAnsi="Helvetica"/>
        </w:rPr>
      </w:pPr>
      <w:r>
        <w:rPr>
          <w:rFonts w:ascii="Helvetica" w:hAnsi="Helvetica"/>
        </w:rPr>
        <w:t>Has the least continents</w:t>
      </w:r>
    </w:p>
    <w:p w14:paraId="7C1B00A4" w14:textId="77777777" w:rsidR="00297D8B" w:rsidRDefault="00297D8B" w:rsidP="00297D8B">
      <w:pPr>
        <w:rPr>
          <w:rFonts w:ascii="Helvetica" w:hAnsi="Helvetica"/>
          <w:bCs/>
        </w:rPr>
      </w:pPr>
    </w:p>
    <w:p w14:paraId="32F488C4" w14:textId="77777777" w:rsidR="00297D8B" w:rsidRPr="00EC5AB0" w:rsidRDefault="00297D8B" w:rsidP="00297D8B">
      <w:pPr>
        <w:rPr>
          <w:rFonts w:ascii="Helvetica" w:hAnsi="Helvetica"/>
        </w:rPr>
      </w:pPr>
      <w:r w:rsidRPr="00EC5AB0">
        <w:rPr>
          <w:rFonts w:ascii="Helvetica" w:hAnsi="Helvetica"/>
          <w:bCs/>
        </w:rPr>
        <w:t xml:space="preserve">Oceans: </w:t>
      </w:r>
      <w:r>
        <w:rPr>
          <w:rFonts w:ascii="Helvetica" w:hAnsi="Helvetica"/>
          <w:bCs/>
        </w:rPr>
        <w:t>5</w:t>
      </w:r>
    </w:p>
    <w:p w14:paraId="6A2FA456" w14:textId="77777777" w:rsidR="00297D8B" w:rsidRDefault="00297D8B" w:rsidP="00297D8B">
      <w:pPr>
        <w:pStyle w:val="ListParagraph"/>
        <w:numPr>
          <w:ilvl w:val="0"/>
          <w:numId w:val="2"/>
        </w:numPr>
        <w:rPr>
          <w:rFonts w:ascii="Helvetica" w:hAnsi="Helvetica"/>
        </w:rPr>
      </w:pPr>
      <w:r>
        <w:rPr>
          <w:rFonts w:ascii="Helvetica" w:hAnsi="Helvetica"/>
        </w:rPr>
        <w:t>Has the most number of oceans</w:t>
      </w:r>
    </w:p>
    <w:p w14:paraId="40C06EFA" w14:textId="77777777" w:rsidR="00297D8B" w:rsidRDefault="00297D8B" w:rsidP="00297D8B">
      <w:pPr>
        <w:pStyle w:val="ListParagraph"/>
        <w:numPr>
          <w:ilvl w:val="0"/>
          <w:numId w:val="2"/>
        </w:numPr>
        <w:rPr>
          <w:rFonts w:ascii="Helvetica" w:hAnsi="Helvetica"/>
        </w:rPr>
      </w:pPr>
      <w:r>
        <w:rPr>
          <w:rFonts w:ascii="Helvetica" w:hAnsi="Helvetica"/>
        </w:rPr>
        <w:t>Helpful for ocean navigation</w:t>
      </w:r>
    </w:p>
    <w:p w14:paraId="316E50B3" w14:textId="77777777" w:rsidR="00297D8B" w:rsidRDefault="00297D8B" w:rsidP="00297D8B">
      <w:pPr>
        <w:pStyle w:val="ListParagraph"/>
        <w:numPr>
          <w:ilvl w:val="0"/>
          <w:numId w:val="2"/>
        </w:numPr>
        <w:rPr>
          <w:rFonts w:ascii="Helvetica" w:hAnsi="Helvetica"/>
        </w:rPr>
      </w:pPr>
      <w:r>
        <w:rPr>
          <w:rFonts w:ascii="Helvetica" w:hAnsi="Helvetica"/>
        </w:rPr>
        <w:t>Used by many people today (although not most common)</w:t>
      </w:r>
    </w:p>
    <w:p w14:paraId="701AC1BC" w14:textId="77777777" w:rsidR="00297D8B" w:rsidRPr="00B02D20" w:rsidRDefault="00297D8B" w:rsidP="00297D8B">
      <w:pPr>
        <w:pStyle w:val="ListParagraph"/>
        <w:numPr>
          <w:ilvl w:val="0"/>
          <w:numId w:val="2"/>
        </w:numPr>
        <w:rPr>
          <w:rFonts w:ascii="Helvetica" w:hAnsi="Helvetica"/>
        </w:rPr>
      </w:pPr>
      <w:r>
        <w:rPr>
          <w:rFonts w:ascii="Helvetica" w:hAnsi="Helvetica"/>
        </w:rPr>
        <w:t>Includes the new Southern Ocean (2000)</w:t>
      </w:r>
    </w:p>
    <w:p w14:paraId="4D8739EA" w14:textId="77777777" w:rsidR="00297D8B" w:rsidRDefault="00297D8B" w:rsidP="00297D8B">
      <w:pPr>
        <w:rPr>
          <w:rFonts w:ascii="Helvetica" w:hAnsi="Helvetica"/>
        </w:rPr>
      </w:pPr>
    </w:p>
    <w:p w14:paraId="57C5A025" w14:textId="77777777" w:rsidR="00297D8B" w:rsidRPr="00EC5AB0" w:rsidRDefault="00297D8B" w:rsidP="00297D8B">
      <w:pPr>
        <w:rPr>
          <w:rFonts w:ascii="Helvetica" w:hAnsi="Helvetica"/>
        </w:rPr>
      </w:pPr>
      <w:r w:rsidRPr="00EC5AB0">
        <w:rPr>
          <w:rFonts w:ascii="Helvetica" w:hAnsi="Helvetica"/>
          <w:bCs/>
        </w:rPr>
        <w:t xml:space="preserve">Oceans: </w:t>
      </w:r>
      <w:r>
        <w:rPr>
          <w:rFonts w:ascii="Helvetica" w:hAnsi="Helvetica"/>
          <w:bCs/>
        </w:rPr>
        <w:t>4</w:t>
      </w:r>
    </w:p>
    <w:p w14:paraId="539D98FC" w14:textId="77777777" w:rsidR="00297D8B" w:rsidRPr="008677C6" w:rsidRDefault="00297D8B" w:rsidP="00297D8B">
      <w:pPr>
        <w:pStyle w:val="ListParagraph"/>
        <w:numPr>
          <w:ilvl w:val="0"/>
          <w:numId w:val="2"/>
        </w:numPr>
        <w:rPr>
          <w:rFonts w:ascii="Helvetica" w:hAnsi="Helvetica"/>
        </w:rPr>
      </w:pPr>
      <w:r>
        <w:rPr>
          <w:rFonts w:ascii="Helvetica" w:hAnsi="Helvetica"/>
          <w:bCs/>
        </w:rPr>
        <w:t>Most</w:t>
      </w:r>
      <w:r w:rsidRPr="00BB2A32">
        <w:rPr>
          <w:rFonts w:ascii="Helvetica" w:hAnsi="Helvetica"/>
          <w:bCs/>
        </w:rPr>
        <w:t xml:space="preserve"> </w:t>
      </w:r>
      <w:r>
        <w:rPr>
          <w:rFonts w:ascii="Helvetica" w:hAnsi="Helvetica"/>
          <w:bCs/>
        </w:rPr>
        <w:t>widely used</w:t>
      </w:r>
    </w:p>
    <w:p w14:paraId="6002EAD0" w14:textId="77777777" w:rsidR="00297D8B" w:rsidRPr="00BB2A32" w:rsidRDefault="00297D8B" w:rsidP="00297D8B">
      <w:pPr>
        <w:pStyle w:val="ListParagraph"/>
        <w:numPr>
          <w:ilvl w:val="0"/>
          <w:numId w:val="2"/>
        </w:numPr>
        <w:rPr>
          <w:rFonts w:ascii="Helvetica" w:hAnsi="Helvetica"/>
        </w:rPr>
      </w:pPr>
      <w:r>
        <w:rPr>
          <w:rFonts w:ascii="Helvetica" w:hAnsi="Helvetica"/>
          <w:bCs/>
        </w:rPr>
        <w:t>The Antarctic Ocean should not be counted, because it is really just the southern part of the Atlantic, Pacific, and Indian Oceans.</w:t>
      </w:r>
    </w:p>
    <w:p w14:paraId="6AF723A6" w14:textId="77777777" w:rsidR="00297D8B" w:rsidRPr="008677C6" w:rsidRDefault="00297D8B" w:rsidP="00297D8B">
      <w:pPr>
        <w:rPr>
          <w:rFonts w:ascii="Helvetica" w:hAnsi="Helvetica"/>
        </w:rPr>
      </w:pPr>
    </w:p>
    <w:p w14:paraId="261F7B56" w14:textId="77777777" w:rsidR="00297D8B" w:rsidRPr="00EC5AB0" w:rsidRDefault="00297D8B" w:rsidP="00297D8B">
      <w:pPr>
        <w:rPr>
          <w:rFonts w:ascii="Helvetica" w:hAnsi="Helvetica"/>
        </w:rPr>
      </w:pPr>
      <w:r w:rsidRPr="00EC5AB0">
        <w:rPr>
          <w:rFonts w:ascii="Helvetica" w:hAnsi="Helvetica"/>
          <w:bCs/>
        </w:rPr>
        <w:t xml:space="preserve">Oceans: </w:t>
      </w:r>
      <w:r>
        <w:rPr>
          <w:rFonts w:ascii="Helvetica" w:hAnsi="Helvetica"/>
          <w:bCs/>
        </w:rPr>
        <w:t>3</w:t>
      </w:r>
    </w:p>
    <w:p w14:paraId="20CB589A" w14:textId="77777777" w:rsidR="00297D8B" w:rsidRDefault="00297D8B" w:rsidP="00297D8B">
      <w:pPr>
        <w:pStyle w:val="ListParagraph"/>
        <w:numPr>
          <w:ilvl w:val="0"/>
          <w:numId w:val="2"/>
        </w:numPr>
        <w:rPr>
          <w:rFonts w:ascii="Helvetica" w:hAnsi="Helvetica"/>
        </w:rPr>
      </w:pPr>
      <w:r>
        <w:rPr>
          <w:rFonts w:ascii="Helvetica" w:hAnsi="Helvetica"/>
        </w:rPr>
        <w:t>Most historical</w:t>
      </w:r>
    </w:p>
    <w:p w14:paraId="3412D4ED" w14:textId="77777777" w:rsidR="00297D8B" w:rsidRPr="00EC5AB0" w:rsidRDefault="00297D8B" w:rsidP="00297D8B">
      <w:pPr>
        <w:pStyle w:val="ListParagraph"/>
        <w:numPr>
          <w:ilvl w:val="0"/>
          <w:numId w:val="2"/>
        </w:numPr>
        <w:rPr>
          <w:rFonts w:ascii="Helvetica" w:hAnsi="Helvetica"/>
        </w:rPr>
      </w:pPr>
      <w:r>
        <w:rPr>
          <w:rFonts w:ascii="Helvetica" w:hAnsi="Helvetica"/>
        </w:rPr>
        <w:t>Should not count Artic or Antarctic Oceans</w:t>
      </w:r>
    </w:p>
    <w:p w14:paraId="517F5ECA" w14:textId="77777777" w:rsidR="00297D8B" w:rsidRDefault="00297D8B" w:rsidP="00297D8B">
      <w:pPr>
        <w:rPr>
          <w:rFonts w:ascii="Helvetica" w:hAnsi="Helvetica"/>
        </w:rPr>
      </w:pPr>
    </w:p>
    <w:p w14:paraId="1E644B4B" w14:textId="77777777" w:rsidR="00297D8B" w:rsidRPr="00EC5AB0" w:rsidRDefault="00297D8B" w:rsidP="00297D8B">
      <w:pPr>
        <w:rPr>
          <w:rFonts w:ascii="Helvetica" w:hAnsi="Helvetica"/>
        </w:rPr>
      </w:pPr>
      <w:r w:rsidRPr="00EC5AB0">
        <w:rPr>
          <w:rFonts w:ascii="Helvetica" w:hAnsi="Helvetica"/>
          <w:bCs/>
        </w:rPr>
        <w:t xml:space="preserve">Oceans: </w:t>
      </w:r>
      <w:r>
        <w:rPr>
          <w:rFonts w:ascii="Helvetica" w:hAnsi="Helvetica"/>
          <w:bCs/>
        </w:rPr>
        <w:t>1</w:t>
      </w:r>
    </w:p>
    <w:p w14:paraId="08A942E8" w14:textId="77777777" w:rsidR="00297D8B" w:rsidRDefault="00297D8B" w:rsidP="00297D8B">
      <w:pPr>
        <w:pStyle w:val="ListParagraph"/>
        <w:numPr>
          <w:ilvl w:val="0"/>
          <w:numId w:val="2"/>
        </w:numPr>
        <w:rPr>
          <w:rFonts w:ascii="Helvetica" w:hAnsi="Helvetica"/>
        </w:rPr>
      </w:pPr>
      <w:r>
        <w:rPr>
          <w:rFonts w:ascii="Helvetica" w:hAnsi="Helvetica"/>
        </w:rPr>
        <w:t>Most scientific definition</w:t>
      </w:r>
    </w:p>
    <w:p w14:paraId="60787CC5" w14:textId="77777777" w:rsidR="00297D8B" w:rsidRDefault="00297D8B" w:rsidP="00297D8B">
      <w:pPr>
        <w:pStyle w:val="ListParagraph"/>
        <w:numPr>
          <w:ilvl w:val="0"/>
          <w:numId w:val="2"/>
        </w:numPr>
        <w:rPr>
          <w:rFonts w:ascii="Helvetica" w:hAnsi="Helvetica"/>
        </w:rPr>
      </w:pPr>
      <w:r>
        <w:rPr>
          <w:rFonts w:ascii="Helvetica" w:hAnsi="Helvetica"/>
        </w:rPr>
        <w:t>All of the oceans are connected</w:t>
      </w:r>
    </w:p>
    <w:p w14:paraId="09577E24" w14:textId="77777777" w:rsidR="00297D8B" w:rsidRPr="00EC5AB0" w:rsidRDefault="00297D8B" w:rsidP="00297D8B">
      <w:pPr>
        <w:pStyle w:val="ListParagraph"/>
        <w:numPr>
          <w:ilvl w:val="0"/>
          <w:numId w:val="2"/>
        </w:numPr>
        <w:rPr>
          <w:rFonts w:ascii="Helvetica" w:hAnsi="Helvetica"/>
        </w:rPr>
      </w:pPr>
      <w:r>
        <w:rPr>
          <w:rFonts w:ascii="Helvetica" w:hAnsi="Helvetica"/>
        </w:rPr>
        <w:t>Has the least number of oceans</w:t>
      </w:r>
    </w:p>
    <w:p w14:paraId="7C8EE61E" w14:textId="77777777" w:rsidR="00297D8B" w:rsidRDefault="00297D8B" w:rsidP="00297D8B">
      <w:pPr>
        <w:rPr>
          <w:rFonts w:ascii="Helvetica" w:hAnsi="Helvetica"/>
        </w:rPr>
      </w:pPr>
    </w:p>
    <w:p w14:paraId="111F1233" w14:textId="77777777" w:rsidR="00297D8B" w:rsidRDefault="00297D8B" w:rsidP="00297D8B">
      <w:pPr>
        <w:rPr>
          <w:rFonts w:ascii="Helvetica" w:hAnsi="Helvetica"/>
        </w:rPr>
      </w:pPr>
    </w:p>
    <w:p w14:paraId="7009E765" w14:textId="77777777" w:rsidR="00297D8B" w:rsidRDefault="00297D8B" w:rsidP="00297D8B">
      <w:pPr>
        <w:rPr>
          <w:rFonts w:ascii="Helvetica" w:hAnsi="Helvetica"/>
        </w:rPr>
      </w:pPr>
    </w:p>
    <w:p w14:paraId="46FF08B9" w14:textId="77777777" w:rsidR="00297D8B" w:rsidRDefault="00297D8B" w:rsidP="00297D8B">
      <w:pPr>
        <w:rPr>
          <w:rFonts w:ascii="Helvetica" w:hAnsi="Helvetica"/>
        </w:rPr>
      </w:pPr>
    </w:p>
    <w:p w14:paraId="40FE84F0" w14:textId="77777777" w:rsidR="00297D8B" w:rsidRDefault="00297D8B" w:rsidP="00297D8B">
      <w:pPr>
        <w:rPr>
          <w:rFonts w:ascii="Helvetica" w:hAnsi="Helvetica"/>
        </w:rPr>
      </w:pPr>
    </w:p>
    <w:p w14:paraId="7F3EBBF5" w14:textId="77777777" w:rsidR="00297D8B" w:rsidRDefault="00297D8B" w:rsidP="00297D8B">
      <w:pPr>
        <w:rPr>
          <w:rFonts w:ascii="Helvetica" w:hAnsi="Helvetica"/>
        </w:rPr>
      </w:pPr>
    </w:p>
    <w:p w14:paraId="24BD9EDE" w14:textId="77777777" w:rsidR="00297D8B" w:rsidRDefault="00297D8B" w:rsidP="00297D8B">
      <w:pPr>
        <w:rPr>
          <w:rFonts w:ascii="Helvetica" w:hAnsi="Helvetica"/>
        </w:rPr>
      </w:pPr>
    </w:p>
    <w:p w14:paraId="2C02C316" w14:textId="3879B87E" w:rsidR="006F5368" w:rsidRPr="00297D8B" w:rsidRDefault="006F5368" w:rsidP="006F5368">
      <w:pPr>
        <w:rPr>
          <w:rFonts w:ascii="Helvetica" w:hAnsi="Helvetica"/>
        </w:rPr>
      </w:pPr>
      <w:r>
        <w:rPr>
          <w:rFonts w:ascii="Helvetica" w:hAnsi="Helvetica"/>
          <w:highlight w:val="yellow"/>
        </w:rPr>
        <w:br w:type="page"/>
      </w:r>
    </w:p>
    <w:p w14:paraId="13FC70C4" w14:textId="2EA8CD38" w:rsidR="00EC5AB0" w:rsidRPr="00E65CC2" w:rsidRDefault="00EC1548" w:rsidP="00E65CC2">
      <w:pPr>
        <w:shd w:val="clear" w:color="auto" w:fill="F4B083" w:themeFill="accent2" w:themeFillTint="99"/>
        <w:jc w:val="center"/>
        <w:rPr>
          <w:rFonts w:ascii="Helvetica" w:hAnsi="Helvetica"/>
          <w:b/>
        </w:rPr>
      </w:pPr>
      <w:bookmarkStart w:id="9" w:name="Lesson4_11"/>
      <w:r>
        <w:rPr>
          <w:rFonts w:ascii="Helvetica" w:hAnsi="Helvetica"/>
          <w:b/>
        </w:rPr>
        <w:lastRenderedPageBreak/>
        <w:t>LESSON PLAN 4-</w:t>
      </w:r>
      <w:r w:rsidR="002473FB">
        <w:rPr>
          <w:rFonts w:ascii="Helvetica" w:hAnsi="Helvetica"/>
          <w:b/>
        </w:rPr>
        <w:t>11</w:t>
      </w:r>
      <w:r>
        <w:rPr>
          <w:rFonts w:ascii="Helvetica" w:hAnsi="Helvetica"/>
          <w:b/>
        </w:rPr>
        <w:t xml:space="preserve">: </w:t>
      </w:r>
      <w:r w:rsidRPr="00EC1548">
        <w:rPr>
          <w:rFonts w:ascii="Helvetica" w:hAnsi="Helvetica"/>
          <w:b/>
        </w:rPr>
        <w:t>Whi</w:t>
      </w:r>
      <w:r w:rsidR="00795C27">
        <w:rPr>
          <w:rFonts w:ascii="Helvetica" w:hAnsi="Helvetica"/>
          <w:b/>
        </w:rPr>
        <w:t>ch Way I</w:t>
      </w:r>
      <w:r w:rsidRPr="00EC1548">
        <w:rPr>
          <w:rFonts w:ascii="Helvetica" w:hAnsi="Helvetica"/>
          <w:b/>
        </w:rPr>
        <w:t xml:space="preserve">s </w:t>
      </w:r>
      <w:r w:rsidR="00795C27">
        <w:rPr>
          <w:rFonts w:ascii="Helvetica" w:hAnsi="Helvetica"/>
          <w:b/>
        </w:rPr>
        <w:t>U</w:t>
      </w:r>
      <w:r w:rsidRPr="00EC1548">
        <w:rPr>
          <w:rFonts w:ascii="Helvetica" w:hAnsi="Helvetica"/>
          <w:b/>
        </w:rPr>
        <w:t>p? Seeing the World Through Different Maps</w:t>
      </w:r>
    </w:p>
    <w:bookmarkEnd w:id="9"/>
    <w:p w14:paraId="567ED21D" w14:textId="77777777" w:rsidR="00EC5AB0" w:rsidRPr="00917E9A" w:rsidRDefault="00EC5AB0" w:rsidP="00EC5AB0">
      <w:pPr>
        <w:rPr>
          <w:rFonts w:ascii="Helvetica" w:hAnsi="Helvetica"/>
          <w:b/>
        </w:rPr>
      </w:pPr>
    </w:p>
    <w:p w14:paraId="5A4F8FBE" w14:textId="77777777" w:rsidR="00EC5AB0" w:rsidRPr="00600AD7" w:rsidRDefault="00EC5AB0" w:rsidP="00EC5AB0">
      <w:pPr>
        <w:shd w:val="clear" w:color="auto" w:fill="FBE4D5" w:themeFill="accent2" w:themeFillTint="33"/>
        <w:rPr>
          <w:rFonts w:ascii="Helvetica" w:hAnsi="Helvetica"/>
          <w:b/>
        </w:rPr>
      </w:pPr>
      <w:r>
        <w:rPr>
          <w:rFonts w:ascii="Helvetica" w:hAnsi="Helvetica"/>
          <w:b/>
        </w:rPr>
        <w:t>MATERIALS</w:t>
      </w:r>
    </w:p>
    <w:p w14:paraId="394A4F14" w14:textId="77777777" w:rsidR="00EC5AB0" w:rsidRDefault="00EC5AB0" w:rsidP="00EC5AB0">
      <w:pPr>
        <w:rPr>
          <w:rFonts w:ascii="Helvetica" w:hAnsi="Helvetica"/>
        </w:rPr>
      </w:pPr>
    </w:p>
    <w:p w14:paraId="23EDB56B" w14:textId="7155995E" w:rsidR="00D47CA4" w:rsidRDefault="00D47CA4" w:rsidP="00EC5AB0">
      <w:pPr>
        <w:rPr>
          <w:rFonts w:ascii="Helvetica" w:hAnsi="Helvetica"/>
        </w:rPr>
      </w:pPr>
      <w:r>
        <w:rPr>
          <w:rFonts w:ascii="Helvetica" w:hAnsi="Helvetica"/>
        </w:rPr>
        <w:t>Clipboards (not supplied)</w:t>
      </w:r>
    </w:p>
    <w:p w14:paraId="620360CB" w14:textId="0654FBB3" w:rsidR="004311B0" w:rsidRDefault="004311B0" w:rsidP="004311B0">
      <w:pPr>
        <w:rPr>
          <w:rFonts w:ascii="Helvetica" w:hAnsi="Helvetica"/>
        </w:rPr>
      </w:pPr>
      <w:r>
        <w:rPr>
          <w:rFonts w:ascii="Helvetica" w:hAnsi="Helvetica"/>
        </w:rPr>
        <w:t>Making Maps Video (Lesson4-</w:t>
      </w:r>
      <w:r w:rsidR="002473FB">
        <w:rPr>
          <w:rFonts w:ascii="Helvetica" w:hAnsi="Helvetica"/>
        </w:rPr>
        <w:t>11</w:t>
      </w:r>
      <w:r w:rsidR="00C03B47">
        <w:rPr>
          <w:rFonts w:ascii="Helvetica" w:hAnsi="Helvetica"/>
        </w:rPr>
        <w:t>Video1</w:t>
      </w:r>
      <w:r>
        <w:rPr>
          <w:rFonts w:ascii="Helvetica" w:hAnsi="Helvetica"/>
        </w:rPr>
        <w:t xml:space="preserve">) </w:t>
      </w:r>
      <w:r w:rsidR="00AE2482">
        <w:rPr>
          <w:rFonts w:ascii="Helvetica" w:hAnsi="Helvetica"/>
        </w:rPr>
        <w:t xml:space="preserve">[Located in the Open Social Studies Video Library: </w:t>
      </w:r>
      <w:hyperlink r:id="rId27" w:history="1">
        <w:r w:rsidR="00AE2482" w:rsidRPr="0008451B">
          <w:rPr>
            <w:rStyle w:val="Hyperlink"/>
            <w:rFonts w:ascii="Helvetica" w:hAnsi="Helvetica"/>
          </w:rPr>
          <w:t>www.opensocialstudies.org/K-6.html</w:t>
        </w:r>
      </w:hyperlink>
      <w:r w:rsidR="00AE2482">
        <w:rPr>
          <w:rFonts w:ascii="Helvetica" w:hAnsi="Helvetica"/>
        </w:rPr>
        <w:t>]</w:t>
      </w:r>
    </w:p>
    <w:p w14:paraId="597ABD82" w14:textId="1CAB0B05" w:rsidR="00EC5AB0" w:rsidRDefault="00053F97" w:rsidP="00EC5AB0">
      <w:pPr>
        <w:rPr>
          <w:rFonts w:ascii="Helvetica" w:hAnsi="Helvetica"/>
        </w:rPr>
      </w:pPr>
      <w:r>
        <w:rPr>
          <w:rFonts w:ascii="Helvetica" w:hAnsi="Helvetica"/>
        </w:rPr>
        <w:t>Various World Maps</w:t>
      </w:r>
      <w:r w:rsidR="00EC5AB0">
        <w:rPr>
          <w:rFonts w:ascii="Helvetica" w:hAnsi="Helvetica"/>
        </w:rPr>
        <w:t xml:space="preserve"> (</w:t>
      </w:r>
      <w:r>
        <w:rPr>
          <w:rFonts w:ascii="Helvetica" w:hAnsi="Helvetica"/>
        </w:rPr>
        <w:t>MATERIALS</w:t>
      </w:r>
      <w:r w:rsidR="00F537E4">
        <w:rPr>
          <w:rFonts w:ascii="Helvetica" w:hAnsi="Helvetica"/>
        </w:rPr>
        <w:t xml:space="preserve"> 4-</w:t>
      </w:r>
      <w:r w:rsidR="002473FB">
        <w:rPr>
          <w:rFonts w:ascii="Helvetica" w:hAnsi="Helvetica"/>
        </w:rPr>
        <w:t>11</w:t>
      </w:r>
      <w:r w:rsidR="00EC5AB0">
        <w:rPr>
          <w:rFonts w:ascii="Helvetica" w:hAnsi="Helvetica"/>
        </w:rPr>
        <w:t>.A)</w:t>
      </w:r>
      <w:r w:rsidR="00305ED2">
        <w:rPr>
          <w:rFonts w:ascii="Helvetica" w:hAnsi="Helvetica"/>
        </w:rPr>
        <w:t xml:space="preserve"> [This activity supplies standard </w:t>
      </w:r>
      <w:r w:rsidR="00846615">
        <w:rPr>
          <w:rFonts w:ascii="Helvetica" w:hAnsi="Helvetica"/>
        </w:rPr>
        <w:t>handout-</w:t>
      </w:r>
      <w:r w:rsidR="00305ED2">
        <w:rPr>
          <w:rFonts w:ascii="Helvetica" w:hAnsi="Helvetica"/>
        </w:rPr>
        <w:t>sized maps. This activity would work better if those ma</w:t>
      </w:r>
      <w:r w:rsidR="000D1A38">
        <w:rPr>
          <w:rFonts w:ascii="Helvetica" w:hAnsi="Helvetica"/>
        </w:rPr>
        <w:t>ps</w:t>
      </w:r>
      <w:r w:rsidR="00305ED2">
        <w:rPr>
          <w:rFonts w:ascii="Helvetica" w:hAnsi="Helvetica"/>
        </w:rPr>
        <w:t xml:space="preserve"> </w:t>
      </w:r>
      <w:r w:rsidR="000D1A38">
        <w:rPr>
          <w:rFonts w:ascii="Helvetica" w:hAnsi="Helvetica"/>
        </w:rPr>
        <w:t>were</w:t>
      </w:r>
      <w:r w:rsidR="00305ED2">
        <w:rPr>
          <w:rFonts w:ascii="Helvetica" w:hAnsi="Helvetica"/>
        </w:rPr>
        <w:t xml:space="preserve"> printed as large as possible</w:t>
      </w:r>
      <w:r w:rsidR="00DB716E">
        <w:rPr>
          <w:rFonts w:ascii="Helvetica" w:hAnsi="Helvetica"/>
        </w:rPr>
        <w:t xml:space="preserve"> or </w:t>
      </w:r>
      <w:r w:rsidR="00305ED2">
        <w:rPr>
          <w:rFonts w:ascii="Helvetica" w:hAnsi="Helvetica"/>
        </w:rPr>
        <w:t>secure larger</w:t>
      </w:r>
      <w:r w:rsidR="00DB716E">
        <w:rPr>
          <w:rFonts w:ascii="Helvetica" w:hAnsi="Helvetica"/>
        </w:rPr>
        <w:t xml:space="preserve"> sized</w:t>
      </w:r>
      <w:r w:rsidR="00305ED2">
        <w:rPr>
          <w:rFonts w:ascii="Helvetica" w:hAnsi="Helvetica"/>
        </w:rPr>
        <w:t xml:space="preserve"> professional</w:t>
      </w:r>
      <w:r w:rsidR="00FA15D5">
        <w:rPr>
          <w:rFonts w:ascii="Helvetica" w:hAnsi="Helvetica"/>
        </w:rPr>
        <w:t>ly produced</w:t>
      </w:r>
      <w:r w:rsidR="00305ED2">
        <w:rPr>
          <w:rFonts w:ascii="Helvetica" w:hAnsi="Helvetica"/>
        </w:rPr>
        <w:t xml:space="preserve"> maps using the same projections: </w:t>
      </w:r>
      <w:r w:rsidR="007E7E35">
        <w:rPr>
          <w:rFonts w:ascii="Helvetica" w:hAnsi="Helvetica"/>
        </w:rPr>
        <w:t>Mercator</w:t>
      </w:r>
      <w:r w:rsidR="0061209D">
        <w:rPr>
          <w:rFonts w:ascii="Helvetica" w:hAnsi="Helvetica"/>
        </w:rPr>
        <w:t xml:space="preserve"> Projection</w:t>
      </w:r>
      <w:r w:rsidR="007E7E35">
        <w:rPr>
          <w:rFonts w:ascii="Helvetica" w:hAnsi="Helvetica"/>
        </w:rPr>
        <w:t xml:space="preserve">, </w:t>
      </w:r>
      <w:r w:rsidR="0061209D">
        <w:rPr>
          <w:rFonts w:ascii="Helvetica" w:hAnsi="Helvetica"/>
        </w:rPr>
        <w:t xml:space="preserve">Robinson Projection, </w:t>
      </w:r>
      <w:r w:rsidR="00F636E8">
        <w:rPr>
          <w:rFonts w:ascii="Helvetica" w:hAnsi="Helvetica"/>
        </w:rPr>
        <w:t>Gall-</w:t>
      </w:r>
      <w:r w:rsidR="0061209D">
        <w:rPr>
          <w:rFonts w:ascii="Helvetica" w:hAnsi="Helvetica"/>
        </w:rPr>
        <w:t xml:space="preserve">Peters Projection, </w:t>
      </w:r>
      <w:r w:rsidR="0075190A">
        <w:rPr>
          <w:rFonts w:ascii="Helvetica" w:hAnsi="Helvetica"/>
        </w:rPr>
        <w:t>Atlantic</w:t>
      </w:r>
      <w:r w:rsidR="0061209D">
        <w:rPr>
          <w:rFonts w:ascii="Helvetica" w:hAnsi="Helvetica"/>
        </w:rPr>
        <w:t xml:space="preserve">-Centric, </w:t>
      </w:r>
      <w:r w:rsidR="0075190A">
        <w:rPr>
          <w:rFonts w:ascii="Helvetica" w:hAnsi="Helvetica"/>
        </w:rPr>
        <w:t>Pacific</w:t>
      </w:r>
      <w:r w:rsidR="0061209D">
        <w:rPr>
          <w:rFonts w:ascii="Helvetica" w:hAnsi="Helvetica"/>
        </w:rPr>
        <w:t>-Centric, Southern Hemisphere-Centric</w:t>
      </w:r>
      <w:r w:rsidR="008A16C2">
        <w:rPr>
          <w:rFonts w:ascii="Helvetica" w:hAnsi="Helvetica"/>
        </w:rPr>
        <w:t xml:space="preserve"> [</w:t>
      </w:r>
      <w:r w:rsidR="00D14095">
        <w:rPr>
          <w:rFonts w:ascii="Helvetica" w:hAnsi="Helvetica"/>
        </w:rPr>
        <w:t>South Up Map]</w:t>
      </w:r>
      <w:r w:rsidR="00305ED2">
        <w:rPr>
          <w:rFonts w:ascii="Helvetica" w:hAnsi="Helvetica"/>
        </w:rPr>
        <w:t>)</w:t>
      </w:r>
    </w:p>
    <w:p w14:paraId="0A4085D7" w14:textId="222226E3" w:rsidR="00F537E4" w:rsidRDefault="00F537E4" w:rsidP="00EC5AB0">
      <w:pPr>
        <w:rPr>
          <w:rFonts w:ascii="Helvetica" w:hAnsi="Helvetica"/>
        </w:rPr>
      </w:pPr>
      <w:r>
        <w:rPr>
          <w:rFonts w:ascii="Helvetica" w:hAnsi="Helvetica"/>
        </w:rPr>
        <w:t>Note Taking Sheet (WORKSHEET 4-</w:t>
      </w:r>
      <w:r w:rsidR="002473FB">
        <w:rPr>
          <w:rFonts w:ascii="Helvetica" w:hAnsi="Helvetica"/>
        </w:rPr>
        <w:t>11</w:t>
      </w:r>
      <w:r>
        <w:rPr>
          <w:rFonts w:ascii="Helvetica" w:hAnsi="Helvetica"/>
        </w:rPr>
        <w:t>.B)</w:t>
      </w:r>
    </w:p>
    <w:p w14:paraId="55B22D12" w14:textId="6A3221AC" w:rsidR="00EC5AB0" w:rsidRDefault="00AF2512" w:rsidP="00EC5AB0">
      <w:pPr>
        <w:rPr>
          <w:rFonts w:ascii="Helvetica" w:hAnsi="Helvetica"/>
        </w:rPr>
      </w:pPr>
      <w:r>
        <w:rPr>
          <w:rFonts w:ascii="Helvetica" w:hAnsi="Helvetica"/>
        </w:rPr>
        <w:t>Map Perspectives</w:t>
      </w:r>
      <w:r w:rsidR="00EC5AB0">
        <w:rPr>
          <w:rFonts w:ascii="Helvetica" w:hAnsi="Helvetica"/>
        </w:rPr>
        <w:t xml:space="preserve">: Exit Ticket </w:t>
      </w:r>
      <w:r w:rsidR="00EC5AB0" w:rsidRPr="009C14C4">
        <w:rPr>
          <w:rFonts w:ascii="Helvetica" w:hAnsi="Helvetica"/>
        </w:rPr>
        <w:t>(</w:t>
      </w:r>
      <w:r w:rsidR="00EC5AB0">
        <w:rPr>
          <w:rFonts w:ascii="Helvetica" w:hAnsi="Helvetica"/>
        </w:rPr>
        <w:t>ASSESSM</w:t>
      </w:r>
      <w:r w:rsidR="00F537E4">
        <w:rPr>
          <w:rFonts w:ascii="Helvetica" w:hAnsi="Helvetica"/>
        </w:rPr>
        <w:t>ENT 4-</w:t>
      </w:r>
      <w:r w:rsidR="002473FB">
        <w:rPr>
          <w:rFonts w:ascii="Helvetica" w:hAnsi="Helvetica"/>
        </w:rPr>
        <w:t>11</w:t>
      </w:r>
      <w:r w:rsidR="00EC5AB0">
        <w:rPr>
          <w:rFonts w:ascii="Helvetica" w:hAnsi="Helvetica"/>
        </w:rPr>
        <w:t>.</w:t>
      </w:r>
      <w:r w:rsidR="00F537E4">
        <w:rPr>
          <w:rFonts w:ascii="Helvetica" w:hAnsi="Helvetica"/>
        </w:rPr>
        <w:t>C</w:t>
      </w:r>
      <w:r w:rsidR="00EC5AB0" w:rsidRPr="009C14C4">
        <w:rPr>
          <w:rFonts w:ascii="Helvetica" w:hAnsi="Helvetica"/>
        </w:rPr>
        <w:t>)</w:t>
      </w:r>
    </w:p>
    <w:p w14:paraId="2F77E2AF" w14:textId="77777777" w:rsidR="00EC5AB0" w:rsidRPr="00600AD7" w:rsidRDefault="00EC5AB0" w:rsidP="00EC5AB0">
      <w:pPr>
        <w:rPr>
          <w:rFonts w:ascii="Helvetica" w:hAnsi="Helvetica"/>
          <w:b/>
        </w:rPr>
      </w:pPr>
    </w:p>
    <w:p w14:paraId="25401091" w14:textId="77777777" w:rsidR="00EC5AB0" w:rsidRPr="00600AD7" w:rsidRDefault="00EC5AB0" w:rsidP="00EC5AB0">
      <w:pPr>
        <w:shd w:val="clear" w:color="auto" w:fill="FBE4D5" w:themeFill="accent2" w:themeFillTint="33"/>
        <w:rPr>
          <w:rFonts w:ascii="Helvetica" w:hAnsi="Helvetica"/>
          <w:b/>
        </w:rPr>
      </w:pPr>
      <w:r>
        <w:rPr>
          <w:rFonts w:ascii="Helvetica" w:hAnsi="Helvetica"/>
          <w:b/>
        </w:rPr>
        <w:t>STANDARDS</w:t>
      </w:r>
    </w:p>
    <w:p w14:paraId="25C85EF9" w14:textId="77777777" w:rsidR="00EC5AB0" w:rsidRPr="00046649" w:rsidRDefault="00EC5AB0" w:rsidP="00EC5AB0">
      <w:pPr>
        <w:rPr>
          <w:rFonts w:ascii="Helvetica" w:hAnsi="Helvetica"/>
        </w:rPr>
      </w:pPr>
    </w:p>
    <w:p w14:paraId="12F03733" w14:textId="77777777" w:rsidR="00EC5AB0" w:rsidRPr="005C7220" w:rsidRDefault="00EC5AB0" w:rsidP="00EC5AB0">
      <w:pPr>
        <w:rPr>
          <w:rFonts w:ascii="Helvetica" w:hAnsi="Helvetica"/>
          <w:b/>
        </w:rPr>
      </w:pPr>
      <w:r w:rsidRPr="005C7220">
        <w:rPr>
          <w:rFonts w:ascii="Helvetica" w:hAnsi="Helvetica"/>
          <w:b/>
        </w:rPr>
        <w:t>Massachusetts History and Social Science Framework</w:t>
      </w:r>
    </w:p>
    <w:p w14:paraId="2482509B" w14:textId="77777777" w:rsidR="00EC5AB0" w:rsidRDefault="00EC5AB0" w:rsidP="00EC5AB0">
      <w:pPr>
        <w:rPr>
          <w:rFonts w:ascii="Helvetica" w:hAnsi="Helvetica"/>
          <w:i/>
        </w:rPr>
      </w:pPr>
    </w:p>
    <w:p w14:paraId="65294402" w14:textId="77777777" w:rsidR="00ED501E" w:rsidRPr="00C403F5" w:rsidRDefault="00ED501E" w:rsidP="00ED501E">
      <w:pPr>
        <w:rPr>
          <w:rFonts w:ascii="Helvetica" w:hAnsi="Helvetica"/>
          <w:i/>
        </w:rPr>
      </w:pPr>
      <w:r>
        <w:rPr>
          <w:rFonts w:ascii="Helvetica" w:hAnsi="Helvetica"/>
          <w:i/>
        </w:rPr>
        <w:t xml:space="preserve">MA-HSS.2.T2.2: </w:t>
      </w:r>
      <w:r w:rsidRPr="00C403F5">
        <w:rPr>
          <w:rFonts w:ascii="Helvetica" w:hAnsi="Helvetica"/>
          <w:i/>
        </w:rPr>
        <w:t>Explain the kinds of information provided by components of a map (e.g., compass rose/cardinal directions, scale, key/legend, title) and give examples of how maps can show relationships between humans and the environment (e.g., travel, roads, natural resources, agriculture, mining).</w:t>
      </w:r>
    </w:p>
    <w:p w14:paraId="7B22E474" w14:textId="77777777" w:rsidR="00ED501E" w:rsidRDefault="00ED501E" w:rsidP="00ED501E">
      <w:pPr>
        <w:rPr>
          <w:rFonts w:ascii="Helvetica" w:hAnsi="Helvetica"/>
          <w:i/>
        </w:rPr>
      </w:pPr>
    </w:p>
    <w:p w14:paraId="04A32D48" w14:textId="77777777" w:rsidR="00ED501E" w:rsidRPr="00C403F5" w:rsidRDefault="00ED501E" w:rsidP="00ED501E">
      <w:pPr>
        <w:rPr>
          <w:rFonts w:ascii="Helvetica" w:hAnsi="Helvetica"/>
          <w:i/>
        </w:rPr>
      </w:pPr>
      <w:r>
        <w:rPr>
          <w:rFonts w:ascii="Helvetica" w:hAnsi="Helvetica"/>
          <w:i/>
        </w:rPr>
        <w:t xml:space="preserve">MA-HSS.2.T1.2: </w:t>
      </w:r>
      <w:r w:rsidRPr="00C403F5">
        <w:rPr>
          <w:rFonts w:ascii="Helvetica" w:hAnsi="Helvetica"/>
          <w:i/>
        </w:rPr>
        <w:t>Compare different kinds of map projections (e.g., Mercator, Peters) and explain how they represent the world differently.</w:t>
      </w:r>
    </w:p>
    <w:p w14:paraId="030CCF71" w14:textId="77777777" w:rsidR="00ED501E" w:rsidRDefault="00ED501E" w:rsidP="00ED501E">
      <w:pPr>
        <w:rPr>
          <w:rFonts w:ascii="Helvetica" w:hAnsi="Helvetica"/>
          <w:i/>
        </w:rPr>
      </w:pPr>
    </w:p>
    <w:p w14:paraId="1D7EE2F1" w14:textId="77777777" w:rsidR="00ED501E" w:rsidRDefault="00ED501E" w:rsidP="00ED501E">
      <w:pPr>
        <w:rPr>
          <w:rFonts w:ascii="Helvetica" w:hAnsi="Helvetica"/>
          <w:i/>
        </w:rPr>
      </w:pPr>
      <w:r>
        <w:rPr>
          <w:rFonts w:ascii="Helvetica" w:hAnsi="Helvetica"/>
          <w:i/>
        </w:rPr>
        <w:t>MA-HSS.4.P6:</w:t>
      </w:r>
      <w:r w:rsidRPr="00D00660">
        <w:rPr>
          <w:rFonts w:ascii="Helvetica" w:hAnsi="Helvetica"/>
          <w:i/>
        </w:rPr>
        <w:t xml:space="preserve"> </w:t>
      </w:r>
      <w:r w:rsidRPr="00963933">
        <w:rPr>
          <w:rFonts w:ascii="Helvetica" w:hAnsi="Helvetica"/>
          <w:i/>
        </w:rPr>
        <w:t>Argue or explain conclusions, using valid reasoning and evidence.</w:t>
      </w:r>
    </w:p>
    <w:p w14:paraId="02A48DB6" w14:textId="77777777" w:rsidR="00EC5AB0" w:rsidRPr="000B45BD" w:rsidRDefault="00EC5AB0" w:rsidP="00EC5AB0">
      <w:pPr>
        <w:rPr>
          <w:rFonts w:ascii="Helvetica" w:hAnsi="Helvetica"/>
        </w:rPr>
      </w:pPr>
    </w:p>
    <w:p w14:paraId="7DDD2BEC" w14:textId="77777777" w:rsidR="00EC5AB0" w:rsidRPr="005C7220" w:rsidRDefault="00EC5AB0" w:rsidP="00EC5AB0">
      <w:pPr>
        <w:rPr>
          <w:rFonts w:ascii="Helvetica" w:hAnsi="Helvetica"/>
          <w:b/>
        </w:rPr>
      </w:pPr>
      <w:r w:rsidRPr="005C7220">
        <w:rPr>
          <w:rFonts w:ascii="Helvetica" w:hAnsi="Helvetica"/>
          <w:b/>
        </w:rPr>
        <w:t>Common Core: Literacy</w:t>
      </w:r>
    </w:p>
    <w:p w14:paraId="28EAEE68" w14:textId="77777777" w:rsidR="00EC5AB0" w:rsidRDefault="00EC5AB0" w:rsidP="00EC5AB0">
      <w:pPr>
        <w:rPr>
          <w:rFonts w:ascii="Helvetica" w:hAnsi="Helvetica"/>
        </w:rPr>
      </w:pPr>
    </w:p>
    <w:p w14:paraId="57C8C4F3" w14:textId="77777777" w:rsidR="00EC5AB0" w:rsidRDefault="00EC5AB0" w:rsidP="00EC5AB0">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4C388ED2" w14:textId="77777777" w:rsidR="00EC5AB0" w:rsidRDefault="00EC5AB0" w:rsidP="00EC5AB0">
      <w:pPr>
        <w:rPr>
          <w:rFonts w:ascii="Helvetica" w:hAnsi="Helvetica"/>
          <w:i/>
        </w:rPr>
      </w:pPr>
    </w:p>
    <w:p w14:paraId="30CBE163" w14:textId="77777777" w:rsidR="00EC5AB0" w:rsidRDefault="00EC5AB0" w:rsidP="00EC5AB0">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1892574D" w14:textId="77777777" w:rsidR="00EC5AB0" w:rsidRDefault="00EC5AB0" w:rsidP="00EC5AB0">
      <w:pPr>
        <w:rPr>
          <w:rFonts w:ascii="Helvetica" w:hAnsi="Helvetica"/>
          <w:i/>
        </w:rPr>
      </w:pPr>
    </w:p>
    <w:p w14:paraId="7FDDD200" w14:textId="77777777" w:rsidR="00A01FF0" w:rsidRDefault="00A01FF0" w:rsidP="00A01FF0">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7BCE42DB" w14:textId="77777777" w:rsidR="00A01FF0" w:rsidRDefault="00A01FF0" w:rsidP="00A01FF0">
      <w:pPr>
        <w:rPr>
          <w:rFonts w:ascii="Helvetica" w:hAnsi="Helvetica"/>
          <w:i/>
        </w:rPr>
      </w:pPr>
    </w:p>
    <w:p w14:paraId="32E7CB50" w14:textId="77777777" w:rsidR="00A01FF0" w:rsidRDefault="00A01FF0" w:rsidP="00A01FF0">
      <w:pPr>
        <w:rPr>
          <w:rFonts w:ascii="Helvetica" w:hAnsi="Helvetica"/>
        </w:rPr>
      </w:pPr>
      <w:r>
        <w:rPr>
          <w:rFonts w:ascii="Helvetica" w:hAnsi="Helvetica"/>
          <w:i/>
        </w:rPr>
        <w:lastRenderedPageBreak/>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4B322B71" w14:textId="77777777" w:rsidR="00B5661E" w:rsidRPr="00600AD7" w:rsidRDefault="00B5661E" w:rsidP="00EC5AB0">
      <w:pPr>
        <w:rPr>
          <w:rFonts w:ascii="Helvetica" w:hAnsi="Helvetica"/>
        </w:rPr>
      </w:pPr>
    </w:p>
    <w:p w14:paraId="3C30F591" w14:textId="77777777" w:rsidR="00EC5AB0" w:rsidRPr="00600AD7" w:rsidRDefault="00EC5AB0" w:rsidP="00EC5AB0">
      <w:pPr>
        <w:shd w:val="clear" w:color="auto" w:fill="FBE4D5" w:themeFill="accent2" w:themeFillTint="33"/>
        <w:rPr>
          <w:rFonts w:ascii="Helvetica" w:hAnsi="Helvetica"/>
          <w:b/>
        </w:rPr>
      </w:pPr>
      <w:r>
        <w:rPr>
          <w:rFonts w:ascii="Helvetica" w:hAnsi="Helvetica"/>
          <w:b/>
        </w:rPr>
        <w:t>PROCEDURES</w:t>
      </w:r>
    </w:p>
    <w:p w14:paraId="3D499C1C" w14:textId="77777777" w:rsidR="00EC5AB0" w:rsidRDefault="00EC5AB0" w:rsidP="00EC5AB0">
      <w:pPr>
        <w:rPr>
          <w:rFonts w:ascii="Helvetica" w:hAnsi="Helvetica"/>
        </w:rPr>
      </w:pPr>
    </w:p>
    <w:p w14:paraId="610B090C" w14:textId="343099E2" w:rsidR="00E65CC2" w:rsidRPr="00E65CC2" w:rsidRDefault="00EC5AB0" w:rsidP="00E65CC2">
      <w:pPr>
        <w:rPr>
          <w:rFonts w:ascii="Helvetica" w:hAnsi="Helvetica"/>
          <w:b/>
          <w:i/>
        </w:rPr>
      </w:pPr>
      <w:r w:rsidRPr="00ED2E76">
        <w:rPr>
          <w:rFonts w:ascii="Helvetica" w:hAnsi="Helvetica"/>
          <w:b/>
        </w:rPr>
        <w:t>Inquiry Question:</w:t>
      </w:r>
      <w:r>
        <w:rPr>
          <w:rFonts w:ascii="Helvetica" w:hAnsi="Helvetica"/>
          <w:b/>
        </w:rPr>
        <w:t xml:space="preserve"> </w:t>
      </w:r>
      <w:r w:rsidR="00E65CC2" w:rsidRPr="00E65CC2">
        <w:rPr>
          <w:rFonts w:ascii="Helvetica" w:hAnsi="Helvetica"/>
          <w:b/>
          <w:i/>
        </w:rPr>
        <w:t xml:space="preserve">Which map is best? </w:t>
      </w:r>
    </w:p>
    <w:p w14:paraId="51ADCBE4" w14:textId="77777777" w:rsidR="00EC5AB0" w:rsidRPr="001674F5" w:rsidRDefault="00EC5AB0" w:rsidP="00EC5AB0">
      <w:pPr>
        <w:rPr>
          <w:rFonts w:ascii="Helvetica" w:hAnsi="Helvetica"/>
          <w:b/>
        </w:rPr>
      </w:pPr>
    </w:p>
    <w:p w14:paraId="1373D906" w14:textId="77777777" w:rsidR="00EC5AB0" w:rsidRPr="00B93DBF" w:rsidRDefault="00EC5AB0" w:rsidP="00EC5AB0">
      <w:pPr>
        <w:rPr>
          <w:rFonts w:ascii="Helvetica" w:hAnsi="Helvetica"/>
          <w:b/>
        </w:rPr>
      </w:pPr>
      <w:r w:rsidRPr="00B93DBF">
        <w:rPr>
          <w:rFonts w:ascii="Helvetica" w:hAnsi="Helvetica"/>
          <w:b/>
        </w:rPr>
        <w:t>PREPARATION</w:t>
      </w:r>
    </w:p>
    <w:p w14:paraId="5E5983EF" w14:textId="77777777" w:rsidR="00EC5AB0" w:rsidRDefault="00EC5AB0" w:rsidP="00EC5AB0">
      <w:pPr>
        <w:rPr>
          <w:rFonts w:ascii="Helvetica" w:hAnsi="Helvetica"/>
        </w:rPr>
      </w:pPr>
    </w:p>
    <w:p w14:paraId="2B274FFA" w14:textId="77777777" w:rsidR="00EC5AB0" w:rsidRPr="00B93DBF" w:rsidRDefault="00EC5AB0" w:rsidP="00EC5AB0">
      <w:pPr>
        <w:rPr>
          <w:rFonts w:ascii="Helvetica" w:hAnsi="Helvetica"/>
          <w:b/>
        </w:rPr>
      </w:pPr>
      <w:r w:rsidRPr="00B93DBF">
        <w:rPr>
          <w:rFonts w:ascii="Helvetica" w:hAnsi="Helvetica"/>
          <w:b/>
        </w:rPr>
        <w:t>1. Set Up Carousel Activity</w:t>
      </w:r>
    </w:p>
    <w:p w14:paraId="1E33EFBB" w14:textId="04B2E412" w:rsidR="00EC5AB0" w:rsidRPr="00714355" w:rsidRDefault="00EC5AB0" w:rsidP="00EC5AB0">
      <w:pPr>
        <w:rPr>
          <w:rFonts w:ascii="Helvetica" w:hAnsi="Helvetica"/>
          <w:b/>
        </w:rPr>
      </w:pPr>
      <w:r>
        <w:rPr>
          <w:rFonts w:ascii="Helvetica" w:hAnsi="Helvetica"/>
        </w:rPr>
        <w:t xml:space="preserve">Around the room, post </w:t>
      </w:r>
      <w:r w:rsidR="00FA15D5">
        <w:rPr>
          <w:rFonts w:ascii="Helvetica" w:hAnsi="Helvetica"/>
        </w:rPr>
        <w:t>the six maps</w:t>
      </w:r>
      <w:r>
        <w:rPr>
          <w:rFonts w:ascii="Helvetica" w:hAnsi="Helvetica"/>
        </w:rPr>
        <w:t xml:space="preserve">: </w:t>
      </w:r>
      <w:r w:rsidR="00FA15D5">
        <w:rPr>
          <w:rFonts w:ascii="Helvetica" w:hAnsi="Helvetica"/>
        </w:rPr>
        <w:t xml:space="preserve">Mercator Projection, Robinson Projection, Gall-Peters Projection, </w:t>
      </w:r>
      <w:r w:rsidR="00482800">
        <w:rPr>
          <w:rFonts w:ascii="Helvetica" w:hAnsi="Helvetica"/>
        </w:rPr>
        <w:t>Atlantic</w:t>
      </w:r>
      <w:r w:rsidR="00FA15D5">
        <w:rPr>
          <w:rFonts w:ascii="Helvetica" w:hAnsi="Helvetica"/>
        </w:rPr>
        <w:t xml:space="preserve">-Centric, </w:t>
      </w:r>
      <w:r w:rsidR="00482800">
        <w:rPr>
          <w:rFonts w:ascii="Helvetica" w:hAnsi="Helvetica"/>
        </w:rPr>
        <w:t>Pacific</w:t>
      </w:r>
      <w:r w:rsidR="00FA15D5">
        <w:rPr>
          <w:rFonts w:ascii="Helvetica" w:hAnsi="Helvetica"/>
        </w:rPr>
        <w:t>-Centric, Southern Hemisphere-Centric [South Up Map])</w:t>
      </w:r>
      <w:r>
        <w:rPr>
          <w:rFonts w:ascii="Helvetica" w:hAnsi="Helvetica"/>
          <w:b/>
        </w:rPr>
        <w:t xml:space="preserve"> </w:t>
      </w:r>
      <w:r>
        <w:rPr>
          <w:rFonts w:ascii="Helvetica" w:hAnsi="Helvetica"/>
        </w:rPr>
        <w:t>(</w:t>
      </w:r>
      <w:r w:rsidR="00FA15D5">
        <w:rPr>
          <w:rFonts w:ascii="Helvetica" w:hAnsi="Helvetica"/>
        </w:rPr>
        <w:t>MATERIALS</w:t>
      </w:r>
      <w:r w:rsidR="00B045BE">
        <w:rPr>
          <w:rFonts w:ascii="Helvetica" w:hAnsi="Helvetica"/>
        </w:rPr>
        <w:t xml:space="preserve"> </w:t>
      </w:r>
      <w:r w:rsidR="002473FB">
        <w:rPr>
          <w:rFonts w:ascii="Helvetica" w:hAnsi="Helvetica"/>
        </w:rPr>
        <w:t>4-11.</w:t>
      </w:r>
      <w:r>
        <w:rPr>
          <w:rFonts w:ascii="Helvetica" w:hAnsi="Helvetica"/>
        </w:rPr>
        <w:t>A)</w:t>
      </w:r>
      <w:r w:rsidR="00FA15D5">
        <w:rPr>
          <w:rFonts w:ascii="Helvetica" w:hAnsi="Helvetica"/>
        </w:rPr>
        <w:t xml:space="preserve"> or professionally produced versions of the same maps</w:t>
      </w:r>
      <w:r>
        <w:rPr>
          <w:rFonts w:ascii="Helvetica" w:hAnsi="Helvetica"/>
        </w:rPr>
        <w:t xml:space="preserve">. </w:t>
      </w:r>
      <w:r w:rsidR="0028371B">
        <w:rPr>
          <w:rFonts w:ascii="Helvetica" w:hAnsi="Helvetica"/>
        </w:rPr>
        <w:t>Be sure to post the map and correct description next to it.</w:t>
      </w:r>
    </w:p>
    <w:p w14:paraId="31CFEF5A" w14:textId="77777777" w:rsidR="00EC5AB0" w:rsidRPr="00600AD7" w:rsidRDefault="00EC5AB0" w:rsidP="00EC5AB0">
      <w:pPr>
        <w:rPr>
          <w:rFonts w:ascii="Helvetica" w:hAnsi="Helvetica"/>
        </w:rPr>
      </w:pPr>
    </w:p>
    <w:p w14:paraId="111E0AAB" w14:textId="77777777" w:rsidR="00EC5AB0" w:rsidRDefault="00EC5AB0" w:rsidP="00EC5AB0">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488BF3B9" w14:textId="77777777" w:rsidR="00EC5AB0" w:rsidRDefault="00EC5AB0" w:rsidP="00EC5AB0">
      <w:pPr>
        <w:rPr>
          <w:rFonts w:ascii="Helvetica" w:hAnsi="Helvetica"/>
          <w:b/>
        </w:rPr>
      </w:pPr>
    </w:p>
    <w:p w14:paraId="1550FFBD" w14:textId="4E369762" w:rsidR="00EC5AB0" w:rsidRDefault="009D32C6" w:rsidP="00EC5AB0">
      <w:pPr>
        <w:rPr>
          <w:rFonts w:ascii="Helvetica" w:hAnsi="Helvetica"/>
          <w:b/>
        </w:rPr>
      </w:pPr>
      <w:r>
        <w:rPr>
          <w:rFonts w:ascii="Helvetica" w:hAnsi="Helvetica"/>
          <w:b/>
        </w:rPr>
        <w:t>2</w:t>
      </w:r>
      <w:r w:rsidR="00EC5AB0" w:rsidRPr="002A59C3">
        <w:rPr>
          <w:rFonts w:ascii="Helvetica" w:hAnsi="Helvetica"/>
          <w:b/>
        </w:rPr>
        <w:t>.</w:t>
      </w:r>
      <w:r w:rsidR="00EC5AB0" w:rsidRPr="004B2A80">
        <w:rPr>
          <w:rFonts w:ascii="Helvetica" w:hAnsi="Helvetica"/>
          <w:b/>
        </w:rPr>
        <w:t xml:space="preserve"> </w:t>
      </w:r>
      <w:r w:rsidR="00B5661E">
        <w:rPr>
          <w:rFonts w:ascii="Helvetica" w:hAnsi="Helvetica"/>
          <w:b/>
        </w:rPr>
        <w:t>Watch the Making Maps Video</w:t>
      </w:r>
    </w:p>
    <w:p w14:paraId="27499679" w14:textId="6B10C8BF" w:rsidR="00083756" w:rsidRDefault="00EC5AB0" w:rsidP="00EC5AB0">
      <w:pPr>
        <w:rPr>
          <w:rFonts w:ascii="Helvetica" w:hAnsi="Helvetica"/>
        </w:rPr>
      </w:pPr>
      <w:r>
        <w:rPr>
          <w:rFonts w:ascii="Helvetica" w:hAnsi="Helvetica"/>
        </w:rPr>
        <w:t xml:space="preserve">Show the students a short video </w:t>
      </w:r>
      <w:r w:rsidR="00B5661E">
        <w:rPr>
          <w:rFonts w:ascii="Helvetica" w:hAnsi="Helvetica"/>
        </w:rPr>
        <w:t>explaining the history and problems with map making (Lesson4-</w:t>
      </w:r>
      <w:r w:rsidR="007E6670">
        <w:rPr>
          <w:rFonts w:ascii="Helvetica" w:hAnsi="Helvetica"/>
        </w:rPr>
        <w:t>11</w:t>
      </w:r>
      <w:r w:rsidR="00C03B47">
        <w:rPr>
          <w:rFonts w:ascii="Helvetica" w:hAnsi="Helvetica"/>
        </w:rPr>
        <w:t>Video1</w:t>
      </w:r>
      <w:r>
        <w:rPr>
          <w:rFonts w:ascii="Helvetica" w:hAnsi="Helvetica"/>
        </w:rPr>
        <w:t xml:space="preserve">). </w:t>
      </w:r>
      <w:r w:rsidR="00083756">
        <w:rPr>
          <w:rFonts w:ascii="Helvetica" w:hAnsi="Helvetica"/>
        </w:rPr>
        <w:t xml:space="preserve">During the video, stop it and highlight/ask questions about how it is difficult to make a globe flat, and the distortions that happen. Write the definition of distortion on the board or chart paper as “changing something so it is inaccurate or not completely true.” </w:t>
      </w:r>
      <w:r>
        <w:rPr>
          <w:rFonts w:ascii="Helvetica" w:hAnsi="Helvetica"/>
        </w:rPr>
        <w:t xml:space="preserve">After watching the video, ask the students, </w:t>
      </w:r>
      <w:r w:rsidR="00456FCD">
        <w:rPr>
          <w:rFonts w:ascii="Helvetica" w:hAnsi="Helvetica"/>
        </w:rPr>
        <w:t>did some of the maps the video showed us look weird or unusual to you?</w:t>
      </w:r>
      <w:r w:rsidR="004A6AAD">
        <w:rPr>
          <w:rFonts w:ascii="Helvetica" w:hAnsi="Helvetica"/>
        </w:rPr>
        <w:t xml:space="preserve"> Why do you think that is? Anticipated student responses may include: </w:t>
      </w:r>
      <w:r w:rsidR="00CA5B4C">
        <w:rPr>
          <w:rFonts w:ascii="Helvetica" w:hAnsi="Helvetica"/>
        </w:rPr>
        <w:t xml:space="preserve">we are used to looking at only one type of map, it is hard to make a globe flat, some maps make Africa and South America look smaller than they actually are. </w:t>
      </w:r>
    </w:p>
    <w:p w14:paraId="2D67E0C7" w14:textId="77777777" w:rsidR="00EC5AB0" w:rsidRPr="00600AD7" w:rsidRDefault="00EC5AB0" w:rsidP="00EC5AB0">
      <w:pPr>
        <w:rPr>
          <w:rFonts w:ascii="Helvetica" w:hAnsi="Helvetica"/>
        </w:rPr>
      </w:pPr>
    </w:p>
    <w:p w14:paraId="05270072" w14:textId="77777777" w:rsidR="00EC5AB0" w:rsidRPr="000D4595" w:rsidRDefault="00EC5AB0" w:rsidP="00EC5AB0">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3D08B920" w14:textId="77777777" w:rsidR="009D32C6" w:rsidRDefault="009D32C6" w:rsidP="00EC5AB0">
      <w:pPr>
        <w:rPr>
          <w:rFonts w:ascii="Helvetica" w:hAnsi="Helvetica"/>
        </w:rPr>
      </w:pPr>
    </w:p>
    <w:p w14:paraId="39E7A6A0" w14:textId="3F64F4CA" w:rsidR="00EC5AB0" w:rsidRPr="00DE1829" w:rsidRDefault="009D32C6" w:rsidP="00EC5AB0">
      <w:pPr>
        <w:rPr>
          <w:rFonts w:ascii="Helvetica" w:hAnsi="Helvetica"/>
          <w:b/>
        </w:rPr>
      </w:pPr>
      <w:r>
        <w:rPr>
          <w:rFonts w:ascii="Helvetica" w:hAnsi="Helvetica"/>
          <w:b/>
        </w:rPr>
        <w:t>3</w:t>
      </w:r>
      <w:r w:rsidR="00EC5AB0" w:rsidRPr="00DE1829">
        <w:rPr>
          <w:rFonts w:ascii="Helvetica" w:hAnsi="Helvetica"/>
          <w:b/>
        </w:rPr>
        <w:t xml:space="preserve">. </w:t>
      </w:r>
      <w:r w:rsidR="00B5661E">
        <w:rPr>
          <w:rFonts w:ascii="Helvetica" w:hAnsi="Helvetica"/>
          <w:b/>
        </w:rPr>
        <w:t>Examine the Maps Posted Around the Room</w:t>
      </w:r>
    </w:p>
    <w:p w14:paraId="4472FD69" w14:textId="39660A9F" w:rsidR="00A74D18" w:rsidRPr="00A74D18" w:rsidRDefault="00EC5AB0" w:rsidP="00A74D18">
      <w:pPr>
        <w:rPr>
          <w:rFonts w:ascii="Helvetica" w:hAnsi="Helvetica"/>
        </w:rPr>
      </w:pPr>
      <w:r>
        <w:rPr>
          <w:rFonts w:ascii="Helvetica" w:hAnsi="Helvetica"/>
        </w:rPr>
        <w:t xml:space="preserve">Give each student pencil and clipboard with the </w:t>
      </w:r>
      <w:r w:rsidR="00D47CA4">
        <w:rPr>
          <w:rFonts w:ascii="Helvetica" w:hAnsi="Helvetica"/>
        </w:rPr>
        <w:t>Note Taking Sheet</w:t>
      </w:r>
      <w:r w:rsidRPr="00E8784B">
        <w:rPr>
          <w:rFonts w:ascii="Helvetica" w:hAnsi="Helvetica"/>
        </w:rPr>
        <w:t xml:space="preserve"> </w:t>
      </w:r>
      <w:r>
        <w:rPr>
          <w:rFonts w:ascii="Helvetica" w:hAnsi="Helvetica"/>
        </w:rPr>
        <w:t xml:space="preserve">(WORKSHEET </w:t>
      </w:r>
      <w:r w:rsidR="002473FB">
        <w:rPr>
          <w:rFonts w:ascii="Helvetica" w:hAnsi="Helvetica"/>
        </w:rPr>
        <w:t>4-11.</w:t>
      </w:r>
      <w:r w:rsidR="00597443">
        <w:rPr>
          <w:rFonts w:ascii="Helvetica" w:hAnsi="Helvetica"/>
        </w:rPr>
        <w:t>B</w:t>
      </w:r>
      <w:r>
        <w:rPr>
          <w:rFonts w:ascii="Helvetica" w:hAnsi="Helvetica"/>
        </w:rPr>
        <w:t>) on it</w:t>
      </w:r>
      <w:r>
        <w:rPr>
          <w:rFonts w:ascii="Helvetica" w:hAnsi="Helvetica"/>
          <w:b/>
        </w:rPr>
        <w:t>.</w:t>
      </w:r>
      <w:r>
        <w:rPr>
          <w:rFonts w:ascii="Helvetica" w:hAnsi="Helvetica"/>
        </w:rPr>
        <w:t xml:space="preserve"> Ask students to g</w:t>
      </w:r>
      <w:r w:rsidR="000971BE">
        <w:rPr>
          <w:rFonts w:ascii="Helvetica" w:hAnsi="Helvetica"/>
        </w:rPr>
        <w:t>o to each of the six maps</w:t>
      </w:r>
      <w:r>
        <w:rPr>
          <w:rFonts w:ascii="Helvetica" w:hAnsi="Helvetica"/>
        </w:rPr>
        <w:t xml:space="preserve">. At each </w:t>
      </w:r>
      <w:r w:rsidR="000971BE">
        <w:rPr>
          <w:rFonts w:ascii="Helvetica" w:hAnsi="Helvetica"/>
        </w:rPr>
        <w:t>map</w:t>
      </w:r>
      <w:r>
        <w:rPr>
          <w:rFonts w:ascii="Helvetica" w:hAnsi="Helvetica"/>
        </w:rPr>
        <w:t xml:space="preserve">, the students should take notes on </w:t>
      </w:r>
      <w:r w:rsidR="00ED3AF4">
        <w:rPr>
          <w:rFonts w:ascii="Helvetica" w:hAnsi="Helvetica"/>
        </w:rPr>
        <w:t>what they are seeing and feeling</w:t>
      </w:r>
      <w:r>
        <w:rPr>
          <w:rFonts w:ascii="Helvetica" w:hAnsi="Helvetica"/>
        </w:rPr>
        <w:t>.</w:t>
      </w:r>
      <w:r w:rsidR="00ED3AF4">
        <w:rPr>
          <w:rFonts w:ascii="Helvetica" w:hAnsi="Helvetica"/>
        </w:rPr>
        <w:t xml:space="preserve"> There is a generic question listed to prompt them: </w:t>
      </w:r>
      <w:r w:rsidR="00A74D18" w:rsidRPr="00A74D18">
        <w:rPr>
          <w:rFonts w:ascii="Helvetica" w:hAnsi="Helvetica"/>
        </w:rPr>
        <w:t>What locations are at the center and top of this map? How does this look the same or different than maps you are using to looking at? Which maps do you think are more or less helpful (and for who)?</w:t>
      </w:r>
    </w:p>
    <w:p w14:paraId="3F68DD9F" w14:textId="77777777" w:rsidR="00561DA8" w:rsidRDefault="00561DA8" w:rsidP="00EC5AB0">
      <w:pPr>
        <w:rPr>
          <w:rFonts w:ascii="Helvetica" w:hAnsi="Helvetica"/>
        </w:rPr>
      </w:pPr>
    </w:p>
    <w:p w14:paraId="12366314" w14:textId="61F91B8D" w:rsidR="00EC5AB0" w:rsidRDefault="00EC5AB0" w:rsidP="00EC5AB0">
      <w:pPr>
        <w:rPr>
          <w:rFonts w:ascii="Helvetica" w:hAnsi="Helvetica"/>
        </w:rPr>
      </w:pPr>
      <w:r>
        <w:rPr>
          <w:rFonts w:ascii="Helvetica" w:hAnsi="Helvetica"/>
        </w:rPr>
        <w:t xml:space="preserve">Once students have gone to each of the </w:t>
      </w:r>
      <w:r w:rsidR="004C1400">
        <w:rPr>
          <w:rFonts w:ascii="Helvetica" w:hAnsi="Helvetica"/>
        </w:rPr>
        <w:t>six</w:t>
      </w:r>
      <w:r>
        <w:rPr>
          <w:rFonts w:ascii="Helvetica" w:hAnsi="Helvetica"/>
        </w:rPr>
        <w:t xml:space="preserve"> stations, they should return to their seats. Put students in small groups. Have them look at their note sheets </w:t>
      </w:r>
      <w:r w:rsidR="007677FF">
        <w:rPr>
          <w:rFonts w:ascii="Helvetica" w:hAnsi="Helvetica"/>
        </w:rPr>
        <w:t xml:space="preserve">and </w:t>
      </w:r>
      <w:r>
        <w:rPr>
          <w:rFonts w:ascii="Helvetica" w:hAnsi="Helvetica"/>
        </w:rPr>
        <w:t xml:space="preserve">debate which argument was most compelling or agreeable. </w:t>
      </w:r>
    </w:p>
    <w:p w14:paraId="4B83BF78" w14:textId="77777777" w:rsidR="00EC5AB0" w:rsidRDefault="00EC5AB0" w:rsidP="00EC5AB0">
      <w:pPr>
        <w:rPr>
          <w:rFonts w:ascii="Helvetica" w:hAnsi="Helvetica"/>
        </w:rPr>
      </w:pPr>
    </w:p>
    <w:p w14:paraId="77940E9F" w14:textId="77777777" w:rsidR="00E70DF1" w:rsidRDefault="00E70DF1" w:rsidP="00EC5AB0">
      <w:pPr>
        <w:rPr>
          <w:rFonts w:ascii="Helvetica" w:hAnsi="Helvetica"/>
        </w:rPr>
      </w:pPr>
    </w:p>
    <w:p w14:paraId="01E09FB2" w14:textId="77777777" w:rsidR="00EC5AB0" w:rsidRPr="00600AD7" w:rsidRDefault="00EC5AB0" w:rsidP="00EC5AB0">
      <w:pPr>
        <w:rPr>
          <w:rFonts w:ascii="Helvetica" w:hAnsi="Helvetica"/>
        </w:rPr>
      </w:pPr>
    </w:p>
    <w:p w14:paraId="215B264A" w14:textId="77777777" w:rsidR="00EC5AB0" w:rsidRPr="000D4595" w:rsidRDefault="00EC5AB0" w:rsidP="00EC5AB0">
      <w:pPr>
        <w:outlineLvl w:val="0"/>
        <w:rPr>
          <w:rFonts w:ascii="Helvetica" w:hAnsi="Helvetica"/>
          <w:b/>
        </w:rPr>
      </w:pPr>
      <w:r w:rsidRPr="000D4595">
        <w:rPr>
          <w:rFonts w:ascii="Helvetica" w:hAnsi="Helvetica"/>
          <w:b/>
        </w:rPr>
        <w:lastRenderedPageBreak/>
        <w:t xml:space="preserve">C. </w:t>
      </w:r>
      <w:r>
        <w:rPr>
          <w:rFonts w:ascii="Helvetica" w:hAnsi="Helvetica"/>
          <w:b/>
        </w:rPr>
        <w:t>CLOSING</w:t>
      </w:r>
      <w:r w:rsidRPr="000D4595">
        <w:rPr>
          <w:rFonts w:ascii="Helvetica" w:hAnsi="Helvetica"/>
          <w:b/>
        </w:rPr>
        <w:t xml:space="preserve"> (</w:t>
      </w:r>
      <w:r>
        <w:rPr>
          <w:rFonts w:ascii="Helvetica" w:hAnsi="Helvetica"/>
          <w:b/>
        </w:rPr>
        <w:t>15</w:t>
      </w:r>
      <w:r w:rsidRPr="000D4595">
        <w:rPr>
          <w:rFonts w:ascii="Helvetica" w:hAnsi="Helvetica"/>
          <w:b/>
        </w:rPr>
        <w:t xml:space="preserve"> minutes)</w:t>
      </w:r>
    </w:p>
    <w:p w14:paraId="40D8A852" w14:textId="77777777" w:rsidR="00EC5AB0" w:rsidRDefault="00EC5AB0" w:rsidP="00EC5AB0">
      <w:pPr>
        <w:rPr>
          <w:rFonts w:ascii="Helvetica" w:hAnsi="Helvetica"/>
          <w:b/>
        </w:rPr>
      </w:pPr>
    </w:p>
    <w:p w14:paraId="52BE2E8D" w14:textId="41EC82EF" w:rsidR="00EC5AB0" w:rsidRDefault="0089041C" w:rsidP="00EC5AB0">
      <w:pPr>
        <w:rPr>
          <w:rFonts w:ascii="Helvetica" w:hAnsi="Helvetica"/>
          <w:b/>
        </w:rPr>
      </w:pPr>
      <w:r>
        <w:rPr>
          <w:rFonts w:ascii="Helvetica" w:hAnsi="Helvetica"/>
          <w:b/>
        </w:rPr>
        <w:t>4</w:t>
      </w:r>
      <w:r w:rsidR="00EC5AB0" w:rsidRPr="009B0FF6">
        <w:rPr>
          <w:rFonts w:ascii="Helvetica" w:hAnsi="Helvetica"/>
          <w:b/>
        </w:rPr>
        <w:t xml:space="preserve">. </w:t>
      </w:r>
      <w:r w:rsidR="00EC5AB0">
        <w:rPr>
          <w:rFonts w:ascii="Helvetica" w:hAnsi="Helvetica"/>
          <w:b/>
        </w:rPr>
        <w:t xml:space="preserve">Write Up Argument </w:t>
      </w:r>
      <w:r w:rsidR="00EC5AB0" w:rsidRPr="00DE1829">
        <w:rPr>
          <w:rFonts w:ascii="Helvetica" w:hAnsi="Helvetica"/>
          <w:b/>
        </w:rPr>
        <w:t xml:space="preserve">on </w:t>
      </w:r>
      <w:r w:rsidR="00EC5AB0">
        <w:rPr>
          <w:rFonts w:ascii="Helvetica" w:hAnsi="Helvetica"/>
          <w:b/>
        </w:rPr>
        <w:t>the Continents and Oceans</w:t>
      </w:r>
      <w:r w:rsidR="00EC5AB0" w:rsidRPr="00DE1829">
        <w:rPr>
          <w:rFonts w:ascii="Helvetica" w:hAnsi="Helvetica"/>
          <w:b/>
        </w:rPr>
        <w:t xml:space="preserve"> </w:t>
      </w:r>
    </w:p>
    <w:p w14:paraId="4EAE20D9" w14:textId="470628B6" w:rsidR="00FA15D5" w:rsidRPr="00083898" w:rsidRDefault="00EC5AB0" w:rsidP="00EC5AB0">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2473FB">
        <w:rPr>
          <w:rFonts w:ascii="Helvetica" w:hAnsi="Helvetica"/>
        </w:rPr>
        <w:t>4-11.</w:t>
      </w:r>
      <w:r w:rsidR="007B5C35">
        <w:rPr>
          <w:rFonts w:ascii="Helvetica" w:hAnsi="Helvetica"/>
        </w:rPr>
        <w:t>C</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E70DF1">
        <w:rPr>
          <w:rFonts w:ascii="Helvetica" w:hAnsi="Helvetica"/>
        </w:rPr>
        <w:t>Which map is best</w:t>
      </w:r>
      <w:r w:rsidRPr="008D522F">
        <w:rPr>
          <w:rFonts w:ascii="Helvetica" w:hAnsi="Helvetica"/>
        </w:rPr>
        <w:t>?</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the </w:t>
      </w:r>
      <w:r w:rsidR="00E838D1">
        <w:rPr>
          <w:rFonts w:ascii="Helvetica" w:hAnsi="Helvetica"/>
        </w:rPr>
        <w:t>maps and descriptions on the walls</w:t>
      </w:r>
      <w:r w:rsidRPr="00A67A52">
        <w:rPr>
          <w:rFonts w:ascii="Helvetica" w:hAnsi="Helvetica"/>
        </w:rPr>
        <w:t>.</w:t>
      </w:r>
      <w:r>
        <w:rPr>
          <w:rFonts w:ascii="Helvetica" w:hAnsi="Helvetica"/>
        </w:rPr>
        <w:t xml:space="preserve"> Tell students that the evidence they use can be something that they wrote on the</w:t>
      </w:r>
      <w:r w:rsidR="004D38C2">
        <w:rPr>
          <w:rFonts w:ascii="Helvetica" w:hAnsi="Helvetica"/>
        </w:rPr>
        <w:t>ir note taking</w:t>
      </w:r>
      <w:r>
        <w:rPr>
          <w:rFonts w:ascii="Helvetica" w:hAnsi="Helvetica"/>
        </w:rPr>
        <w:t xml:space="preserve"> sheets. Encourage students to get up and look at the </w:t>
      </w:r>
      <w:r w:rsidR="00D92B95">
        <w:rPr>
          <w:rFonts w:ascii="Helvetica" w:hAnsi="Helvetica"/>
        </w:rPr>
        <w:t>maps and descriptions</w:t>
      </w:r>
      <w:r>
        <w:rPr>
          <w:rFonts w:ascii="Helvetica" w:hAnsi="Helvetica"/>
        </w:rPr>
        <w:t xml:space="preserve"> on the wall, when they need evidence to write on their sheet.</w:t>
      </w:r>
    </w:p>
    <w:p w14:paraId="10448389" w14:textId="77777777" w:rsidR="00EC5AB0" w:rsidRDefault="00EC5AB0" w:rsidP="00EC5AB0">
      <w:pPr>
        <w:rPr>
          <w:rFonts w:ascii="Helvetica" w:hAnsi="Helvetica"/>
          <w:b/>
        </w:rPr>
      </w:pPr>
    </w:p>
    <w:p w14:paraId="6079CC91" w14:textId="77777777" w:rsidR="009168BC" w:rsidRDefault="009168BC" w:rsidP="009168BC">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4F35DD5B" w14:textId="77777777" w:rsidR="009168BC" w:rsidRPr="00600AD7" w:rsidRDefault="009168BC" w:rsidP="00EC5AB0">
      <w:pPr>
        <w:rPr>
          <w:rFonts w:ascii="Helvetica" w:hAnsi="Helvetica"/>
          <w:b/>
        </w:rPr>
      </w:pPr>
    </w:p>
    <w:p w14:paraId="2F76C668" w14:textId="77777777" w:rsidR="00EC5AB0" w:rsidRPr="00600AD7" w:rsidRDefault="00EC5AB0" w:rsidP="00EC5AB0">
      <w:pPr>
        <w:shd w:val="clear" w:color="auto" w:fill="FBE4D5" w:themeFill="accent2" w:themeFillTint="33"/>
        <w:rPr>
          <w:rFonts w:ascii="Helvetica" w:hAnsi="Helvetica"/>
          <w:b/>
        </w:rPr>
      </w:pPr>
      <w:r>
        <w:rPr>
          <w:rFonts w:ascii="Helvetica" w:hAnsi="Helvetica"/>
          <w:b/>
        </w:rPr>
        <w:t>EVALUATION</w:t>
      </w:r>
    </w:p>
    <w:p w14:paraId="7AA660FD" w14:textId="77777777" w:rsidR="00EC5AB0" w:rsidRDefault="00EC5AB0" w:rsidP="00EC5AB0">
      <w:pPr>
        <w:rPr>
          <w:rFonts w:ascii="Helvetica" w:hAnsi="Helvetica"/>
        </w:rPr>
      </w:pPr>
    </w:p>
    <w:p w14:paraId="5BE3C89D" w14:textId="1371A28D" w:rsidR="00EC5AB0" w:rsidRDefault="00EC5AB0" w:rsidP="00EC5AB0">
      <w:pPr>
        <w:rPr>
          <w:rFonts w:ascii="Helvetica" w:hAnsi="Helvetica"/>
        </w:rPr>
      </w:pPr>
      <w:r>
        <w:rPr>
          <w:rFonts w:ascii="Helvetica" w:hAnsi="Helvetica"/>
        </w:rPr>
        <w:t xml:space="preserve">ASSESSMENT </w:t>
      </w:r>
      <w:r w:rsidR="002473FB">
        <w:rPr>
          <w:rFonts w:ascii="Helvetica" w:hAnsi="Helvetica"/>
        </w:rPr>
        <w:t>4-11.</w:t>
      </w:r>
      <w:r w:rsidR="00905BAE">
        <w:rPr>
          <w:rFonts w:ascii="Helvetica" w:hAnsi="Helvetica"/>
        </w:rPr>
        <w:t>C</w:t>
      </w:r>
    </w:p>
    <w:p w14:paraId="4C940EDE" w14:textId="77777777" w:rsidR="00EC5AB0" w:rsidRDefault="00EC5AB0" w:rsidP="00EC5AB0">
      <w:pPr>
        <w:rPr>
          <w:rFonts w:ascii="Helvetica" w:hAnsi="Helvetica"/>
        </w:rPr>
      </w:pPr>
    </w:p>
    <w:p w14:paraId="3D205886" w14:textId="77777777" w:rsidR="00950679" w:rsidRPr="00DD7713" w:rsidRDefault="00950679" w:rsidP="00950679">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1CF0F44F" w14:textId="77777777" w:rsidR="00950679" w:rsidRDefault="00950679" w:rsidP="00950679">
      <w:pPr>
        <w:rPr>
          <w:rFonts w:ascii="Helvetica" w:hAnsi="Helvetica"/>
        </w:rPr>
      </w:pPr>
    </w:p>
    <w:p w14:paraId="62D93631" w14:textId="77777777" w:rsidR="00950679" w:rsidRDefault="00950679" w:rsidP="00950679">
      <w:pPr>
        <w:rPr>
          <w:rFonts w:ascii="Helvetica" w:hAnsi="Helvetica"/>
        </w:rPr>
      </w:pPr>
      <w:r>
        <w:rPr>
          <w:rFonts w:ascii="Helvetica" w:hAnsi="Helvetica"/>
        </w:rPr>
        <w:t>A generic writing rubric for evaluating exit tickets is located at the end of this Instructor Manual-before “Additional Resources.”</w:t>
      </w:r>
    </w:p>
    <w:p w14:paraId="7E813021" w14:textId="77777777" w:rsidR="00950679" w:rsidRDefault="00950679" w:rsidP="00EC5AB0">
      <w:pPr>
        <w:rPr>
          <w:rFonts w:ascii="Helvetica" w:hAnsi="Helvetica"/>
        </w:rPr>
      </w:pPr>
    </w:p>
    <w:p w14:paraId="670B40B3" w14:textId="77777777" w:rsidR="00EC5AB0" w:rsidRDefault="00EC5AB0" w:rsidP="00EC5AB0">
      <w:pPr>
        <w:rPr>
          <w:rFonts w:ascii="Helvetica" w:hAnsi="Helvetica"/>
        </w:rPr>
      </w:pPr>
      <w:r>
        <w:rPr>
          <w:rFonts w:ascii="Helvetica" w:hAnsi="Helvetica"/>
        </w:rPr>
        <w:t>What to look for?</w:t>
      </w:r>
    </w:p>
    <w:p w14:paraId="35BDFC01" w14:textId="77777777" w:rsidR="00EC5AB0" w:rsidRDefault="00EC5AB0" w:rsidP="00EC5AB0">
      <w:pPr>
        <w:rPr>
          <w:rFonts w:ascii="Helvetica" w:hAnsi="Helvetica"/>
        </w:rPr>
      </w:pPr>
    </w:p>
    <w:p w14:paraId="64BF59E9" w14:textId="30FD9089" w:rsidR="003B3820" w:rsidRDefault="003B3820" w:rsidP="003B3820">
      <w:pPr>
        <w:rPr>
          <w:rFonts w:ascii="Helvetica" w:hAnsi="Helvetica"/>
        </w:rPr>
      </w:pPr>
      <w:r>
        <w:rPr>
          <w:rFonts w:ascii="Helvetica" w:hAnsi="Helvetica"/>
        </w:rPr>
        <w:t>The students should take a stance on the best map. All arguments should cite at least 3 pieces of evidence from the sources.</w:t>
      </w:r>
    </w:p>
    <w:p w14:paraId="6860CDAD" w14:textId="77777777" w:rsidR="003B3820" w:rsidRDefault="003B3820" w:rsidP="00EC5AB0">
      <w:pPr>
        <w:rPr>
          <w:rFonts w:ascii="Helvetica" w:hAnsi="Helvetica"/>
        </w:rPr>
      </w:pPr>
    </w:p>
    <w:p w14:paraId="54797832" w14:textId="77777777" w:rsidR="00EC5AB0" w:rsidRDefault="00EC5AB0" w:rsidP="00EC5AB0">
      <w:pPr>
        <w:rPr>
          <w:rFonts w:ascii="Helvetica" w:hAnsi="Helvetica"/>
        </w:rPr>
      </w:pPr>
      <w:r>
        <w:rPr>
          <w:rFonts w:ascii="Helvetica" w:hAnsi="Helvetica"/>
        </w:rPr>
        <w:t>Some information that students may include in their answer to the question:</w:t>
      </w:r>
    </w:p>
    <w:p w14:paraId="5304FB17" w14:textId="77777777" w:rsidR="00EC5AB0" w:rsidRDefault="00EC5AB0" w:rsidP="00EC5AB0">
      <w:pPr>
        <w:rPr>
          <w:rFonts w:ascii="Helvetica" w:hAnsi="Helvetica"/>
        </w:rPr>
      </w:pPr>
    </w:p>
    <w:p w14:paraId="012194E6" w14:textId="54A6E0D7" w:rsidR="00EC5AB0" w:rsidRPr="00ED0BF4" w:rsidRDefault="00ED0BF4" w:rsidP="00EC5AB0">
      <w:pPr>
        <w:rPr>
          <w:rFonts w:ascii="Helvetica" w:hAnsi="Helvetica"/>
        </w:rPr>
      </w:pPr>
      <w:r w:rsidRPr="00ED0BF4">
        <w:rPr>
          <w:rFonts w:ascii="Helvetica" w:hAnsi="Helvetica"/>
        </w:rPr>
        <w:t>Mercator Projection</w:t>
      </w:r>
    </w:p>
    <w:p w14:paraId="7303FC51" w14:textId="77777777" w:rsidR="00B03200" w:rsidRDefault="00B03200" w:rsidP="0079042A">
      <w:pPr>
        <w:pStyle w:val="ListParagraph"/>
        <w:numPr>
          <w:ilvl w:val="0"/>
          <w:numId w:val="2"/>
        </w:numPr>
        <w:rPr>
          <w:rFonts w:ascii="Helvetica" w:hAnsi="Helvetica"/>
        </w:rPr>
      </w:pPr>
      <w:r w:rsidRPr="00B03200">
        <w:rPr>
          <w:rFonts w:ascii="Helvetica" w:hAnsi="Helvetica"/>
        </w:rPr>
        <w:t xml:space="preserve">It is the most helpful for navigation, because it will show you the most direct angle from one point to the other. </w:t>
      </w:r>
    </w:p>
    <w:p w14:paraId="6BD7329E" w14:textId="7AF3B6BE" w:rsidR="00B03200" w:rsidRPr="00B03200" w:rsidRDefault="00B03200" w:rsidP="0079042A">
      <w:pPr>
        <w:pStyle w:val="ListParagraph"/>
        <w:numPr>
          <w:ilvl w:val="0"/>
          <w:numId w:val="2"/>
        </w:numPr>
        <w:rPr>
          <w:rFonts w:ascii="Helvetica" w:hAnsi="Helvetica"/>
        </w:rPr>
      </w:pPr>
      <w:r w:rsidRPr="00B03200">
        <w:rPr>
          <w:rFonts w:ascii="Helvetica" w:hAnsi="Helvetica"/>
        </w:rPr>
        <w:t>It is commonly used by Global Positioning Systems (GPS) maps, such as Google Maps.</w:t>
      </w:r>
    </w:p>
    <w:p w14:paraId="17B4B81E" w14:textId="2DE97B1F" w:rsidR="00EC5AB0" w:rsidRPr="00ED0BF4" w:rsidRDefault="00B03200" w:rsidP="0079042A">
      <w:pPr>
        <w:pStyle w:val="ListParagraph"/>
        <w:numPr>
          <w:ilvl w:val="0"/>
          <w:numId w:val="2"/>
        </w:numPr>
        <w:rPr>
          <w:rFonts w:ascii="Helvetica" w:hAnsi="Helvetica"/>
        </w:rPr>
      </w:pPr>
      <w:r>
        <w:rPr>
          <w:rFonts w:ascii="Helvetica" w:hAnsi="Helvetica"/>
        </w:rPr>
        <w:t>It is the one that most Americans are use</w:t>
      </w:r>
      <w:r w:rsidR="00F12B88">
        <w:rPr>
          <w:rFonts w:ascii="Helvetica" w:hAnsi="Helvetica"/>
        </w:rPr>
        <w:t>d</w:t>
      </w:r>
      <w:r>
        <w:rPr>
          <w:rFonts w:ascii="Helvetica" w:hAnsi="Helvetica"/>
        </w:rPr>
        <w:t xml:space="preserve"> to using.</w:t>
      </w:r>
    </w:p>
    <w:p w14:paraId="0B081026" w14:textId="77777777" w:rsidR="00EC5AB0" w:rsidRPr="00ED0BF4" w:rsidRDefault="00EC5AB0" w:rsidP="00EC5AB0">
      <w:pPr>
        <w:rPr>
          <w:rFonts w:ascii="Helvetica" w:hAnsi="Helvetica"/>
        </w:rPr>
      </w:pPr>
    </w:p>
    <w:p w14:paraId="4200D82F" w14:textId="77777777" w:rsidR="00950679" w:rsidRDefault="00950679" w:rsidP="00EC5AB0">
      <w:pPr>
        <w:rPr>
          <w:rFonts w:ascii="Helvetica" w:hAnsi="Helvetica"/>
          <w:bCs/>
        </w:rPr>
      </w:pPr>
    </w:p>
    <w:p w14:paraId="35724982" w14:textId="77777777" w:rsidR="00950679" w:rsidRDefault="00950679" w:rsidP="00EC5AB0">
      <w:pPr>
        <w:rPr>
          <w:rFonts w:ascii="Helvetica" w:hAnsi="Helvetica"/>
          <w:bCs/>
        </w:rPr>
      </w:pPr>
    </w:p>
    <w:p w14:paraId="4F602C97" w14:textId="771FCFB4" w:rsidR="00EC5AB0" w:rsidRPr="00ED0BF4" w:rsidRDefault="00ED0BF4" w:rsidP="00EC5AB0">
      <w:pPr>
        <w:rPr>
          <w:rFonts w:ascii="Helvetica" w:hAnsi="Helvetica"/>
        </w:rPr>
      </w:pPr>
      <w:r w:rsidRPr="00ED0BF4">
        <w:rPr>
          <w:rFonts w:ascii="Helvetica" w:hAnsi="Helvetica"/>
          <w:bCs/>
        </w:rPr>
        <w:lastRenderedPageBreak/>
        <w:t>Robinson Projection</w:t>
      </w:r>
    </w:p>
    <w:p w14:paraId="1FF04D38" w14:textId="77777777" w:rsidR="002B38D9" w:rsidRDefault="002B38D9" w:rsidP="0079042A">
      <w:pPr>
        <w:pStyle w:val="ListParagraph"/>
        <w:numPr>
          <w:ilvl w:val="0"/>
          <w:numId w:val="6"/>
        </w:numPr>
        <w:rPr>
          <w:rFonts w:ascii="Helvetica" w:hAnsi="Helvetica"/>
        </w:rPr>
      </w:pPr>
      <w:r w:rsidRPr="002B38D9">
        <w:rPr>
          <w:rFonts w:ascii="Helvetica" w:hAnsi="Helvetica"/>
        </w:rPr>
        <w:t xml:space="preserve">It projects a globe on a rounded flat surface. </w:t>
      </w:r>
    </w:p>
    <w:p w14:paraId="5B68CE97" w14:textId="60CF1A69" w:rsidR="002B38D9" w:rsidRPr="002B38D9" w:rsidRDefault="002B38D9" w:rsidP="0079042A">
      <w:pPr>
        <w:pStyle w:val="ListParagraph"/>
        <w:numPr>
          <w:ilvl w:val="0"/>
          <w:numId w:val="6"/>
        </w:numPr>
        <w:rPr>
          <w:rFonts w:ascii="Helvetica" w:hAnsi="Helvetica"/>
        </w:rPr>
      </w:pPr>
      <w:r w:rsidRPr="002B38D9">
        <w:rPr>
          <w:rFonts w:ascii="Helvetica" w:hAnsi="Helvetica"/>
        </w:rPr>
        <w:t>It attempts to show the actual relative sizes of the land on earth comparing north to south.</w:t>
      </w:r>
    </w:p>
    <w:p w14:paraId="3127D784" w14:textId="77777777" w:rsidR="00EC5AB0" w:rsidRDefault="00EC5AB0" w:rsidP="00EC5AB0">
      <w:pPr>
        <w:rPr>
          <w:rFonts w:ascii="Helvetica" w:hAnsi="Helvetica"/>
        </w:rPr>
      </w:pPr>
    </w:p>
    <w:p w14:paraId="427AAFA2" w14:textId="7D27BB39" w:rsidR="00ED0BF4" w:rsidRPr="00ED0BF4" w:rsidRDefault="00ED0BF4" w:rsidP="00ED0BF4">
      <w:pPr>
        <w:rPr>
          <w:rFonts w:ascii="Helvetica" w:hAnsi="Helvetica"/>
        </w:rPr>
      </w:pPr>
      <w:r>
        <w:rPr>
          <w:rFonts w:ascii="Helvetica" w:hAnsi="Helvetica"/>
          <w:bCs/>
        </w:rPr>
        <w:t xml:space="preserve">Gall-Peters </w:t>
      </w:r>
      <w:r w:rsidRPr="00ED0BF4">
        <w:rPr>
          <w:rFonts w:ascii="Helvetica" w:hAnsi="Helvetica"/>
          <w:bCs/>
        </w:rPr>
        <w:t>Projection</w:t>
      </w:r>
    </w:p>
    <w:p w14:paraId="4AA83DDF" w14:textId="77777777" w:rsidR="002B38D9" w:rsidRDefault="002B38D9" w:rsidP="0079042A">
      <w:pPr>
        <w:pStyle w:val="ListParagraph"/>
        <w:numPr>
          <w:ilvl w:val="0"/>
          <w:numId w:val="7"/>
        </w:numPr>
        <w:rPr>
          <w:rFonts w:ascii="Helvetica" w:hAnsi="Helvetica"/>
        </w:rPr>
      </w:pPr>
      <w:r w:rsidRPr="002B38D9">
        <w:rPr>
          <w:rFonts w:ascii="Helvetica" w:hAnsi="Helvetica"/>
        </w:rPr>
        <w:t xml:space="preserve">It shows the correct ratios of land mass across the Earth. </w:t>
      </w:r>
    </w:p>
    <w:p w14:paraId="6083AA5C" w14:textId="335A8322" w:rsidR="00EC5AB0" w:rsidRDefault="002B38D9" w:rsidP="0079042A">
      <w:pPr>
        <w:pStyle w:val="ListParagraph"/>
        <w:numPr>
          <w:ilvl w:val="0"/>
          <w:numId w:val="7"/>
        </w:numPr>
        <w:rPr>
          <w:rFonts w:ascii="Helvetica" w:hAnsi="Helvetica"/>
        </w:rPr>
      </w:pPr>
      <w:r w:rsidRPr="002B38D9">
        <w:rPr>
          <w:rFonts w:ascii="Helvetica" w:hAnsi="Helvetica"/>
        </w:rPr>
        <w:t>This means that it shows the exact size of one continent versus another.</w:t>
      </w:r>
    </w:p>
    <w:p w14:paraId="1099C8AA" w14:textId="76B3E231" w:rsidR="004D62D0" w:rsidRPr="002B38D9" w:rsidRDefault="004D62D0" w:rsidP="0079042A">
      <w:pPr>
        <w:pStyle w:val="ListParagraph"/>
        <w:numPr>
          <w:ilvl w:val="0"/>
          <w:numId w:val="7"/>
        </w:numPr>
        <w:rPr>
          <w:rFonts w:ascii="Helvetica" w:hAnsi="Helvetica"/>
        </w:rPr>
      </w:pPr>
      <w:r>
        <w:rPr>
          <w:rFonts w:ascii="Helvetica" w:hAnsi="Helvetica"/>
        </w:rPr>
        <w:t>Shows the true size of each country in land size.</w:t>
      </w:r>
    </w:p>
    <w:p w14:paraId="44EF8428" w14:textId="77777777" w:rsidR="00AE7E8D" w:rsidRDefault="00AE7E8D" w:rsidP="00EC5AB0">
      <w:pPr>
        <w:rPr>
          <w:rFonts w:ascii="Helvetica" w:hAnsi="Helvetica"/>
        </w:rPr>
      </w:pPr>
    </w:p>
    <w:p w14:paraId="2A54688F" w14:textId="554B2472" w:rsidR="0050683E" w:rsidRDefault="0050683E" w:rsidP="00EC5AB0">
      <w:pPr>
        <w:rPr>
          <w:rFonts w:ascii="Helvetica" w:hAnsi="Helvetica"/>
        </w:rPr>
      </w:pPr>
      <w:r>
        <w:rPr>
          <w:rFonts w:ascii="Helvetica" w:hAnsi="Helvetica"/>
        </w:rPr>
        <w:t>Atlantic-Centric</w:t>
      </w:r>
      <w:r w:rsidR="00B448C6">
        <w:rPr>
          <w:rFonts w:ascii="Helvetica" w:hAnsi="Helvetica"/>
        </w:rPr>
        <w:t xml:space="preserve"> and </w:t>
      </w:r>
      <w:r w:rsidR="00A45304">
        <w:rPr>
          <w:rFonts w:ascii="Helvetica" w:hAnsi="Helvetica"/>
        </w:rPr>
        <w:t>Physical Map</w:t>
      </w:r>
    </w:p>
    <w:p w14:paraId="38A31571" w14:textId="77777777" w:rsidR="008A69F1" w:rsidRDefault="008A69F1" w:rsidP="0079042A">
      <w:pPr>
        <w:pStyle w:val="ListParagraph"/>
        <w:numPr>
          <w:ilvl w:val="0"/>
          <w:numId w:val="8"/>
        </w:numPr>
        <w:rPr>
          <w:rFonts w:ascii="Helvetica" w:hAnsi="Helvetica"/>
        </w:rPr>
      </w:pPr>
      <w:r w:rsidRPr="008A69F1">
        <w:rPr>
          <w:rFonts w:ascii="Helvetica" w:hAnsi="Helvetica"/>
        </w:rPr>
        <w:t xml:space="preserve">It is most commonly used by people in the Americas, Europe, and Africa. </w:t>
      </w:r>
    </w:p>
    <w:p w14:paraId="24995997" w14:textId="77777777" w:rsidR="008A69F1" w:rsidRDefault="008A69F1" w:rsidP="0079042A">
      <w:pPr>
        <w:pStyle w:val="ListParagraph"/>
        <w:numPr>
          <w:ilvl w:val="0"/>
          <w:numId w:val="8"/>
        </w:numPr>
        <w:rPr>
          <w:rFonts w:ascii="Helvetica" w:hAnsi="Helvetica"/>
        </w:rPr>
      </w:pPr>
      <w:r w:rsidRPr="008A69F1">
        <w:rPr>
          <w:rFonts w:ascii="Helvetica" w:hAnsi="Helvetica"/>
        </w:rPr>
        <w:t xml:space="preserve">It shows the areas where they often trade goods over the ocean. </w:t>
      </w:r>
    </w:p>
    <w:p w14:paraId="6CAE5E00" w14:textId="2A0EBA6B" w:rsidR="008A69F1" w:rsidRPr="008A69F1" w:rsidRDefault="008A69F1" w:rsidP="0079042A">
      <w:pPr>
        <w:pStyle w:val="ListParagraph"/>
        <w:numPr>
          <w:ilvl w:val="0"/>
          <w:numId w:val="8"/>
        </w:numPr>
        <w:rPr>
          <w:rFonts w:ascii="Helvetica" w:hAnsi="Helvetica"/>
        </w:rPr>
      </w:pPr>
      <w:r w:rsidRPr="008A69F1">
        <w:rPr>
          <w:rFonts w:ascii="Helvetica" w:hAnsi="Helvetica"/>
        </w:rPr>
        <w:t>It can show you the elevation (how high or low) the land and water are, as well as where you can find different terrain types.</w:t>
      </w:r>
    </w:p>
    <w:p w14:paraId="6285B7EA" w14:textId="77777777" w:rsidR="006D6FEF" w:rsidRDefault="006D6FEF" w:rsidP="00EC5AB0">
      <w:pPr>
        <w:rPr>
          <w:rFonts w:ascii="Helvetica" w:hAnsi="Helvetica"/>
        </w:rPr>
      </w:pPr>
    </w:p>
    <w:p w14:paraId="607B4A1D" w14:textId="52995288" w:rsidR="0050683E" w:rsidRDefault="0050683E" w:rsidP="00EC5AB0">
      <w:pPr>
        <w:rPr>
          <w:rFonts w:ascii="Helvetica" w:hAnsi="Helvetica"/>
        </w:rPr>
      </w:pPr>
      <w:r>
        <w:rPr>
          <w:rFonts w:ascii="Helvetica" w:hAnsi="Helvetica"/>
        </w:rPr>
        <w:t>Pacific-Centric</w:t>
      </w:r>
      <w:r w:rsidR="0002434F">
        <w:rPr>
          <w:rFonts w:ascii="Helvetica" w:hAnsi="Helvetica"/>
        </w:rPr>
        <w:t xml:space="preserve"> and Political Map</w:t>
      </w:r>
    </w:p>
    <w:p w14:paraId="71AEDF02" w14:textId="77777777" w:rsidR="00CB2DCB" w:rsidRDefault="0002434F" w:rsidP="0079042A">
      <w:pPr>
        <w:pStyle w:val="ListParagraph"/>
        <w:numPr>
          <w:ilvl w:val="0"/>
          <w:numId w:val="9"/>
        </w:numPr>
        <w:rPr>
          <w:rFonts w:ascii="Helvetica" w:hAnsi="Helvetica"/>
        </w:rPr>
      </w:pPr>
      <w:r w:rsidRPr="0002434F">
        <w:rPr>
          <w:rFonts w:ascii="Helvetica" w:hAnsi="Helvetica"/>
        </w:rPr>
        <w:t xml:space="preserve">It is most commonly used by people in Asia. </w:t>
      </w:r>
    </w:p>
    <w:p w14:paraId="23F5A963" w14:textId="77777777" w:rsidR="00CB2DCB" w:rsidRDefault="0002434F" w:rsidP="0079042A">
      <w:pPr>
        <w:pStyle w:val="ListParagraph"/>
        <w:numPr>
          <w:ilvl w:val="0"/>
          <w:numId w:val="9"/>
        </w:numPr>
        <w:rPr>
          <w:rFonts w:ascii="Helvetica" w:hAnsi="Helvetica"/>
        </w:rPr>
      </w:pPr>
      <w:r w:rsidRPr="0002434F">
        <w:rPr>
          <w:rFonts w:ascii="Helvetica" w:hAnsi="Helvetica"/>
        </w:rPr>
        <w:t xml:space="preserve">It shows the areas where they often trade goods over the ocean. </w:t>
      </w:r>
    </w:p>
    <w:p w14:paraId="75572BF6" w14:textId="22700CF0" w:rsidR="0002434F" w:rsidRPr="0002434F" w:rsidRDefault="0002434F" w:rsidP="0079042A">
      <w:pPr>
        <w:pStyle w:val="ListParagraph"/>
        <w:numPr>
          <w:ilvl w:val="0"/>
          <w:numId w:val="9"/>
        </w:numPr>
        <w:rPr>
          <w:rFonts w:ascii="Helvetica" w:hAnsi="Helvetica"/>
        </w:rPr>
      </w:pPr>
      <w:r w:rsidRPr="0002434F">
        <w:rPr>
          <w:rFonts w:ascii="Helvetica" w:hAnsi="Helvetica"/>
        </w:rPr>
        <w:t xml:space="preserve">It shows country’s boundaries, so you where they start and end. </w:t>
      </w:r>
    </w:p>
    <w:p w14:paraId="5BF2F1C8" w14:textId="77777777" w:rsidR="0050683E" w:rsidRDefault="0050683E" w:rsidP="00EC5AB0">
      <w:pPr>
        <w:rPr>
          <w:rFonts w:ascii="Helvetica" w:hAnsi="Helvetica"/>
        </w:rPr>
      </w:pPr>
    </w:p>
    <w:p w14:paraId="183A71B0" w14:textId="46CD5282" w:rsidR="00EC5AB0" w:rsidRDefault="0050683E" w:rsidP="00EC5AB0">
      <w:pPr>
        <w:rPr>
          <w:rFonts w:ascii="Helvetica" w:hAnsi="Helvetica"/>
        </w:rPr>
      </w:pPr>
      <w:r>
        <w:rPr>
          <w:rFonts w:ascii="Helvetica" w:hAnsi="Helvetica"/>
        </w:rPr>
        <w:t>Southern Hemisphere-</w:t>
      </w:r>
      <w:r w:rsidR="005E62B9">
        <w:rPr>
          <w:rFonts w:ascii="Helvetica" w:hAnsi="Helvetica"/>
        </w:rPr>
        <w:t>Top</w:t>
      </w:r>
    </w:p>
    <w:p w14:paraId="08ED2697" w14:textId="77777777" w:rsidR="00E863C0" w:rsidRDefault="00E863C0" w:rsidP="0079042A">
      <w:pPr>
        <w:pStyle w:val="ListParagraph"/>
        <w:numPr>
          <w:ilvl w:val="0"/>
          <w:numId w:val="10"/>
        </w:numPr>
        <w:rPr>
          <w:rFonts w:ascii="Helvetica" w:hAnsi="Helvetica"/>
        </w:rPr>
      </w:pPr>
      <w:r w:rsidRPr="00E863C0">
        <w:rPr>
          <w:rFonts w:ascii="Helvetica" w:hAnsi="Helvetica"/>
        </w:rPr>
        <w:t xml:space="preserve">This map makes you question what is up and what is down on a map. </w:t>
      </w:r>
    </w:p>
    <w:p w14:paraId="1FAE913A" w14:textId="0CEE23D5" w:rsidR="00E863C0" w:rsidRPr="00E863C0" w:rsidRDefault="00E863C0" w:rsidP="0079042A">
      <w:pPr>
        <w:pStyle w:val="ListParagraph"/>
        <w:numPr>
          <w:ilvl w:val="0"/>
          <w:numId w:val="10"/>
        </w:numPr>
        <w:rPr>
          <w:rFonts w:ascii="Helvetica" w:hAnsi="Helvetica"/>
        </w:rPr>
      </w:pPr>
      <w:r w:rsidRPr="00E863C0">
        <w:rPr>
          <w:rFonts w:ascii="Helvetica" w:hAnsi="Helvetica"/>
        </w:rPr>
        <w:t xml:space="preserve">Since there is no true up or down in space, this map reminds us of that. </w:t>
      </w:r>
    </w:p>
    <w:p w14:paraId="49068BB2" w14:textId="77777777" w:rsidR="00324FD6" w:rsidRDefault="00324FD6">
      <w:pPr>
        <w:rPr>
          <w:rFonts w:ascii="Helvetica" w:hAnsi="Helvetica"/>
        </w:rPr>
      </w:pPr>
      <w:r>
        <w:rPr>
          <w:rFonts w:ascii="Helvetica" w:hAnsi="Helvetica"/>
        </w:rPr>
        <w:br w:type="page"/>
      </w:r>
    </w:p>
    <w:p w14:paraId="10BB6969" w14:textId="07736625" w:rsidR="00EC1548" w:rsidRPr="00FF772C" w:rsidRDefault="00EC1548" w:rsidP="00EC1548">
      <w:pPr>
        <w:shd w:val="clear" w:color="auto" w:fill="F4B083" w:themeFill="accent2" w:themeFillTint="99"/>
        <w:jc w:val="center"/>
        <w:rPr>
          <w:rFonts w:ascii="Helvetica" w:hAnsi="Helvetica"/>
          <w:b/>
        </w:rPr>
      </w:pPr>
      <w:bookmarkStart w:id="10" w:name="Lesson4_12"/>
      <w:r>
        <w:rPr>
          <w:rFonts w:ascii="Helvetica" w:hAnsi="Helvetica"/>
          <w:b/>
        </w:rPr>
        <w:lastRenderedPageBreak/>
        <w:t xml:space="preserve">LESSON PLAN </w:t>
      </w:r>
      <w:r w:rsidR="002473FB">
        <w:rPr>
          <w:rFonts w:ascii="Helvetica" w:hAnsi="Helvetica"/>
          <w:b/>
        </w:rPr>
        <w:t>4-12</w:t>
      </w:r>
      <w:r>
        <w:rPr>
          <w:rFonts w:ascii="Helvetica" w:hAnsi="Helvetica"/>
          <w:b/>
        </w:rPr>
        <w:t xml:space="preserve">: </w:t>
      </w:r>
      <w:r w:rsidR="002B30E2">
        <w:rPr>
          <w:rFonts w:ascii="Helvetica" w:hAnsi="Helvetica"/>
          <w:b/>
        </w:rPr>
        <w:t>Africa: Where Hum</w:t>
      </w:r>
      <w:r w:rsidRPr="00EC1548">
        <w:rPr>
          <w:rFonts w:ascii="Helvetica" w:hAnsi="Helvetica"/>
          <w:b/>
        </w:rPr>
        <w:t>an</w:t>
      </w:r>
      <w:r w:rsidR="002B30E2">
        <w:rPr>
          <w:rFonts w:ascii="Helvetica" w:hAnsi="Helvetica"/>
          <w:b/>
        </w:rPr>
        <w:t>s</w:t>
      </w:r>
      <w:r w:rsidRPr="00EC1548">
        <w:rPr>
          <w:rFonts w:ascii="Helvetica" w:hAnsi="Helvetica"/>
          <w:b/>
        </w:rPr>
        <w:t xml:space="preserve"> Began</w:t>
      </w:r>
    </w:p>
    <w:bookmarkEnd w:id="10"/>
    <w:p w14:paraId="7623CDD4" w14:textId="77777777" w:rsidR="00243969" w:rsidRDefault="00243969" w:rsidP="00243969">
      <w:pPr>
        <w:rPr>
          <w:rFonts w:ascii="Helvetica" w:hAnsi="Helvetica"/>
          <w:b/>
        </w:rPr>
      </w:pPr>
    </w:p>
    <w:p w14:paraId="569C25DD" w14:textId="77777777" w:rsidR="00243969" w:rsidRPr="00600AD7" w:rsidRDefault="00243969" w:rsidP="00884608">
      <w:pPr>
        <w:shd w:val="clear" w:color="auto" w:fill="FBE4D5" w:themeFill="accent2" w:themeFillTint="33"/>
        <w:rPr>
          <w:rFonts w:ascii="Helvetica" w:hAnsi="Helvetica"/>
          <w:b/>
        </w:rPr>
      </w:pPr>
      <w:r>
        <w:rPr>
          <w:rFonts w:ascii="Helvetica" w:hAnsi="Helvetica"/>
          <w:b/>
        </w:rPr>
        <w:t>MATERIALS</w:t>
      </w:r>
    </w:p>
    <w:p w14:paraId="3F658632" w14:textId="77777777" w:rsidR="00243969" w:rsidRDefault="00243969" w:rsidP="00243969">
      <w:pPr>
        <w:rPr>
          <w:rFonts w:ascii="Helvetica" w:hAnsi="Helvetica"/>
        </w:rPr>
      </w:pPr>
    </w:p>
    <w:p w14:paraId="34DA101F" w14:textId="6EDA1532" w:rsidR="00243969" w:rsidRDefault="00070C9B" w:rsidP="00243969">
      <w:pPr>
        <w:rPr>
          <w:rFonts w:ascii="Helvetica" w:hAnsi="Helvetica"/>
        </w:rPr>
      </w:pPr>
      <w:r>
        <w:rPr>
          <w:rFonts w:ascii="Helvetica" w:hAnsi="Helvetica"/>
        </w:rPr>
        <w:t>The First Hum</w:t>
      </w:r>
      <w:r w:rsidR="00DF2C52">
        <w:rPr>
          <w:rFonts w:ascii="Helvetica" w:hAnsi="Helvetica"/>
        </w:rPr>
        <w:t>an</w:t>
      </w:r>
      <w:r w:rsidR="00243969">
        <w:rPr>
          <w:rFonts w:ascii="Helvetica" w:hAnsi="Helvetica"/>
        </w:rPr>
        <w:t xml:space="preserve"> Video (Lesson</w:t>
      </w:r>
      <w:r w:rsidR="002473FB">
        <w:rPr>
          <w:rFonts w:ascii="Helvetica" w:hAnsi="Helvetica"/>
        </w:rPr>
        <w:t>4-12</w:t>
      </w:r>
      <w:r w:rsidR="00C03B47">
        <w:rPr>
          <w:rFonts w:ascii="Helvetica" w:hAnsi="Helvetica"/>
        </w:rPr>
        <w:t>Video1</w:t>
      </w:r>
      <w:r w:rsidR="00243969">
        <w:rPr>
          <w:rFonts w:ascii="Helvetica" w:hAnsi="Helvetica"/>
        </w:rPr>
        <w:t xml:space="preserve">) </w:t>
      </w:r>
      <w:r w:rsidR="00AE2482">
        <w:rPr>
          <w:rFonts w:ascii="Helvetica" w:hAnsi="Helvetica"/>
        </w:rPr>
        <w:t xml:space="preserve">[Located in the Open Social Studies Video Library: </w:t>
      </w:r>
      <w:hyperlink r:id="rId28" w:history="1">
        <w:r w:rsidR="00AE2482" w:rsidRPr="0008451B">
          <w:rPr>
            <w:rStyle w:val="Hyperlink"/>
            <w:rFonts w:ascii="Helvetica" w:hAnsi="Helvetica"/>
          </w:rPr>
          <w:t>www.opensocialstudies.org/K-6.html</w:t>
        </w:r>
      </w:hyperlink>
      <w:r w:rsidR="00AE2482">
        <w:rPr>
          <w:rFonts w:ascii="Helvetica" w:hAnsi="Helvetica"/>
        </w:rPr>
        <w:t>]</w:t>
      </w:r>
    </w:p>
    <w:p w14:paraId="2F39F7F5" w14:textId="47547CC4" w:rsidR="00261163" w:rsidRDefault="00261163" w:rsidP="00261163">
      <w:pPr>
        <w:rPr>
          <w:rFonts w:ascii="Helvetica" w:hAnsi="Helvetica"/>
        </w:rPr>
      </w:pPr>
      <w:r>
        <w:rPr>
          <w:rFonts w:ascii="Helvetica" w:hAnsi="Helvetica"/>
        </w:rPr>
        <w:t>Source 1: Tools (</w:t>
      </w:r>
      <w:r w:rsidR="003721F5">
        <w:rPr>
          <w:rFonts w:ascii="Helvetica" w:hAnsi="Helvetica"/>
        </w:rPr>
        <w:t>SOURCEBOOK</w:t>
      </w:r>
      <w:r>
        <w:rPr>
          <w:rFonts w:ascii="Helvetica" w:hAnsi="Helvetica"/>
        </w:rPr>
        <w:t xml:space="preserve"> </w:t>
      </w:r>
      <w:r w:rsidR="002473FB">
        <w:rPr>
          <w:rFonts w:ascii="Helvetica" w:hAnsi="Helvetica"/>
        </w:rPr>
        <w:t>4-12</w:t>
      </w:r>
      <w:r>
        <w:rPr>
          <w:rFonts w:ascii="Helvetica" w:hAnsi="Helvetica"/>
        </w:rPr>
        <w:t>.A)</w:t>
      </w:r>
    </w:p>
    <w:p w14:paraId="2CA93494" w14:textId="216C37CD" w:rsidR="00243969" w:rsidRDefault="00243969" w:rsidP="00243969">
      <w:pPr>
        <w:rPr>
          <w:rFonts w:ascii="Helvetica" w:hAnsi="Helvetica"/>
        </w:rPr>
      </w:pPr>
      <w:r>
        <w:rPr>
          <w:rFonts w:ascii="Helvetica" w:hAnsi="Helvetica"/>
        </w:rPr>
        <w:t>So</w:t>
      </w:r>
      <w:r w:rsidR="008F48DC">
        <w:rPr>
          <w:rFonts w:ascii="Helvetica" w:hAnsi="Helvetica"/>
        </w:rPr>
        <w:t>urce 2</w:t>
      </w:r>
      <w:r>
        <w:rPr>
          <w:rFonts w:ascii="Helvetica" w:hAnsi="Helvetica"/>
        </w:rPr>
        <w:t xml:space="preserve">: </w:t>
      </w:r>
      <w:r w:rsidR="0020375F">
        <w:rPr>
          <w:rFonts w:ascii="Helvetica" w:hAnsi="Helvetica"/>
        </w:rPr>
        <w:t>Fire! (</w:t>
      </w:r>
      <w:r w:rsidR="003721F5">
        <w:rPr>
          <w:rFonts w:ascii="Helvetica" w:hAnsi="Helvetica"/>
        </w:rPr>
        <w:t>SOURCEBOOK</w:t>
      </w:r>
      <w:r w:rsidR="0020375F">
        <w:rPr>
          <w:rFonts w:ascii="Helvetica" w:hAnsi="Helvetica"/>
        </w:rPr>
        <w:t xml:space="preserve"> </w:t>
      </w:r>
      <w:r w:rsidR="002473FB">
        <w:rPr>
          <w:rFonts w:ascii="Helvetica" w:hAnsi="Helvetica"/>
        </w:rPr>
        <w:t>4-12</w:t>
      </w:r>
      <w:r w:rsidR="0020375F">
        <w:rPr>
          <w:rFonts w:ascii="Helvetica" w:hAnsi="Helvetica"/>
        </w:rPr>
        <w:t>.</w:t>
      </w:r>
      <w:r w:rsidR="00261163">
        <w:rPr>
          <w:rFonts w:ascii="Helvetica" w:hAnsi="Helvetica"/>
        </w:rPr>
        <w:t>B</w:t>
      </w:r>
      <w:r w:rsidR="0020375F">
        <w:rPr>
          <w:rFonts w:ascii="Helvetica" w:hAnsi="Helvetica"/>
        </w:rPr>
        <w:t>)</w:t>
      </w:r>
    </w:p>
    <w:p w14:paraId="7252D7E5" w14:textId="1A9E8518" w:rsidR="00243969" w:rsidRDefault="008F48DC" w:rsidP="00243969">
      <w:pPr>
        <w:rPr>
          <w:rFonts w:ascii="Helvetica" w:hAnsi="Helvetica"/>
        </w:rPr>
      </w:pPr>
      <w:r>
        <w:rPr>
          <w:rFonts w:ascii="Helvetica" w:hAnsi="Helvetica"/>
        </w:rPr>
        <w:t>Source 3</w:t>
      </w:r>
      <w:r w:rsidR="00243969">
        <w:rPr>
          <w:rFonts w:ascii="Helvetica" w:hAnsi="Helvetica"/>
        </w:rPr>
        <w:t xml:space="preserve">: </w:t>
      </w:r>
      <w:r w:rsidR="0020375F">
        <w:rPr>
          <w:rFonts w:ascii="Helvetica" w:hAnsi="Helvetica"/>
        </w:rPr>
        <w:t>Y Chromosome Adam: Everyone’s Ancestor (</w:t>
      </w:r>
      <w:r w:rsidR="003721F5">
        <w:rPr>
          <w:rFonts w:ascii="Helvetica" w:hAnsi="Helvetica"/>
        </w:rPr>
        <w:t>SOURCEBOOK</w:t>
      </w:r>
      <w:r w:rsidR="0020375F">
        <w:rPr>
          <w:rFonts w:ascii="Helvetica" w:hAnsi="Helvetica"/>
        </w:rPr>
        <w:t xml:space="preserve"> </w:t>
      </w:r>
      <w:r w:rsidR="002473FB">
        <w:rPr>
          <w:rFonts w:ascii="Helvetica" w:hAnsi="Helvetica"/>
        </w:rPr>
        <w:t>4-12</w:t>
      </w:r>
      <w:r w:rsidR="0020375F">
        <w:rPr>
          <w:rFonts w:ascii="Helvetica" w:hAnsi="Helvetica"/>
        </w:rPr>
        <w:t>.</w:t>
      </w:r>
      <w:r w:rsidR="00261163">
        <w:rPr>
          <w:rFonts w:ascii="Helvetica" w:hAnsi="Helvetica"/>
        </w:rPr>
        <w:t>C</w:t>
      </w:r>
      <w:r w:rsidR="0020375F">
        <w:rPr>
          <w:rFonts w:ascii="Helvetica" w:hAnsi="Helvetica"/>
        </w:rPr>
        <w:t>)</w:t>
      </w:r>
    </w:p>
    <w:p w14:paraId="562F2F67" w14:textId="07146023" w:rsidR="00243969" w:rsidRDefault="008F48DC" w:rsidP="00243969">
      <w:pPr>
        <w:rPr>
          <w:rFonts w:ascii="Helvetica" w:hAnsi="Helvetica"/>
        </w:rPr>
      </w:pPr>
      <w:r>
        <w:rPr>
          <w:rFonts w:ascii="Helvetica" w:hAnsi="Helvetica"/>
        </w:rPr>
        <w:t>Source 4</w:t>
      </w:r>
      <w:r w:rsidR="00243969">
        <w:rPr>
          <w:rFonts w:ascii="Helvetica" w:hAnsi="Helvetica"/>
        </w:rPr>
        <w:t xml:space="preserve">: </w:t>
      </w:r>
      <w:r w:rsidR="000E0E34">
        <w:rPr>
          <w:rFonts w:ascii="Helvetica" w:hAnsi="Helvetica"/>
        </w:rPr>
        <w:t>Agricultural</w:t>
      </w:r>
      <w:r w:rsidR="00243969" w:rsidRPr="00644A4D">
        <w:rPr>
          <w:rFonts w:ascii="Helvetica" w:hAnsi="Helvetica"/>
        </w:rPr>
        <w:t xml:space="preserve"> </w:t>
      </w:r>
      <w:r w:rsidR="00243969">
        <w:rPr>
          <w:rFonts w:ascii="Helvetica" w:hAnsi="Helvetica"/>
        </w:rPr>
        <w:t>(</w:t>
      </w:r>
      <w:r w:rsidR="003721F5">
        <w:rPr>
          <w:rFonts w:ascii="Helvetica" w:hAnsi="Helvetica"/>
        </w:rPr>
        <w:t>SOURCEBOOK</w:t>
      </w:r>
      <w:r w:rsidR="00243969">
        <w:rPr>
          <w:rFonts w:ascii="Helvetica" w:hAnsi="Helvetica"/>
        </w:rPr>
        <w:t xml:space="preserve"> </w:t>
      </w:r>
      <w:r w:rsidR="002473FB">
        <w:rPr>
          <w:rFonts w:ascii="Helvetica" w:hAnsi="Helvetica"/>
        </w:rPr>
        <w:t>4-12</w:t>
      </w:r>
      <w:r w:rsidR="00243969">
        <w:rPr>
          <w:rFonts w:ascii="Helvetica" w:hAnsi="Helvetica"/>
        </w:rPr>
        <w:t>.D)</w:t>
      </w:r>
    </w:p>
    <w:p w14:paraId="6B3A683E" w14:textId="5719344E" w:rsidR="00243969" w:rsidRDefault="00877EEF" w:rsidP="00243969">
      <w:pPr>
        <w:rPr>
          <w:rFonts w:ascii="Helvetica" w:hAnsi="Helvetica"/>
        </w:rPr>
      </w:pPr>
      <w:r w:rsidRPr="00877EEF">
        <w:rPr>
          <w:rFonts w:ascii="Helvetica" w:hAnsi="Helvetica"/>
        </w:rPr>
        <w:t>Africa: Where Man Began</w:t>
      </w:r>
      <w:r w:rsidR="00243969">
        <w:rPr>
          <w:rFonts w:ascii="Helvetica" w:hAnsi="Helvetica"/>
        </w:rPr>
        <w:t xml:space="preserve">: Exit Ticket </w:t>
      </w:r>
      <w:r w:rsidR="00243969" w:rsidRPr="009C14C4">
        <w:rPr>
          <w:rFonts w:ascii="Helvetica" w:hAnsi="Helvetica"/>
        </w:rPr>
        <w:t>(</w:t>
      </w:r>
      <w:r w:rsidR="00243969">
        <w:rPr>
          <w:rFonts w:ascii="Helvetica" w:hAnsi="Helvetica"/>
        </w:rPr>
        <w:t xml:space="preserve">ASSESSMENT </w:t>
      </w:r>
      <w:r w:rsidR="002473FB">
        <w:rPr>
          <w:rFonts w:ascii="Helvetica" w:hAnsi="Helvetica"/>
        </w:rPr>
        <w:t>4-12</w:t>
      </w:r>
      <w:r w:rsidR="00243969">
        <w:rPr>
          <w:rFonts w:ascii="Helvetica" w:hAnsi="Helvetica"/>
        </w:rPr>
        <w:t>.E</w:t>
      </w:r>
      <w:r w:rsidR="00243969" w:rsidRPr="009C14C4">
        <w:rPr>
          <w:rFonts w:ascii="Helvetica" w:hAnsi="Helvetica"/>
        </w:rPr>
        <w:t>)</w:t>
      </w:r>
    </w:p>
    <w:p w14:paraId="3ABE0CF5" w14:textId="77777777" w:rsidR="00243969" w:rsidRPr="00600AD7" w:rsidRDefault="00243969" w:rsidP="00243969">
      <w:pPr>
        <w:rPr>
          <w:rFonts w:ascii="Helvetica" w:hAnsi="Helvetica"/>
          <w:b/>
        </w:rPr>
      </w:pPr>
    </w:p>
    <w:p w14:paraId="2803E55A" w14:textId="77777777" w:rsidR="00243969" w:rsidRPr="00600AD7" w:rsidRDefault="00243969" w:rsidP="00884608">
      <w:pPr>
        <w:shd w:val="clear" w:color="auto" w:fill="FBE4D5" w:themeFill="accent2" w:themeFillTint="33"/>
        <w:rPr>
          <w:rFonts w:ascii="Helvetica" w:hAnsi="Helvetica"/>
          <w:b/>
        </w:rPr>
      </w:pPr>
      <w:r>
        <w:rPr>
          <w:rFonts w:ascii="Helvetica" w:hAnsi="Helvetica"/>
          <w:b/>
        </w:rPr>
        <w:t>STANDARDS</w:t>
      </w:r>
    </w:p>
    <w:p w14:paraId="38827913" w14:textId="77777777" w:rsidR="00243969" w:rsidRPr="00046649" w:rsidRDefault="00243969" w:rsidP="00243969">
      <w:pPr>
        <w:rPr>
          <w:rFonts w:ascii="Helvetica" w:hAnsi="Helvetica"/>
        </w:rPr>
      </w:pPr>
    </w:p>
    <w:p w14:paraId="2C10E0B9" w14:textId="77777777" w:rsidR="00884608" w:rsidRPr="005C7220" w:rsidRDefault="00884608" w:rsidP="00884608">
      <w:pPr>
        <w:rPr>
          <w:rFonts w:ascii="Helvetica" w:hAnsi="Helvetica"/>
          <w:b/>
        </w:rPr>
      </w:pPr>
      <w:r w:rsidRPr="005C7220">
        <w:rPr>
          <w:rFonts w:ascii="Helvetica" w:hAnsi="Helvetica"/>
          <w:b/>
        </w:rPr>
        <w:t>Massachusetts History and Social Science Framework</w:t>
      </w:r>
    </w:p>
    <w:p w14:paraId="1E89E9E8" w14:textId="77777777" w:rsidR="00884608" w:rsidRDefault="00884608" w:rsidP="00884608">
      <w:pPr>
        <w:rPr>
          <w:rFonts w:ascii="Helvetica" w:hAnsi="Helvetica"/>
          <w:i/>
        </w:rPr>
      </w:pPr>
    </w:p>
    <w:p w14:paraId="2BDF34CF" w14:textId="228C4DA6" w:rsidR="00884608" w:rsidRPr="00686E63" w:rsidRDefault="00884608" w:rsidP="00884608">
      <w:pPr>
        <w:rPr>
          <w:rFonts w:ascii="Helvetica" w:hAnsi="Helvetica"/>
          <w:i/>
        </w:rPr>
      </w:pPr>
      <w:r>
        <w:rPr>
          <w:rFonts w:ascii="Helvetica" w:hAnsi="Helvetica"/>
          <w:i/>
        </w:rPr>
        <w:t>MA-HSS.</w:t>
      </w:r>
      <w:r w:rsidR="002F25B2">
        <w:rPr>
          <w:rFonts w:ascii="Helvetica" w:hAnsi="Helvetica"/>
          <w:i/>
        </w:rPr>
        <w:t>6</w:t>
      </w:r>
      <w:r>
        <w:rPr>
          <w:rFonts w:ascii="Helvetica" w:hAnsi="Helvetica"/>
          <w:i/>
        </w:rPr>
        <w:t>.</w:t>
      </w:r>
      <w:r w:rsidR="002F25B2">
        <w:rPr>
          <w:rFonts w:ascii="Helvetica" w:hAnsi="Helvetica"/>
          <w:i/>
        </w:rPr>
        <w:t>T2.2</w:t>
      </w:r>
      <w:r>
        <w:rPr>
          <w:rFonts w:ascii="Helvetica" w:hAnsi="Helvetica"/>
          <w:i/>
        </w:rPr>
        <w:t>:</w:t>
      </w:r>
      <w:r w:rsidRPr="00283EB2">
        <w:rPr>
          <w:rFonts w:ascii="Helvetica" w:hAnsi="Helvetica"/>
          <w:i/>
        </w:rPr>
        <w:t xml:space="preserve"> </w:t>
      </w:r>
      <w:r w:rsidR="002F25B2" w:rsidRPr="002F25B2">
        <w:rPr>
          <w:rFonts w:ascii="Helvetica" w:hAnsi="Helvetica"/>
          <w:i/>
        </w:rPr>
        <w:t>Identify sites where archaeologists have found evidence of the origins of modern human beings and explain current theories of how human groups moved from Africa over time into the continents now known as Asia, Europe, the Americas, and Oceania. Give examples of how ongoing archaeological research adds new data that changes interpretations of how migrations and habitation sites are dated.</w:t>
      </w:r>
    </w:p>
    <w:p w14:paraId="2CF9C6A3" w14:textId="77777777" w:rsidR="00884608" w:rsidRDefault="00884608" w:rsidP="00884608">
      <w:pPr>
        <w:rPr>
          <w:rFonts w:ascii="Helvetica" w:hAnsi="Helvetica"/>
          <w:i/>
        </w:rPr>
      </w:pPr>
    </w:p>
    <w:p w14:paraId="4E156C66" w14:textId="4FB8850F" w:rsidR="00B83C08" w:rsidRDefault="00861303" w:rsidP="00861303">
      <w:pPr>
        <w:rPr>
          <w:rFonts w:ascii="Helvetica" w:hAnsi="Helvetica"/>
          <w:i/>
        </w:rPr>
      </w:pPr>
      <w:r>
        <w:rPr>
          <w:rFonts w:ascii="Helvetica" w:hAnsi="Helvetica"/>
          <w:i/>
        </w:rPr>
        <w:t>MA-HSS.6.T2.5:</w:t>
      </w:r>
      <w:r w:rsidRPr="00283EB2">
        <w:rPr>
          <w:rFonts w:ascii="Helvetica" w:hAnsi="Helvetica"/>
          <w:i/>
        </w:rPr>
        <w:t xml:space="preserve"> </w:t>
      </w:r>
      <w:r w:rsidRPr="00861303">
        <w:rPr>
          <w:rFonts w:ascii="Helvetica" w:hAnsi="Helvetica"/>
          <w:i/>
        </w:rPr>
        <w:t>Explain how complex societies that practice agriculture may differ, some developing into</w:t>
      </w:r>
      <w:r>
        <w:rPr>
          <w:rFonts w:ascii="Helvetica" w:hAnsi="Helvetica"/>
          <w:i/>
        </w:rPr>
        <w:t xml:space="preserve"> </w:t>
      </w:r>
      <w:r w:rsidRPr="00861303">
        <w:rPr>
          <w:rFonts w:ascii="Helvetica" w:hAnsi="Helvetica"/>
          <w:i/>
        </w:rPr>
        <w:t>permanently settled communities, some being nomadic and moving livestock from place to place, some cultivating land temporarily and moving to another location when a plot of land is no longer productive.</w:t>
      </w:r>
    </w:p>
    <w:p w14:paraId="749E2220" w14:textId="77777777" w:rsidR="00861303" w:rsidRDefault="00861303" w:rsidP="00861303">
      <w:pPr>
        <w:rPr>
          <w:rFonts w:ascii="Helvetica" w:hAnsi="Helvetica"/>
          <w:i/>
        </w:rPr>
      </w:pPr>
    </w:p>
    <w:p w14:paraId="53469CC7" w14:textId="47DA90B7" w:rsidR="00B83C08" w:rsidRPr="00B83C08" w:rsidRDefault="00B83C08" w:rsidP="00B83C08">
      <w:pPr>
        <w:rPr>
          <w:rFonts w:ascii="Helvetica" w:hAnsi="Helvetica"/>
          <w:i/>
        </w:rPr>
      </w:pPr>
      <w:r>
        <w:rPr>
          <w:rFonts w:ascii="Helvetica" w:hAnsi="Helvetica"/>
          <w:i/>
        </w:rPr>
        <w:t>MA-HSS.</w:t>
      </w:r>
      <w:r w:rsidR="00861303">
        <w:rPr>
          <w:rFonts w:ascii="Helvetica" w:hAnsi="Helvetica"/>
          <w:i/>
        </w:rPr>
        <w:t>4.P</w:t>
      </w:r>
      <w:r w:rsidR="001A3766">
        <w:rPr>
          <w:rFonts w:ascii="Helvetica" w:hAnsi="Helvetica"/>
          <w:i/>
        </w:rPr>
        <w:t>6</w:t>
      </w:r>
      <w:r>
        <w:rPr>
          <w:rFonts w:ascii="Helvetica" w:hAnsi="Helvetica"/>
          <w:i/>
        </w:rPr>
        <w:t xml:space="preserve">: </w:t>
      </w:r>
      <w:r w:rsidR="001A3766" w:rsidRPr="001A3766">
        <w:rPr>
          <w:rFonts w:ascii="Helvetica" w:hAnsi="Helvetica"/>
          <w:i/>
        </w:rPr>
        <w:t>Argue or explain conclusions, using valid reasoning and evidence.</w:t>
      </w:r>
    </w:p>
    <w:p w14:paraId="5EC53BA2" w14:textId="1C02255E" w:rsidR="00884608" w:rsidRPr="000B45BD" w:rsidRDefault="00884608" w:rsidP="002C082C">
      <w:pPr>
        <w:rPr>
          <w:rFonts w:ascii="Helvetica" w:hAnsi="Helvetica"/>
        </w:rPr>
      </w:pPr>
    </w:p>
    <w:p w14:paraId="4F8DAF89" w14:textId="77777777" w:rsidR="00884608" w:rsidRPr="005C7220" w:rsidRDefault="00884608" w:rsidP="00884608">
      <w:pPr>
        <w:rPr>
          <w:rFonts w:ascii="Helvetica" w:hAnsi="Helvetica"/>
          <w:b/>
        </w:rPr>
      </w:pPr>
      <w:r w:rsidRPr="005C7220">
        <w:rPr>
          <w:rFonts w:ascii="Helvetica" w:hAnsi="Helvetica"/>
          <w:b/>
        </w:rPr>
        <w:t>Common Core: Literacy</w:t>
      </w:r>
    </w:p>
    <w:p w14:paraId="0993F403" w14:textId="77777777" w:rsidR="00884608" w:rsidRDefault="00884608" w:rsidP="00884608">
      <w:pPr>
        <w:rPr>
          <w:rFonts w:ascii="Helvetica" w:hAnsi="Helvetica"/>
        </w:rPr>
      </w:pPr>
    </w:p>
    <w:p w14:paraId="0C04D762" w14:textId="77777777" w:rsidR="00884608" w:rsidRDefault="00884608" w:rsidP="00884608">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30C7783C" w14:textId="77777777" w:rsidR="00884608" w:rsidRDefault="00884608" w:rsidP="00884608">
      <w:pPr>
        <w:rPr>
          <w:rFonts w:ascii="Helvetica" w:hAnsi="Helvetica"/>
          <w:i/>
        </w:rPr>
      </w:pPr>
    </w:p>
    <w:p w14:paraId="6F5C6106" w14:textId="77777777" w:rsidR="00884608" w:rsidRDefault="00884608" w:rsidP="00884608">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46030B1B" w14:textId="77777777" w:rsidR="00884608" w:rsidRDefault="00884608" w:rsidP="00884608">
      <w:pPr>
        <w:rPr>
          <w:rFonts w:ascii="Helvetica" w:hAnsi="Helvetica"/>
          <w:i/>
        </w:rPr>
      </w:pPr>
    </w:p>
    <w:p w14:paraId="17438808" w14:textId="77777777" w:rsidR="00801295" w:rsidRDefault="00801295" w:rsidP="00801295">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14C64E4F" w14:textId="77777777" w:rsidR="00801295" w:rsidRDefault="00801295" w:rsidP="00801295">
      <w:pPr>
        <w:rPr>
          <w:rFonts w:ascii="Helvetica" w:hAnsi="Helvetica"/>
          <w:i/>
        </w:rPr>
      </w:pPr>
    </w:p>
    <w:p w14:paraId="16B6F768" w14:textId="77777777" w:rsidR="00801295" w:rsidRDefault="00801295" w:rsidP="00801295">
      <w:pPr>
        <w:rPr>
          <w:rFonts w:ascii="Helvetica" w:hAnsi="Helvetica"/>
        </w:rPr>
      </w:pPr>
      <w:r>
        <w:rPr>
          <w:rFonts w:ascii="Helvetica" w:hAnsi="Helvetica"/>
          <w:i/>
        </w:rPr>
        <w:lastRenderedPageBreak/>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6C14E855" w14:textId="77777777" w:rsidR="00806953" w:rsidRPr="00600AD7" w:rsidRDefault="00806953" w:rsidP="00243969">
      <w:pPr>
        <w:rPr>
          <w:rFonts w:ascii="Helvetica" w:hAnsi="Helvetica"/>
        </w:rPr>
      </w:pPr>
    </w:p>
    <w:p w14:paraId="511F4B04" w14:textId="77777777" w:rsidR="00243969" w:rsidRPr="00600AD7" w:rsidRDefault="00243969" w:rsidP="00884608">
      <w:pPr>
        <w:shd w:val="clear" w:color="auto" w:fill="FBE4D5" w:themeFill="accent2" w:themeFillTint="33"/>
        <w:rPr>
          <w:rFonts w:ascii="Helvetica" w:hAnsi="Helvetica"/>
          <w:b/>
        </w:rPr>
      </w:pPr>
      <w:r>
        <w:rPr>
          <w:rFonts w:ascii="Helvetica" w:hAnsi="Helvetica"/>
          <w:b/>
        </w:rPr>
        <w:t>PROCEDURES</w:t>
      </w:r>
    </w:p>
    <w:p w14:paraId="388DC5D9" w14:textId="77777777" w:rsidR="00243969" w:rsidRDefault="00243969" w:rsidP="00243969">
      <w:pPr>
        <w:rPr>
          <w:rFonts w:ascii="Helvetica" w:hAnsi="Helvetica"/>
        </w:rPr>
      </w:pPr>
    </w:p>
    <w:p w14:paraId="63BFDE27" w14:textId="757E13B9" w:rsidR="00884608" w:rsidRPr="00884608" w:rsidRDefault="00243969" w:rsidP="00884608">
      <w:pPr>
        <w:rPr>
          <w:rFonts w:ascii="Helvetica" w:hAnsi="Helvetica"/>
          <w:b/>
          <w:i/>
        </w:rPr>
      </w:pPr>
      <w:r w:rsidRPr="00ED2E76">
        <w:rPr>
          <w:rFonts w:ascii="Helvetica" w:hAnsi="Helvetica"/>
          <w:b/>
        </w:rPr>
        <w:t>Inquiry Question:</w:t>
      </w:r>
      <w:r>
        <w:rPr>
          <w:rFonts w:ascii="Helvetica" w:hAnsi="Helvetica"/>
          <w:b/>
        </w:rPr>
        <w:t xml:space="preserve"> </w:t>
      </w:r>
      <w:r w:rsidR="00884608" w:rsidRPr="00884608">
        <w:rPr>
          <w:rFonts w:ascii="Helvetica" w:hAnsi="Helvetica"/>
          <w:b/>
          <w:i/>
        </w:rPr>
        <w:t xml:space="preserve">What was the most important event of early </w:t>
      </w:r>
      <w:r w:rsidR="000060A5">
        <w:rPr>
          <w:rFonts w:ascii="Helvetica" w:hAnsi="Helvetica"/>
          <w:b/>
          <w:i/>
        </w:rPr>
        <w:t>hu</w:t>
      </w:r>
      <w:r w:rsidR="00884608" w:rsidRPr="00884608">
        <w:rPr>
          <w:rFonts w:ascii="Helvetica" w:hAnsi="Helvetica"/>
          <w:b/>
          <w:i/>
        </w:rPr>
        <w:t>man</w:t>
      </w:r>
      <w:r w:rsidR="000060A5">
        <w:rPr>
          <w:rFonts w:ascii="Helvetica" w:hAnsi="Helvetica"/>
          <w:b/>
          <w:i/>
        </w:rPr>
        <w:t>s</w:t>
      </w:r>
      <w:r w:rsidR="00884608" w:rsidRPr="00884608">
        <w:rPr>
          <w:rFonts w:ascii="Helvetica" w:hAnsi="Helvetica"/>
          <w:b/>
          <w:i/>
        </w:rPr>
        <w:t xml:space="preserve"> in Africa?</w:t>
      </w:r>
    </w:p>
    <w:p w14:paraId="33A549E2" w14:textId="77777777" w:rsidR="00243969" w:rsidRDefault="00243969" w:rsidP="00243969">
      <w:pPr>
        <w:rPr>
          <w:rFonts w:ascii="Helvetica" w:hAnsi="Helvetica"/>
        </w:rPr>
      </w:pPr>
    </w:p>
    <w:p w14:paraId="67103F7C" w14:textId="77777777" w:rsidR="00243969" w:rsidRDefault="00243969" w:rsidP="00243969">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756076D3" w14:textId="77777777" w:rsidR="00243969" w:rsidRDefault="00243969" w:rsidP="00243969">
      <w:pPr>
        <w:rPr>
          <w:rFonts w:ascii="Helvetica" w:hAnsi="Helvetica"/>
          <w:b/>
        </w:rPr>
      </w:pPr>
    </w:p>
    <w:p w14:paraId="10BB6362" w14:textId="66FF530C" w:rsidR="00243969" w:rsidRDefault="00243969" w:rsidP="00243969">
      <w:pPr>
        <w:rPr>
          <w:rFonts w:ascii="Helvetica" w:hAnsi="Helvetica"/>
          <w:b/>
        </w:rPr>
      </w:pPr>
      <w:r w:rsidRPr="002A59C3">
        <w:rPr>
          <w:rFonts w:ascii="Helvetica" w:hAnsi="Helvetica"/>
          <w:b/>
        </w:rPr>
        <w:t>1.</w:t>
      </w:r>
      <w:r w:rsidRPr="004B2A80">
        <w:rPr>
          <w:rFonts w:ascii="Helvetica" w:hAnsi="Helvetica"/>
          <w:b/>
        </w:rPr>
        <w:t xml:space="preserve"> Watch </w:t>
      </w:r>
      <w:r w:rsidR="00806953">
        <w:rPr>
          <w:rFonts w:ascii="Helvetica" w:hAnsi="Helvetica"/>
          <w:b/>
        </w:rPr>
        <w:t xml:space="preserve">First </w:t>
      </w:r>
      <w:r w:rsidR="00954FB4">
        <w:rPr>
          <w:rFonts w:ascii="Helvetica" w:hAnsi="Helvetica"/>
          <w:b/>
        </w:rPr>
        <w:t>Hum</w:t>
      </w:r>
      <w:r w:rsidR="00806953">
        <w:rPr>
          <w:rFonts w:ascii="Helvetica" w:hAnsi="Helvetica"/>
          <w:b/>
        </w:rPr>
        <w:t>an</w:t>
      </w:r>
      <w:r>
        <w:rPr>
          <w:rFonts w:ascii="Helvetica" w:hAnsi="Helvetica"/>
          <w:b/>
        </w:rPr>
        <w:t xml:space="preserve"> Video</w:t>
      </w:r>
    </w:p>
    <w:p w14:paraId="24B36B90" w14:textId="623A1F6C" w:rsidR="00021CEF" w:rsidRDefault="00243969" w:rsidP="00243969">
      <w:pPr>
        <w:rPr>
          <w:rFonts w:ascii="Helvetica" w:hAnsi="Helvetica"/>
        </w:rPr>
      </w:pPr>
      <w:r>
        <w:rPr>
          <w:rFonts w:ascii="Helvetica" w:hAnsi="Helvetica"/>
        </w:rPr>
        <w:t xml:space="preserve">Show the students a short video </w:t>
      </w:r>
      <w:r w:rsidR="00B55808">
        <w:rPr>
          <w:rFonts w:ascii="Helvetica" w:hAnsi="Helvetica"/>
        </w:rPr>
        <w:t xml:space="preserve">on the first </w:t>
      </w:r>
      <w:r w:rsidR="002B30E2">
        <w:rPr>
          <w:rFonts w:ascii="Helvetica" w:hAnsi="Helvetica"/>
        </w:rPr>
        <w:t>hu</w:t>
      </w:r>
      <w:r w:rsidR="00B55808">
        <w:rPr>
          <w:rFonts w:ascii="Helvetica" w:hAnsi="Helvetica"/>
        </w:rPr>
        <w:t xml:space="preserve">man in Africa </w:t>
      </w:r>
      <w:r w:rsidR="000D5238">
        <w:rPr>
          <w:rFonts w:ascii="Helvetica" w:hAnsi="Helvetica"/>
        </w:rPr>
        <w:t>1</w:t>
      </w:r>
      <w:r w:rsidR="00110A0A">
        <w:rPr>
          <w:rFonts w:ascii="Helvetica" w:hAnsi="Helvetica"/>
        </w:rPr>
        <w:t>6</w:t>
      </w:r>
      <w:r w:rsidR="000D5238">
        <w:rPr>
          <w:rFonts w:ascii="Helvetica" w:hAnsi="Helvetica"/>
        </w:rPr>
        <w:t>0,000-70,000 years ago</w:t>
      </w:r>
      <w:r w:rsidR="00821362">
        <w:rPr>
          <w:rFonts w:ascii="Helvetica" w:hAnsi="Helvetica"/>
        </w:rPr>
        <w:t xml:space="preserve"> (Lesson</w:t>
      </w:r>
      <w:r w:rsidR="002473FB">
        <w:rPr>
          <w:rFonts w:ascii="Helvetica" w:hAnsi="Helvetica"/>
        </w:rPr>
        <w:t>4-12</w:t>
      </w:r>
      <w:r w:rsidR="00C03B47">
        <w:rPr>
          <w:rFonts w:ascii="Helvetica" w:hAnsi="Helvetica"/>
        </w:rPr>
        <w:t>Video1</w:t>
      </w:r>
      <w:r>
        <w:rPr>
          <w:rFonts w:ascii="Helvetica" w:hAnsi="Helvetica"/>
        </w:rPr>
        <w:t xml:space="preserve">). Ask the students </w:t>
      </w:r>
      <w:r w:rsidR="00021CEF">
        <w:rPr>
          <w:rFonts w:ascii="Helvetica" w:hAnsi="Helvetica"/>
        </w:rPr>
        <w:t>if they were surprised to learn that all humans came from one person? Are you surprised to learn that all humans were originally from Africa? What did the video tell us help humans spread all over the world?</w:t>
      </w:r>
      <w:r w:rsidR="00EE32FC">
        <w:rPr>
          <w:rFonts w:ascii="Helvetica" w:hAnsi="Helvetica"/>
        </w:rPr>
        <w:t xml:space="preserve"> Solicit students’ responses to these questions.</w:t>
      </w:r>
    </w:p>
    <w:p w14:paraId="2D879132" w14:textId="77777777" w:rsidR="00021CEF" w:rsidRDefault="00021CEF" w:rsidP="00243969">
      <w:pPr>
        <w:rPr>
          <w:rFonts w:ascii="Helvetica" w:hAnsi="Helvetica"/>
        </w:rPr>
      </w:pPr>
    </w:p>
    <w:p w14:paraId="0B9C8B1F" w14:textId="70166134" w:rsidR="00EE32FC" w:rsidRDefault="00EE32FC" w:rsidP="00243969">
      <w:pPr>
        <w:rPr>
          <w:rFonts w:ascii="Helvetica" w:hAnsi="Helvetica"/>
        </w:rPr>
      </w:pPr>
      <w:r>
        <w:rPr>
          <w:rFonts w:ascii="Helvetica" w:hAnsi="Helvetica"/>
        </w:rPr>
        <w:t xml:space="preserve">Tell students that today we are going to study the beginning of man in Africa. </w:t>
      </w:r>
    </w:p>
    <w:p w14:paraId="5D1A80DE" w14:textId="77777777" w:rsidR="00243969" w:rsidRPr="00600AD7" w:rsidRDefault="00243969" w:rsidP="00243969">
      <w:pPr>
        <w:rPr>
          <w:rFonts w:ascii="Helvetica" w:hAnsi="Helvetica"/>
        </w:rPr>
      </w:pPr>
    </w:p>
    <w:p w14:paraId="6C8ABA67" w14:textId="1522FA1A" w:rsidR="000060A5" w:rsidRPr="000060A5" w:rsidRDefault="00243969" w:rsidP="000060A5">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211DF3E9" w14:textId="77777777" w:rsidR="000060A5" w:rsidRDefault="000060A5" w:rsidP="00243969">
      <w:pPr>
        <w:rPr>
          <w:rFonts w:ascii="Helvetica" w:hAnsi="Helvetica"/>
        </w:rPr>
      </w:pPr>
    </w:p>
    <w:p w14:paraId="3DD62EB6" w14:textId="35AEE8D0" w:rsidR="00243969" w:rsidRPr="00F8592F" w:rsidRDefault="00243969" w:rsidP="00243969">
      <w:pPr>
        <w:rPr>
          <w:rFonts w:ascii="Helvetica" w:hAnsi="Helvetica"/>
          <w:b/>
        </w:rPr>
      </w:pPr>
      <w:r>
        <w:rPr>
          <w:rFonts w:ascii="Helvetica" w:hAnsi="Helvetica"/>
          <w:b/>
        </w:rPr>
        <w:t>2</w:t>
      </w:r>
      <w:r w:rsidRPr="002822D8">
        <w:rPr>
          <w:rFonts w:ascii="Helvetica" w:hAnsi="Helvetica"/>
          <w:b/>
        </w:rPr>
        <w:t>.</w:t>
      </w:r>
      <w:r>
        <w:rPr>
          <w:rFonts w:ascii="Helvetica" w:hAnsi="Helvetica"/>
          <w:b/>
        </w:rPr>
        <w:t xml:space="preserve"> Read About the </w:t>
      </w:r>
      <w:r w:rsidR="000060A5">
        <w:rPr>
          <w:rFonts w:ascii="Helvetica" w:hAnsi="Helvetica"/>
          <w:b/>
        </w:rPr>
        <w:t xml:space="preserve">Different Events of Early </w:t>
      </w:r>
      <w:r w:rsidR="006D5E93">
        <w:rPr>
          <w:rFonts w:ascii="Helvetica" w:hAnsi="Helvetica"/>
          <w:b/>
        </w:rPr>
        <w:t>Hum</w:t>
      </w:r>
      <w:r w:rsidR="000060A5">
        <w:rPr>
          <w:rFonts w:ascii="Helvetica" w:hAnsi="Helvetica"/>
          <w:b/>
        </w:rPr>
        <w:t>an</w:t>
      </w:r>
      <w:r w:rsidR="006D5E93">
        <w:rPr>
          <w:rFonts w:ascii="Helvetica" w:hAnsi="Helvetica"/>
          <w:b/>
        </w:rPr>
        <w:t>s</w:t>
      </w:r>
      <w:r w:rsidR="00485074">
        <w:rPr>
          <w:rFonts w:ascii="Helvetica" w:hAnsi="Helvetica"/>
          <w:b/>
        </w:rPr>
        <w:t xml:space="preserve"> in Africa</w:t>
      </w:r>
    </w:p>
    <w:p w14:paraId="6CE0A547" w14:textId="114C6964" w:rsidR="00243969" w:rsidRPr="004941BE" w:rsidRDefault="00243969" w:rsidP="003D6E0F">
      <w:pPr>
        <w:rPr>
          <w:rFonts w:ascii="Helvetica" w:hAnsi="Helvetica"/>
        </w:rPr>
      </w:pPr>
      <w:r>
        <w:rPr>
          <w:rFonts w:ascii="Helvetica" w:hAnsi="Helvetica"/>
          <w:bCs/>
        </w:rPr>
        <w:t xml:space="preserve">Put students in small groups and assign them one of the sources: </w:t>
      </w:r>
      <w:r w:rsidR="00C5262F">
        <w:rPr>
          <w:rFonts w:ascii="Helvetica" w:hAnsi="Helvetica"/>
        </w:rPr>
        <w:t>Tools (</w:t>
      </w:r>
      <w:r w:rsidR="0089041C">
        <w:rPr>
          <w:rFonts w:ascii="Helvetica" w:hAnsi="Helvetica"/>
        </w:rPr>
        <w:t>SOURCEBOOK</w:t>
      </w:r>
      <w:r w:rsidR="00C5262F">
        <w:rPr>
          <w:rFonts w:ascii="Helvetica" w:hAnsi="Helvetica"/>
        </w:rPr>
        <w:t xml:space="preserve"> </w:t>
      </w:r>
      <w:r w:rsidR="002473FB">
        <w:rPr>
          <w:rFonts w:ascii="Helvetica" w:hAnsi="Helvetica"/>
        </w:rPr>
        <w:t>4-12</w:t>
      </w:r>
      <w:r w:rsidR="00C5262F">
        <w:rPr>
          <w:rFonts w:ascii="Helvetica" w:hAnsi="Helvetica"/>
        </w:rPr>
        <w:t xml:space="preserve">.A), </w:t>
      </w:r>
      <w:r w:rsidR="00036C42">
        <w:rPr>
          <w:rFonts w:ascii="Helvetica" w:hAnsi="Helvetica"/>
          <w:bCs/>
        </w:rPr>
        <w:t xml:space="preserve">Fire! </w:t>
      </w:r>
      <w:r w:rsidR="003D6E0F">
        <w:rPr>
          <w:rFonts w:ascii="Helvetica" w:hAnsi="Helvetica"/>
        </w:rPr>
        <w:t>(</w:t>
      </w:r>
      <w:r w:rsidR="0089041C">
        <w:rPr>
          <w:rFonts w:ascii="Helvetica" w:hAnsi="Helvetica"/>
        </w:rPr>
        <w:t>SOURCEBOOK</w:t>
      </w:r>
      <w:r w:rsidR="003D6E0F">
        <w:rPr>
          <w:rFonts w:ascii="Helvetica" w:hAnsi="Helvetica"/>
        </w:rPr>
        <w:t xml:space="preserve"> </w:t>
      </w:r>
      <w:r w:rsidR="002473FB">
        <w:rPr>
          <w:rFonts w:ascii="Helvetica" w:hAnsi="Helvetica"/>
        </w:rPr>
        <w:t>4-12</w:t>
      </w:r>
      <w:r w:rsidR="003D6E0F">
        <w:rPr>
          <w:rFonts w:ascii="Helvetica" w:hAnsi="Helvetica"/>
        </w:rPr>
        <w:t>.</w:t>
      </w:r>
      <w:r w:rsidR="00C5262F">
        <w:rPr>
          <w:rFonts w:ascii="Helvetica" w:hAnsi="Helvetica"/>
        </w:rPr>
        <w:t>B</w:t>
      </w:r>
      <w:r w:rsidR="003D6E0F">
        <w:rPr>
          <w:rFonts w:ascii="Helvetica" w:hAnsi="Helvetica"/>
        </w:rPr>
        <w:t xml:space="preserve">), </w:t>
      </w:r>
      <w:r w:rsidR="00036C42">
        <w:rPr>
          <w:rFonts w:ascii="Helvetica" w:hAnsi="Helvetica"/>
        </w:rPr>
        <w:t xml:space="preserve">Y Chromosome Adam: Everyone’s Ancestor </w:t>
      </w:r>
      <w:r w:rsidR="003D6E0F">
        <w:rPr>
          <w:rFonts w:ascii="Helvetica" w:hAnsi="Helvetica"/>
        </w:rPr>
        <w:t>(</w:t>
      </w:r>
      <w:r w:rsidR="0089041C">
        <w:rPr>
          <w:rFonts w:ascii="Helvetica" w:hAnsi="Helvetica"/>
        </w:rPr>
        <w:t>SOURCEBOOK</w:t>
      </w:r>
      <w:r w:rsidR="003D6E0F">
        <w:rPr>
          <w:rFonts w:ascii="Helvetica" w:hAnsi="Helvetica"/>
        </w:rPr>
        <w:t xml:space="preserve"> </w:t>
      </w:r>
      <w:r w:rsidR="002473FB">
        <w:rPr>
          <w:rFonts w:ascii="Helvetica" w:hAnsi="Helvetica"/>
        </w:rPr>
        <w:t>4-12</w:t>
      </w:r>
      <w:r w:rsidR="003D6E0F">
        <w:rPr>
          <w:rFonts w:ascii="Helvetica" w:hAnsi="Helvetica"/>
        </w:rPr>
        <w:t>.</w:t>
      </w:r>
      <w:r w:rsidR="00C5262F">
        <w:rPr>
          <w:rFonts w:ascii="Helvetica" w:hAnsi="Helvetica"/>
        </w:rPr>
        <w:t>C</w:t>
      </w:r>
      <w:r w:rsidR="003D6E0F">
        <w:rPr>
          <w:rFonts w:ascii="Helvetica" w:hAnsi="Helvetica"/>
        </w:rPr>
        <w:t>), Agricultural</w:t>
      </w:r>
      <w:r w:rsidR="003D6E0F" w:rsidRPr="00644A4D">
        <w:rPr>
          <w:rFonts w:ascii="Helvetica" w:hAnsi="Helvetica"/>
        </w:rPr>
        <w:t xml:space="preserve"> </w:t>
      </w:r>
      <w:r w:rsidR="003D6E0F">
        <w:rPr>
          <w:rFonts w:ascii="Helvetica" w:hAnsi="Helvetica"/>
        </w:rPr>
        <w:t>(</w:t>
      </w:r>
      <w:r w:rsidR="0089041C">
        <w:rPr>
          <w:rFonts w:ascii="Helvetica" w:hAnsi="Helvetica"/>
        </w:rPr>
        <w:t>SOURCEBOOK</w:t>
      </w:r>
      <w:r w:rsidR="003D6E0F">
        <w:rPr>
          <w:rFonts w:ascii="Helvetica" w:hAnsi="Helvetica"/>
        </w:rPr>
        <w:t xml:space="preserve"> </w:t>
      </w:r>
      <w:r w:rsidR="002473FB">
        <w:rPr>
          <w:rFonts w:ascii="Helvetica" w:hAnsi="Helvetica"/>
        </w:rPr>
        <w:t>4-12</w:t>
      </w:r>
      <w:r w:rsidR="003D6E0F">
        <w:rPr>
          <w:rFonts w:ascii="Helvetica" w:hAnsi="Helvetica"/>
        </w:rPr>
        <w:t>.D)</w:t>
      </w:r>
      <w:r>
        <w:rPr>
          <w:rFonts w:ascii="Helvetica" w:hAnsi="Helvetica"/>
        </w:rPr>
        <w:t>. Have one student from each group read their source. As the student reads, tell the other group members to underline or highlight any important information.</w:t>
      </w:r>
    </w:p>
    <w:p w14:paraId="01317B86" w14:textId="77777777" w:rsidR="00243969" w:rsidRDefault="00243969" w:rsidP="00243969">
      <w:pPr>
        <w:rPr>
          <w:rFonts w:ascii="Helvetica" w:hAnsi="Helvetica"/>
        </w:rPr>
      </w:pPr>
    </w:p>
    <w:p w14:paraId="625C785A" w14:textId="5F8E9B74" w:rsidR="00243969" w:rsidRPr="00536DF9" w:rsidRDefault="00243969" w:rsidP="00243969">
      <w:pPr>
        <w:rPr>
          <w:rFonts w:ascii="Helvetica" w:hAnsi="Helvetica"/>
          <w:b/>
        </w:rPr>
      </w:pPr>
      <w:r>
        <w:rPr>
          <w:rFonts w:ascii="Helvetica" w:hAnsi="Helvetica"/>
          <w:b/>
        </w:rPr>
        <w:t xml:space="preserve">3. Engage in a Jig Saw About </w:t>
      </w:r>
      <w:r w:rsidR="00485074">
        <w:rPr>
          <w:rFonts w:ascii="Helvetica" w:hAnsi="Helvetica"/>
          <w:b/>
        </w:rPr>
        <w:t>Early Humans in Africa</w:t>
      </w:r>
    </w:p>
    <w:p w14:paraId="10820923" w14:textId="367076C7" w:rsidR="00243969" w:rsidRDefault="00243969" w:rsidP="00243969">
      <w:pPr>
        <w:rPr>
          <w:rFonts w:ascii="Helvetica" w:hAnsi="Helvetica"/>
        </w:rPr>
      </w:pPr>
      <w:r>
        <w:rPr>
          <w:rFonts w:ascii="Helvetica" w:hAnsi="Helvetica"/>
        </w:rPr>
        <w:t xml:space="preserve">Have students participate in a jig saw activity. Make new groups where at least one student from each of the original groups is included. This will create several new groups of three students, one is an expert on </w:t>
      </w:r>
      <w:r w:rsidR="002473FB">
        <w:rPr>
          <w:rFonts w:ascii="Helvetica" w:hAnsi="Helvetica"/>
        </w:rPr>
        <w:t>4-12</w:t>
      </w:r>
      <w:r>
        <w:rPr>
          <w:rFonts w:ascii="Helvetica" w:hAnsi="Helvetica"/>
        </w:rPr>
        <w:t xml:space="preserve">.A, </w:t>
      </w:r>
      <w:r w:rsidR="002473FB">
        <w:rPr>
          <w:rFonts w:ascii="Helvetica" w:hAnsi="Helvetica"/>
        </w:rPr>
        <w:t>4-12</w:t>
      </w:r>
      <w:r>
        <w:rPr>
          <w:rFonts w:ascii="Helvetica" w:hAnsi="Helvetica"/>
        </w:rPr>
        <w:t xml:space="preserve">.B, </w:t>
      </w:r>
      <w:r w:rsidR="002473FB">
        <w:rPr>
          <w:rFonts w:ascii="Helvetica" w:hAnsi="Helvetica"/>
        </w:rPr>
        <w:t>4-12</w:t>
      </w:r>
      <w:r>
        <w:rPr>
          <w:rFonts w:ascii="Helvetica" w:hAnsi="Helvetica"/>
        </w:rPr>
        <w:t xml:space="preserve">.C, </w:t>
      </w:r>
      <w:r w:rsidR="002473FB">
        <w:rPr>
          <w:rFonts w:ascii="Helvetica" w:hAnsi="Helvetica"/>
        </w:rPr>
        <w:t>4-12</w:t>
      </w:r>
      <w:r>
        <w:rPr>
          <w:rFonts w:ascii="Helvetica" w:hAnsi="Helvetica"/>
        </w:rPr>
        <w:t>.D. Have each student describe their document to the other members of their group.</w:t>
      </w:r>
    </w:p>
    <w:p w14:paraId="67A54CFE" w14:textId="77777777" w:rsidR="00243969" w:rsidRDefault="00243969" w:rsidP="00243969">
      <w:pPr>
        <w:rPr>
          <w:rFonts w:ascii="Helvetica" w:hAnsi="Helvetica"/>
        </w:rPr>
      </w:pPr>
    </w:p>
    <w:p w14:paraId="4B879ED7" w14:textId="00D0CA9A" w:rsidR="00243969" w:rsidRPr="008908E8" w:rsidRDefault="00243969" w:rsidP="00243969">
      <w:pPr>
        <w:rPr>
          <w:rFonts w:ascii="Helvetica" w:hAnsi="Helvetica"/>
          <w:b/>
          <w:i/>
        </w:rPr>
      </w:pPr>
      <w:r>
        <w:rPr>
          <w:rFonts w:ascii="Helvetica" w:hAnsi="Helvetica"/>
        </w:rPr>
        <w:t xml:space="preserve">Ask students to use the sources to answer the following inquiry question: </w:t>
      </w:r>
      <w:r w:rsidRPr="008908E8">
        <w:rPr>
          <w:rFonts w:ascii="Helvetica" w:hAnsi="Helvetica"/>
        </w:rPr>
        <w:t>“</w:t>
      </w:r>
      <w:r w:rsidR="00B63E0E" w:rsidRPr="00453EE7">
        <w:rPr>
          <w:rFonts w:ascii="Helvetica" w:hAnsi="Helvetica"/>
        </w:rPr>
        <w:t xml:space="preserve">What was the most important </w:t>
      </w:r>
      <w:r w:rsidR="00B63E0E">
        <w:rPr>
          <w:rFonts w:ascii="Helvetica" w:hAnsi="Helvetica"/>
        </w:rPr>
        <w:t>event of early humans in Africa</w:t>
      </w:r>
      <w:r w:rsidR="00B63E0E" w:rsidRPr="00C0534A">
        <w:rPr>
          <w:rFonts w:ascii="Helvetica" w:hAnsi="Helvetica"/>
        </w:rPr>
        <w:t>?</w:t>
      </w:r>
      <w:r w:rsidRPr="008908E8">
        <w:rPr>
          <w:rFonts w:ascii="Helvetica" w:hAnsi="Helvetica"/>
        </w:rPr>
        <w:t>”</w:t>
      </w:r>
      <w:r>
        <w:rPr>
          <w:rFonts w:ascii="Helvetica" w:hAnsi="Helvetica"/>
        </w:rPr>
        <w:t xml:space="preserve"> In answering this question, students should debate between the </w:t>
      </w:r>
      <w:r w:rsidR="00CB2BA1">
        <w:rPr>
          <w:rFonts w:ascii="Helvetica" w:hAnsi="Helvetica"/>
        </w:rPr>
        <w:t>four</w:t>
      </w:r>
      <w:r>
        <w:rPr>
          <w:rFonts w:ascii="Helvetica" w:hAnsi="Helvetica"/>
        </w:rPr>
        <w:t xml:space="preserve"> different worksheets. After students have discussed the question, they should complete the exit ticket in the following step. Circulate the room, helping the students who may have difficulty choosing one asset.</w:t>
      </w:r>
    </w:p>
    <w:p w14:paraId="2CE56D88" w14:textId="77777777" w:rsidR="00243969" w:rsidRDefault="00243969" w:rsidP="00243969">
      <w:pPr>
        <w:rPr>
          <w:rFonts w:ascii="Helvetica" w:hAnsi="Helvetica"/>
        </w:rPr>
      </w:pPr>
    </w:p>
    <w:p w14:paraId="78A7C28F" w14:textId="77777777" w:rsidR="00243969" w:rsidRPr="000D4595" w:rsidRDefault="00243969" w:rsidP="00243969">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15</w:t>
      </w:r>
      <w:r w:rsidRPr="000D4595">
        <w:rPr>
          <w:rFonts w:ascii="Helvetica" w:hAnsi="Helvetica"/>
          <w:b/>
        </w:rPr>
        <w:t xml:space="preserve"> minutes)</w:t>
      </w:r>
    </w:p>
    <w:p w14:paraId="56DFE514" w14:textId="77777777" w:rsidR="00243969" w:rsidRPr="00600AD7" w:rsidRDefault="00243969" w:rsidP="00243969">
      <w:pPr>
        <w:rPr>
          <w:rFonts w:ascii="Helvetica" w:hAnsi="Helvetica"/>
        </w:rPr>
      </w:pPr>
    </w:p>
    <w:p w14:paraId="6664174A" w14:textId="5EA943DA" w:rsidR="00243969" w:rsidRPr="009B0FF6" w:rsidRDefault="00243969" w:rsidP="00243969">
      <w:pPr>
        <w:rPr>
          <w:rFonts w:ascii="Helvetica" w:hAnsi="Helvetica"/>
          <w:b/>
        </w:rPr>
      </w:pPr>
      <w:r>
        <w:rPr>
          <w:rFonts w:ascii="Helvetica" w:hAnsi="Helvetica"/>
          <w:b/>
        </w:rPr>
        <w:t>4</w:t>
      </w:r>
      <w:r w:rsidRPr="009B0FF6">
        <w:rPr>
          <w:rFonts w:ascii="Helvetica" w:hAnsi="Helvetica"/>
          <w:b/>
        </w:rPr>
        <w:t xml:space="preserve">. </w:t>
      </w:r>
      <w:r>
        <w:rPr>
          <w:rFonts w:ascii="Helvetica" w:hAnsi="Helvetica"/>
          <w:b/>
        </w:rPr>
        <w:t xml:space="preserve">Write Up Argument on the </w:t>
      </w:r>
      <w:r w:rsidR="0098331B">
        <w:rPr>
          <w:rFonts w:ascii="Helvetica" w:hAnsi="Helvetica"/>
          <w:b/>
        </w:rPr>
        <w:t>Early Humans in Africa</w:t>
      </w:r>
    </w:p>
    <w:p w14:paraId="28DE68B9" w14:textId="1A6EBB1A" w:rsidR="00243969" w:rsidRPr="00EE0C69" w:rsidRDefault="00243969" w:rsidP="00243969">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sidR="00D20EA6">
        <w:rPr>
          <w:rFonts w:ascii="Helvetica" w:hAnsi="Helvetica"/>
        </w:rPr>
        <w:t xml:space="preserve">(ASSESSMENT </w:t>
      </w:r>
      <w:r w:rsidR="002473FB">
        <w:rPr>
          <w:rFonts w:ascii="Helvetica" w:hAnsi="Helvetica"/>
        </w:rPr>
        <w:t>4-12</w:t>
      </w:r>
      <w:r>
        <w:rPr>
          <w:rFonts w:ascii="Helvetica" w:hAnsi="Helvetica"/>
        </w:rPr>
        <w:t>.E)</w:t>
      </w:r>
      <w:r w:rsidR="0035589C">
        <w:rPr>
          <w:rFonts w:ascii="Helvetica" w:hAnsi="Helvetica"/>
        </w:rPr>
        <w:t>,</w:t>
      </w:r>
      <w:r>
        <w:rPr>
          <w:rFonts w:ascii="Helvetica" w:hAnsi="Helvetica"/>
        </w:rPr>
        <w:t xml:space="preserve"> </w:t>
      </w:r>
      <w:r w:rsidRPr="00A67A52">
        <w:rPr>
          <w:rFonts w:ascii="Helvetica" w:hAnsi="Helvetica"/>
        </w:rPr>
        <w:t xml:space="preserve">where they write their own personal response to the lesson’s Inquiry Question: </w:t>
      </w:r>
      <w:r w:rsidRPr="00A67A52">
        <w:rPr>
          <w:rFonts w:ascii="Helvetica" w:hAnsi="Helvetica"/>
        </w:rPr>
        <w:lastRenderedPageBreak/>
        <w:t>“</w:t>
      </w:r>
      <w:r w:rsidR="00453EE7" w:rsidRPr="00453EE7">
        <w:rPr>
          <w:rFonts w:ascii="Helvetica" w:hAnsi="Helvetica"/>
        </w:rPr>
        <w:t xml:space="preserve">What was the most important </w:t>
      </w:r>
      <w:r w:rsidR="00453EE7">
        <w:rPr>
          <w:rFonts w:ascii="Helvetica" w:hAnsi="Helvetica"/>
        </w:rPr>
        <w:t>event of early humans in Africa</w:t>
      </w:r>
      <w:r w:rsidRPr="00C0534A">
        <w:rPr>
          <w:rFonts w:ascii="Helvetica" w:hAnsi="Helvetica"/>
        </w:rPr>
        <w:t>?</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 xml:space="preserve">the </w:t>
      </w:r>
      <w:r w:rsidR="005E22C1">
        <w:rPr>
          <w:rFonts w:ascii="Helvetica" w:hAnsi="Helvetica"/>
        </w:rPr>
        <w:t>source</w:t>
      </w:r>
      <w:r>
        <w:rPr>
          <w:rFonts w:ascii="Helvetica" w:hAnsi="Helvetica"/>
        </w:rPr>
        <w:t>s for this lesson</w:t>
      </w:r>
      <w:r w:rsidRPr="00A67A52">
        <w:rPr>
          <w:rFonts w:ascii="Helvetica" w:hAnsi="Helvetica"/>
        </w:rPr>
        <w:t>.</w:t>
      </w:r>
      <w:r>
        <w:rPr>
          <w:rFonts w:ascii="Helvetica" w:hAnsi="Helvetica"/>
        </w:rPr>
        <w:t xml:space="preserve"> </w:t>
      </w:r>
    </w:p>
    <w:p w14:paraId="776437D4" w14:textId="77777777" w:rsidR="00243969" w:rsidRDefault="00243969" w:rsidP="00243969">
      <w:pPr>
        <w:rPr>
          <w:rFonts w:ascii="Helvetica" w:hAnsi="Helvetica"/>
          <w:b/>
        </w:rPr>
      </w:pPr>
    </w:p>
    <w:p w14:paraId="054CFFF7" w14:textId="77777777" w:rsidR="00CF2141" w:rsidRDefault="00CF2141" w:rsidP="00CF2141">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5ABEA9D0" w14:textId="77777777" w:rsidR="00243969" w:rsidRPr="00600AD7" w:rsidRDefault="00243969" w:rsidP="00243969">
      <w:pPr>
        <w:rPr>
          <w:rFonts w:ascii="Helvetica" w:hAnsi="Helvetica"/>
          <w:b/>
        </w:rPr>
      </w:pPr>
    </w:p>
    <w:p w14:paraId="5F857CAF" w14:textId="77777777" w:rsidR="00243969" w:rsidRPr="00600AD7" w:rsidRDefault="00243969" w:rsidP="00AD0109">
      <w:pPr>
        <w:shd w:val="clear" w:color="auto" w:fill="FBE4D5" w:themeFill="accent2" w:themeFillTint="33"/>
        <w:rPr>
          <w:rFonts w:ascii="Helvetica" w:hAnsi="Helvetica"/>
          <w:b/>
        </w:rPr>
      </w:pPr>
      <w:r>
        <w:rPr>
          <w:rFonts w:ascii="Helvetica" w:hAnsi="Helvetica"/>
          <w:b/>
        </w:rPr>
        <w:t>EVALUATION</w:t>
      </w:r>
    </w:p>
    <w:p w14:paraId="1F0D2389" w14:textId="77777777" w:rsidR="00243969" w:rsidRDefault="00243969" w:rsidP="00243969">
      <w:pPr>
        <w:rPr>
          <w:rFonts w:ascii="Helvetica" w:hAnsi="Helvetica"/>
        </w:rPr>
      </w:pPr>
    </w:p>
    <w:p w14:paraId="56191011" w14:textId="6D4B7474" w:rsidR="00243969" w:rsidRDefault="00243969" w:rsidP="00243969">
      <w:pPr>
        <w:rPr>
          <w:rFonts w:ascii="Helvetica" w:hAnsi="Helvetica"/>
        </w:rPr>
      </w:pPr>
      <w:r>
        <w:rPr>
          <w:rFonts w:ascii="Helvetica" w:hAnsi="Helvetica"/>
        </w:rPr>
        <w:t xml:space="preserve">ASSESSMENT </w:t>
      </w:r>
      <w:r w:rsidR="002473FB">
        <w:rPr>
          <w:rFonts w:ascii="Helvetica" w:hAnsi="Helvetica"/>
        </w:rPr>
        <w:t>4-12</w:t>
      </w:r>
      <w:r>
        <w:rPr>
          <w:rFonts w:ascii="Helvetica" w:hAnsi="Helvetica"/>
        </w:rPr>
        <w:t>.D</w:t>
      </w:r>
    </w:p>
    <w:p w14:paraId="1A8A3917" w14:textId="77777777" w:rsidR="00243969" w:rsidRDefault="00243969" w:rsidP="00243969">
      <w:pPr>
        <w:rPr>
          <w:rFonts w:ascii="Helvetica" w:hAnsi="Helvetica"/>
        </w:rPr>
      </w:pPr>
    </w:p>
    <w:p w14:paraId="616272A7" w14:textId="77777777" w:rsidR="00A66E8A" w:rsidRPr="00DD7713" w:rsidRDefault="00A66E8A" w:rsidP="00A66E8A">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18D55AEC" w14:textId="77777777" w:rsidR="00A66E8A" w:rsidRDefault="00A66E8A" w:rsidP="00A66E8A">
      <w:pPr>
        <w:rPr>
          <w:rFonts w:ascii="Helvetica" w:hAnsi="Helvetica"/>
        </w:rPr>
      </w:pPr>
    </w:p>
    <w:p w14:paraId="4C0DBE0A" w14:textId="77777777" w:rsidR="00A66E8A" w:rsidRDefault="00A66E8A" w:rsidP="00A66E8A">
      <w:pPr>
        <w:rPr>
          <w:rFonts w:ascii="Helvetica" w:hAnsi="Helvetica"/>
        </w:rPr>
      </w:pPr>
      <w:r>
        <w:rPr>
          <w:rFonts w:ascii="Helvetica" w:hAnsi="Helvetica"/>
        </w:rPr>
        <w:t>A generic writing rubric for evaluating exit tickets is located at the end of this Instructor Manual-before “Additional Resources.”</w:t>
      </w:r>
    </w:p>
    <w:p w14:paraId="01638142" w14:textId="77777777" w:rsidR="00A66E8A" w:rsidRDefault="00A66E8A" w:rsidP="00243969">
      <w:pPr>
        <w:rPr>
          <w:rFonts w:ascii="Helvetica" w:hAnsi="Helvetica"/>
        </w:rPr>
      </w:pPr>
    </w:p>
    <w:p w14:paraId="43BCE3D3" w14:textId="77777777" w:rsidR="00243969" w:rsidRDefault="00243969" w:rsidP="00243969">
      <w:pPr>
        <w:rPr>
          <w:rFonts w:ascii="Helvetica" w:hAnsi="Helvetica"/>
        </w:rPr>
      </w:pPr>
      <w:r>
        <w:rPr>
          <w:rFonts w:ascii="Helvetica" w:hAnsi="Helvetica"/>
        </w:rPr>
        <w:t>What to look for?</w:t>
      </w:r>
    </w:p>
    <w:p w14:paraId="407CDF88" w14:textId="77777777" w:rsidR="00243969" w:rsidRDefault="00243969" w:rsidP="00243969">
      <w:pPr>
        <w:rPr>
          <w:rFonts w:ascii="Helvetica" w:hAnsi="Helvetica"/>
        </w:rPr>
      </w:pPr>
    </w:p>
    <w:p w14:paraId="3AAEF206" w14:textId="42A3BE39" w:rsidR="00A12C54" w:rsidRDefault="00A12C54" w:rsidP="00A12C54">
      <w:pPr>
        <w:rPr>
          <w:rFonts w:ascii="Helvetica" w:hAnsi="Helvetica"/>
        </w:rPr>
      </w:pPr>
      <w:r>
        <w:rPr>
          <w:rFonts w:ascii="Helvetica" w:hAnsi="Helvetica"/>
        </w:rPr>
        <w:t>The students should take a stance on the most important event of early humans. All arguments should cite at least 3 pieces of evidence from the sources.</w:t>
      </w:r>
    </w:p>
    <w:p w14:paraId="45933040" w14:textId="77777777" w:rsidR="00A12C54" w:rsidRDefault="00A12C54" w:rsidP="00243969">
      <w:pPr>
        <w:rPr>
          <w:rFonts w:ascii="Helvetica" w:hAnsi="Helvetica"/>
        </w:rPr>
      </w:pPr>
    </w:p>
    <w:p w14:paraId="119841FF" w14:textId="77777777" w:rsidR="00243969" w:rsidRDefault="00243969" w:rsidP="00243969">
      <w:pPr>
        <w:rPr>
          <w:rFonts w:ascii="Helvetica" w:hAnsi="Helvetica"/>
        </w:rPr>
      </w:pPr>
      <w:r>
        <w:rPr>
          <w:rFonts w:ascii="Helvetica" w:hAnsi="Helvetica"/>
        </w:rPr>
        <w:t>Some information that students may include in their answer to the question:</w:t>
      </w:r>
    </w:p>
    <w:p w14:paraId="19288218" w14:textId="77777777" w:rsidR="00243969" w:rsidRDefault="00243969" w:rsidP="00243969">
      <w:pPr>
        <w:rPr>
          <w:rFonts w:ascii="Helvetica" w:hAnsi="Helvetica"/>
        </w:rPr>
      </w:pPr>
    </w:p>
    <w:p w14:paraId="0F61EDAB" w14:textId="77777777" w:rsidR="00C5262F" w:rsidRDefault="00C5262F" w:rsidP="00C5262F">
      <w:pPr>
        <w:rPr>
          <w:rFonts w:ascii="Helvetica" w:hAnsi="Helvetica"/>
        </w:rPr>
      </w:pPr>
      <w:r>
        <w:rPr>
          <w:rFonts w:ascii="Helvetica" w:hAnsi="Helvetica"/>
        </w:rPr>
        <w:t>Tools</w:t>
      </w:r>
    </w:p>
    <w:p w14:paraId="2089AE81" w14:textId="77777777" w:rsidR="002D1928" w:rsidRDefault="002D1928" w:rsidP="0079042A">
      <w:pPr>
        <w:pStyle w:val="ListParagraph"/>
        <w:numPr>
          <w:ilvl w:val="0"/>
          <w:numId w:val="11"/>
        </w:numPr>
        <w:rPr>
          <w:rFonts w:ascii="Helvetica" w:hAnsi="Helvetica" w:cs="Times"/>
          <w:bCs/>
        </w:rPr>
      </w:pPr>
      <w:r w:rsidRPr="002D1928">
        <w:rPr>
          <w:rFonts w:ascii="Helvetica" w:hAnsi="Helvetica" w:cs="Times"/>
          <w:bCs/>
        </w:rPr>
        <w:t xml:space="preserve">By eating meat from animals, the first humans were able to grow stronger due to the proteins and nutrients in meat. </w:t>
      </w:r>
    </w:p>
    <w:p w14:paraId="3BD831A1" w14:textId="77777777" w:rsidR="002D1928" w:rsidRDefault="002D1928" w:rsidP="0079042A">
      <w:pPr>
        <w:pStyle w:val="ListParagraph"/>
        <w:numPr>
          <w:ilvl w:val="0"/>
          <w:numId w:val="11"/>
        </w:numPr>
        <w:rPr>
          <w:rFonts w:ascii="Helvetica" w:hAnsi="Helvetica" w:cs="Times"/>
          <w:bCs/>
        </w:rPr>
      </w:pPr>
      <w:r w:rsidRPr="002D1928">
        <w:rPr>
          <w:rFonts w:ascii="Helvetica" w:hAnsi="Helvetica" w:cs="Times"/>
          <w:bCs/>
        </w:rPr>
        <w:t xml:space="preserve">Unlike many plants, most meat does not include toxins (so it was a safer food), but it does spoil faster than plants. </w:t>
      </w:r>
    </w:p>
    <w:p w14:paraId="1C8153D6" w14:textId="77777777" w:rsidR="002D1928" w:rsidRDefault="002D1928" w:rsidP="0079042A">
      <w:pPr>
        <w:pStyle w:val="ListParagraph"/>
        <w:numPr>
          <w:ilvl w:val="0"/>
          <w:numId w:val="11"/>
        </w:numPr>
        <w:rPr>
          <w:rFonts w:ascii="Helvetica" w:hAnsi="Helvetica" w:cs="Times"/>
          <w:bCs/>
        </w:rPr>
      </w:pPr>
      <w:r w:rsidRPr="002D1928">
        <w:rPr>
          <w:rFonts w:ascii="Helvetica" w:hAnsi="Helvetica" w:cs="Times"/>
          <w:bCs/>
        </w:rPr>
        <w:t xml:space="preserve">Meat is also more quickly digested, so the body can save energy for the brain and other organs. </w:t>
      </w:r>
    </w:p>
    <w:p w14:paraId="3AE766AE" w14:textId="5FDAC8E7" w:rsidR="00C5262F" w:rsidRPr="002D1928" w:rsidRDefault="002D1928" w:rsidP="0079042A">
      <w:pPr>
        <w:pStyle w:val="ListParagraph"/>
        <w:numPr>
          <w:ilvl w:val="0"/>
          <w:numId w:val="11"/>
        </w:numPr>
        <w:rPr>
          <w:rFonts w:ascii="Helvetica" w:hAnsi="Helvetica" w:cs="Times"/>
          <w:bCs/>
        </w:rPr>
      </w:pPr>
      <w:r w:rsidRPr="002D1928">
        <w:rPr>
          <w:rFonts w:ascii="Helvetica" w:hAnsi="Helvetica" w:cs="Times"/>
          <w:bCs/>
        </w:rPr>
        <w:t>Hunting mean can also be dangerous and many humans were killed during hunts.</w:t>
      </w:r>
    </w:p>
    <w:p w14:paraId="3BE65BF1" w14:textId="77777777" w:rsidR="00C5262F" w:rsidRDefault="00C5262F" w:rsidP="00243969">
      <w:pPr>
        <w:rPr>
          <w:rFonts w:ascii="Helvetica" w:hAnsi="Helvetica"/>
        </w:rPr>
      </w:pPr>
    </w:p>
    <w:p w14:paraId="0D3F3F50" w14:textId="77777777" w:rsidR="00C3091C" w:rsidRDefault="00C3091C" w:rsidP="00C3091C">
      <w:pPr>
        <w:rPr>
          <w:rFonts w:ascii="Helvetica" w:hAnsi="Helvetica"/>
        </w:rPr>
      </w:pPr>
      <w:r>
        <w:rPr>
          <w:rFonts w:ascii="Helvetica" w:hAnsi="Helvetica"/>
        </w:rPr>
        <w:t>Fire!</w:t>
      </w:r>
    </w:p>
    <w:p w14:paraId="5005E2EF" w14:textId="7723E706" w:rsidR="00327E6C" w:rsidRDefault="001D056B" w:rsidP="0079042A">
      <w:pPr>
        <w:pStyle w:val="ListParagraph"/>
        <w:numPr>
          <w:ilvl w:val="0"/>
          <w:numId w:val="11"/>
        </w:numPr>
        <w:rPr>
          <w:rFonts w:ascii="Helvetica" w:hAnsi="Helvetica" w:cs="Times"/>
          <w:bCs/>
        </w:rPr>
      </w:pPr>
      <w:r>
        <w:rPr>
          <w:rFonts w:ascii="Helvetica" w:hAnsi="Helvetica" w:cs="Times"/>
          <w:bCs/>
        </w:rPr>
        <w:t>Fire g</w:t>
      </w:r>
      <w:r w:rsidR="00327E6C">
        <w:rPr>
          <w:rFonts w:ascii="Helvetica" w:hAnsi="Helvetica" w:cs="Times"/>
          <w:bCs/>
        </w:rPr>
        <w:t>ave</w:t>
      </w:r>
      <w:r w:rsidR="00327E6C" w:rsidRPr="00327E6C">
        <w:rPr>
          <w:rFonts w:ascii="Helvetica" w:hAnsi="Helvetica" w:cs="Times"/>
          <w:bCs/>
        </w:rPr>
        <w:t xml:space="preserve"> humans warmth</w:t>
      </w:r>
      <w:r w:rsidR="00327E6C">
        <w:rPr>
          <w:rFonts w:ascii="Helvetica" w:hAnsi="Helvetica" w:cs="Times"/>
          <w:bCs/>
        </w:rPr>
        <w:t xml:space="preserve"> during the cold.</w:t>
      </w:r>
      <w:r w:rsidR="00327E6C" w:rsidRPr="00327E6C">
        <w:rPr>
          <w:rFonts w:ascii="Helvetica" w:hAnsi="Helvetica" w:cs="Times"/>
          <w:bCs/>
        </w:rPr>
        <w:t xml:space="preserve"> </w:t>
      </w:r>
    </w:p>
    <w:p w14:paraId="59D96D48" w14:textId="5CABABF5" w:rsidR="001D056B" w:rsidRDefault="001D056B" w:rsidP="0079042A">
      <w:pPr>
        <w:pStyle w:val="ListParagraph"/>
        <w:numPr>
          <w:ilvl w:val="0"/>
          <w:numId w:val="11"/>
        </w:numPr>
        <w:rPr>
          <w:rFonts w:ascii="Helvetica" w:hAnsi="Helvetica" w:cs="Times"/>
          <w:bCs/>
        </w:rPr>
      </w:pPr>
      <w:r>
        <w:rPr>
          <w:rFonts w:ascii="Helvetica" w:hAnsi="Helvetica" w:cs="Times"/>
          <w:bCs/>
        </w:rPr>
        <w:t>It h</w:t>
      </w:r>
      <w:r w:rsidR="00327E6C" w:rsidRPr="00327E6C">
        <w:rPr>
          <w:rFonts w:ascii="Helvetica" w:hAnsi="Helvetica" w:cs="Times"/>
          <w:bCs/>
        </w:rPr>
        <w:t>elped protect them from other animals</w:t>
      </w:r>
      <w:r w:rsidR="00327E6C">
        <w:rPr>
          <w:rFonts w:ascii="Helvetica" w:hAnsi="Helvetica" w:cs="Times"/>
          <w:bCs/>
        </w:rPr>
        <w:t>.</w:t>
      </w:r>
      <w:r w:rsidR="00327E6C" w:rsidRPr="00327E6C">
        <w:rPr>
          <w:rFonts w:ascii="Helvetica" w:hAnsi="Helvetica" w:cs="Times"/>
          <w:bCs/>
        </w:rPr>
        <w:t xml:space="preserve"> </w:t>
      </w:r>
    </w:p>
    <w:p w14:paraId="5BB2C789" w14:textId="40F0C1FA" w:rsidR="00327E6C" w:rsidRDefault="001D056B" w:rsidP="0079042A">
      <w:pPr>
        <w:pStyle w:val="ListParagraph"/>
        <w:numPr>
          <w:ilvl w:val="0"/>
          <w:numId w:val="11"/>
        </w:numPr>
        <w:rPr>
          <w:rFonts w:ascii="Helvetica" w:hAnsi="Helvetica" w:cs="Times"/>
          <w:bCs/>
        </w:rPr>
      </w:pPr>
      <w:r>
        <w:rPr>
          <w:rFonts w:ascii="Helvetica" w:hAnsi="Helvetica" w:cs="Times"/>
          <w:bCs/>
        </w:rPr>
        <w:t>It h</w:t>
      </w:r>
      <w:r w:rsidR="00327E6C">
        <w:rPr>
          <w:rFonts w:ascii="Helvetica" w:hAnsi="Helvetica" w:cs="Times"/>
          <w:bCs/>
        </w:rPr>
        <w:t>elped them s</w:t>
      </w:r>
      <w:r w:rsidR="00327E6C" w:rsidRPr="00327E6C">
        <w:rPr>
          <w:rFonts w:ascii="Helvetica" w:hAnsi="Helvetica" w:cs="Times"/>
          <w:bCs/>
        </w:rPr>
        <w:t>tay a</w:t>
      </w:r>
      <w:r w:rsidR="00327E6C">
        <w:rPr>
          <w:rFonts w:ascii="Helvetica" w:hAnsi="Helvetica" w:cs="Times"/>
          <w:bCs/>
        </w:rPr>
        <w:t>wake for longer amounts of time.</w:t>
      </w:r>
      <w:r w:rsidR="00327E6C" w:rsidRPr="00327E6C">
        <w:rPr>
          <w:rFonts w:ascii="Helvetica" w:hAnsi="Helvetica" w:cs="Times"/>
          <w:bCs/>
        </w:rPr>
        <w:t xml:space="preserve"> </w:t>
      </w:r>
    </w:p>
    <w:p w14:paraId="6C72F032" w14:textId="2D592F02" w:rsidR="00327E6C" w:rsidRPr="00327E6C" w:rsidRDefault="001D056B" w:rsidP="0079042A">
      <w:pPr>
        <w:pStyle w:val="ListParagraph"/>
        <w:numPr>
          <w:ilvl w:val="0"/>
          <w:numId w:val="11"/>
        </w:numPr>
        <w:rPr>
          <w:rFonts w:ascii="Helvetica" w:hAnsi="Helvetica" w:cs="Times"/>
          <w:bCs/>
        </w:rPr>
      </w:pPr>
      <w:r>
        <w:rPr>
          <w:rFonts w:ascii="Helvetica" w:hAnsi="Helvetica" w:cs="Times"/>
          <w:bCs/>
        </w:rPr>
        <w:t>It h</w:t>
      </w:r>
      <w:r w:rsidR="00327E6C">
        <w:rPr>
          <w:rFonts w:ascii="Helvetica" w:hAnsi="Helvetica" w:cs="Times"/>
          <w:bCs/>
        </w:rPr>
        <w:t xml:space="preserve">elped them </w:t>
      </w:r>
      <w:r w:rsidR="00327E6C" w:rsidRPr="00327E6C">
        <w:rPr>
          <w:rFonts w:ascii="Helvetica" w:hAnsi="Helvetica" w:cs="Times"/>
          <w:bCs/>
        </w:rPr>
        <w:t>cook their food (which meant food would be safer to eat, as heat killed deadly parasites).</w:t>
      </w:r>
    </w:p>
    <w:p w14:paraId="44E9115E" w14:textId="66A23D35" w:rsidR="00327E6C" w:rsidRDefault="001D056B" w:rsidP="0079042A">
      <w:pPr>
        <w:pStyle w:val="ListParagraph"/>
        <w:numPr>
          <w:ilvl w:val="0"/>
          <w:numId w:val="11"/>
        </w:numPr>
        <w:rPr>
          <w:rFonts w:ascii="Helvetica" w:hAnsi="Helvetica" w:cs="Times"/>
          <w:bCs/>
        </w:rPr>
      </w:pPr>
      <w:r>
        <w:rPr>
          <w:rFonts w:ascii="Helvetica" w:hAnsi="Helvetica" w:cs="Times"/>
          <w:bCs/>
        </w:rPr>
        <w:lastRenderedPageBreak/>
        <w:t>Fire a</w:t>
      </w:r>
      <w:r w:rsidR="00327E6C" w:rsidRPr="00327E6C">
        <w:rPr>
          <w:rFonts w:ascii="Helvetica" w:hAnsi="Helvetica" w:cs="Times"/>
          <w:bCs/>
        </w:rPr>
        <w:t xml:space="preserve">llowed humans to settle in one place. This had a positive impact on families (moving around all the time could be difficult) and helped create languages (spending time in one place allowed time for humans to speak to one and other). </w:t>
      </w:r>
    </w:p>
    <w:p w14:paraId="4E6CA6A5" w14:textId="6E0FA8F3" w:rsidR="00C3091C" w:rsidRPr="00327E6C" w:rsidRDefault="00327E6C" w:rsidP="0079042A">
      <w:pPr>
        <w:pStyle w:val="ListParagraph"/>
        <w:numPr>
          <w:ilvl w:val="0"/>
          <w:numId w:val="11"/>
        </w:numPr>
        <w:rPr>
          <w:rFonts w:ascii="Helvetica" w:hAnsi="Helvetica" w:cs="Times"/>
          <w:bCs/>
        </w:rPr>
      </w:pPr>
      <w:r w:rsidRPr="00327E6C">
        <w:rPr>
          <w:rFonts w:ascii="Helvetica" w:hAnsi="Helvetica" w:cs="Times"/>
          <w:bCs/>
        </w:rPr>
        <w:t>Fire may have also lead to the first human art works, as many were cave drawings done with soot from a fire.</w:t>
      </w:r>
    </w:p>
    <w:p w14:paraId="61EE47A4" w14:textId="77777777" w:rsidR="00C3091C" w:rsidRDefault="00C3091C" w:rsidP="00243969">
      <w:pPr>
        <w:rPr>
          <w:rFonts w:ascii="Helvetica" w:hAnsi="Helvetica"/>
        </w:rPr>
      </w:pPr>
    </w:p>
    <w:p w14:paraId="068ECC6E" w14:textId="50635C5B" w:rsidR="001A3999" w:rsidRDefault="000C47AD" w:rsidP="001A3999">
      <w:pPr>
        <w:rPr>
          <w:rFonts w:ascii="Helvetica" w:hAnsi="Helvetica"/>
        </w:rPr>
      </w:pPr>
      <w:r>
        <w:rPr>
          <w:rFonts w:ascii="Helvetica" w:hAnsi="Helvetica"/>
        </w:rPr>
        <w:t xml:space="preserve">Y Chromosome Adam: Everyone’s </w:t>
      </w:r>
      <w:r w:rsidR="001A3999">
        <w:rPr>
          <w:rFonts w:ascii="Helvetica" w:hAnsi="Helvetica"/>
        </w:rPr>
        <w:t>Ancestor</w:t>
      </w:r>
    </w:p>
    <w:p w14:paraId="3714ED91" w14:textId="582FC4DD" w:rsidR="001A3999" w:rsidRDefault="00AF1B61" w:rsidP="0079042A">
      <w:pPr>
        <w:pStyle w:val="ListParagraph"/>
        <w:numPr>
          <w:ilvl w:val="0"/>
          <w:numId w:val="11"/>
        </w:numPr>
        <w:rPr>
          <w:rFonts w:ascii="Helvetica" w:hAnsi="Helvetica"/>
        </w:rPr>
      </w:pPr>
      <w:r>
        <w:rPr>
          <w:rFonts w:ascii="Helvetica" w:hAnsi="Helvetica"/>
        </w:rPr>
        <w:t>All humans are descendant from a male in Africa (Y Chromosome Adam)</w:t>
      </w:r>
    </w:p>
    <w:p w14:paraId="04583BA5" w14:textId="77777777" w:rsidR="00AF1B61" w:rsidRPr="00AF1B61" w:rsidRDefault="00AF1B61" w:rsidP="0079042A">
      <w:pPr>
        <w:pStyle w:val="ListParagraph"/>
        <w:numPr>
          <w:ilvl w:val="0"/>
          <w:numId w:val="11"/>
        </w:numPr>
        <w:rPr>
          <w:rFonts w:ascii="Helvetica" w:hAnsi="Helvetica"/>
        </w:rPr>
      </w:pPr>
      <w:r w:rsidRPr="00AF1B61">
        <w:rPr>
          <w:rFonts w:ascii="Helvetica" w:hAnsi="Helvetica" w:cs="Times"/>
          <w:bCs/>
        </w:rPr>
        <w:t xml:space="preserve">Humans migrated within and outside Africa. This migration made humans a diverse species. </w:t>
      </w:r>
    </w:p>
    <w:p w14:paraId="5A62C52E" w14:textId="47F4EC74" w:rsidR="006206EC" w:rsidRPr="00AF1B61" w:rsidRDefault="00AF1B61" w:rsidP="0079042A">
      <w:pPr>
        <w:pStyle w:val="ListParagraph"/>
        <w:numPr>
          <w:ilvl w:val="0"/>
          <w:numId w:val="11"/>
        </w:numPr>
        <w:rPr>
          <w:rFonts w:ascii="Helvetica" w:hAnsi="Helvetica"/>
        </w:rPr>
      </w:pPr>
      <w:r w:rsidRPr="00AF1B61">
        <w:rPr>
          <w:rFonts w:ascii="Helvetica" w:hAnsi="Helvetica" w:cs="Times"/>
          <w:bCs/>
        </w:rPr>
        <w:t xml:space="preserve">Over time, the environment influenced skin color and eye shape. </w:t>
      </w:r>
    </w:p>
    <w:p w14:paraId="5C97A106" w14:textId="77777777" w:rsidR="00C51E64" w:rsidRDefault="00C51E64" w:rsidP="001A3999">
      <w:pPr>
        <w:rPr>
          <w:rFonts w:ascii="Helvetica" w:hAnsi="Helvetica"/>
        </w:rPr>
      </w:pPr>
    </w:p>
    <w:p w14:paraId="47861BDD" w14:textId="487873FB" w:rsidR="001A3999" w:rsidRDefault="001A3999" w:rsidP="001A3999">
      <w:pPr>
        <w:rPr>
          <w:rFonts w:ascii="Helvetica" w:hAnsi="Helvetica"/>
        </w:rPr>
      </w:pPr>
      <w:r>
        <w:rPr>
          <w:rFonts w:ascii="Helvetica" w:hAnsi="Helvetica"/>
        </w:rPr>
        <w:t>Agricultural</w:t>
      </w:r>
    </w:p>
    <w:p w14:paraId="0CB52A0E" w14:textId="77777777" w:rsidR="001D056B" w:rsidRPr="001D056B" w:rsidRDefault="001D056B" w:rsidP="0079042A">
      <w:pPr>
        <w:pStyle w:val="ListParagraph"/>
        <w:numPr>
          <w:ilvl w:val="0"/>
          <w:numId w:val="11"/>
        </w:numPr>
        <w:rPr>
          <w:rFonts w:ascii="Helvetica" w:hAnsi="Helvetica"/>
          <w:bCs/>
          <w:i/>
          <w:iCs/>
        </w:rPr>
      </w:pPr>
      <w:r w:rsidRPr="001D056B">
        <w:rPr>
          <w:rFonts w:ascii="Helvetica" w:hAnsi="Helvetica"/>
          <w:bCs/>
        </w:rPr>
        <w:t xml:space="preserve">About 23,000-12,000 years ago, man began to farm (agriculture). </w:t>
      </w:r>
    </w:p>
    <w:p w14:paraId="70B478AD" w14:textId="77777777" w:rsidR="00A85F78" w:rsidRPr="00A85F78" w:rsidRDefault="001D056B" w:rsidP="0079042A">
      <w:pPr>
        <w:pStyle w:val="ListParagraph"/>
        <w:numPr>
          <w:ilvl w:val="0"/>
          <w:numId w:val="11"/>
        </w:numPr>
        <w:rPr>
          <w:rFonts w:ascii="Helvetica" w:hAnsi="Helvetica"/>
          <w:bCs/>
          <w:i/>
          <w:iCs/>
        </w:rPr>
      </w:pPr>
      <w:r w:rsidRPr="001D056B">
        <w:rPr>
          <w:rFonts w:ascii="Helvetica" w:hAnsi="Helvetica"/>
          <w:bCs/>
        </w:rPr>
        <w:t>Before humans farmed, people needed to travel to follow the animals and plants that were their food</w:t>
      </w:r>
      <w:r>
        <w:rPr>
          <w:rFonts w:ascii="Helvetica" w:hAnsi="Helvetica"/>
          <w:bCs/>
        </w:rPr>
        <w:t>;</w:t>
      </w:r>
      <w:r w:rsidRPr="001D056B">
        <w:rPr>
          <w:rFonts w:ascii="Helvetica" w:hAnsi="Helvetica"/>
          <w:bCs/>
        </w:rPr>
        <w:t xml:space="preserve"> humans</w:t>
      </w:r>
      <w:r w:rsidR="00A85F78">
        <w:rPr>
          <w:rFonts w:ascii="Helvetica" w:hAnsi="Helvetica"/>
          <w:bCs/>
        </w:rPr>
        <w:t xml:space="preserve"> </w:t>
      </w:r>
      <w:r>
        <w:rPr>
          <w:rFonts w:ascii="Helvetica" w:hAnsi="Helvetica"/>
          <w:bCs/>
        </w:rPr>
        <w:t>could now</w:t>
      </w:r>
      <w:r w:rsidRPr="001D056B">
        <w:rPr>
          <w:rFonts w:ascii="Helvetica" w:hAnsi="Helvetica"/>
          <w:bCs/>
        </w:rPr>
        <w:t xml:space="preserve"> settle in one place and form communities. </w:t>
      </w:r>
    </w:p>
    <w:p w14:paraId="1653A230" w14:textId="571FA8CE" w:rsidR="001D056B" w:rsidRPr="001D056B" w:rsidRDefault="00C50B6A" w:rsidP="0079042A">
      <w:pPr>
        <w:pStyle w:val="ListParagraph"/>
        <w:numPr>
          <w:ilvl w:val="0"/>
          <w:numId w:val="11"/>
        </w:numPr>
        <w:rPr>
          <w:rFonts w:ascii="Helvetica" w:hAnsi="Helvetica"/>
          <w:bCs/>
          <w:i/>
          <w:iCs/>
        </w:rPr>
      </w:pPr>
      <w:r>
        <w:rPr>
          <w:rFonts w:ascii="Helvetica" w:hAnsi="Helvetica"/>
          <w:bCs/>
        </w:rPr>
        <w:t>Humans started to grow plants and animals around the same time</w:t>
      </w:r>
      <w:r w:rsidR="001D056B" w:rsidRPr="001D056B">
        <w:rPr>
          <w:rFonts w:ascii="Helvetica" w:hAnsi="Helvetica"/>
          <w:bCs/>
        </w:rPr>
        <w:t xml:space="preserve">. </w:t>
      </w:r>
      <w:r w:rsidR="00886278">
        <w:rPr>
          <w:rFonts w:ascii="Helvetica" w:hAnsi="Helvetica"/>
          <w:bCs/>
        </w:rPr>
        <w:t>They also used</w:t>
      </w:r>
      <w:r w:rsidR="001D056B" w:rsidRPr="001D056B">
        <w:rPr>
          <w:rFonts w:ascii="Helvetica" w:hAnsi="Helvetica"/>
          <w:bCs/>
        </w:rPr>
        <w:t xml:space="preserve"> those animals for work.</w:t>
      </w:r>
    </w:p>
    <w:p w14:paraId="2181CAC1" w14:textId="77777777" w:rsidR="001D056B" w:rsidRPr="001D056B" w:rsidRDefault="001D056B" w:rsidP="0079042A">
      <w:pPr>
        <w:pStyle w:val="ListParagraph"/>
        <w:numPr>
          <w:ilvl w:val="0"/>
          <w:numId w:val="11"/>
        </w:numPr>
        <w:rPr>
          <w:rFonts w:ascii="Helvetica" w:hAnsi="Helvetica"/>
        </w:rPr>
      </w:pPr>
      <w:r w:rsidRPr="001D056B">
        <w:rPr>
          <w:rFonts w:ascii="Helvetica" w:hAnsi="Helvetica"/>
          <w:bCs/>
        </w:rPr>
        <w:t>Farming also allowed humans to move into colder climates. It allowed them to grow food and store it for winter. Also, having more stable food allowed humans to better survive, as they were not always having periods of starvation.</w:t>
      </w:r>
    </w:p>
    <w:p w14:paraId="6A307699" w14:textId="77777777" w:rsidR="00243969" w:rsidRPr="001D056B" w:rsidRDefault="00243969" w:rsidP="001D056B">
      <w:pPr>
        <w:rPr>
          <w:rFonts w:ascii="Helvetica" w:hAnsi="Helvetica"/>
        </w:rPr>
      </w:pPr>
    </w:p>
    <w:p w14:paraId="6042B2C2" w14:textId="77777777" w:rsidR="00243969" w:rsidRDefault="00243969" w:rsidP="00243969">
      <w:pPr>
        <w:rPr>
          <w:rFonts w:ascii="Helvetica" w:hAnsi="Helvetica"/>
        </w:rPr>
      </w:pPr>
    </w:p>
    <w:p w14:paraId="79D09AE2" w14:textId="77777777" w:rsidR="00243969" w:rsidRDefault="00243969" w:rsidP="00243969">
      <w:pPr>
        <w:rPr>
          <w:rFonts w:ascii="Helvetica" w:hAnsi="Helvetica"/>
        </w:rPr>
      </w:pPr>
    </w:p>
    <w:p w14:paraId="52D2CB35" w14:textId="77777777" w:rsidR="00243969" w:rsidRDefault="00243969" w:rsidP="00243969">
      <w:pPr>
        <w:rPr>
          <w:rFonts w:ascii="Helvetica" w:hAnsi="Helvetica"/>
        </w:rPr>
      </w:pPr>
    </w:p>
    <w:p w14:paraId="3517B010" w14:textId="77777777" w:rsidR="00D1318B" w:rsidRDefault="00D1318B">
      <w:pPr>
        <w:rPr>
          <w:rFonts w:ascii="Helvetica" w:hAnsi="Helvetica"/>
        </w:rPr>
      </w:pPr>
      <w:r>
        <w:rPr>
          <w:rFonts w:ascii="Helvetica" w:hAnsi="Helvetica"/>
        </w:rPr>
        <w:br w:type="page"/>
      </w:r>
    </w:p>
    <w:p w14:paraId="20513A86" w14:textId="12CDEAAB" w:rsidR="00EC1548" w:rsidRPr="00FF772C" w:rsidRDefault="00EC1548" w:rsidP="00EC1548">
      <w:pPr>
        <w:shd w:val="clear" w:color="auto" w:fill="F4B083" w:themeFill="accent2" w:themeFillTint="99"/>
        <w:jc w:val="center"/>
        <w:rPr>
          <w:rFonts w:ascii="Helvetica" w:hAnsi="Helvetica"/>
          <w:b/>
        </w:rPr>
      </w:pPr>
      <w:bookmarkStart w:id="11" w:name="Lesson4_13"/>
      <w:r>
        <w:rPr>
          <w:rFonts w:ascii="Helvetica" w:hAnsi="Helvetica"/>
          <w:b/>
        </w:rPr>
        <w:lastRenderedPageBreak/>
        <w:t xml:space="preserve">LESSON PLAN </w:t>
      </w:r>
      <w:r w:rsidR="002473FB">
        <w:rPr>
          <w:rFonts w:ascii="Helvetica" w:hAnsi="Helvetica"/>
          <w:b/>
        </w:rPr>
        <w:t>4-13</w:t>
      </w:r>
      <w:r>
        <w:rPr>
          <w:rFonts w:ascii="Helvetica" w:hAnsi="Helvetica"/>
          <w:b/>
        </w:rPr>
        <w:t xml:space="preserve">: </w:t>
      </w:r>
      <w:r w:rsidRPr="00EC1548">
        <w:rPr>
          <w:rFonts w:ascii="Helvetica" w:hAnsi="Helvetica"/>
          <w:b/>
        </w:rPr>
        <w:t>Ancient Egypt</w:t>
      </w:r>
    </w:p>
    <w:bookmarkEnd w:id="11"/>
    <w:p w14:paraId="591D9704" w14:textId="77777777" w:rsidR="00A25966" w:rsidRDefault="00A25966" w:rsidP="00A25966">
      <w:pPr>
        <w:rPr>
          <w:rFonts w:ascii="Helvetica" w:hAnsi="Helvetica"/>
          <w:b/>
        </w:rPr>
      </w:pPr>
    </w:p>
    <w:p w14:paraId="5F374A05" w14:textId="77777777" w:rsidR="00A25966" w:rsidRPr="00600AD7" w:rsidRDefault="00A25966" w:rsidP="00A25966">
      <w:pPr>
        <w:shd w:val="clear" w:color="auto" w:fill="FBE4D5" w:themeFill="accent2" w:themeFillTint="33"/>
        <w:rPr>
          <w:rFonts w:ascii="Helvetica" w:hAnsi="Helvetica"/>
          <w:b/>
        </w:rPr>
      </w:pPr>
      <w:r>
        <w:rPr>
          <w:rFonts w:ascii="Helvetica" w:hAnsi="Helvetica"/>
          <w:b/>
        </w:rPr>
        <w:t>MATERIALS</w:t>
      </w:r>
    </w:p>
    <w:p w14:paraId="671F8C4A" w14:textId="77777777" w:rsidR="00A25966" w:rsidRDefault="00A25966" w:rsidP="00A25966">
      <w:pPr>
        <w:rPr>
          <w:rFonts w:ascii="Helvetica" w:hAnsi="Helvetica"/>
        </w:rPr>
      </w:pPr>
    </w:p>
    <w:p w14:paraId="2BED7CC6" w14:textId="7E4C9C40" w:rsidR="00E828CD" w:rsidRDefault="00E828CD" w:rsidP="00A25966">
      <w:pPr>
        <w:rPr>
          <w:rFonts w:ascii="Helvetica" w:hAnsi="Helvetica"/>
        </w:rPr>
      </w:pPr>
      <w:r>
        <w:rPr>
          <w:rFonts w:ascii="Helvetica" w:hAnsi="Helvetica"/>
        </w:rPr>
        <w:t>Wooden blocks (</w:t>
      </w:r>
      <w:r w:rsidR="00D82155">
        <w:rPr>
          <w:rFonts w:ascii="Helvetica" w:hAnsi="Helvetica"/>
        </w:rPr>
        <w:t>100 block set is recommended</w:t>
      </w:r>
      <w:r w:rsidR="00471D7F">
        <w:rPr>
          <w:rFonts w:ascii="Helvetica" w:hAnsi="Helvetica"/>
        </w:rPr>
        <w:t xml:space="preserve">; </w:t>
      </w:r>
      <w:r>
        <w:rPr>
          <w:rFonts w:ascii="Helvetica" w:hAnsi="Helvetica"/>
        </w:rPr>
        <w:t>not supplied)</w:t>
      </w:r>
    </w:p>
    <w:p w14:paraId="02692914" w14:textId="623A7C17" w:rsidR="0022037A" w:rsidRDefault="0022037A" w:rsidP="00A25966">
      <w:pPr>
        <w:rPr>
          <w:rFonts w:ascii="Helvetica" w:hAnsi="Helvetica"/>
        </w:rPr>
      </w:pPr>
      <w:r>
        <w:rPr>
          <w:rFonts w:ascii="Helvetica" w:hAnsi="Helvetica"/>
        </w:rPr>
        <w:t xml:space="preserve">Blank </w:t>
      </w:r>
      <w:r w:rsidR="003A2833">
        <w:rPr>
          <w:rFonts w:ascii="Helvetica" w:hAnsi="Helvetica"/>
        </w:rPr>
        <w:t xml:space="preserve">drawing </w:t>
      </w:r>
      <w:r>
        <w:rPr>
          <w:rFonts w:ascii="Helvetica" w:hAnsi="Helvetica"/>
        </w:rPr>
        <w:t>paper (not supplied)</w:t>
      </w:r>
    </w:p>
    <w:p w14:paraId="373F7F82" w14:textId="07B9A14B" w:rsidR="00A25966" w:rsidRDefault="00A56636" w:rsidP="00A25966">
      <w:pPr>
        <w:rPr>
          <w:rFonts w:ascii="Helvetica" w:hAnsi="Helvetica"/>
        </w:rPr>
      </w:pPr>
      <w:r w:rsidRPr="00A56636">
        <w:rPr>
          <w:rFonts w:ascii="Helvetica" w:hAnsi="Helvetica"/>
        </w:rPr>
        <w:t>Ancient Egypt Social Class Card</w:t>
      </w:r>
      <w:r w:rsidR="00FB6A1B">
        <w:rPr>
          <w:rFonts w:ascii="Helvetica" w:hAnsi="Helvetica"/>
        </w:rPr>
        <w:t>s</w:t>
      </w:r>
      <w:r w:rsidRPr="00A56636">
        <w:rPr>
          <w:rFonts w:ascii="Helvetica" w:hAnsi="Helvetica"/>
        </w:rPr>
        <w:t xml:space="preserve"> </w:t>
      </w:r>
      <w:r w:rsidR="00A25966">
        <w:rPr>
          <w:rFonts w:ascii="Helvetica" w:hAnsi="Helvetica"/>
        </w:rPr>
        <w:t>(</w:t>
      </w:r>
      <w:r w:rsidR="0089041C">
        <w:rPr>
          <w:rFonts w:ascii="Helvetica" w:hAnsi="Helvetica"/>
        </w:rPr>
        <w:t>SOURCEBOOK</w:t>
      </w:r>
      <w:r w:rsidR="00A25966">
        <w:rPr>
          <w:rFonts w:ascii="Helvetica" w:hAnsi="Helvetica"/>
        </w:rPr>
        <w:t xml:space="preserve"> </w:t>
      </w:r>
      <w:r w:rsidR="002473FB">
        <w:rPr>
          <w:rFonts w:ascii="Helvetica" w:hAnsi="Helvetica"/>
        </w:rPr>
        <w:t>4-13</w:t>
      </w:r>
      <w:r w:rsidR="00A25966">
        <w:rPr>
          <w:rFonts w:ascii="Helvetica" w:hAnsi="Helvetica"/>
        </w:rPr>
        <w:t>.A)</w:t>
      </w:r>
    </w:p>
    <w:p w14:paraId="2CA53DF1" w14:textId="3B36F978" w:rsidR="00A25966" w:rsidRDefault="00A350B0" w:rsidP="00A25966">
      <w:pPr>
        <w:rPr>
          <w:rFonts w:ascii="Helvetica" w:hAnsi="Helvetica"/>
        </w:rPr>
      </w:pPr>
      <w:r>
        <w:rPr>
          <w:rFonts w:ascii="Helvetica" w:hAnsi="Helvetica"/>
        </w:rPr>
        <w:t>Ancient Egypt</w:t>
      </w:r>
      <w:r w:rsidR="00A25966">
        <w:rPr>
          <w:rFonts w:ascii="Helvetica" w:hAnsi="Helvetica"/>
        </w:rPr>
        <w:t xml:space="preserve">: Exit Ticket </w:t>
      </w:r>
      <w:r w:rsidR="00A25966" w:rsidRPr="009C14C4">
        <w:rPr>
          <w:rFonts w:ascii="Helvetica" w:hAnsi="Helvetica"/>
        </w:rPr>
        <w:t>(</w:t>
      </w:r>
      <w:r w:rsidR="00A25966">
        <w:rPr>
          <w:rFonts w:ascii="Helvetica" w:hAnsi="Helvetica"/>
        </w:rPr>
        <w:t xml:space="preserve">ASSESSMENT </w:t>
      </w:r>
      <w:r w:rsidR="002473FB">
        <w:rPr>
          <w:rFonts w:ascii="Helvetica" w:hAnsi="Helvetica"/>
        </w:rPr>
        <w:t>4-13</w:t>
      </w:r>
      <w:r w:rsidR="00A25966">
        <w:rPr>
          <w:rFonts w:ascii="Helvetica" w:hAnsi="Helvetica"/>
        </w:rPr>
        <w:t>.</w:t>
      </w:r>
      <w:r w:rsidR="000213E2">
        <w:rPr>
          <w:rFonts w:ascii="Helvetica" w:hAnsi="Helvetica"/>
        </w:rPr>
        <w:t>B</w:t>
      </w:r>
      <w:r w:rsidR="00A25966" w:rsidRPr="009C14C4">
        <w:rPr>
          <w:rFonts w:ascii="Helvetica" w:hAnsi="Helvetica"/>
        </w:rPr>
        <w:t>)</w:t>
      </w:r>
    </w:p>
    <w:p w14:paraId="171AF666" w14:textId="77777777" w:rsidR="00D84D3A" w:rsidRPr="00600AD7" w:rsidRDefault="00D84D3A" w:rsidP="00A25966">
      <w:pPr>
        <w:rPr>
          <w:rFonts w:ascii="Helvetica" w:hAnsi="Helvetica"/>
          <w:b/>
        </w:rPr>
      </w:pPr>
    </w:p>
    <w:p w14:paraId="4F277012" w14:textId="77777777" w:rsidR="00A25966" w:rsidRPr="00600AD7" w:rsidRDefault="00A25966" w:rsidP="00A25966">
      <w:pPr>
        <w:shd w:val="clear" w:color="auto" w:fill="FBE4D5" w:themeFill="accent2" w:themeFillTint="33"/>
        <w:rPr>
          <w:rFonts w:ascii="Helvetica" w:hAnsi="Helvetica"/>
          <w:b/>
        </w:rPr>
      </w:pPr>
      <w:r>
        <w:rPr>
          <w:rFonts w:ascii="Helvetica" w:hAnsi="Helvetica"/>
          <w:b/>
        </w:rPr>
        <w:t>STANDARDS</w:t>
      </w:r>
    </w:p>
    <w:p w14:paraId="37033124" w14:textId="77777777" w:rsidR="00A25966" w:rsidRPr="00046649" w:rsidRDefault="00A25966" w:rsidP="00A25966">
      <w:pPr>
        <w:rPr>
          <w:rFonts w:ascii="Helvetica" w:hAnsi="Helvetica"/>
        </w:rPr>
      </w:pPr>
    </w:p>
    <w:p w14:paraId="1080FA50" w14:textId="77777777" w:rsidR="00A25966" w:rsidRPr="005C7220" w:rsidRDefault="00A25966" w:rsidP="00A25966">
      <w:pPr>
        <w:rPr>
          <w:rFonts w:ascii="Helvetica" w:hAnsi="Helvetica"/>
          <w:b/>
        </w:rPr>
      </w:pPr>
      <w:r w:rsidRPr="005C7220">
        <w:rPr>
          <w:rFonts w:ascii="Helvetica" w:hAnsi="Helvetica"/>
          <w:b/>
        </w:rPr>
        <w:t>Massachusetts History and Social Science Framework</w:t>
      </w:r>
    </w:p>
    <w:p w14:paraId="3F0F866F" w14:textId="77777777" w:rsidR="00A25966" w:rsidRDefault="00A25966" w:rsidP="00A25966">
      <w:pPr>
        <w:rPr>
          <w:rFonts w:ascii="Helvetica" w:hAnsi="Helvetica"/>
          <w:i/>
        </w:rPr>
      </w:pPr>
    </w:p>
    <w:p w14:paraId="4B11C73D" w14:textId="7693C1A6" w:rsidR="00E3151F" w:rsidRDefault="00E3151F" w:rsidP="00E3151F">
      <w:pPr>
        <w:rPr>
          <w:rFonts w:ascii="Helvetica" w:hAnsi="Helvetica"/>
          <w:i/>
        </w:rPr>
      </w:pPr>
      <w:r>
        <w:rPr>
          <w:rFonts w:ascii="Helvetica" w:hAnsi="Helvetica"/>
          <w:i/>
        </w:rPr>
        <w:t>MA-HSS.6.T</w:t>
      </w:r>
      <w:r w:rsidR="009C7300">
        <w:rPr>
          <w:rFonts w:ascii="Helvetica" w:hAnsi="Helvetica"/>
          <w:i/>
        </w:rPr>
        <w:t>3c</w:t>
      </w:r>
      <w:r>
        <w:rPr>
          <w:rFonts w:ascii="Helvetica" w:hAnsi="Helvetica"/>
          <w:i/>
        </w:rPr>
        <w:t>.</w:t>
      </w:r>
      <w:r w:rsidR="009C7300">
        <w:rPr>
          <w:rFonts w:ascii="Helvetica" w:hAnsi="Helvetica"/>
          <w:i/>
        </w:rPr>
        <w:t>2</w:t>
      </w:r>
      <w:r>
        <w:rPr>
          <w:rFonts w:ascii="Helvetica" w:hAnsi="Helvetica"/>
          <w:i/>
        </w:rPr>
        <w:t>:</w:t>
      </w:r>
      <w:r w:rsidRPr="00283EB2">
        <w:rPr>
          <w:rFonts w:ascii="Helvetica" w:hAnsi="Helvetica"/>
          <w:i/>
        </w:rPr>
        <w:t xml:space="preserve"> </w:t>
      </w:r>
      <w:r w:rsidR="009C7300" w:rsidRPr="009C7300">
        <w:rPr>
          <w:rFonts w:ascii="Helvetica" w:hAnsi="Helvetica"/>
          <w:i/>
        </w:rPr>
        <w:t>Describe the significance of the Nile River to ancient Egyptians.</w:t>
      </w:r>
    </w:p>
    <w:p w14:paraId="1D78EFB9" w14:textId="43914DC5" w:rsidR="00F66EBF" w:rsidRDefault="00F66EBF" w:rsidP="00E3151F">
      <w:pPr>
        <w:rPr>
          <w:rFonts w:ascii="Helvetica" w:hAnsi="Helvetica"/>
          <w:i/>
        </w:rPr>
      </w:pPr>
    </w:p>
    <w:p w14:paraId="386155EF" w14:textId="229458DD" w:rsidR="00F66EBF" w:rsidRDefault="00F66EBF" w:rsidP="00F66EBF">
      <w:pPr>
        <w:rPr>
          <w:rFonts w:ascii="Helvetica" w:hAnsi="Helvetica"/>
          <w:i/>
        </w:rPr>
      </w:pPr>
      <w:r>
        <w:rPr>
          <w:rFonts w:ascii="Helvetica" w:hAnsi="Helvetica"/>
          <w:i/>
        </w:rPr>
        <w:t>MA-HSS.6.T3c.</w:t>
      </w:r>
      <w:r w:rsidR="00BA72D7">
        <w:rPr>
          <w:rFonts w:ascii="Helvetica" w:hAnsi="Helvetica"/>
          <w:i/>
        </w:rPr>
        <w:t>5</w:t>
      </w:r>
      <w:r>
        <w:rPr>
          <w:rFonts w:ascii="Helvetica" w:hAnsi="Helvetica"/>
          <w:i/>
        </w:rPr>
        <w:t>:</w:t>
      </w:r>
      <w:r w:rsidRPr="00283EB2">
        <w:rPr>
          <w:rFonts w:ascii="Helvetica" w:hAnsi="Helvetica"/>
          <w:i/>
        </w:rPr>
        <w:t xml:space="preserve"> </w:t>
      </w:r>
      <w:r w:rsidRPr="00F66EBF">
        <w:rPr>
          <w:rFonts w:ascii="Helvetica" w:hAnsi="Helvetica"/>
          <w:i/>
        </w:rPr>
        <w:t>Describe the relationships among social classes (e.g., the relationship of the pharaoh to priests,</w:t>
      </w:r>
      <w:r>
        <w:rPr>
          <w:rFonts w:ascii="Helvetica" w:hAnsi="Helvetica"/>
          <w:i/>
        </w:rPr>
        <w:t xml:space="preserve"> </w:t>
      </w:r>
      <w:r w:rsidRPr="00F66EBF">
        <w:rPr>
          <w:rFonts w:ascii="Helvetica" w:hAnsi="Helvetica"/>
          <w:i/>
        </w:rPr>
        <w:t>nobles, government officials, soldiers, scribes, artisans, farmers, and peasants, laborers, and</w:t>
      </w:r>
      <w:r>
        <w:rPr>
          <w:rFonts w:ascii="Helvetica" w:hAnsi="Helvetica"/>
          <w:i/>
        </w:rPr>
        <w:t xml:space="preserve"> </w:t>
      </w:r>
      <w:r w:rsidRPr="00F66EBF">
        <w:rPr>
          <w:rFonts w:ascii="Helvetica" w:hAnsi="Helvetica"/>
          <w:i/>
        </w:rPr>
        <w:t>slaves).</w:t>
      </w:r>
    </w:p>
    <w:p w14:paraId="04154CC0" w14:textId="77777777" w:rsidR="00E3151F" w:rsidRDefault="00E3151F" w:rsidP="00E3151F">
      <w:pPr>
        <w:rPr>
          <w:rFonts w:ascii="Helvetica" w:hAnsi="Helvetica"/>
          <w:i/>
        </w:rPr>
      </w:pPr>
    </w:p>
    <w:p w14:paraId="402E1035" w14:textId="77777777" w:rsidR="00E3151F" w:rsidRPr="00B83C08" w:rsidRDefault="00E3151F" w:rsidP="00E3151F">
      <w:pPr>
        <w:rPr>
          <w:rFonts w:ascii="Helvetica" w:hAnsi="Helvetica"/>
          <w:i/>
        </w:rPr>
      </w:pPr>
      <w:r>
        <w:rPr>
          <w:rFonts w:ascii="Helvetica" w:hAnsi="Helvetica"/>
          <w:i/>
        </w:rPr>
        <w:t xml:space="preserve">MA-HSS.4.P6: </w:t>
      </w:r>
      <w:r w:rsidRPr="001A3766">
        <w:rPr>
          <w:rFonts w:ascii="Helvetica" w:hAnsi="Helvetica"/>
          <w:i/>
        </w:rPr>
        <w:t>Argue or explain conclusions, using valid reasoning and evidence.</w:t>
      </w:r>
    </w:p>
    <w:p w14:paraId="384FEFC1" w14:textId="77777777" w:rsidR="00A25966" w:rsidRPr="000B45BD" w:rsidRDefault="00A25966" w:rsidP="00A25966">
      <w:pPr>
        <w:rPr>
          <w:rFonts w:ascii="Helvetica" w:hAnsi="Helvetica"/>
        </w:rPr>
      </w:pPr>
    </w:p>
    <w:p w14:paraId="6DAD98BA" w14:textId="77777777" w:rsidR="00A25966" w:rsidRPr="005C7220" w:rsidRDefault="00A25966" w:rsidP="00A25966">
      <w:pPr>
        <w:rPr>
          <w:rFonts w:ascii="Helvetica" w:hAnsi="Helvetica"/>
          <w:b/>
        </w:rPr>
      </w:pPr>
      <w:r w:rsidRPr="005C7220">
        <w:rPr>
          <w:rFonts w:ascii="Helvetica" w:hAnsi="Helvetica"/>
          <w:b/>
        </w:rPr>
        <w:t>Common Core: Literacy</w:t>
      </w:r>
    </w:p>
    <w:p w14:paraId="37C8FAB4" w14:textId="77777777" w:rsidR="00A25966" w:rsidRDefault="00A25966" w:rsidP="00A25966">
      <w:pPr>
        <w:rPr>
          <w:rFonts w:ascii="Helvetica" w:hAnsi="Helvetica"/>
        </w:rPr>
      </w:pPr>
    </w:p>
    <w:p w14:paraId="34468ADB" w14:textId="77777777" w:rsidR="00A25966" w:rsidRDefault="00A25966" w:rsidP="00A25966">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1149C7A2" w14:textId="77777777" w:rsidR="00A25966" w:rsidRDefault="00A25966" w:rsidP="00A25966">
      <w:pPr>
        <w:rPr>
          <w:rFonts w:ascii="Helvetica" w:hAnsi="Helvetica"/>
          <w:i/>
        </w:rPr>
      </w:pPr>
    </w:p>
    <w:p w14:paraId="567C3DAF" w14:textId="77777777" w:rsidR="00A25966" w:rsidRDefault="00A25966" w:rsidP="00A25966">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77574660" w14:textId="77777777" w:rsidR="00A25966" w:rsidRDefault="00A25966" w:rsidP="00A25966">
      <w:pPr>
        <w:rPr>
          <w:rFonts w:ascii="Helvetica" w:hAnsi="Helvetica"/>
          <w:i/>
        </w:rPr>
      </w:pPr>
    </w:p>
    <w:p w14:paraId="6A33CEFA" w14:textId="77777777" w:rsidR="00A25966" w:rsidRDefault="00A25966" w:rsidP="00A25966">
      <w:pPr>
        <w:rPr>
          <w:rFonts w:ascii="Helvetica" w:hAnsi="Helvetica"/>
          <w:i/>
        </w:rPr>
      </w:pPr>
      <w:r>
        <w:rPr>
          <w:rFonts w:ascii="Helvetica" w:hAnsi="Helvetica"/>
          <w:i/>
        </w:rPr>
        <w:t>CCSS.ELA-Literacy.W.4.4</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609841A2" w14:textId="77777777" w:rsidR="00A25966" w:rsidRDefault="00A25966" w:rsidP="00A25966">
      <w:pPr>
        <w:rPr>
          <w:rFonts w:ascii="Helvetica" w:hAnsi="Helvetica"/>
          <w:i/>
        </w:rPr>
      </w:pPr>
    </w:p>
    <w:p w14:paraId="4C1AC482" w14:textId="77777777" w:rsidR="00A25966" w:rsidRDefault="00A25966" w:rsidP="00A25966">
      <w:pPr>
        <w:rPr>
          <w:rFonts w:ascii="Helvetica" w:hAnsi="Helvetica"/>
          <w:i/>
        </w:rPr>
      </w:pPr>
      <w:r>
        <w:rPr>
          <w:rFonts w:ascii="Helvetica" w:hAnsi="Helvetica"/>
          <w:i/>
        </w:rPr>
        <w:t>CCSS.ELA-Literacy.W.4.5</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49500892" w14:textId="77777777" w:rsidR="0004224E" w:rsidRPr="00600AD7" w:rsidRDefault="0004224E" w:rsidP="00A25966">
      <w:pPr>
        <w:rPr>
          <w:rFonts w:ascii="Helvetica" w:hAnsi="Helvetica"/>
        </w:rPr>
      </w:pPr>
    </w:p>
    <w:p w14:paraId="0647F1C9" w14:textId="77777777" w:rsidR="00A25966" w:rsidRPr="00600AD7" w:rsidRDefault="00A25966" w:rsidP="00A25966">
      <w:pPr>
        <w:shd w:val="clear" w:color="auto" w:fill="FBE4D5" w:themeFill="accent2" w:themeFillTint="33"/>
        <w:rPr>
          <w:rFonts w:ascii="Helvetica" w:hAnsi="Helvetica"/>
          <w:b/>
        </w:rPr>
      </w:pPr>
      <w:r>
        <w:rPr>
          <w:rFonts w:ascii="Helvetica" w:hAnsi="Helvetica"/>
          <w:b/>
        </w:rPr>
        <w:t>PROCEDURES</w:t>
      </w:r>
    </w:p>
    <w:p w14:paraId="1113565B" w14:textId="77777777" w:rsidR="00A25966" w:rsidRDefault="00A25966" w:rsidP="00A25966">
      <w:pPr>
        <w:rPr>
          <w:rFonts w:ascii="Helvetica" w:hAnsi="Helvetica"/>
        </w:rPr>
      </w:pPr>
    </w:p>
    <w:p w14:paraId="169A1261" w14:textId="1F9B805F" w:rsidR="00575641" w:rsidRPr="00575641" w:rsidRDefault="00A25966" w:rsidP="00575641">
      <w:pPr>
        <w:rPr>
          <w:rFonts w:ascii="Helvetica" w:hAnsi="Helvetica"/>
          <w:b/>
          <w:i/>
        </w:rPr>
      </w:pPr>
      <w:r w:rsidRPr="00ED2E76">
        <w:rPr>
          <w:rFonts w:ascii="Helvetica" w:hAnsi="Helvetica"/>
          <w:b/>
        </w:rPr>
        <w:t>Inquiry Question:</w:t>
      </w:r>
      <w:r>
        <w:rPr>
          <w:rFonts w:ascii="Helvetica" w:hAnsi="Helvetica"/>
          <w:b/>
        </w:rPr>
        <w:t xml:space="preserve"> </w:t>
      </w:r>
      <w:r w:rsidR="002C7ED8" w:rsidRPr="002C7ED8">
        <w:rPr>
          <w:rFonts w:ascii="Helvetica" w:hAnsi="Helvetica"/>
          <w:b/>
          <w:i/>
        </w:rPr>
        <w:t>If you could be in any ancient Egyptian social class, which would you choose and why?</w:t>
      </w:r>
    </w:p>
    <w:p w14:paraId="38BDD3EE" w14:textId="77777777" w:rsidR="00A25966" w:rsidRDefault="00A25966" w:rsidP="00A25966">
      <w:pPr>
        <w:rPr>
          <w:rFonts w:ascii="Helvetica" w:hAnsi="Helvetica"/>
        </w:rPr>
      </w:pPr>
    </w:p>
    <w:p w14:paraId="77B247E5" w14:textId="77777777" w:rsidR="00A87255" w:rsidRDefault="00A87255" w:rsidP="00A25966">
      <w:pPr>
        <w:rPr>
          <w:rFonts w:ascii="Helvetica" w:hAnsi="Helvetica"/>
        </w:rPr>
      </w:pPr>
    </w:p>
    <w:p w14:paraId="70E56171" w14:textId="3F550BBF" w:rsidR="00CD20AD" w:rsidRPr="00CD20AD" w:rsidRDefault="00CD20AD" w:rsidP="00A25966">
      <w:pPr>
        <w:rPr>
          <w:rFonts w:ascii="Helvetica" w:hAnsi="Helvetica"/>
          <w:b/>
        </w:rPr>
      </w:pPr>
      <w:r w:rsidRPr="00CD20AD">
        <w:rPr>
          <w:rFonts w:ascii="Helvetica" w:hAnsi="Helvetica"/>
          <w:b/>
        </w:rPr>
        <w:lastRenderedPageBreak/>
        <w:t>PREPARATION</w:t>
      </w:r>
    </w:p>
    <w:p w14:paraId="2AD81973" w14:textId="77777777" w:rsidR="00CD20AD" w:rsidRDefault="00CD20AD" w:rsidP="00A25966">
      <w:pPr>
        <w:rPr>
          <w:rFonts w:ascii="Helvetica" w:hAnsi="Helvetica"/>
        </w:rPr>
      </w:pPr>
    </w:p>
    <w:p w14:paraId="3CB0765A" w14:textId="5BFC0D16" w:rsidR="00CD20AD" w:rsidRPr="00F27611" w:rsidRDefault="00CD20AD" w:rsidP="00A25966">
      <w:pPr>
        <w:rPr>
          <w:rFonts w:ascii="Helvetica" w:hAnsi="Helvetica"/>
          <w:b/>
        </w:rPr>
      </w:pPr>
      <w:r w:rsidRPr="00F27611">
        <w:rPr>
          <w:rFonts w:ascii="Helvetica" w:hAnsi="Helvetica"/>
          <w:b/>
        </w:rPr>
        <w:t>1. Review the Roles listed on the Ancient Egypt Social Class Card</w:t>
      </w:r>
    </w:p>
    <w:p w14:paraId="6797B5DD" w14:textId="627D668C" w:rsidR="00703CC7" w:rsidRDefault="00CD20AD" w:rsidP="00A25966">
      <w:pPr>
        <w:rPr>
          <w:rFonts w:ascii="Helvetica" w:hAnsi="Helvetica"/>
        </w:rPr>
      </w:pPr>
      <w:r>
        <w:rPr>
          <w:rFonts w:ascii="Helvetica" w:hAnsi="Helvetica"/>
        </w:rPr>
        <w:t>Carefully review and familiarize yourself with the 5 different roles on the Ancient Egypt Social Class Card</w:t>
      </w:r>
      <w:r w:rsidR="005E1B61">
        <w:rPr>
          <w:rFonts w:ascii="Helvetica" w:hAnsi="Helvetica"/>
        </w:rPr>
        <w:t>s</w:t>
      </w:r>
      <w:r>
        <w:rPr>
          <w:rFonts w:ascii="Helvetica" w:hAnsi="Helvetica"/>
        </w:rPr>
        <w:t xml:space="preserve"> (</w:t>
      </w:r>
      <w:r w:rsidR="0089041C">
        <w:rPr>
          <w:rFonts w:ascii="Helvetica" w:hAnsi="Helvetica"/>
        </w:rPr>
        <w:t>SOURCEBOOK</w:t>
      </w:r>
      <w:r>
        <w:rPr>
          <w:rFonts w:ascii="Helvetica" w:hAnsi="Helvetica"/>
        </w:rPr>
        <w:t xml:space="preserve"> </w:t>
      </w:r>
      <w:r w:rsidR="002473FB">
        <w:rPr>
          <w:rFonts w:ascii="Helvetica" w:hAnsi="Helvetica"/>
        </w:rPr>
        <w:t>4-13</w:t>
      </w:r>
      <w:r>
        <w:rPr>
          <w:rFonts w:ascii="Helvetica" w:hAnsi="Helvetica"/>
        </w:rPr>
        <w:t>.A) for this lesson.</w:t>
      </w:r>
      <w:r w:rsidR="00DE670D">
        <w:rPr>
          <w:rFonts w:ascii="Helvetica" w:hAnsi="Helvetica"/>
        </w:rPr>
        <w:t xml:space="preserve"> </w:t>
      </w:r>
    </w:p>
    <w:p w14:paraId="335AC3DF" w14:textId="77777777" w:rsidR="00703CC7" w:rsidRDefault="00703CC7" w:rsidP="00A25966">
      <w:pPr>
        <w:rPr>
          <w:rFonts w:ascii="Helvetica" w:hAnsi="Helvetica"/>
        </w:rPr>
      </w:pPr>
    </w:p>
    <w:p w14:paraId="6F8EDFF4" w14:textId="3F5C63EC" w:rsidR="00CD20AD" w:rsidRDefault="003A6368" w:rsidP="00A25966">
      <w:pPr>
        <w:rPr>
          <w:rFonts w:ascii="Helvetica" w:hAnsi="Helvetica"/>
        </w:rPr>
      </w:pPr>
      <w:r>
        <w:rPr>
          <w:rFonts w:ascii="Helvetica" w:hAnsi="Helvetica"/>
        </w:rPr>
        <w:t>While the students should receive all of the cards</w:t>
      </w:r>
      <w:r w:rsidR="00703CC7">
        <w:rPr>
          <w:rFonts w:ascii="Helvetica" w:hAnsi="Helvetica"/>
        </w:rPr>
        <w:t xml:space="preserve"> in a packet</w:t>
      </w:r>
      <w:r>
        <w:rPr>
          <w:rFonts w:ascii="Helvetica" w:hAnsi="Helvetica"/>
        </w:rPr>
        <w:t xml:space="preserve">, </w:t>
      </w:r>
      <w:r w:rsidRPr="00054FF5">
        <w:rPr>
          <w:rFonts w:ascii="Helvetica" w:hAnsi="Helvetica"/>
        </w:rPr>
        <w:t xml:space="preserve">you should circle or highlight the card that they have </w:t>
      </w:r>
      <w:r w:rsidR="006472CC">
        <w:rPr>
          <w:rFonts w:ascii="Helvetica" w:hAnsi="Helvetica"/>
        </w:rPr>
        <w:t xml:space="preserve">individually </w:t>
      </w:r>
      <w:r w:rsidRPr="00054FF5">
        <w:rPr>
          <w:rFonts w:ascii="Helvetica" w:hAnsi="Helvetica"/>
        </w:rPr>
        <w:t>been assigned to.</w:t>
      </w:r>
      <w:r>
        <w:rPr>
          <w:rFonts w:ascii="Helvetica" w:hAnsi="Helvetica"/>
        </w:rPr>
        <w:t xml:space="preserve"> The largest number of students should be peasants and workers, with smaller numbers being priests and soldiers, and only one person should be the pharaoh. The gender of the card does not need to be the same as the gender of the student. </w:t>
      </w:r>
    </w:p>
    <w:p w14:paraId="58B93DF9" w14:textId="77777777" w:rsidR="00CD20AD" w:rsidRDefault="00CD20AD" w:rsidP="00A25966">
      <w:pPr>
        <w:rPr>
          <w:rFonts w:ascii="Helvetica" w:hAnsi="Helvetica"/>
        </w:rPr>
      </w:pPr>
    </w:p>
    <w:p w14:paraId="65781857" w14:textId="430BBD65" w:rsidR="00A25966" w:rsidRDefault="00A25966" w:rsidP="00A25966">
      <w:pPr>
        <w:rPr>
          <w:rFonts w:ascii="Helvetica" w:hAnsi="Helvetica"/>
          <w:b/>
        </w:rPr>
      </w:pPr>
      <w:r w:rsidRPr="008F2E56">
        <w:rPr>
          <w:rFonts w:ascii="Helvetica" w:hAnsi="Helvetica"/>
          <w:b/>
        </w:rPr>
        <w:t>A. OPENER (</w:t>
      </w:r>
      <w:r w:rsidR="00B2256D">
        <w:rPr>
          <w:rFonts w:ascii="Helvetica" w:hAnsi="Helvetica"/>
          <w:b/>
        </w:rPr>
        <w:t>2</w:t>
      </w:r>
      <w:r w:rsidR="00676D0A">
        <w:rPr>
          <w:rFonts w:ascii="Helvetica" w:hAnsi="Helvetica"/>
          <w:b/>
        </w:rPr>
        <w:t>0</w:t>
      </w:r>
      <w:r>
        <w:rPr>
          <w:rFonts w:ascii="Helvetica" w:hAnsi="Helvetica"/>
          <w:b/>
        </w:rPr>
        <w:t xml:space="preserve"> </w:t>
      </w:r>
      <w:r w:rsidRPr="008F2E56">
        <w:rPr>
          <w:rFonts w:ascii="Helvetica" w:hAnsi="Helvetica"/>
          <w:b/>
        </w:rPr>
        <w:t>minutes)</w:t>
      </w:r>
    </w:p>
    <w:p w14:paraId="4B4ABB5D" w14:textId="77777777" w:rsidR="00A25966" w:rsidRDefault="00A25966" w:rsidP="00A25966">
      <w:pPr>
        <w:rPr>
          <w:rFonts w:ascii="Helvetica" w:hAnsi="Helvetica"/>
          <w:b/>
        </w:rPr>
      </w:pPr>
    </w:p>
    <w:p w14:paraId="577DBB23" w14:textId="0076E702" w:rsidR="000302D0" w:rsidRPr="0045430B" w:rsidRDefault="007316E4" w:rsidP="000302D0">
      <w:pPr>
        <w:rPr>
          <w:rFonts w:ascii="Helvetica" w:hAnsi="Helvetica"/>
          <w:b/>
        </w:rPr>
      </w:pPr>
      <w:r>
        <w:rPr>
          <w:rFonts w:ascii="Helvetica" w:hAnsi="Helvetica"/>
          <w:b/>
        </w:rPr>
        <w:t>2</w:t>
      </w:r>
      <w:r w:rsidR="00A25966" w:rsidRPr="002A59C3">
        <w:rPr>
          <w:rFonts w:ascii="Helvetica" w:hAnsi="Helvetica"/>
          <w:b/>
        </w:rPr>
        <w:t>.</w:t>
      </w:r>
      <w:r w:rsidR="00A25966" w:rsidRPr="004B2A80">
        <w:rPr>
          <w:rFonts w:ascii="Helvetica" w:hAnsi="Helvetica"/>
          <w:b/>
        </w:rPr>
        <w:t xml:space="preserve"> </w:t>
      </w:r>
      <w:r w:rsidR="000302D0" w:rsidRPr="009A6B29">
        <w:rPr>
          <w:rFonts w:ascii="Helvetica" w:hAnsi="Helvetica"/>
          <w:b/>
        </w:rPr>
        <w:t>Participate in an</w:t>
      </w:r>
      <w:r w:rsidR="000302D0">
        <w:rPr>
          <w:rFonts w:ascii="Helvetica" w:hAnsi="Helvetica"/>
        </w:rPr>
        <w:t xml:space="preserve"> </w:t>
      </w:r>
      <w:r w:rsidR="000302D0">
        <w:rPr>
          <w:rFonts w:ascii="Helvetica" w:hAnsi="Helvetica"/>
          <w:b/>
        </w:rPr>
        <w:t>Ancient Egypt Social Class Simulation</w:t>
      </w:r>
    </w:p>
    <w:p w14:paraId="5B394A0B" w14:textId="02EB4DD1" w:rsidR="001A2291" w:rsidRDefault="000302D0" w:rsidP="000302D0">
      <w:pPr>
        <w:rPr>
          <w:rFonts w:ascii="Helvetica" w:hAnsi="Helvetica"/>
        </w:rPr>
      </w:pPr>
      <w:r>
        <w:rPr>
          <w:rFonts w:ascii="Helvetica" w:hAnsi="Helvetica"/>
        </w:rPr>
        <w:t>Tell students that tod</w:t>
      </w:r>
      <w:r w:rsidR="00B52298">
        <w:rPr>
          <w:rFonts w:ascii="Helvetica" w:hAnsi="Helvetica"/>
        </w:rPr>
        <w:t>ay we are going to pretend we are in Ancient Egypt, which was a</w:t>
      </w:r>
      <w:r w:rsidR="00CE3F74">
        <w:rPr>
          <w:rFonts w:ascii="Helvetica" w:hAnsi="Helvetica"/>
        </w:rPr>
        <w:t>n</w:t>
      </w:r>
      <w:r w:rsidR="00B52298">
        <w:rPr>
          <w:rFonts w:ascii="Helvetica" w:hAnsi="Helvetica"/>
        </w:rPr>
        <w:t xml:space="preserve"> Empire in Africa</w:t>
      </w:r>
      <w:r>
        <w:rPr>
          <w:rFonts w:ascii="Helvetica" w:hAnsi="Helvetica"/>
        </w:rPr>
        <w:t xml:space="preserve">. </w:t>
      </w:r>
      <w:r w:rsidR="007D3C85">
        <w:rPr>
          <w:rFonts w:ascii="Helvetica" w:hAnsi="Helvetica"/>
        </w:rPr>
        <w:t>Each s</w:t>
      </w:r>
      <w:r w:rsidR="00B25EDE">
        <w:rPr>
          <w:rFonts w:ascii="Helvetica" w:hAnsi="Helvetica"/>
        </w:rPr>
        <w:t>tudent</w:t>
      </w:r>
      <w:r>
        <w:rPr>
          <w:rFonts w:ascii="Helvetica" w:hAnsi="Helvetica"/>
        </w:rPr>
        <w:t xml:space="preserve"> will </w:t>
      </w:r>
      <w:r w:rsidR="007D3C85">
        <w:rPr>
          <w:rFonts w:ascii="Helvetica" w:hAnsi="Helvetica"/>
        </w:rPr>
        <w:t>represent a specific person who existed in Ancient Egypt</w:t>
      </w:r>
      <w:r w:rsidR="00DD5B83">
        <w:rPr>
          <w:rFonts w:ascii="Helvetica" w:hAnsi="Helvetica"/>
        </w:rPr>
        <w:t xml:space="preserve">: </w:t>
      </w:r>
      <w:r w:rsidR="008A01A5" w:rsidRPr="008A01A5">
        <w:rPr>
          <w:rFonts w:ascii="Helvetica" w:hAnsi="Helvetica"/>
        </w:rPr>
        <w:t>Pharaoh, Priests, Soldiers, Workers, Peasants</w:t>
      </w:r>
      <w:r>
        <w:rPr>
          <w:rFonts w:ascii="Helvetica" w:hAnsi="Helvetica"/>
        </w:rPr>
        <w:t xml:space="preserve">. Give </w:t>
      </w:r>
      <w:r w:rsidR="00FB6A1B">
        <w:rPr>
          <w:rFonts w:ascii="Helvetica" w:hAnsi="Helvetica"/>
        </w:rPr>
        <w:t xml:space="preserve">the </w:t>
      </w:r>
      <w:r>
        <w:rPr>
          <w:rFonts w:ascii="Helvetica" w:hAnsi="Helvetica"/>
        </w:rPr>
        <w:t>student</w:t>
      </w:r>
      <w:r w:rsidR="001A2291">
        <w:rPr>
          <w:rFonts w:ascii="Helvetica" w:hAnsi="Helvetica"/>
        </w:rPr>
        <w:t xml:space="preserve">s the </w:t>
      </w:r>
      <w:r w:rsidR="00FB6A1B">
        <w:rPr>
          <w:rFonts w:ascii="Helvetica" w:hAnsi="Helvetica"/>
        </w:rPr>
        <w:t xml:space="preserve">worksheet titled </w:t>
      </w:r>
      <w:r w:rsidR="005E1B61">
        <w:rPr>
          <w:rFonts w:ascii="Helvetica" w:hAnsi="Helvetica"/>
        </w:rPr>
        <w:t xml:space="preserve">(with all of the social classes) </w:t>
      </w:r>
      <w:r w:rsidR="00A56636">
        <w:rPr>
          <w:rFonts w:ascii="Helvetica" w:hAnsi="Helvetica"/>
        </w:rPr>
        <w:t>Ancient Egypt Social Class</w:t>
      </w:r>
      <w:r>
        <w:rPr>
          <w:rFonts w:ascii="Helvetica" w:hAnsi="Helvetica"/>
        </w:rPr>
        <w:t xml:space="preserve"> Card</w:t>
      </w:r>
      <w:r w:rsidR="005E1B61">
        <w:rPr>
          <w:rFonts w:ascii="Helvetica" w:hAnsi="Helvetica"/>
        </w:rPr>
        <w:t>s</w:t>
      </w:r>
      <w:r w:rsidR="001A2291">
        <w:rPr>
          <w:rFonts w:ascii="Helvetica" w:hAnsi="Helvetica"/>
        </w:rPr>
        <w:t xml:space="preserve"> (</w:t>
      </w:r>
      <w:r w:rsidR="00134DDC">
        <w:rPr>
          <w:rFonts w:ascii="Helvetica" w:hAnsi="Helvetica"/>
        </w:rPr>
        <w:t xml:space="preserve">WORKSHEET </w:t>
      </w:r>
      <w:r w:rsidR="002473FB">
        <w:rPr>
          <w:rFonts w:ascii="Helvetica" w:hAnsi="Helvetica"/>
        </w:rPr>
        <w:t>4-13</w:t>
      </w:r>
      <w:r w:rsidR="00134DDC">
        <w:rPr>
          <w:rFonts w:ascii="Helvetica" w:hAnsi="Helvetica"/>
        </w:rPr>
        <w:t>.A</w:t>
      </w:r>
      <w:r w:rsidR="001A2291">
        <w:rPr>
          <w:rFonts w:ascii="Helvetica" w:hAnsi="Helvetica"/>
        </w:rPr>
        <w:t xml:space="preserve">) </w:t>
      </w:r>
      <w:r>
        <w:rPr>
          <w:rFonts w:ascii="Helvetica" w:hAnsi="Helvetica"/>
        </w:rPr>
        <w:t xml:space="preserve">that describes </w:t>
      </w:r>
      <w:r w:rsidR="001A2291">
        <w:rPr>
          <w:rFonts w:ascii="Helvetica" w:hAnsi="Helvetica"/>
        </w:rPr>
        <w:t>each social class and their directions</w:t>
      </w:r>
      <w:r>
        <w:rPr>
          <w:rFonts w:ascii="Helvetica" w:hAnsi="Helvetica"/>
        </w:rPr>
        <w:t xml:space="preserve">. There are </w:t>
      </w:r>
      <w:r w:rsidR="00125954">
        <w:rPr>
          <w:rFonts w:ascii="Helvetica" w:hAnsi="Helvetica"/>
        </w:rPr>
        <w:t>five</w:t>
      </w:r>
      <w:r w:rsidR="00823531">
        <w:rPr>
          <w:rFonts w:ascii="Helvetica" w:hAnsi="Helvetica"/>
        </w:rPr>
        <w:t xml:space="preserve"> different social </w:t>
      </w:r>
      <w:r w:rsidR="004278A5">
        <w:rPr>
          <w:rFonts w:ascii="Helvetica" w:hAnsi="Helvetica"/>
        </w:rPr>
        <w:t>class</w:t>
      </w:r>
      <w:r w:rsidR="00332D88">
        <w:rPr>
          <w:rFonts w:ascii="Helvetica" w:hAnsi="Helvetica"/>
        </w:rPr>
        <w:t xml:space="preserve"> listed on the cards. </w:t>
      </w:r>
    </w:p>
    <w:p w14:paraId="30A52B59" w14:textId="77777777" w:rsidR="00054FF5" w:rsidRDefault="00054FF5" w:rsidP="000302D0">
      <w:pPr>
        <w:rPr>
          <w:rFonts w:ascii="Helvetica" w:hAnsi="Helvetica"/>
        </w:rPr>
      </w:pPr>
    </w:p>
    <w:p w14:paraId="0D811319" w14:textId="27E8FFAC" w:rsidR="000302D0" w:rsidRDefault="0004224E" w:rsidP="000302D0">
      <w:pPr>
        <w:rPr>
          <w:rFonts w:ascii="Helvetica" w:hAnsi="Helvetica"/>
        </w:rPr>
      </w:pPr>
      <w:r>
        <w:rPr>
          <w:rFonts w:ascii="Helvetica" w:hAnsi="Helvetica"/>
        </w:rPr>
        <w:t>Some of the activities students may be asked to do:</w:t>
      </w:r>
    </w:p>
    <w:p w14:paraId="41918989" w14:textId="77EE7738" w:rsidR="00714ADA" w:rsidRPr="00054FF5" w:rsidRDefault="00714ADA" w:rsidP="0079042A">
      <w:pPr>
        <w:pStyle w:val="ListParagraph"/>
        <w:numPr>
          <w:ilvl w:val="0"/>
          <w:numId w:val="13"/>
        </w:numPr>
        <w:rPr>
          <w:rFonts w:ascii="Helvetica" w:hAnsi="Helvetica"/>
        </w:rPr>
      </w:pPr>
      <w:r w:rsidRPr="00054FF5">
        <w:rPr>
          <w:rFonts w:ascii="Helvetica" w:hAnsi="Helvetica"/>
        </w:rPr>
        <w:t xml:space="preserve">Priests: </w:t>
      </w:r>
      <w:r w:rsidR="00A23499" w:rsidRPr="00054FF5">
        <w:rPr>
          <w:rFonts w:ascii="Helvetica" w:hAnsi="Helvetica"/>
        </w:rPr>
        <w:t xml:space="preserve">Pray quietly in a circle. </w:t>
      </w:r>
      <w:r w:rsidR="00624806" w:rsidRPr="00054FF5">
        <w:rPr>
          <w:rFonts w:ascii="Helvetica" w:hAnsi="Helvetica"/>
        </w:rPr>
        <w:t xml:space="preserve">Choose where to build and </w:t>
      </w:r>
      <w:r w:rsidR="00C50458" w:rsidRPr="00054FF5">
        <w:rPr>
          <w:rFonts w:ascii="Helvetica" w:hAnsi="Helvetica"/>
        </w:rPr>
        <w:t>grow crops.</w:t>
      </w:r>
    </w:p>
    <w:p w14:paraId="3CB1F471" w14:textId="5C70BFEB" w:rsidR="00447DB6" w:rsidRPr="00054FF5" w:rsidRDefault="00714ADA" w:rsidP="0079042A">
      <w:pPr>
        <w:pStyle w:val="ListParagraph"/>
        <w:numPr>
          <w:ilvl w:val="0"/>
          <w:numId w:val="13"/>
        </w:numPr>
        <w:rPr>
          <w:rFonts w:ascii="Helvetica" w:hAnsi="Helvetica"/>
        </w:rPr>
      </w:pPr>
      <w:r w:rsidRPr="00054FF5">
        <w:rPr>
          <w:rFonts w:ascii="Helvetica" w:hAnsi="Helvetica"/>
        </w:rPr>
        <w:t>Soldiers:</w:t>
      </w:r>
      <w:r w:rsidR="00E44D6C" w:rsidRPr="00054FF5">
        <w:rPr>
          <w:rFonts w:ascii="Helvetica" w:hAnsi="Helvetica"/>
        </w:rPr>
        <w:t xml:space="preserve"> Go to war (walk back and forth from two walls of the </w:t>
      </w:r>
      <w:r w:rsidR="00624806" w:rsidRPr="00054FF5">
        <w:rPr>
          <w:rFonts w:ascii="Helvetica" w:hAnsi="Helvetica"/>
        </w:rPr>
        <w:t xml:space="preserve">pharaoh’s </w:t>
      </w:r>
      <w:r w:rsidR="00E44D6C" w:rsidRPr="00054FF5">
        <w:rPr>
          <w:rFonts w:ascii="Helvetica" w:hAnsi="Helvetica"/>
        </w:rPr>
        <w:t>choosing</w:t>
      </w:r>
      <w:r w:rsidR="00624806" w:rsidRPr="00054FF5">
        <w:rPr>
          <w:rFonts w:ascii="Helvetica" w:hAnsi="Helvetica"/>
        </w:rPr>
        <w:t>)</w:t>
      </w:r>
      <w:r w:rsidR="00E44D6C" w:rsidRPr="00054FF5">
        <w:rPr>
          <w:rFonts w:ascii="Helvetica" w:hAnsi="Helvetica"/>
        </w:rPr>
        <w:t>.</w:t>
      </w:r>
    </w:p>
    <w:p w14:paraId="732BD3EA" w14:textId="34AAEC0F" w:rsidR="00447DB6" w:rsidRPr="00054FF5" w:rsidRDefault="00447DB6" w:rsidP="0079042A">
      <w:pPr>
        <w:pStyle w:val="ListParagraph"/>
        <w:numPr>
          <w:ilvl w:val="0"/>
          <w:numId w:val="13"/>
        </w:numPr>
        <w:rPr>
          <w:rFonts w:ascii="Helvetica" w:hAnsi="Helvetica"/>
        </w:rPr>
      </w:pPr>
      <w:r w:rsidRPr="00054FF5">
        <w:rPr>
          <w:rFonts w:ascii="Helvetica" w:hAnsi="Helvetica"/>
        </w:rPr>
        <w:t>Workers: Build pyramid and other building structures.</w:t>
      </w:r>
    </w:p>
    <w:p w14:paraId="0BE0C535" w14:textId="6D7C40BF" w:rsidR="00714ADA" w:rsidRPr="00054FF5" w:rsidRDefault="00447DB6" w:rsidP="0079042A">
      <w:pPr>
        <w:pStyle w:val="ListParagraph"/>
        <w:numPr>
          <w:ilvl w:val="0"/>
          <w:numId w:val="13"/>
        </w:numPr>
        <w:rPr>
          <w:rFonts w:ascii="Helvetica" w:hAnsi="Helvetica"/>
        </w:rPr>
      </w:pPr>
      <w:r w:rsidRPr="00054FF5">
        <w:rPr>
          <w:rFonts w:ascii="Helvetica" w:hAnsi="Helvetica"/>
        </w:rPr>
        <w:t>Peasants: Grow crops (drawing pictures of wheat)</w:t>
      </w:r>
      <w:r w:rsidR="00E44D6C" w:rsidRPr="00054FF5">
        <w:rPr>
          <w:rFonts w:ascii="Helvetica" w:hAnsi="Helvetica"/>
        </w:rPr>
        <w:t>.</w:t>
      </w:r>
    </w:p>
    <w:p w14:paraId="2BC65058" w14:textId="77777777" w:rsidR="000302D0" w:rsidRDefault="000302D0" w:rsidP="000302D0">
      <w:pPr>
        <w:rPr>
          <w:rFonts w:ascii="Helvetica" w:hAnsi="Helvetica"/>
        </w:rPr>
      </w:pPr>
    </w:p>
    <w:p w14:paraId="72050487" w14:textId="07E3E8DD" w:rsidR="000302D0" w:rsidRDefault="000302D0" w:rsidP="000302D0">
      <w:pPr>
        <w:rPr>
          <w:rFonts w:ascii="Helvetica" w:hAnsi="Helvetica"/>
        </w:rPr>
      </w:pPr>
      <w:r>
        <w:rPr>
          <w:rFonts w:ascii="Helvetica" w:hAnsi="Helvetica"/>
        </w:rPr>
        <w:t xml:space="preserve">Tell the students to each read their </w:t>
      </w:r>
      <w:r w:rsidR="004278A5">
        <w:rPr>
          <w:rFonts w:ascii="Helvetica" w:hAnsi="Helvetica"/>
        </w:rPr>
        <w:t>social class</w:t>
      </w:r>
      <w:r>
        <w:rPr>
          <w:rFonts w:ascii="Helvetica" w:hAnsi="Helvetica"/>
        </w:rPr>
        <w:t xml:space="preserve"> card. </w:t>
      </w:r>
      <w:r w:rsidR="00892AAD">
        <w:rPr>
          <w:rFonts w:ascii="Helvetica" w:hAnsi="Helvetica"/>
        </w:rPr>
        <w:t xml:space="preserve">Do this one by one until all the students have heard the rules for the </w:t>
      </w:r>
      <w:r w:rsidR="009206EE">
        <w:rPr>
          <w:rFonts w:ascii="Helvetica" w:hAnsi="Helvetica"/>
        </w:rPr>
        <w:t>five</w:t>
      </w:r>
      <w:r w:rsidR="00892AAD">
        <w:rPr>
          <w:rFonts w:ascii="Helvetica" w:hAnsi="Helvetica"/>
        </w:rPr>
        <w:t xml:space="preserve"> social classes. </w:t>
      </w:r>
      <w:r w:rsidR="00592D3A">
        <w:rPr>
          <w:rFonts w:ascii="Helvetica" w:hAnsi="Helvetica"/>
        </w:rPr>
        <w:t xml:space="preserve">Next, have them look at their card and </w:t>
      </w:r>
      <w:r>
        <w:rPr>
          <w:rFonts w:ascii="Helvetica" w:hAnsi="Helvetica"/>
        </w:rPr>
        <w:t xml:space="preserve">underline or highlight </w:t>
      </w:r>
      <w:r w:rsidR="00111A82">
        <w:rPr>
          <w:rFonts w:ascii="Helvetica" w:hAnsi="Helvetica"/>
        </w:rPr>
        <w:t>their social class and the details of their day-to-day life</w:t>
      </w:r>
      <w:r>
        <w:rPr>
          <w:rFonts w:ascii="Helvetica" w:hAnsi="Helvetica"/>
        </w:rPr>
        <w:t xml:space="preserve">. </w:t>
      </w:r>
    </w:p>
    <w:p w14:paraId="458B9099" w14:textId="77777777" w:rsidR="000302D0" w:rsidRDefault="000302D0" w:rsidP="000302D0">
      <w:pPr>
        <w:rPr>
          <w:rFonts w:ascii="Helvetica" w:hAnsi="Helvetica"/>
        </w:rPr>
      </w:pPr>
    </w:p>
    <w:p w14:paraId="4F5E90AE" w14:textId="2D969C69" w:rsidR="000302D0" w:rsidRDefault="000302D0" w:rsidP="000302D0">
      <w:pPr>
        <w:rPr>
          <w:rFonts w:ascii="Helvetica" w:hAnsi="Helvetica"/>
        </w:rPr>
      </w:pPr>
      <w:r>
        <w:rPr>
          <w:rFonts w:ascii="Helvetica" w:hAnsi="Helvetica"/>
        </w:rPr>
        <w:t xml:space="preserve">Tell students that they </w:t>
      </w:r>
      <w:r w:rsidR="00887CF3">
        <w:rPr>
          <w:rFonts w:ascii="Helvetica" w:hAnsi="Helvetica"/>
        </w:rPr>
        <w:t>are now in Ancient Egypt and they will need to follow the rules listed under the directions for their social class card.</w:t>
      </w:r>
      <w:r>
        <w:rPr>
          <w:rFonts w:ascii="Helvetica" w:hAnsi="Helvetica"/>
        </w:rPr>
        <w:t xml:space="preserve"> </w:t>
      </w:r>
    </w:p>
    <w:p w14:paraId="79E1449D" w14:textId="77777777" w:rsidR="000302D0" w:rsidRDefault="000302D0" w:rsidP="000302D0">
      <w:pPr>
        <w:rPr>
          <w:rFonts w:ascii="Helvetica" w:hAnsi="Helvetica"/>
        </w:rPr>
      </w:pPr>
    </w:p>
    <w:p w14:paraId="7B31BBCA" w14:textId="0441F1C9" w:rsidR="000302D0" w:rsidRDefault="00887CF3" w:rsidP="000302D0">
      <w:pPr>
        <w:rPr>
          <w:rFonts w:ascii="Helvetica" w:hAnsi="Helvetica"/>
        </w:rPr>
      </w:pPr>
      <w:r>
        <w:rPr>
          <w:rFonts w:ascii="Helvetica" w:hAnsi="Helvetica"/>
        </w:rPr>
        <w:t>Have students take part in the social class simulation. They should interact with each other using the directions on their cards</w:t>
      </w:r>
      <w:r w:rsidR="00CD20AD">
        <w:rPr>
          <w:rFonts w:ascii="Helvetica" w:hAnsi="Helvetica"/>
        </w:rPr>
        <w:t>.</w:t>
      </w:r>
      <w:r w:rsidR="000302D0">
        <w:rPr>
          <w:rFonts w:ascii="Helvetica" w:hAnsi="Helvetica"/>
        </w:rPr>
        <w:t xml:space="preserve">    </w:t>
      </w:r>
    </w:p>
    <w:p w14:paraId="20B80D94" w14:textId="77777777" w:rsidR="00DD5B83" w:rsidRDefault="00DD5B83" w:rsidP="000302D0">
      <w:pPr>
        <w:rPr>
          <w:rFonts w:ascii="Helvetica" w:hAnsi="Helvetica"/>
        </w:rPr>
      </w:pPr>
    </w:p>
    <w:p w14:paraId="4FEDAA0D" w14:textId="028F357B" w:rsidR="00DD5B83" w:rsidRDefault="00DD5B83" w:rsidP="000302D0">
      <w:pPr>
        <w:rPr>
          <w:rFonts w:ascii="Helvetica" w:hAnsi="Helvetica"/>
        </w:rPr>
      </w:pPr>
      <w:r>
        <w:rPr>
          <w:rFonts w:ascii="Helvetica" w:hAnsi="Helvetica"/>
        </w:rPr>
        <w:t>After the simulation is over, write the names of the five social classes on the board or chart paper. Have students in each social class list what their life was like and take notes about these under each category.</w:t>
      </w:r>
      <w:r w:rsidR="00ED2875">
        <w:rPr>
          <w:rFonts w:ascii="Helvetica" w:hAnsi="Helvetica"/>
        </w:rPr>
        <w:t xml:space="preserve"> After, ask students which people they thought were at the top or had the most power. Ask students which people were at the bottom or </w:t>
      </w:r>
      <w:r w:rsidR="006D3CC0">
        <w:rPr>
          <w:rFonts w:ascii="Helvetica" w:hAnsi="Helvetica"/>
        </w:rPr>
        <w:lastRenderedPageBreak/>
        <w:t>had least power</w:t>
      </w:r>
      <w:r w:rsidR="00ED2875">
        <w:rPr>
          <w:rFonts w:ascii="Helvetica" w:hAnsi="Helvetica"/>
        </w:rPr>
        <w:t xml:space="preserve"> (The current order shows most powerful to least powerful: Pharaoh, Priests, </w:t>
      </w:r>
      <w:r w:rsidR="00D7020E">
        <w:rPr>
          <w:rFonts w:ascii="Helvetica" w:hAnsi="Helvetica"/>
        </w:rPr>
        <w:t>Soldiers</w:t>
      </w:r>
      <w:r w:rsidR="00ED2875">
        <w:rPr>
          <w:rFonts w:ascii="Helvetica" w:hAnsi="Helvetica"/>
        </w:rPr>
        <w:t xml:space="preserve">, </w:t>
      </w:r>
      <w:r w:rsidR="00D7020E">
        <w:rPr>
          <w:rFonts w:ascii="Helvetica" w:hAnsi="Helvetica"/>
        </w:rPr>
        <w:t>Workers, Peasants</w:t>
      </w:r>
      <w:r w:rsidR="00ED2875">
        <w:rPr>
          <w:rFonts w:ascii="Helvetica" w:hAnsi="Helvetica"/>
        </w:rPr>
        <w:t>)</w:t>
      </w:r>
      <w:r w:rsidR="006D3CC0">
        <w:rPr>
          <w:rFonts w:ascii="Helvetica" w:hAnsi="Helvetica"/>
        </w:rPr>
        <w:t>.</w:t>
      </w:r>
    </w:p>
    <w:p w14:paraId="3AE7605A" w14:textId="77777777" w:rsidR="005E08A2" w:rsidRPr="00600AD7" w:rsidRDefault="005E08A2" w:rsidP="000302D0">
      <w:pPr>
        <w:rPr>
          <w:rFonts w:ascii="Helvetica" w:hAnsi="Helvetica"/>
        </w:rPr>
      </w:pPr>
    </w:p>
    <w:p w14:paraId="0F2A982E" w14:textId="557FC282" w:rsidR="00A25966" w:rsidRPr="000060A5" w:rsidRDefault="00A25966" w:rsidP="00A25966">
      <w:pPr>
        <w:outlineLvl w:val="0"/>
        <w:rPr>
          <w:rFonts w:ascii="Helvetica" w:hAnsi="Helvetica"/>
          <w:b/>
        </w:rPr>
      </w:pPr>
      <w:r w:rsidRPr="000D4595">
        <w:rPr>
          <w:rFonts w:ascii="Helvetica" w:hAnsi="Helvetica"/>
          <w:b/>
        </w:rPr>
        <w:t>B. DEVELOPMENT (</w:t>
      </w:r>
      <w:r w:rsidR="00B2256D">
        <w:rPr>
          <w:rFonts w:ascii="Helvetica" w:hAnsi="Helvetica"/>
          <w:b/>
        </w:rPr>
        <w:t>15</w:t>
      </w:r>
      <w:r w:rsidRPr="000D4595">
        <w:rPr>
          <w:rFonts w:ascii="Helvetica" w:hAnsi="Helvetica"/>
          <w:b/>
        </w:rPr>
        <w:t xml:space="preserve"> minutes)</w:t>
      </w:r>
    </w:p>
    <w:p w14:paraId="701CDD12" w14:textId="77777777" w:rsidR="00A25966" w:rsidRDefault="00A25966" w:rsidP="00A25966">
      <w:pPr>
        <w:rPr>
          <w:rFonts w:ascii="Helvetica" w:hAnsi="Helvetica"/>
        </w:rPr>
      </w:pPr>
    </w:p>
    <w:p w14:paraId="020A3ED4" w14:textId="2FCCBF41" w:rsidR="00213911" w:rsidRPr="009B0FF6" w:rsidRDefault="007316E4" w:rsidP="00213911">
      <w:pPr>
        <w:rPr>
          <w:rFonts w:ascii="Helvetica" w:hAnsi="Helvetica"/>
          <w:b/>
        </w:rPr>
      </w:pPr>
      <w:r>
        <w:rPr>
          <w:rFonts w:ascii="Helvetica" w:hAnsi="Helvetica"/>
          <w:b/>
        </w:rPr>
        <w:t>3</w:t>
      </w:r>
      <w:r w:rsidR="00A25966" w:rsidRPr="002822D8">
        <w:rPr>
          <w:rFonts w:ascii="Helvetica" w:hAnsi="Helvetica"/>
          <w:b/>
        </w:rPr>
        <w:t>.</w:t>
      </w:r>
      <w:r w:rsidR="00A25966">
        <w:rPr>
          <w:rFonts w:ascii="Helvetica" w:hAnsi="Helvetica"/>
          <w:b/>
        </w:rPr>
        <w:t xml:space="preserve"> </w:t>
      </w:r>
      <w:r w:rsidR="00213911">
        <w:rPr>
          <w:rFonts w:ascii="Helvetica" w:hAnsi="Helvetica"/>
          <w:b/>
        </w:rPr>
        <w:t xml:space="preserve">Write Up Argument on the </w:t>
      </w:r>
      <w:r w:rsidR="00EF4670">
        <w:rPr>
          <w:rFonts w:ascii="Helvetica" w:hAnsi="Helvetica"/>
          <w:b/>
        </w:rPr>
        <w:t>Ancient Egypt Social Class</w:t>
      </w:r>
    </w:p>
    <w:p w14:paraId="27AFB02D" w14:textId="7AA3EDBE" w:rsidR="00DD5B83" w:rsidRDefault="00213911" w:rsidP="00213911">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2473FB">
        <w:rPr>
          <w:rFonts w:ascii="Helvetica" w:hAnsi="Helvetica"/>
        </w:rPr>
        <w:t>4-13</w:t>
      </w:r>
      <w:r>
        <w:rPr>
          <w:rFonts w:ascii="Helvetica" w:hAnsi="Helvetica"/>
        </w:rPr>
        <w:t>.</w:t>
      </w:r>
      <w:r w:rsidR="00042D92">
        <w:rPr>
          <w:rFonts w:ascii="Helvetica" w:hAnsi="Helvetica"/>
        </w:rPr>
        <w:t>B</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042D92" w:rsidRPr="00042D92">
        <w:rPr>
          <w:rFonts w:ascii="Helvetica" w:hAnsi="Helvetica"/>
        </w:rPr>
        <w:t>If you could be in any ancient Egyptian social class, which would you choose and why?</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sidR="00916CA9">
        <w:rPr>
          <w:rFonts w:ascii="Helvetica" w:hAnsi="Helvetica"/>
        </w:rPr>
        <w:t xml:space="preserve">the </w:t>
      </w:r>
      <w:r w:rsidR="00916CA9" w:rsidRPr="00A56636">
        <w:rPr>
          <w:rFonts w:ascii="Helvetica" w:hAnsi="Helvetica"/>
        </w:rPr>
        <w:t>Ancient Egypt Social Class Card</w:t>
      </w:r>
      <w:r w:rsidR="00916CA9">
        <w:rPr>
          <w:rFonts w:ascii="Helvetica" w:hAnsi="Helvetica"/>
        </w:rPr>
        <w:t>s</w:t>
      </w:r>
      <w:r w:rsidRPr="00A67A52">
        <w:rPr>
          <w:rFonts w:ascii="Helvetica" w:hAnsi="Helvetica"/>
        </w:rPr>
        <w:t>.</w:t>
      </w:r>
      <w:r>
        <w:rPr>
          <w:rFonts w:ascii="Helvetica" w:hAnsi="Helvetica"/>
        </w:rPr>
        <w:t xml:space="preserve"> </w:t>
      </w:r>
    </w:p>
    <w:p w14:paraId="6F548084" w14:textId="77777777" w:rsidR="00916CA9" w:rsidRDefault="00916CA9" w:rsidP="00213911">
      <w:pPr>
        <w:rPr>
          <w:rFonts w:ascii="Helvetica" w:hAnsi="Helvetica"/>
        </w:rPr>
      </w:pPr>
    </w:p>
    <w:p w14:paraId="55D15268" w14:textId="77777777" w:rsidR="004805E1" w:rsidRDefault="004805E1" w:rsidP="004805E1">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4092ABB0" w14:textId="77777777" w:rsidR="004805E1" w:rsidRDefault="004805E1" w:rsidP="00213911">
      <w:pPr>
        <w:rPr>
          <w:rFonts w:ascii="Helvetica" w:hAnsi="Helvetica"/>
        </w:rPr>
      </w:pPr>
    </w:p>
    <w:p w14:paraId="0C75BD8C" w14:textId="74F84535" w:rsidR="00A25966" w:rsidRPr="000D4595" w:rsidRDefault="00A25966" w:rsidP="00A25966">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sidR="00B2256D">
        <w:rPr>
          <w:rFonts w:ascii="Helvetica" w:hAnsi="Helvetica"/>
          <w:b/>
        </w:rPr>
        <w:t>10</w:t>
      </w:r>
      <w:r w:rsidRPr="000D4595">
        <w:rPr>
          <w:rFonts w:ascii="Helvetica" w:hAnsi="Helvetica"/>
          <w:b/>
        </w:rPr>
        <w:t xml:space="preserve"> minutes)</w:t>
      </w:r>
    </w:p>
    <w:p w14:paraId="1BF5577D" w14:textId="77777777" w:rsidR="00A25966" w:rsidRPr="00600AD7" w:rsidRDefault="00A25966" w:rsidP="00A25966">
      <w:pPr>
        <w:rPr>
          <w:rFonts w:ascii="Helvetica" w:hAnsi="Helvetica"/>
        </w:rPr>
      </w:pPr>
    </w:p>
    <w:p w14:paraId="0B91DC27" w14:textId="75638AAF" w:rsidR="00213911" w:rsidRPr="006811F7" w:rsidRDefault="007316E4" w:rsidP="00213911">
      <w:pPr>
        <w:rPr>
          <w:rFonts w:ascii="Helvetica" w:hAnsi="Helvetica"/>
          <w:b/>
        </w:rPr>
      </w:pPr>
      <w:r>
        <w:rPr>
          <w:rFonts w:ascii="Helvetica" w:hAnsi="Helvetica"/>
          <w:b/>
        </w:rPr>
        <w:t>4</w:t>
      </w:r>
      <w:r w:rsidR="00213911">
        <w:rPr>
          <w:rFonts w:ascii="Helvetica" w:hAnsi="Helvetica"/>
          <w:b/>
        </w:rPr>
        <w:t xml:space="preserve">. </w:t>
      </w:r>
      <w:r w:rsidR="00213911" w:rsidRPr="006811F7">
        <w:rPr>
          <w:rFonts w:ascii="Helvetica" w:hAnsi="Helvetica"/>
          <w:b/>
        </w:rPr>
        <w:t xml:space="preserve">Share </w:t>
      </w:r>
      <w:r w:rsidR="00213911">
        <w:rPr>
          <w:rFonts w:ascii="Helvetica" w:hAnsi="Helvetica"/>
          <w:b/>
        </w:rPr>
        <w:t>Arguments</w:t>
      </w:r>
    </w:p>
    <w:p w14:paraId="18ADC0B0" w14:textId="2B9F2372" w:rsidR="00A25966" w:rsidRPr="00213911" w:rsidRDefault="00213911" w:rsidP="00A25966">
      <w:pPr>
        <w:rPr>
          <w:rFonts w:ascii="Helvetica" w:hAnsi="Helvetica"/>
        </w:rPr>
      </w:pPr>
      <w:r>
        <w:rPr>
          <w:rFonts w:ascii="Helvetica" w:hAnsi="Helvetica"/>
        </w:rPr>
        <w:t xml:space="preserve">Have students share their arguments about social class with the class. Draw comparisons between the different students’ stories and list them on the board or chart paper. </w:t>
      </w:r>
    </w:p>
    <w:p w14:paraId="5CC5E4A5" w14:textId="77777777" w:rsidR="00A25966" w:rsidRPr="00600AD7" w:rsidRDefault="00A25966" w:rsidP="00A25966">
      <w:pPr>
        <w:rPr>
          <w:rFonts w:ascii="Helvetica" w:hAnsi="Helvetica"/>
          <w:b/>
        </w:rPr>
      </w:pPr>
    </w:p>
    <w:p w14:paraId="2EE17D70" w14:textId="77777777" w:rsidR="00A25966" w:rsidRPr="00600AD7" w:rsidRDefault="00A25966" w:rsidP="00A25966">
      <w:pPr>
        <w:shd w:val="clear" w:color="auto" w:fill="FBE4D5" w:themeFill="accent2" w:themeFillTint="33"/>
        <w:rPr>
          <w:rFonts w:ascii="Helvetica" w:hAnsi="Helvetica"/>
          <w:b/>
        </w:rPr>
      </w:pPr>
      <w:r>
        <w:rPr>
          <w:rFonts w:ascii="Helvetica" w:hAnsi="Helvetica"/>
          <w:b/>
        </w:rPr>
        <w:t>EVALUATION</w:t>
      </w:r>
    </w:p>
    <w:p w14:paraId="1B95EFF5" w14:textId="77777777" w:rsidR="00A25966" w:rsidRDefault="00A25966" w:rsidP="00A25966">
      <w:pPr>
        <w:rPr>
          <w:rFonts w:ascii="Helvetica" w:hAnsi="Helvetica"/>
        </w:rPr>
      </w:pPr>
    </w:p>
    <w:p w14:paraId="62233B4E" w14:textId="421B8BA7" w:rsidR="00A25966" w:rsidRDefault="00A25966" w:rsidP="00A25966">
      <w:pPr>
        <w:rPr>
          <w:rFonts w:ascii="Helvetica" w:hAnsi="Helvetica"/>
        </w:rPr>
      </w:pPr>
      <w:r>
        <w:rPr>
          <w:rFonts w:ascii="Helvetica" w:hAnsi="Helvetica"/>
        </w:rPr>
        <w:t xml:space="preserve">ASSESSMENT </w:t>
      </w:r>
      <w:r w:rsidR="002473FB">
        <w:rPr>
          <w:rFonts w:ascii="Helvetica" w:hAnsi="Helvetica"/>
        </w:rPr>
        <w:t>4-13</w:t>
      </w:r>
      <w:r w:rsidR="00B6001C">
        <w:rPr>
          <w:rFonts w:ascii="Helvetica" w:hAnsi="Helvetica"/>
        </w:rPr>
        <w:t>.B</w:t>
      </w:r>
    </w:p>
    <w:p w14:paraId="7CA70D1A" w14:textId="77777777" w:rsidR="00A25966" w:rsidRDefault="00A25966" w:rsidP="00A25966">
      <w:pPr>
        <w:rPr>
          <w:rFonts w:ascii="Helvetica" w:hAnsi="Helvetica"/>
        </w:rPr>
      </w:pPr>
    </w:p>
    <w:p w14:paraId="5BBFDBE9" w14:textId="77777777" w:rsidR="0010151A" w:rsidRPr="00DD7713" w:rsidRDefault="0010151A" w:rsidP="0010151A">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6A644F36" w14:textId="77777777" w:rsidR="0010151A" w:rsidRDefault="0010151A" w:rsidP="0010151A">
      <w:pPr>
        <w:rPr>
          <w:rFonts w:ascii="Helvetica" w:hAnsi="Helvetica"/>
        </w:rPr>
      </w:pPr>
    </w:p>
    <w:p w14:paraId="253FB518" w14:textId="77777777" w:rsidR="0010151A" w:rsidRDefault="0010151A" w:rsidP="0010151A">
      <w:pPr>
        <w:rPr>
          <w:rFonts w:ascii="Helvetica" w:hAnsi="Helvetica"/>
        </w:rPr>
      </w:pPr>
      <w:r>
        <w:rPr>
          <w:rFonts w:ascii="Helvetica" w:hAnsi="Helvetica"/>
        </w:rPr>
        <w:t>A generic writing rubric for evaluating exit tickets is located at the end of this Instructor Manual-before “Additional Resources.”</w:t>
      </w:r>
    </w:p>
    <w:p w14:paraId="407175C5" w14:textId="77777777" w:rsidR="0010151A" w:rsidRDefault="0010151A" w:rsidP="00A25966">
      <w:pPr>
        <w:rPr>
          <w:rFonts w:ascii="Helvetica" w:hAnsi="Helvetica"/>
        </w:rPr>
      </w:pPr>
    </w:p>
    <w:p w14:paraId="2FAEA29F" w14:textId="77777777" w:rsidR="00A25966" w:rsidRDefault="00A25966" w:rsidP="00A25966">
      <w:pPr>
        <w:rPr>
          <w:rFonts w:ascii="Helvetica" w:hAnsi="Helvetica"/>
        </w:rPr>
      </w:pPr>
      <w:r>
        <w:rPr>
          <w:rFonts w:ascii="Helvetica" w:hAnsi="Helvetica"/>
        </w:rPr>
        <w:t>What to look for?</w:t>
      </w:r>
    </w:p>
    <w:p w14:paraId="59A1711F" w14:textId="77777777" w:rsidR="00A25966" w:rsidRDefault="00A25966" w:rsidP="00A25966">
      <w:pPr>
        <w:rPr>
          <w:rFonts w:ascii="Helvetica" w:hAnsi="Helvetica"/>
        </w:rPr>
      </w:pPr>
    </w:p>
    <w:p w14:paraId="786963ED" w14:textId="5A20E676" w:rsidR="001A1330" w:rsidRDefault="001A1330" w:rsidP="001A1330">
      <w:pPr>
        <w:rPr>
          <w:rFonts w:ascii="Helvetica" w:hAnsi="Helvetica"/>
        </w:rPr>
      </w:pPr>
      <w:r>
        <w:rPr>
          <w:rFonts w:ascii="Helvetica" w:hAnsi="Helvetica"/>
        </w:rPr>
        <w:t xml:space="preserve">The students should take a stance on </w:t>
      </w:r>
      <w:r w:rsidR="00CE7B91">
        <w:rPr>
          <w:rFonts w:ascii="Helvetica" w:hAnsi="Helvetica"/>
        </w:rPr>
        <w:t>the a</w:t>
      </w:r>
      <w:r>
        <w:rPr>
          <w:rFonts w:ascii="Helvetica" w:hAnsi="Helvetica"/>
        </w:rPr>
        <w:t>ncient Egyptian social class that they would want to be a part of. All arguments should cite at least 3 pieces of evidence from the sources.</w:t>
      </w:r>
    </w:p>
    <w:p w14:paraId="453AB61E" w14:textId="77777777" w:rsidR="001A1330" w:rsidRDefault="001A1330" w:rsidP="00A25966">
      <w:pPr>
        <w:rPr>
          <w:rFonts w:ascii="Helvetica" w:hAnsi="Helvetica"/>
        </w:rPr>
      </w:pPr>
    </w:p>
    <w:p w14:paraId="2761EA12" w14:textId="77777777" w:rsidR="00B259AE" w:rsidRDefault="00B259AE" w:rsidP="00A25966">
      <w:pPr>
        <w:rPr>
          <w:rFonts w:ascii="Helvetica" w:hAnsi="Helvetica"/>
        </w:rPr>
      </w:pPr>
    </w:p>
    <w:p w14:paraId="725D7B6B" w14:textId="77777777" w:rsidR="00B259AE" w:rsidRDefault="00B259AE" w:rsidP="00A25966">
      <w:pPr>
        <w:rPr>
          <w:rFonts w:ascii="Helvetica" w:hAnsi="Helvetica"/>
        </w:rPr>
      </w:pPr>
    </w:p>
    <w:p w14:paraId="217D976B" w14:textId="77777777" w:rsidR="00A25966" w:rsidRDefault="00A25966" w:rsidP="00A25966">
      <w:pPr>
        <w:rPr>
          <w:rFonts w:ascii="Helvetica" w:hAnsi="Helvetica"/>
        </w:rPr>
      </w:pPr>
      <w:r>
        <w:rPr>
          <w:rFonts w:ascii="Helvetica" w:hAnsi="Helvetica"/>
        </w:rPr>
        <w:lastRenderedPageBreak/>
        <w:t>Some information that students may include in their answer to the question:</w:t>
      </w:r>
    </w:p>
    <w:p w14:paraId="6A269F96" w14:textId="77777777" w:rsidR="00A25966" w:rsidRDefault="00A25966" w:rsidP="00A25966">
      <w:pPr>
        <w:rPr>
          <w:rFonts w:ascii="Helvetica" w:hAnsi="Helvetica"/>
        </w:rPr>
      </w:pPr>
    </w:p>
    <w:p w14:paraId="47FBD62D" w14:textId="569CF96F" w:rsidR="001E105F" w:rsidRDefault="001E105F" w:rsidP="001E105F">
      <w:pPr>
        <w:rPr>
          <w:rFonts w:ascii="Helvetica" w:hAnsi="Helvetica"/>
        </w:rPr>
      </w:pPr>
      <w:r w:rsidRPr="001E105F">
        <w:rPr>
          <w:rFonts w:ascii="Helvetica" w:hAnsi="Helvetica"/>
        </w:rPr>
        <w:t>Pharaoh</w:t>
      </w:r>
      <w:r w:rsidR="008E028F">
        <w:rPr>
          <w:rFonts w:ascii="Helvetica" w:hAnsi="Helvetica"/>
        </w:rPr>
        <w:t xml:space="preserve"> (not allowed to write about)</w:t>
      </w:r>
    </w:p>
    <w:p w14:paraId="5BBF2CBD" w14:textId="77777777" w:rsidR="001E105F" w:rsidRDefault="001E105F" w:rsidP="001E105F">
      <w:pPr>
        <w:rPr>
          <w:rFonts w:ascii="Helvetica" w:hAnsi="Helvetica"/>
        </w:rPr>
      </w:pPr>
    </w:p>
    <w:p w14:paraId="21018B31" w14:textId="77777777" w:rsidR="001E105F" w:rsidRDefault="001E105F" w:rsidP="001E105F">
      <w:pPr>
        <w:rPr>
          <w:rFonts w:ascii="Helvetica" w:hAnsi="Helvetica"/>
        </w:rPr>
      </w:pPr>
      <w:r>
        <w:rPr>
          <w:rFonts w:ascii="Helvetica" w:hAnsi="Helvetica"/>
        </w:rPr>
        <w:t>Priests</w:t>
      </w:r>
    </w:p>
    <w:p w14:paraId="2EFEAA25" w14:textId="19ADCD34" w:rsidR="001E105F" w:rsidRDefault="00046753" w:rsidP="0079042A">
      <w:pPr>
        <w:pStyle w:val="ListParagraph"/>
        <w:numPr>
          <w:ilvl w:val="0"/>
          <w:numId w:val="12"/>
        </w:numPr>
        <w:rPr>
          <w:rFonts w:ascii="Helvetica" w:hAnsi="Helvetica"/>
        </w:rPr>
      </w:pPr>
      <w:r>
        <w:rPr>
          <w:rFonts w:ascii="Helvetica" w:hAnsi="Helvetica"/>
        </w:rPr>
        <w:t xml:space="preserve">They made many choices, where </w:t>
      </w:r>
      <w:r w:rsidR="003515A8">
        <w:rPr>
          <w:rFonts w:ascii="Helvetica" w:hAnsi="Helvetica"/>
        </w:rPr>
        <w:t>to build buildings or grow food</w:t>
      </w:r>
    </w:p>
    <w:p w14:paraId="1F6A6C91" w14:textId="63AFC485" w:rsidR="00FD0C4F" w:rsidRDefault="00FD0C4F" w:rsidP="0079042A">
      <w:pPr>
        <w:pStyle w:val="ListParagraph"/>
        <w:numPr>
          <w:ilvl w:val="0"/>
          <w:numId w:val="12"/>
        </w:numPr>
        <w:rPr>
          <w:rFonts w:ascii="Helvetica" w:hAnsi="Helvetica"/>
        </w:rPr>
      </w:pPr>
      <w:r>
        <w:rPr>
          <w:rFonts w:ascii="Helvetica" w:hAnsi="Helvetica"/>
        </w:rPr>
        <w:t xml:space="preserve">Had a lot of power; right under the </w:t>
      </w:r>
      <w:r w:rsidR="00BA155A">
        <w:rPr>
          <w:rFonts w:ascii="Helvetica" w:hAnsi="Helvetica"/>
        </w:rPr>
        <w:t>pharaoh</w:t>
      </w:r>
    </w:p>
    <w:p w14:paraId="6B6CCFCF" w14:textId="76F9AEB1" w:rsidR="00FD0C4F" w:rsidRPr="001E105F" w:rsidRDefault="006C1D58" w:rsidP="0079042A">
      <w:pPr>
        <w:pStyle w:val="ListParagraph"/>
        <w:numPr>
          <w:ilvl w:val="0"/>
          <w:numId w:val="12"/>
        </w:numPr>
        <w:rPr>
          <w:rFonts w:ascii="Helvetica" w:hAnsi="Helvetica"/>
        </w:rPr>
      </w:pPr>
      <w:r>
        <w:rPr>
          <w:rFonts w:ascii="Helvetica" w:hAnsi="Helvetica"/>
        </w:rPr>
        <w:t xml:space="preserve">Negative: </w:t>
      </w:r>
      <w:r w:rsidR="00FD0C4F">
        <w:rPr>
          <w:rFonts w:ascii="Helvetica" w:hAnsi="Helvetica"/>
        </w:rPr>
        <w:t>Did not have much f</w:t>
      </w:r>
      <w:r w:rsidR="003515A8">
        <w:rPr>
          <w:rFonts w:ascii="Helvetica" w:hAnsi="Helvetica"/>
        </w:rPr>
        <w:t>reedom over what to eat or wear</w:t>
      </w:r>
    </w:p>
    <w:p w14:paraId="21E1AFC3" w14:textId="77777777" w:rsidR="00EB5133" w:rsidRDefault="00EB5133" w:rsidP="001E105F">
      <w:pPr>
        <w:rPr>
          <w:rFonts w:ascii="Helvetica" w:hAnsi="Helvetica"/>
        </w:rPr>
      </w:pPr>
    </w:p>
    <w:p w14:paraId="6AC9ABDF" w14:textId="59485C32" w:rsidR="001E105F" w:rsidRDefault="001727E1" w:rsidP="001E105F">
      <w:pPr>
        <w:rPr>
          <w:rFonts w:ascii="Helvetica" w:hAnsi="Helvetica"/>
        </w:rPr>
      </w:pPr>
      <w:r>
        <w:rPr>
          <w:rFonts w:ascii="Helvetica" w:hAnsi="Helvetica"/>
        </w:rPr>
        <w:t>Soldiers</w:t>
      </w:r>
    </w:p>
    <w:p w14:paraId="7F712813" w14:textId="5DA56CAD" w:rsidR="001E105F" w:rsidRDefault="003515A8" w:rsidP="0079042A">
      <w:pPr>
        <w:pStyle w:val="ListParagraph"/>
        <w:numPr>
          <w:ilvl w:val="0"/>
          <w:numId w:val="12"/>
        </w:numPr>
        <w:rPr>
          <w:rFonts w:ascii="Helvetica" w:hAnsi="Helvetica"/>
        </w:rPr>
      </w:pPr>
      <w:r>
        <w:rPr>
          <w:rFonts w:ascii="Helvetica" w:hAnsi="Helvetica"/>
        </w:rPr>
        <w:t>Were respected by many people</w:t>
      </w:r>
    </w:p>
    <w:p w14:paraId="55DF6949" w14:textId="4606839C" w:rsidR="006C1D58" w:rsidRDefault="006C1D58" w:rsidP="0079042A">
      <w:pPr>
        <w:pStyle w:val="ListParagraph"/>
        <w:numPr>
          <w:ilvl w:val="0"/>
          <w:numId w:val="12"/>
        </w:numPr>
        <w:rPr>
          <w:rFonts w:ascii="Helvetica" w:hAnsi="Helvetica"/>
        </w:rPr>
      </w:pPr>
      <w:r>
        <w:rPr>
          <w:rFonts w:ascii="Helvetica" w:hAnsi="Helvetica"/>
        </w:rPr>
        <w:t>Had more</w:t>
      </w:r>
      <w:r w:rsidR="003515A8">
        <w:rPr>
          <w:rFonts w:ascii="Helvetica" w:hAnsi="Helvetica"/>
        </w:rPr>
        <w:t xml:space="preserve"> power than workers or peasants</w:t>
      </w:r>
    </w:p>
    <w:p w14:paraId="629D910F" w14:textId="691C891B" w:rsidR="00662EFE" w:rsidRPr="001E105F" w:rsidRDefault="006C1D58" w:rsidP="0079042A">
      <w:pPr>
        <w:pStyle w:val="ListParagraph"/>
        <w:numPr>
          <w:ilvl w:val="0"/>
          <w:numId w:val="12"/>
        </w:numPr>
        <w:rPr>
          <w:rFonts w:ascii="Helvetica" w:hAnsi="Helvetica"/>
        </w:rPr>
      </w:pPr>
      <w:r>
        <w:rPr>
          <w:rFonts w:ascii="Helvetica" w:hAnsi="Helvetica"/>
        </w:rPr>
        <w:t xml:space="preserve">Negative: Died in </w:t>
      </w:r>
      <w:r w:rsidR="003515A8">
        <w:rPr>
          <w:rFonts w:ascii="Helvetica" w:hAnsi="Helvetica"/>
        </w:rPr>
        <w:t>war; had to march far distances</w:t>
      </w:r>
    </w:p>
    <w:p w14:paraId="083A169C" w14:textId="77777777" w:rsidR="00E52289" w:rsidRDefault="00E52289" w:rsidP="001E105F">
      <w:pPr>
        <w:rPr>
          <w:rFonts w:ascii="Helvetica" w:hAnsi="Helvetica"/>
        </w:rPr>
      </w:pPr>
    </w:p>
    <w:p w14:paraId="4BB1BB67" w14:textId="24CC3788" w:rsidR="001E105F" w:rsidRDefault="001727E1" w:rsidP="001E105F">
      <w:pPr>
        <w:rPr>
          <w:rFonts w:ascii="Helvetica" w:hAnsi="Helvetica"/>
        </w:rPr>
      </w:pPr>
      <w:r>
        <w:rPr>
          <w:rFonts w:ascii="Helvetica" w:hAnsi="Helvetica"/>
        </w:rPr>
        <w:t>Workers</w:t>
      </w:r>
    </w:p>
    <w:p w14:paraId="3B80451B" w14:textId="5A41ED35" w:rsidR="001E105F" w:rsidRDefault="00056BE5" w:rsidP="0079042A">
      <w:pPr>
        <w:pStyle w:val="ListParagraph"/>
        <w:numPr>
          <w:ilvl w:val="0"/>
          <w:numId w:val="12"/>
        </w:numPr>
        <w:rPr>
          <w:rFonts w:ascii="Helvetica" w:hAnsi="Helvetica"/>
        </w:rPr>
      </w:pPr>
      <w:r>
        <w:rPr>
          <w:rFonts w:ascii="Helvetica" w:hAnsi="Helvetica"/>
        </w:rPr>
        <w:t>Did an important and skilled job</w:t>
      </w:r>
      <w:r w:rsidR="003515A8">
        <w:rPr>
          <w:rFonts w:ascii="Helvetica" w:hAnsi="Helvetica"/>
        </w:rPr>
        <w:t xml:space="preserve"> building things for the empire</w:t>
      </w:r>
    </w:p>
    <w:p w14:paraId="76F68844" w14:textId="4CA1350D" w:rsidR="00056BE5" w:rsidRDefault="003515A8" w:rsidP="0079042A">
      <w:pPr>
        <w:pStyle w:val="ListParagraph"/>
        <w:numPr>
          <w:ilvl w:val="0"/>
          <w:numId w:val="12"/>
        </w:numPr>
        <w:rPr>
          <w:rFonts w:ascii="Helvetica" w:hAnsi="Helvetica"/>
        </w:rPr>
      </w:pPr>
      <w:r>
        <w:rPr>
          <w:rFonts w:ascii="Helvetica" w:hAnsi="Helvetica"/>
        </w:rPr>
        <w:t>Had more power than peasants</w:t>
      </w:r>
    </w:p>
    <w:p w14:paraId="5BE97E7E" w14:textId="6F4958A8" w:rsidR="00056BE5" w:rsidRDefault="003515A8" w:rsidP="0079042A">
      <w:pPr>
        <w:pStyle w:val="ListParagraph"/>
        <w:numPr>
          <w:ilvl w:val="0"/>
          <w:numId w:val="12"/>
        </w:numPr>
        <w:rPr>
          <w:rFonts w:ascii="Helvetica" w:hAnsi="Helvetica"/>
        </w:rPr>
      </w:pPr>
      <w:r>
        <w:rPr>
          <w:rFonts w:ascii="Helvetica" w:hAnsi="Helvetica"/>
        </w:rPr>
        <w:t>Did not have to fight in wars</w:t>
      </w:r>
    </w:p>
    <w:p w14:paraId="27A69791" w14:textId="237C5D9E" w:rsidR="00056BE5" w:rsidRDefault="00056BE5" w:rsidP="0079042A">
      <w:pPr>
        <w:pStyle w:val="ListParagraph"/>
        <w:numPr>
          <w:ilvl w:val="0"/>
          <w:numId w:val="12"/>
        </w:numPr>
        <w:rPr>
          <w:rFonts w:ascii="Helvetica" w:hAnsi="Helvetica"/>
        </w:rPr>
      </w:pPr>
      <w:r>
        <w:rPr>
          <w:rFonts w:ascii="Helvetica" w:hAnsi="Helvetica"/>
        </w:rPr>
        <w:t>Could ea</w:t>
      </w:r>
      <w:r w:rsidR="003515A8">
        <w:rPr>
          <w:rFonts w:ascii="Helvetica" w:hAnsi="Helvetica"/>
        </w:rPr>
        <w:t>t and wear whatever they wanted</w:t>
      </w:r>
    </w:p>
    <w:p w14:paraId="4347E9F6" w14:textId="7E555CF2" w:rsidR="00056BE5" w:rsidRPr="001E105F" w:rsidRDefault="003515A8" w:rsidP="0079042A">
      <w:pPr>
        <w:pStyle w:val="ListParagraph"/>
        <w:numPr>
          <w:ilvl w:val="0"/>
          <w:numId w:val="12"/>
        </w:numPr>
        <w:rPr>
          <w:rFonts w:ascii="Helvetica" w:hAnsi="Helvetica"/>
        </w:rPr>
      </w:pPr>
      <w:r>
        <w:rPr>
          <w:rFonts w:ascii="Helvetica" w:hAnsi="Helvetica"/>
        </w:rPr>
        <w:t>Negative: Dies in accidents</w:t>
      </w:r>
    </w:p>
    <w:p w14:paraId="52F06096" w14:textId="77777777" w:rsidR="001E105F" w:rsidRDefault="001E105F" w:rsidP="001E105F">
      <w:pPr>
        <w:rPr>
          <w:rFonts w:ascii="Helvetica" w:hAnsi="Helvetica"/>
        </w:rPr>
      </w:pPr>
    </w:p>
    <w:p w14:paraId="0DAA2E1C" w14:textId="3711BB0E" w:rsidR="00A25966" w:rsidRPr="001E105F" w:rsidRDefault="001727E1" w:rsidP="001E105F">
      <w:pPr>
        <w:rPr>
          <w:rFonts w:ascii="Helvetica" w:hAnsi="Helvetica" w:cs="Times"/>
          <w:bCs/>
        </w:rPr>
      </w:pPr>
      <w:r>
        <w:rPr>
          <w:rFonts w:ascii="Helvetica" w:hAnsi="Helvetica"/>
        </w:rPr>
        <w:t>Peasants</w:t>
      </w:r>
    </w:p>
    <w:p w14:paraId="5006C2ED" w14:textId="38CCBC1D" w:rsidR="00056BE5" w:rsidRDefault="00056BE5" w:rsidP="0079042A">
      <w:pPr>
        <w:pStyle w:val="ListParagraph"/>
        <w:numPr>
          <w:ilvl w:val="0"/>
          <w:numId w:val="12"/>
        </w:numPr>
        <w:rPr>
          <w:rFonts w:ascii="Helvetica" w:hAnsi="Helvetica"/>
        </w:rPr>
      </w:pPr>
      <w:r>
        <w:rPr>
          <w:rFonts w:ascii="Helvetica" w:hAnsi="Helvetica"/>
        </w:rPr>
        <w:t xml:space="preserve">Did an important job </w:t>
      </w:r>
      <w:r w:rsidR="000400B8">
        <w:rPr>
          <w:rFonts w:ascii="Helvetica" w:hAnsi="Helvetica"/>
        </w:rPr>
        <w:t xml:space="preserve">of </w:t>
      </w:r>
      <w:r w:rsidR="003515A8">
        <w:rPr>
          <w:rFonts w:ascii="Helvetica" w:hAnsi="Helvetica"/>
        </w:rPr>
        <w:t>growing everyone’s food</w:t>
      </w:r>
    </w:p>
    <w:p w14:paraId="3AF35A08" w14:textId="36E23991" w:rsidR="00056BE5" w:rsidRDefault="003515A8" w:rsidP="0079042A">
      <w:pPr>
        <w:pStyle w:val="ListParagraph"/>
        <w:numPr>
          <w:ilvl w:val="0"/>
          <w:numId w:val="12"/>
        </w:numPr>
        <w:rPr>
          <w:rFonts w:ascii="Helvetica" w:hAnsi="Helvetica"/>
        </w:rPr>
      </w:pPr>
      <w:r>
        <w:rPr>
          <w:rFonts w:ascii="Helvetica" w:hAnsi="Helvetica"/>
        </w:rPr>
        <w:t>Did not have to fight in wars</w:t>
      </w:r>
    </w:p>
    <w:p w14:paraId="24D1B801" w14:textId="274074F2" w:rsidR="00056BE5" w:rsidRDefault="00056BE5" w:rsidP="0079042A">
      <w:pPr>
        <w:pStyle w:val="ListParagraph"/>
        <w:numPr>
          <w:ilvl w:val="0"/>
          <w:numId w:val="12"/>
        </w:numPr>
        <w:rPr>
          <w:rFonts w:ascii="Helvetica" w:hAnsi="Helvetica"/>
        </w:rPr>
      </w:pPr>
      <w:r>
        <w:rPr>
          <w:rFonts w:ascii="Helvetica" w:hAnsi="Helvetica"/>
        </w:rPr>
        <w:t>Could ea</w:t>
      </w:r>
      <w:r w:rsidR="003515A8">
        <w:rPr>
          <w:rFonts w:ascii="Helvetica" w:hAnsi="Helvetica"/>
        </w:rPr>
        <w:t>t and wear whatever they wanted</w:t>
      </w:r>
    </w:p>
    <w:p w14:paraId="29270618" w14:textId="1D7E6B2D" w:rsidR="00A25966" w:rsidRPr="00056BE5" w:rsidRDefault="003515A8" w:rsidP="0079042A">
      <w:pPr>
        <w:pStyle w:val="ListParagraph"/>
        <w:numPr>
          <w:ilvl w:val="0"/>
          <w:numId w:val="12"/>
        </w:numPr>
        <w:rPr>
          <w:rFonts w:ascii="Helvetica" w:hAnsi="Helvetica"/>
        </w:rPr>
      </w:pPr>
      <w:r>
        <w:rPr>
          <w:rFonts w:ascii="Helvetica" w:hAnsi="Helvetica"/>
        </w:rPr>
        <w:t>Negative: Least power</w:t>
      </w:r>
    </w:p>
    <w:p w14:paraId="002E5908" w14:textId="0D1A3BD6" w:rsidR="00FB6A1B" w:rsidRDefault="00FB6A1B">
      <w:pPr>
        <w:rPr>
          <w:rFonts w:ascii="Helvetica" w:hAnsi="Helvetica"/>
        </w:rPr>
      </w:pPr>
      <w:r>
        <w:rPr>
          <w:rFonts w:ascii="Helvetica" w:hAnsi="Helvetica"/>
        </w:rPr>
        <w:br w:type="page"/>
      </w:r>
    </w:p>
    <w:p w14:paraId="304F7BE3" w14:textId="6C5436AB" w:rsidR="00EC1548" w:rsidRPr="00FF772C" w:rsidRDefault="00EC1548" w:rsidP="00EC1548">
      <w:pPr>
        <w:shd w:val="clear" w:color="auto" w:fill="F4B083" w:themeFill="accent2" w:themeFillTint="99"/>
        <w:jc w:val="center"/>
        <w:rPr>
          <w:rFonts w:ascii="Helvetica" w:hAnsi="Helvetica"/>
          <w:b/>
        </w:rPr>
      </w:pPr>
      <w:bookmarkStart w:id="12" w:name="Lesson4_14"/>
      <w:r>
        <w:rPr>
          <w:rFonts w:ascii="Helvetica" w:hAnsi="Helvetica"/>
          <w:b/>
        </w:rPr>
        <w:lastRenderedPageBreak/>
        <w:t xml:space="preserve">LESSON PLAN </w:t>
      </w:r>
      <w:r w:rsidR="002473FB">
        <w:rPr>
          <w:rFonts w:ascii="Helvetica" w:hAnsi="Helvetica"/>
          <w:b/>
        </w:rPr>
        <w:t>4-14</w:t>
      </w:r>
      <w:r>
        <w:rPr>
          <w:rFonts w:ascii="Helvetica" w:hAnsi="Helvetica"/>
          <w:b/>
        </w:rPr>
        <w:t xml:space="preserve">: </w:t>
      </w:r>
      <w:r w:rsidRPr="00EC1548">
        <w:rPr>
          <w:rFonts w:ascii="Helvetica" w:hAnsi="Helvetica"/>
          <w:b/>
        </w:rPr>
        <w:t xml:space="preserve">The Great African Empires: </w:t>
      </w:r>
      <w:r w:rsidR="007E35A9">
        <w:rPr>
          <w:rFonts w:ascii="Helvetica" w:hAnsi="Helvetica"/>
          <w:b/>
        </w:rPr>
        <w:t>Ghana</w:t>
      </w:r>
      <w:r w:rsidRPr="00EC1548">
        <w:rPr>
          <w:rFonts w:ascii="Helvetica" w:hAnsi="Helvetica"/>
          <w:b/>
        </w:rPr>
        <w:t>, Kongo, Ethiopia, and Zimbabwe</w:t>
      </w:r>
    </w:p>
    <w:bookmarkEnd w:id="12"/>
    <w:p w14:paraId="5401FA7B" w14:textId="77777777" w:rsidR="00EC1548" w:rsidRDefault="00EC1548" w:rsidP="00EC1548">
      <w:pPr>
        <w:rPr>
          <w:rFonts w:ascii="Helvetica" w:hAnsi="Helvetica"/>
        </w:rPr>
      </w:pPr>
    </w:p>
    <w:p w14:paraId="114DD206" w14:textId="77777777" w:rsidR="004950B7" w:rsidRPr="00600AD7" w:rsidRDefault="004950B7" w:rsidP="004950B7">
      <w:pPr>
        <w:shd w:val="clear" w:color="auto" w:fill="FBE4D5" w:themeFill="accent2" w:themeFillTint="33"/>
        <w:rPr>
          <w:rFonts w:ascii="Helvetica" w:hAnsi="Helvetica"/>
          <w:b/>
        </w:rPr>
      </w:pPr>
      <w:r>
        <w:rPr>
          <w:rFonts w:ascii="Helvetica" w:hAnsi="Helvetica"/>
          <w:b/>
        </w:rPr>
        <w:t>MATERIALS</w:t>
      </w:r>
    </w:p>
    <w:p w14:paraId="717EEEBE" w14:textId="77777777" w:rsidR="004950B7" w:rsidRDefault="004950B7" w:rsidP="004950B7">
      <w:pPr>
        <w:rPr>
          <w:rFonts w:ascii="Helvetica" w:hAnsi="Helvetica"/>
        </w:rPr>
      </w:pPr>
    </w:p>
    <w:p w14:paraId="2381A602" w14:textId="67DF949A" w:rsidR="003C6376" w:rsidRDefault="003C6376" w:rsidP="004950B7">
      <w:pPr>
        <w:rPr>
          <w:rFonts w:ascii="Helvetica" w:hAnsi="Helvetica"/>
        </w:rPr>
      </w:pPr>
      <w:r>
        <w:rPr>
          <w:rFonts w:ascii="Helvetica" w:hAnsi="Helvetica"/>
        </w:rPr>
        <w:t>History of Metal (Lesson</w:t>
      </w:r>
      <w:r w:rsidR="002473FB">
        <w:rPr>
          <w:rFonts w:ascii="Helvetica" w:hAnsi="Helvetica"/>
        </w:rPr>
        <w:t>4-14</w:t>
      </w:r>
      <w:r w:rsidR="00C03B47">
        <w:rPr>
          <w:rFonts w:ascii="Helvetica" w:hAnsi="Helvetica"/>
        </w:rPr>
        <w:t>Video1</w:t>
      </w:r>
      <w:r>
        <w:rPr>
          <w:rFonts w:ascii="Helvetica" w:hAnsi="Helvetica"/>
        </w:rPr>
        <w:t xml:space="preserve">) </w:t>
      </w:r>
      <w:r w:rsidR="00AE2482">
        <w:rPr>
          <w:rFonts w:ascii="Helvetica" w:hAnsi="Helvetica"/>
        </w:rPr>
        <w:t xml:space="preserve">[Located in the Open Social Studies Video Library: </w:t>
      </w:r>
      <w:hyperlink r:id="rId29" w:history="1">
        <w:r w:rsidR="00AE2482" w:rsidRPr="0008451B">
          <w:rPr>
            <w:rStyle w:val="Hyperlink"/>
            <w:rFonts w:ascii="Helvetica" w:hAnsi="Helvetica"/>
          </w:rPr>
          <w:t>www.opensocialstudies.org/K-6.html</w:t>
        </w:r>
      </w:hyperlink>
      <w:r w:rsidR="00AE2482">
        <w:rPr>
          <w:rFonts w:ascii="Helvetica" w:hAnsi="Helvetica"/>
        </w:rPr>
        <w:t>]</w:t>
      </w:r>
    </w:p>
    <w:p w14:paraId="3D9A4D51" w14:textId="77777777" w:rsidR="00A03DE8" w:rsidRDefault="00A03DE8" w:rsidP="004950B7">
      <w:pPr>
        <w:rPr>
          <w:rFonts w:ascii="Helvetica" w:hAnsi="Helvetica"/>
        </w:rPr>
      </w:pPr>
      <w:r>
        <w:rPr>
          <w:rFonts w:ascii="Helvetica" w:hAnsi="Helvetica"/>
        </w:rPr>
        <w:t>Clipboard (not supplied)</w:t>
      </w:r>
    </w:p>
    <w:p w14:paraId="1B1F0BA2" w14:textId="7A10BF5F" w:rsidR="004950B7" w:rsidRDefault="00A03DE8" w:rsidP="004950B7">
      <w:pPr>
        <w:rPr>
          <w:rFonts w:ascii="Helvetica" w:hAnsi="Helvetica"/>
        </w:rPr>
      </w:pPr>
      <w:r>
        <w:rPr>
          <w:rFonts w:ascii="Helvetica" w:hAnsi="Helvetica"/>
        </w:rPr>
        <w:t xml:space="preserve">Source 1: </w:t>
      </w:r>
      <w:r w:rsidR="00D860A8">
        <w:rPr>
          <w:rFonts w:ascii="Helvetica" w:hAnsi="Helvetica"/>
        </w:rPr>
        <w:t>Ghana</w:t>
      </w:r>
      <w:r w:rsidR="004950B7" w:rsidRPr="00A56636">
        <w:rPr>
          <w:rFonts w:ascii="Helvetica" w:hAnsi="Helvetica"/>
        </w:rPr>
        <w:t xml:space="preserve"> </w:t>
      </w:r>
      <w:r w:rsidR="004950B7">
        <w:rPr>
          <w:rFonts w:ascii="Helvetica" w:hAnsi="Helvetica"/>
        </w:rPr>
        <w:t>(</w:t>
      </w:r>
      <w:r w:rsidR="0089041C">
        <w:rPr>
          <w:rFonts w:ascii="Helvetica" w:hAnsi="Helvetica"/>
        </w:rPr>
        <w:t>SOURCEBOOK</w:t>
      </w:r>
      <w:r w:rsidR="004950B7">
        <w:rPr>
          <w:rFonts w:ascii="Helvetica" w:hAnsi="Helvetica"/>
        </w:rPr>
        <w:t xml:space="preserve"> </w:t>
      </w:r>
      <w:r w:rsidR="002473FB">
        <w:rPr>
          <w:rFonts w:ascii="Helvetica" w:hAnsi="Helvetica"/>
        </w:rPr>
        <w:t>4-14</w:t>
      </w:r>
      <w:r w:rsidR="004950B7">
        <w:rPr>
          <w:rFonts w:ascii="Helvetica" w:hAnsi="Helvetica"/>
        </w:rPr>
        <w:t>.A)</w:t>
      </w:r>
    </w:p>
    <w:p w14:paraId="57FB2B13" w14:textId="34771D4B" w:rsidR="00A03DE8" w:rsidRDefault="00A03DE8" w:rsidP="00A03DE8">
      <w:pPr>
        <w:rPr>
          <w:rFonts w:ascii="Helvetica" w:hAnsi="Helvetica"/>
        </w:rPr>
      </w:pPr>
      <w:r>
        <w:rPr>
          <w:rFonts w:ascii="Helvetica" w:hAnsi="Helvetica"/>
        </w:rPr>
        <w:t>Sou</w:t>
      </w:r>
      <w:r w:rsidR="00BB027D">
        <w:rPr>
          <w:rFonts w:ascii="Helvetica" w:hAnsi="Helvetica"/>
        </w:rPr>
        <w:t>rce 2</w:t>
      </w:r>
      <w:r>
        <w:rPr>
          <w:rFonts w:ascii="Helvetica" w:hAnsi="Helvetica"/>
        </w:rPr>
        <w:t>: Kongo</w:t>
      </w:r>
      <w:r w:rsidRPr="00A56636">
        <w:rPr>
          <w:rFonts w:ascii="Helvetica" w:hAnsi="Helvetica"/>
        </w:rPr>
        <w:t xml:space="preserve"> </w:t>
      </w:r>
      <w:r>
        <w:rPr>
          <w:rFonts w:ascii="Helvetica" w:hAnsi="Helvetica"/>
        </w:rPr>
        <w:t>(</w:t>
      </w:r>
      <w:r w:rsidR="0089041C">
        <w:rPr>
          <w:rFonts w:ascii="Helvetica" w:hAnsi="Helvetica"/>
        </w:rPr>
        <w:t>SOURCEBOOK</w:t>
      </w:r>
      <w:r>
        <w:rPr>
          <w:rFonts w:ascii="Helvetica" w:hAnsi="Helvetica"/>
        </w:rPr>
        <w:t xml:space="preserve"> </w:t>
      </w:r>
      <w:r w:rsidR="002473FB">
        <w:rPr>
          <w:rFonts w:ascii="Helvetica" w:hAnsi="Helvetica"/>
        </w:rPr>
        <w:t>4-14</w:t>
      </w:r>
      <w:r>
        <w:rPr>
          <w:rFonts w:ascii="Helvetica" w:hAnsi="Helvetica"/>
        </w:rPr>
        <w:t>.B)</w:t>
      </w:r>
    </w:p>
    <w:p w14:paraId="59B06FDC" w14:textId="4B4BBC1D" w:rsidR="00A03DE8" w:rsidRDefault="00BB027D" w:rsidP="00A03DE8">
      <w:pPr>
        <w:rPr>
          <w:rFonts w:ascii="Helvetica" w:hAnsi="Helvetica"/>
        </w:rPr>
      </w:pPr>
      <w:r>
        <w:rPr>
          <w:rFonts w:ascii="Helvetica" w:hAnsi="Helvetica"/>
        </w:rPr>
        <w:t>Source 3</w:t>
      </w:r>
      <w:r w:rsidR="00A03DE8">
        <w:rPr>
          <w:rFonts w:ascii="Helvetica" w:hAnsi="Helvetica"/>
        </w:rPr>
        <w:t>: Ethiopia</w:t>
      </w:r>
      <w:r w:rsidR="00A03DE8" w:rsidRPr="00A56636">
        <w:rPr>
          <w:rFonts w:ascii="Helvetica" w:hAnsi="Helvetica"/>
        </w:rPr>
        <w:t xml:space="preserve"> </w:t>
      </w:r>
      <w:r w:rsidR="00A03DE8">
        <w:rPr>
          <w:rFonts w:ascii="Helvetica" w:hAnsi="Helvetica"/>
        </w:rPr>
        <w:t>(</w:t>
      </w:r>
      <w:r w:rsidR="0089041C">
        <w:rPr>
          <w:rFonts w:ascii="Helvetica" w:hAnsi="Helvetica"/>
        </w:rPr>
        <w:t>SOURCEBOOK</w:t>
      </w:r>
      <w:r w:rsidR="00A03DE8">
        <w:rPr>
          <w:rFonts w:ascii="Helvetica" w:hAnsi="Helvetica"/>
        </w:rPr>
        <w:t xml:space="preserve"> </w:t>
      </w:r>
      <w:r w:rsidR="002473FB">
        <w:rPr>
          <w:rFonts w:ascii="Helvetica" w:hAnsi="Helvetica"/>
        </w:rPr>
        <w:t>4-14</w:t>
      </w:r>
      <w:r w:rsidR="00A03DE8">
        <w:rPr>
          <w:rFonts w:ascii="Helvetica" w:hAnsi="Helvetica"/>
        </w:rPr>
        <w:t>.C)</w:t>
      </w:r>
    </w:p>
    <w:p w14:paraId="60C043B4" w14:textId="484E4E76" w:rsidR="00A03DE8" w:rsidRDefault="00BB027D" w:rsidP="00A03DE8">
      <w:pPr>
        <w:rPr>
          <w:rFonts w:ascii="Helvetica" w:hAnsi="Helvetica"/>
        </w:rPr>
      </w:pPr>
      <w:r>
        <w:rPr>
          <w:rFonts w:ascii="Helvetica" w:hAnsi="Helvetica"/>
        </w:rPr>
        <w:t>Source 4</w:t>
      </w:r>
      <w:r w:rsidR="00A03DE8">
        <w:rPr>
          <w:rFonts w:ascii="Helvetica" w:hAnsi="Helvetica"/>
        </w:rPr>
        <w:t>: Zimbabwe</w:t>
      </w:r>
      <w:r w:rsidR="00A03DE8" w:rsidRPr="00A56636">
        <w:rPr>
          <w:rFonts w:ascii="Helvetica" w:hAnsi="Helvetica"/>
        </w:rPr>
        <w:t xml:space="preserve"> </w:t>
      </w:r>
      <w:r w:rsidR="00A03DE8">
        <w:rPr>
          <w:rFonts w:ascii="Helvetica" w:hAnsi="Helvetica"/>
        </w:rPr>
        <w:t>(</w:t>
      </w:r>
      <w:r w:rsidR="0089041C">
        <w:rPr>
          <w:rFonts w:ascii="Helvetica" w:hAnsi="Helvetica"/>
        </w:rPr>
        <w:t>SOURCEBOOK</w:t>
      </w:r>
      <w:r w:rsidR="00A03DE8">
        <w:rPr>
          <w:rFonts w:ascii="Helvetica" w:hAnsi="Helvetica"/>
        </w:rPr>
        <w:t xml:space="preserve"> </w:t>
      </w:r>
      <w:r w:rsidR="002473FB">
        <w:rPr>
          <w:rFonts w:ascii="Helvetica" w:hAnsi="Helvetica"/>
        </w:rPr>
        <w:t>4-14</w:t>
      </w:r>
      <w:r w:rsidR="00A03DE8">
        <w:rPr>
          <w:rFonts w:ascii="Helvetica" w:hAnsi="Helvetica"/>
        </w:rPr>
        <w:t>.D)</w:t>
      </w:r>
    </w:p>
    <w:p w14:paraId="052C1584" w14:textId="478E7440" w:rsidR="00A03DE8" w:rsidRDefault="00A03DE8" w:rsidP="004950B7">
      <w:pPr>
        <w:rPr>
          <w:rFonts w:ascii="Helvetica" w:hAnsi="Helvetica"/>
        </w:rPr>
      </w:pPr>
      <w:r>
        <w:rPr>
          <w:rFonts w:ascii="Helvetica" w:hAnsi="Helvetica"/>
        </w:rPr>
        <w:t>Note Taking Sheet</w:t>
      </w:r>
      <w:r w:rsidRPr="00A56636">
        <w:rPr>
          <w:rFonts w:ascii="Helvetica" w:hAnsi="Helvetica"/>
        </w:rPr>
        <w:t xml:space="preserve"> </w:t>
      </w:r>
      <w:r>
        <w:rPr>
          <w:rFonts w:ascii="Helvetica" w:hAnsi="Helvetica"/>
        </w:rPr>
        <w:t xml:space="preserve">(WORKSHEET </w:t>
      </w:r>
      <w:r w:rsidR="002473FB">
        <w:rPr>
          <w:rFonts w:ascii="Helvetica" w:hAnsi="Helvetica"/>
        </w:rPr>
        <w:t>4-14</w:t>
      </w:r>
      <w:r>
        <w:rPr>
          <w:rFonts w:ascii="Helvetica" w:hAnsi="Helvetica"/>
        </w:rPr>
        <w:t>.E)</w:t>
      </w:r>
    </w:p>
    <w:p w14:paraId="110E1940" w14:textId="2C2CF408" w:rsidR="004950B7" w:rsidRDefault="00FF48FB" w:rsidP="004950B7">
      <w:pPr>
        <w:rPr>
          <w:rFonts w:ascii="Helvetica" w:hAnsi="Helvetica"/>
        </w:rPr>
      </w:pPr>
      <w:r w:rsidRPr="00FF48FB">
        <w:rPr>
          <w:rFonts w:ascii="Helvetica" w:hAnsi="Helvetica"/>
        </w:rPr>
        <w:t>The Great African Empires</w:t>
      </w:r>
      <w:r w:rsidR="004950B7">
        <w:rPr>
          <w:rFonts w:ascii="Helvetica" w:hAnsi="Helvetica"/>
        </w:rPr>
        <w:t xml:space="preserve">: Exit Ticket </w:t>
      </w:r>
      <w:r w:rsidR="004950B7" w:rsidRPr="009C14C4">
        <w:rPr>
          <w:rFonts w:ascii="Helvetica" w:hAnsi="Helvetica"/>
        </w:rPr>
        <w:t>(</w:t>
      </w:r>
      <w:r w:rsidR="004950B7">
        <w:rPr>
          <w:rFonts w:ascii="Helvetica" w:hAnsi="Helvetica"/>
        </w:rPr>
        <w:t xml:space="preserve">ASSESSMENT </w:t>
      </w:r>
      <w:r w:rsidR="002473FB">
        <w:rPr>
          <w:rFonts w:ascii="Helvetica" w:hAnsi="Helvetica"/>
        </w:rPr>
        <w:t>4-14</w:t>
      </w:r>
      <w:r w:rsidR="004950B7">
        <w:rPr>
          <w:rFonts w:ascii="Helvetica" w:hAnsi="Helvetica"/>
        </w:rPr>
        <w:t>.</w:t>
      </w:r>
      <w:r w:rsidR="00A03DE8">
        <w:rPr>
          <w:rFonts w:ascii="Helvetica" w:hAnsi="Helvetica"/>
        </w:rPr>
        <w:t>F</w:t>
      </w:r>
      <w:r w:rsidR="004950B7" w:rsidRPr="009C14C4">
        <w:rPr>
          <w:rFonts w:ascii="Helvetica" w:hAnsi="Helvetica"/>
        </w:rPr>
        <w:t>)</w:t>
      </w:r>
    </w:p>
    <w:p w14:paraId="037630A0" w14:textId="77777777" w:rsidR="004950B7" w:rsidRPr="00600AD7" w:rsidRDefault="004950B7" w:rsidP="004950B7">
      <w:pPr>
        <w:rPr>
          <w:rFonts w:ascii="Helvetica" w:hAnsi="Helvetica"/>
          <w:b/>
        </w:rPr>
      </w:pPr>
    </w:p>
    <w:p w14:paraId="68340B77" w14:textId="77777777" w:rsidR="004950B7" w:rsidRPr="00600AD7" w:rsidRDefault="004950B7" w:rsidP="004950B7">
      <w:pPr>
        <w:shd w:val="clear" w:color="auto" w:fill="FBE4D5" w:themeFill="accent2" w:themeFillTint="33"/>
        <w:rPr>
          <w:rFonts w:ascii="Helvetica" w:hAnsi="Helvetica"/>
          <w:b/>
        </w:rPr>
      </w:pPr>
      <w:r>
        <w:rPr>
          <w:rFonts w:ascii="Helvetica" w:hAnsi="Helvetica"/>
          <w:b/>
        </w:rPr>
        <w:t>STANDARDS</w:t>
      </w:r>
    </w:p>
    <w:p w14:paraId="2FA8CDEA" w14:textId="77777777" w:rsidR="004950B7" w:rsidRPr="00046649" w:rsidRDefault="004950B7" w:rsidP="004950B7">
      <w:pPr>
        <w:rPr>
          <w:rFonts w:ascii="Helvetica" w:hAnsi="Helvetica"/>
        </w:rPr>
      </w:pPr>
    </w:p>
    <w:p w14:paraId="79F0633F" w14:textId="77777777" w:rsidR="004950B7" w:rsidRPr="005C7220" w:rsidRDefault="004950B7" w:rsidP="004950B7">
      <w:pPr>
        <w:rPr>
          <w:rFonts w:ascii="Helvetica" w:hAnsi="Helvetica"/>
          <w:b/>
        </w:rPr>
      </w:pPr>
      <w:r w:rsidRPr="005C7220">
        <w:rPr>
          <w:rFonts w:ascii="Helvetica" w:hAnsi="Helvetica"/>
          <w:b/>
        </w:rPr>
        <w:t>Massachusetts History and Social Science Framework</w:t>
      </w:r>
    </w:p>
    <w:p w14:paraId="161C4E8B" w14:textId="77777777" w:rsidR="004950B7" w:rsidRDefault="004950B7" w:rsidP="004950B7">
      <w:pPr>
        <w:rPr>
          <w:rFonts w:ascii="Helvetica" w:hAnsi="Helvetica"/>
          <w:i/>
        </w:rPr>
      </w:pPr>
    </w:p>
    <w:p w14:paraId="0B661B9A" w14:textId="6972FACD" w:rsidR="004B4485" w:rsidRDefault="004B4485" w:rsidP="004B4485">
      <w:pPr>
        <w:rPr>
          <w:rFonts w:ascii="Helvetica" w:hAnsi="Helvetica"/>
          <w:i/>
        </w:rPr>
      </w:pPr>
      <w:r>
        <w:rPr>
          <w:rFonts w:ascii="Helvetica" w:hAnsi="Helvetica"/>
          <w:i/>
        </w:rPr>
        <w:t>MA-HSS.6.T4b.3:</w:t>
      </w:r>
      <w:r w:rsidRPr="00283EB2">
        <w:rPr>
          <w:rFonts w:ascii="Helvetica" w:hAnsi="Helvetica"/>
          <w:i/>
        </w:rPr>
        <w:t xml:space="preserve"> </w:t>
      </w:r>
      <w:r w:rsidRPr="004B4485">
        <w:rPr>
          <w:rFonts w:ascii="Helvetica" w:hAnsi="Helvetica"/>
          <w:i/>
        </w:rPr>
        <w:t>Identify the locations, sources of wealth and importance of West African cities and empires, including the city of Timbuktu (beginning c.5th century CE), and the empire of ancient Ghana (beginning c. 700 CE).</w:t>
      </w:r>
    </w:p>
    <w:p w14:paraId="673D89C2" w14:textId="77777777" w:rsidR="004B4485" w:rsidRDefault="004B4485" w:rsidP="004B4485">
      <w:pPr>
        <w:rPr>
          <w:rFonts w:ascii="Helvetica" w:hAnsi="Helvetica"/>
          <w:i/>
        </w:rPr>
      </w:pPr>
    </w:p>
    <w:p w14:paraId="3EDAB4C3" w14:textId="1EAA2A2A" w:rsidR="004B4485" w:rsidRDefault="004B4485" w:rsidP="004B4485">
      <w:pPr>
        <w:rPr>
          <w:rFonts w:ascii="Helvetica" w:hAnsi="Helvetica"/>
          <w:i/>
        </w:rPr>
      </w:pPr>
      <w:r>
        <w:rPr>
          <w:rFonts w:ascii="Helvetica" w:hAnsi="Helvetica"/>
          <w:i/>
        </w:rPr>
        <w:t>MA-HSS.6.T</w:t>
      </w:r>
      <w:r w:rsidR="006B3CA6">
        <w:rPr>
          <w:rFonts w:ascii="Helvetica" w:hAnsi="Helvetica"/>
          <w:i/>
        </w:rPr>
        <w:t>4b</w:t>
      </w:r>
      <w:r>
        <w:rPr>
          <w:rFonts w:ascii="Helvetica" w:hAnsi="Helvetica"/>
          <w:i/>
        </w:rPr>
        <w:t>.</w:t>
      </w:r>
      <w:r w:rsidR="006B3CA6">
        <w:rPr>
          <w:rFonts w:ascii="Helvetica" w:hAnsi="Helvetica"/>
          <w:i/>
        </w:rPr>
        <w:t>4</w:t>
      </w:r>
      <w:r>
        <w:rPr>
          <w:rFonts w:ascii="Helvetica" w:hAnsi="Helvetica"/>
          <w:i/>
        </w:rPr>
        <w:t>:</w:t>
      </w:r>
      <w:r w:rsidRPr="00283EB2">
        <w:rPr>
          <w:rFonts w:ascii="Helvetica" w:hAnsi="Helvetica"/>
          <w:i/>
        </w:rPr>
        <w:t xml:space="preserve"> </w:t>
      </w:r>
      <w:r w:rsidR="006B3CA6" w:rsidRPr="006B3CA6">
        <w:rPr>
          <w:rFonts w:ascii="Helvetica" w:hAnsi="Helvetica"/>
          <w:i/>
        </w:rPr>
        <w:t>Explain the pivotal role these societies played in the trans-Saharan trade, the spread of Islam, and trade with North Africa, Europe, West Asia in gold, ivory, and slaves and the contributions of these societies to the modern world.</w:t>
      </w:r>
    </w:p>
    <w:p w14:paraId="67557C26" w14:textId="77777777" w:rsidR="004B4485" w:rsidRDefault="004B4485" w:rsidP="004B4485">
      <w:pPr>
        <w:rPr>
          <w:rFonts w:ascii="Helvetica" w:hAnsi="Helvetica"/>
          <w:i/>
        </w:rPr>
      </w:pPr>
    </w:p>
    <w:p w14:paraId="55889971" w14:textId="77777777" w:rsidR="004B4485" w:rsidRPr="00B83C08" w:rsidRDefault="004B4485" w:rsidP="004B4485">
      <w:pPr>
        <w:rPr>
          <w:rFonts w:ascii="Helvetica" w:hAnsi="Helvetica"/>
          <w:i/>
        </w:rPr>
      </w:pPr>
      <w:r>
        <w:rPr>
          <w:rFonts w:ascii="Helvetica" w:hAnsi="Helvetica"/>
          <w:i/>
        </w:rPr>
        <w:t xml:space="preserve">MA-HSS.4.P6: </w:t>
      </w:r>
      <w:r w:rsidRPr="001A3766">
        <w:rPr>
          <w:rFonts w:ascii="Helvetica" w:hAnsi="Helvetica"/>
          <w:i/>
        </w:rPr>
        <w:t>Argue or explain conclusions, using valid reasoning and evidence.</w:t>
      </w:r>
    </w:p>
    <w:p w14:paraId="04204A0F" w14:textId="77777777" w:rsidR="004950B7" w:rsidRPr="000D2FBE" w:rsidRDefault="004950B7" w:rsidP="004950B7">
      <w:pPr>
        <w:rPr>
          <w:rFonts w:ascii="Helvetica" w:hAnsi="Helvetica"/>
        </w:rPr>
      </w:pPr>
    </w:p>
    <w:p w14:paraId="65C5C5F0" w14:textId="77777777" w:rsidR="004950B7" w:rsidRPr="005C7220" w:rsidRDefault="004950B7" w:rsidP="004950B7">
      <w:pPr>
        <w:rPr>
          <w:rFonts w:ascii="Helvetica" w:hAnsi="Helvetica"/>
          <w:b/>
        </w:rPr>
      </w:pPr>
      <w:r w:rsidRPr="005C7220">
        <w:rPr>
          <w:rFonts w:ascii="Helvetica" w:hAnsi="Helvetica"/>
          <w:b/>
        </w:rPr>
        <w:t>Common Core: Literacy</w:t>
      </w:r>
    </w:p>
    <w:p w14:paraId="6F4773A2" w14:textId="77777777" w:rsidR="004950B7" w:rsidRDefault="004950B7" w:rsidP="004950B7">
      <w:pPr>
        <w:rPr>
          <w:rFonts w:ascii="Helvetica" w:hAnsi="Helvetica"/>
        </w:rPr>
      </w:pPr>
    </w:p>
    <w:p w14:paraId="232BF9D3" w14:textId="77777777" w:rsidR="004950B7" w:rsidRDefault="004950B7" w:rsidP="004950B7">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691BE3C0" w14:textId="77777777" w:rsidR="004950B7" w:rsidRDefault="004950B7" w:rsidP="004950B7">
      <w:pPr>
        <w:rPr>
          <w:rFonts w:ascii="Helvetica" w:hAnsi="Helvetica"/>
          <w:i/>
        </w:rPr>
      </w:pPr>
    </w:p>
    <w:p w14:paraId="6DFD1D41" w14:textId="77777777" w:rsidR="004950B7" w:rsidRDefault="004950B7" w:rsidP="004950B7">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22584505" w14:textId="77777777" w:rsidR="004950B7" w:rsidRDefault="004950B7" w:rsidP="004950B7">
      <w:pPr>
        <w:rPr>
          <w:rFonts w:ascii="Helvetica" w:hAnsi="Helvetica"/>
          <w:i/>
        </w:rPr>
      </w:pPr>
    </w:p>
    <w:p w14:paraId="1C9E7344" w14:textId="77777777" w:rsidR="004D0A23" w:rsidRDefault="004D0A23" w:rsidP="004D0A23">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05B8A719" w14:textId="77777777" w:rsidR="004D0A23" w:rsidRDefault="004D0A23" w:rsidP="004D0A23">
      <w:pPr>
        <w:rPr>
          <w:rFonts w:ascii="Helvetica" w:hAnsi="Helvetica"/>
          <w:i/>
        </w:rPr>
      </w:pPr>
    </w:p>
    <w:p w14:paraId="40B1077B" w14:textId="3816ABDE" w:rsidR="006C633F" w:rsidRDefault="004D0A23" w:rsidP="00EC1548">
      <w:pPr>
        <w:rPr>
          <w:rFonts w:ascii="Helvetica" w:hAnsi="Helvetica"/>
        </w:rPr>
      </w:pPr>
      <w:r>
        <w:rPr>
          <w:rFonts w:ascii="Helvetica" w:hAnsi="Helvetica"/>
          <w:i/>
        </w:rPr>
        <w:lastRenderedPageBreak/>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6278CD74" w14:textId="77777777" w:rsidR="006C633F" w:rsidRDefault="006C633F" w:rsidP="00EC1548">
      <w:pPr>
        <w:rPr>
          <w:rFonts w:ascii="Helvetica" w:hAnsi="Helvetica"/>
        </w:rPr>
      </w:pPr>
    </w:p>
    <w:p w14:paraId="5847CD44" w14:textId="77777777" w:rsidR="00EF79FB" w:rsidRPr="00600AD7" w:rsidRDefault="00EF79FB" w:rsidP="00EF79FB">
      <w:pPr>
        <w:shd w:val="clear" w:color="auto" w:fill="FBE4D5" w:themeFill="accent2" w:themeFillTint="33"/>
        <w:rPr>
          <w:rFonts w:ascii="Helvetica" w:hAnsi="Helvetica"/>
          <w:b/>
        </w:rPr>
      </w:pPr>
      <w:r>
        <w:rPr>
          <w:rFonts w:ascii="Helvetica" w:hAnsi="Helvetica"/>
          <w:b/>
        </w:rPr>
        <w:t>PROCEDURES</w:t>
      </w:r>
    </w:p>
    <w:p w14:paraId="559A7CA6" w14:textId="77777777" w:rsidR="00EF79FB" w:rsidRDefault="00EF79FB" w:rsidP="00EF79FB">
      <w:pPr>
        <w:rPr>
          <w:rFonts w:ascii="Helvetica" w:hAnsi="Helvetica"/>
        </w:rPr>
      </w:pPr>
    </w:p>
    <w:p w14:paraId="10585AA4" w14:textId="235277B8" w:rsidR="00741EE6" w:rsidRPr="00EF79FB" w:rsidRDefault="00EF79FB" w:rsidP="00EC1548">
      <w:pPr>
        <w:rPr>
          <w:rFonts w:ascii="Helvetica" w:hAnsi="Helvetica"/>
          <w:b/>
        </w:rPr>
      </w:pPr>
      <w:r w:rsidRPr="00ED2E76">
        <w:rPr>
          <w:rFonts w:ascii="Helvetica" w:hAnsi="Helvetica"/>
          <w:b/>
        </w:rPr>
        <w:t>Inquiry Question</w:t>
      </w:r>
      <w:r w:rsidRPr="00EF79FB">
        <w:rPr>
          <w:rFonts w:ascii="Helvetica" w:hAnsi="Helvetica"/>
          <w:b/>
        </w:rPr>
        <w:t xml:space="preserve">: </w:t>
      </w:r>
      <w:r w:rsidR="00741EE6" w:rsidRPr="00EF79FB">
        <w:rPr>
          <w:rFonts w:ascii="Helvetica" w:hAnsi="Helvetica"/>
          <w:b/>
          <w:i/>
        </w:rPr>
        <w:t>If you could live in any African empire, which one would it be and why?</w:t>
      </w:r>
    </w:p>
    <w:p w14:paraId="34819071" w14:textId="77777777" w:rsidR="00741EE6" w:rsidRDefault="00741EE6" w:rsidP="00EC1548">
      <w:pPr>
        <w:rPr>
          <w:rFonts w:ascii="Helvetica" w:hAnsi="Helvetica"/>
        </w:rPr>
      </w:pPr>
    </w:p>
    <w:p w14:paraId="0188A233" w14:textId="77777777" w:rsidR="00177C05" w:rsidRPr="00B93DBF" w:rsidRDefault="00177C05" w:rsidP="00177C05">
      <w:pPr>
        <w:rPr>
          <w:rFonts w:ascii="Helvetica" w:hAnsi="Helvetica"/>
          <w:b/>
        </w:rPr>
      </w:pPr>
      <w:r w:rsidRPr="00B93DBF">
        <w:rPr>
          <w:rFonts w:ascii="Helvetica" w:hAnsi="Helvetica"/>
          <w:b/>
        </w:rPr>
        <w:t>PREPARATION</w:t>
      </w:r>
    </w:p>
    <w:p w14:paraId="71C31D52" w14:textId="77777777" w:rsidR="00177C05" w:rsidRDefault="00177C05" w:rsidP="00177C05">
      <w:pPr>
        <w:rPr>
          <w:rFonts w:ascii="Helvetica" w:hAnsi="Helvetica"/>
        </w:rPr>
      </w:pPr>
    </w:p>
    <w:p w14:paraId="6548C5BA" w14:textId="77777777" w:rsidR="00177C05" w:rsidRPr="00B93DBF" w:rsidRDefault="00177C05" w:rsidP="00177C05">
      <w:pPr>
        <w:rPr>
          <w:rFonts w:ascii="Helvetica" w:hAnsi="Helvetica"/>
          <w:b/>
        </w:rPr>
      </w:pPr>
      <w:r w:rsidRPr="00B93DBF">
        <w:rPr>
          <w:rFonts w:ascii="Helvetica" w:hAnsi="Helvetica"/>
          <w:b/>
        </w:rPr>
        <w:t>1. Set Up Carousel Activity</w:t>
      </w:r>
    </w:p>
    <w:p w14:paraId="33D66E60" w14:textId="4007F921" w:rsidR="00177C05" w:rsidRPr="009447C5" w:rsidRDefault="00177C05" w:rsidP="00177C05">
      <w:pPr>
        <w:rPr>
          <w:rFonts w:ascii="Helvetica" w:hAnsi="Helvetica"/>
        </w:rPr>
      </w:pPr>
      <w:r>
        <w:rPr>
          <w:rFonts w:ascii="Helvetica" w:hAnsi="Helvetica"/>
        </w:rPr>
        <w:t xml:space="preserve">Around the room, post the </w:t>
      </w:r>
      <w:r w:rsidR="006B25E4">
        <w:rPr>
          <w:rFonts w:ascii="Helvetica" w:hAnsi="Helvetica"/>
        </w:rPr>
        <w:t>four</w:t>
      </w:r>
      <w:r>
        <w:rPr>
          <w:rFonts w:ascii="Helvetica" w:hAnsi="Helvetica"/>
        </w:rPr>
        <w:t xml:space="preserve"> sources: </w:t>
      </w:r>
      <w:r w:rsidR="00D77DF4">
        <w:rPr>
          <w:rFonts w:ascii="Helvetica" w:hAnsi="Helvetica"/>
        </w:rPr>
        <w:t>Ghana</w:t>
      </w:r>
      <w:r w:rsidR="006B25E4" w:rsidRPr="00A56636">
        <w:rPr>
          <w:rFonts w:ascii="Helvetica" w:hAnsi="Helvetica"/>
        </w:rPr>
        <w:t xml:space="preserve"> </w:t>
      </w:r>
      <w:r w:rsidR="009447C5">
        <w:rPr>
          <w:rFonts w:ascii="Helvetica" w:hAnsi="Helvetica"/>
        </w:rPr>
        <w:t>(</w:t>
      </w:r>
      <w:r w:rsidR="0089041C">
        <w:rPr>
          <w:rFonts w:ascii="Helvetica" w:hAnsi="Helvetica"/>
        </w:rPr>
        <w:t>SOURCEBOOK</w:t>
      </w:r>
      <w:r w:rsidR="009447C5">
        <w:rPr>
          <w:rFonts w:ascii="Helvetica" w:hAnsi="Helvetica"/>
        </w:rPr>
        <w:t xml:space="preserve"> </w:t>
      </w:r>
      <w:r w:rsidR="002473FB">
        <w:rPr>
          <w:rFonts w:ascii="Helvetica" w:hAnsi="Helvetica"/>
        </w:rPr>
        <w:t>4-14</w:t>
      </w:r>
      <w:r w:rsidR="009447C5">
        <w:rPr>
          <w:rFonts w:ascii="Helvetica" w:hAnsi="Helvetica"/>
        </w:rPr>
        <w:t xml:space="preserve">.A), </w:t>
      </w:r>
      <w:r w:rsidR="006B25E4">
        <w:rPr>
          <w:rFonts w:ascii="Helvetica" w:hAnsi="Helvetica"/>
        </w:rPr>
        <w:t>Kongo</w:t>
      </w:r>
      <w:r w:rsidR="006B25E4" w:rsidRPr="00A56636">
        <w:rPr>
          <w:rFonts w:ascii="Helvetica" w:hAnsi="Helvetica"/>
        </w:rPr>
        <w:t xml:space="preserve"> </w:t>
      </w:r>
      <w:r w:rsidR="006B25E4">
        <w:rPr>
          <w:rFonts w:ascii="Helvetica" w:hAnsi="Helvetica"/>
        </w:rPr>
        <w:t>(</w:t>
      </w:r>
      <w:r w:rsidR="0089041C">
        <w:rPr>
          <w:rFonts w:ascii="Helvetica" w:hAnsi="Helvetica"/>
        </w:rPr>
        <w:t>SOURCEBOOK</w:t>
      </w:r>
      <w:r w:rsidR="006B25E4">
        <w:rPr>
          <w:rFonts w:ascii="Helvetica" w:hAnsi="Helvetica"/>
        </w:rPr>
        <w:t xml:space="preserve"> </w:t>
      </w:r>
      <w:r w:rsidR="002473FB">
        <w:rPr>
          <w:rFonts w:ascii="Helvetica" w:hAnsi="Helvetica"/>
        </w:rPr>
        <w:t>4-14</w:t>
      </w:r>
      <w:r w:rsidR="006B25E4">
        <w:rPr>
          <w:rFonts w:ascii="Helvetica" w:hAnsi="Helvetica"/>
        </w:rPr>
        <w:t>.B)</w:t>
      </w:r>
      <w:r w:rsidR="009447C5">
        <w:rPr>
          <w:rFonts w:ascii="Helvetica" w:hAnsi="Helvetica"/>
        </w:rPr>
        <w:t xml:space="preserve">, </w:t>
      </w:r>
      <w:r w:rsidR="006B25E4">
        <w:rPr>
          <w:rFonts w:ascii="Helvetica" w:hAnsi="Helvetica"/>
        </w:rPr>
        <w:t>Ethiopia</w:t>
      </w:r>
      <w:r w:rsidR="006B25E4" w:rsidRPr="00A56636">
        <w:rPr>
          <w:rFonts w:ascii="Helvetica" w:hAnsi="Helvetica"/>
        </w:rPr>
        <w:t xml:space="preserve"> </w:t>
      </w:r>
      <w:r w:rsidR="006B25E4">
        <w:rPr>
          <w:rFonts w:ascii="Helvetica" w:hAnsi="Helvetica"/>
        </w:rPr>
        <w:t>(</w:t>
      </w:r>
      <w:r w:rsidR="0089041C">
        <w:rPr>
          <w:rFonts w:ascii="Helvetica" w:hAnsi="Helvetica"/>
        </w:rPr>
        <w:t>SOURCEBOOK</w:t>
      </w:r>
      <w:r w:rsidR="006B25E4">
        <w:rPr>
          <w:rFonts w:ascii="Helvetica" w:hAnsi="Helvetica"/>
        </w:rPr>
        <w:t xml:space="preserve"> </w:t>
      </w:r>
      <w:r w:rsidR="002473FB">
        <w:rPr>
          <w:rFonts w:ascii="Helvetica" w:hAnsi="Helvetica"/>
        </w:rPr>
        <w:t>4-14</w:t>
      </w:r>
      <w:r w:rsidR="006B25E4">
        <w:rPr>
          <w:rFonts w:ascii="Helvetica" w:hAnsi="Helvetica"/>
        </w:rPr>
        <w:t>.C)</w:t>
      </w:r>
      <w:r w:rsidR="009447C5">
        <w:rPr>
          <w:rFonts w:ascii="Helvetica" w:hAnsi="Helvetica"/>
        </w:rPr>
        <w:t xml:space="preserve">, </w:t>
      </w:r>
      <w:r w:rsidR="006B25E4">
        <w:rPr>
          <w:rFonts w:ascii="Helvetica" w:hAnsi="Helvetica"/>
        </w:rPr>
        <w:t>Zimbabwe</w:t>
      </w:r>
      <w:r w:rsidR="006B25E4" w:rsidRPr="00A56636">
        <w:rPr>
          <w:rFonts w:ascii="Helvetica" w:hAnsi="Helvetica"/>
        </w:rPr>
        <w:t xml:space="preserve"> </w:t>
      </w:r>
      <w:r w:rsidR="006B25E4">
        <w:rPr>
          <w:rFonts w:ascii="Helvetica" w:hAnsi="Helvetica"/>
        </w:rPr>
        <w:t>(</w:t>
      </w:r>
      <w:r w:rsidR="0089041C">
        <w:rPr>
          <w:rFonts w:ascii="Helvetica" w:hAnsi="Helvetica"/>
        </w:rPr>
        <w:t>SOURCEBOOK</w:t>
      </w:r>
      <w:r w:rsidR="006B25E4">
        <w:rPr>
          <w:rFonts w:ascii="Helvetica" w:hAnsi="Helvetica"/>
        </w:rPr>
        <w:t xml:space="preserve"> </w:t>
      </w:r>
      <w:r w:rsidR="002473FB">
        <w:rPr>
          <w:rFonts w:ascii="Helvetica" w:hAnsi="Helvetica"/>
        </w:rPr>
        <w:t>4-14</w:t>
      </w:r>
      <w:r w:rsidR="006B25E4">
        <w:rPr>
          <w:rFonts w:ascii="Helvetica" w:hAnsi="Helvetica"/>
        </w:rPr>
        <w:t>.D)</w:t>
      </w:r>
      <w:r w:rsidR="009447C5">
        <w:rPr>
          <w:rFonts w:ascii="Helvetica" w:hAnsi="Helvetica"/>
        </w:rPr>
        <w:t>.</w:t>
      </w:r>
    </w:p>
    <w:p w14:paraId="357F674E" w14:textId="77777777" w:rsidR="00177C05" w:rsidRPr="00600AD7" w:rsidRDefault="00177C05" w:rsidP="00177C05">
      <w:pPr>
        <w:rPr>
          <w:rFonts w:ascii="Helvetica" w:hAnsi="Helvetica"/>
        </w:rPr>
      </w:pPr>
    </w:p>
    <w:p w14:paraId="73AAE6C9" w14:textId="00FDBE0B" w:rsidR="00177C05" w:rsidRDefault="00177C05" w:rsidP="00177C05">
      <w:pPr>
        <w:rPr>
          <w:rFonts w:ascii="Helvetica" w:hAnsi="Helvetica"/>
          <w:b/>
        </w:rPr>
      </w:pPr>
      <w:r w:rsidRPr="008F2E56">
        <w:rPr>
          <w:rFonts w:ascii="Helvetica" w:hAnsi="Helvetica"/>
          <w:b/>
        </w:rPr>
        <w:t>A. OPENER (</w:t>
      </w:r>
      <w:r>
        <w:rPr>
          <w:rFonts w:ascii="Helvetica" w:hAnsi="Helvetica"/>
          <w:b/>
        </w:rPr>
        <w:t>1</w:t>
      </w:r>
      <w:r w:rsidR="00DC63A1">
        <w:rPr>
          <w:rFonts w:ascii="Helvetica" w:hAnsi="Helvetica"/>
          <w:b/>
        </w:rPr>
        <w:t>0</w:t>
      </w:r>
      <w:r>
        <w:rPr>
          <w:rFonts w:ascii="Helvetica" w:hAnsi="Helvetica"/>
          <w:b/>
        </w:rPr>
        <w:t xml:space="preserve"> </w:t>
      </w:r>
      <w:r w:rsidRPr="008F2E56">
        <w:rPr>
          <w:rFonts w:ascii="Helvetica" w:hAnsi="Helvetica"/>
          <w:b/>
        </w:rPr>
        <w:t>minutes)</w:t>
      </w:r>
    </w:p>
    <w:p w14:paraId="7E64A9D9" w14:textId="77777777" w:rsidR="00177C05" w:rsidRDefault="00177C05" w:rsidP="00177C05">
      <w:pPr>
        <w:rPr>
          <w:rFonts w:ascii="Helvetica" w:hAnsi="Helvetica"/>
          <w:b/>
        </w:rPr>
      </w:pPr>
    </w:p>
    <w:p w14:paraId="5EEFC65D" w14:textId="519C71C0" w:rsidR="00177C05" w:rsidRDefault="00753C17" w:rsidP="00177C05">
      <w:pPr>
        <w:rPr>
          <w:rFonts w:ascii="Helvetica" w:hAnsi="Helvetica"/>
          <w:b/>
        </w:rPr>
      </w:pPr>
      <w:r>
        <w:rPr>
          <w:rFonts w:ascii="Helvetica" w:hAnsi="Helvetica"/>
          <w:b/>
        </w:rPr>
        <w:t>2</w:t>
      </w:r>
      <w:r w:rsidR="00177C05" w:rsidRPr="002A59C3">
        <w:rPr>
          <w:rFonts w:ascii="Helvetica" w:hAnsi="Helvetica"/>
          <w:b/>
        </w:rPr>
        <w:t>.</w:t>
      </w:r>
      <w:r w:rsidR="00177C05" w:rsidRPr="004B2A80">
        <w:rPr>
          <w:rFonts w:ascii="Helvetica" w:hAnsi="Helvetica"/>
          <w:b/>
        </w:rPr>
        <w:t xml:space="preserve"> </w:t>
      </w:r>
      <w:r w:rsidR="00EE3A40">
        <w:rPr>
          <w:rFonts w:ascii="Helvetica" w:hAnsi="Helvetica"/>
          <w:b/>
        </w:rPr>
        <w:t xml:space="preserve">Watch the </w:t>
      </w:r>
      <w:r w:rsidR="00EE3A40" w:rsidRPr="00EE3A40">
        <w:rPr>
          <w:rFonts w:ascii="Helvetica" w:hAnsi="Helvetica"/>
          <w:b/>
        </w:rPr>
        <w:t>History of Metal Video</w:t>
      </w:r>
    </w:p>
    <w:p w14:paraId="2391902B" w14:textId="03056BE7" w:rsidR="00457060" w:rsidRDefault="00177C05" w:rsidP="00177C05">
      <w:pPr>
        <w:rPr>
          <w:rFonts w:ascii="Helvetica" w:hAnsi="Helvetica"/>
        </w:rPr>
      </w:pPr>
      <w:r w:rsidRPr="00EE3A40">
        <w:rPr>
          <w:rFonts w:ascii="Helvetica" w:hAnsi="Helvetica"/>
        </w:rPr>
        <w:t xml:space="preserve">Show the students a short video </w:t>
      </w:r>
      <w:r w:rsidR="00EE3A40">
        <w:rPr>
          <w:rFonts w:ascii="Helvetica" w:hAnsi="Helvetica"/>
        </w:rPr>
        <w:t>describing the invention of metal in Africa</w:t>
      </w:r>
      <w:r w:rsidRPr="00EE3A40">
        <w:rPr>
          <w:rFonts w:ascii="Helvetica" w:hAnsi="Helvetica"/>
        </w:rPr>
        <w:t xml:space="preserve"> (Lesson</w:t>
      </w:r>
      <w:r w:rsidR="002473FB">
        <w:rPr>
          <w:rFonts w:ascii="Helvetica" w:hAnsi="Helvetica"/>
        </w:rPr>
        <w:t>4-14</w:t>
      </w:r>
      <w:r w:rsidR="00C03B47">
        <w:rPr>
          <w:rFonts w:ascii="Helvetica" w:hAnsi="Helvetica"/>
        </w:rPr>
        <w:t>Video1</w:t>
      </w:r>
      <w:r w:rsidRPr="00EE3A40">
        <w:rPr>
          <w:rFonts w:ascii="Helvetica" w:hAnsi="Helvetica"/>
        </w:rPr>
        <w:t>). After watching the video, ask the students</w:t>
      </w:r>
      <w:r w:rsidR="00457060">
        <w:rPr>
          <w:rFonts w:ascii="Helvetica" w:hAnsi="Helvetica"/>
        </w:rPr>
        <w:t xml:space="preserve"> to tell you all the things they can think of that are made of metal. List the items on the board or chart paper. Ask students, why do they think that being able to make metal is important and what would life be like today without metals. </w:t>
      </w:r>
    </w:p>
    <w:p w14:paraId="3FCA4919" w14:textId="77777777" w:rsidR="00F47DA4" w:rsidRDefault="00F47DA4" w:rsidP="00177C05">
      <w:pPr>
        <w:rPr>
          <w:rFonts w:ascii="Helvetica" w:hAnsi="Helvetica"/>
        </w:rPr>
      </w:pPr>
    </w:p>
    <w:p w14:paraId="4E63098A" w14:textId="41963031" w:rsidR="00F47DA4" w:rsidRDefault="00A32FBE" w:rsidP="00177C05">
      <w:pPr>
        <w:rPr>
          <w:rFonts w:ascii="Helvetica" w:hAnsi="Helvetica"/>
        </w:rPr>
      </w:pPr>
      <w:r>
        <w:rPr>
          <w:rFonts w:ascii="Helvetica" w:hAnsi="Helvetica"/>
        </w:rPr>
        <w:t xml:space="preserve">Tell the students that today we are going to study four of the Great African Empires, which were groups of people who were grouped together to form large nations that protected each other and had a single ruler (much like the pharaoh of Ancient Egypt). </w:t>
      </w:r>
      <w:r w:rsidR="004863DC">
        <w:rPr>
          <w:rFonts w:ascii="Helvetica" w:hAnsi="Helvetica"/>
        </w:rPr>
        <w:t xml:space="preserve">These empires were able to happen, in part, because of metal. </w:t>
      </w:r>
      <w:r w:rsidR="000A30BD">
        <w:rPr>
          <w:rFonts w:ascii="Helvetica" w:hAnsi="Helvetica"/>
        </w:rPr>
        <w:t>Many of these empires became powerful by trading metals to people in Europe and Asia.</w:t>
      </w:r>
    </w:p>
    <w:p w14:paraId="3873B7CC" w14:textId="77777777" w:rsidR="00177C05" w:rsidRDefault="00177C05" w:rsidP="00177C05">
      <w:pPr>
        <w:rPr>
          <w:rFonts w:ascii="Helvetica" w:hAnsi="Helvetica"/>
        </w:rPr>
      </w:pPr>
    </w:p>
    <w:p w14:paraId="515E6099" w14:textId="77777777" w:rsidR="00177C05" w:rsidRPr="000D4595" w:rsidRDefault="00177C05" w:rsidP="00177C05">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2CACA4F3" w14:textId="77777777" w:rsidR="00177C05" w:rsidRDefault="00177C05" w:rsidP="00177C05">
      <w:pPr>
        <w:rPr>
          <w:rFonts w:ascii="Helvetica" w:hAnsi="Helvetica"/>
        </w:rPr>
      </w:pPr>
    </w:p>
    <w:p w14:paraId="7640D02C" w14:textId="09FB4493" w:rsidR="00177C05" w:rsidRPr="00DE1829" w:rsidRDefault="00753C17" w:rsidP="00177C05">
      <w:pPr>
        <w:rPr>
          <w:rFonts w:ascii="Helvetica" w:hAnsi="Helvetica"/>
          <w:b/>
        </w:rPr>
      </w:pPr>
      <w:r>
        <w:rPr>
          <w:rFonts w:ascii="Helvetica" w:hAnsi="Helvetica"/>
          <w:b/>
        </w:rPr>
        <w:t>3</w:t>
      </w:r>
      <w:r w:rsidR="00177C05" w:rsidRPr="00DE1829">
        <w:rPr>
          <w:rFonts w:ascii="Helvetica" w:hAnsi="Helvetica"/>
          <w:b/>
        </w:rPr>
        <w:t xml:space="preserve">. Engage in a Carousel Activity on </w:t>
      </w:r>
      <w:r w:rsidR="00177C05">
        <w:rPr>
          <w:rFonts w:ascii="Helvetica" w:hAnsi="Helvetica"/>
          <w:b/>
        </w:rPr>
        <w:t>the Number of Continents</w:t>
      </w:r>
      <w:r w:rsidR="00177C05" w:rsidRPr="00DE1829">
        <w:rPr>
          <w:rFonts w:ascii="Helvetica" w:hAnsi="Helvetica"/>
          <w:b/>
        </w:rPr>
        <w:t xml:space="preserve">  </w:t>
      </w:r>
    </w:p>
    <w:p w14:paraId="2F7F1648" w14:textId="030616AB" w:rsidR="00177C05" w:rsidRDefault="00177C05" w:rsidP="00177C05">
      <w:pPr>
        <w:rPr>
          <w:rFonts w:ascii="Helvetica" w:hAnsi="Helvetica"/>
        </w:rPr>
      </w:pPr>
      <w:r>
        <w:rPr>
          <w:rFonts w:ascii="Helvetica" w:hAnsi="Helvetica"/>
        </w:rPr>
        <w:t xml:space="preserve">Give each student pencil and clipboard with the </w:t>
      </w:r>
      <w:r w:rsidR="00964631">
        <w:rPr>
          <w:rFonts w:ascii="Helvetica" w:hAnsi="Helvetica"/>
        </w:rPr>
        <w:t>Note Taking Sheet</w:t>
      </w:r>
      <w:r w:rsidR="00964631" w:rsidRPr="00A56636">
        <w:rPr>
          <w:rFonts w:ascii="Helvetica" w:hAnsi="Helvetica"/>
        </w:rPr>
        <w:t xml:space="preserve"> </w:t>
      </w:r>
      <w:r w:rsidR="00964631">
        <w:rPr>
          <w:rFonts w:ascii="Helvetica" w:hAnsi="Helvetica"/>
        </w:rPr>
        <w:t xml:space="preserve">(WORKSHEET </w:t>
      </w:r>
      <w:r w:rsidR="002473FB">
        <w:rPr>
          <w:rFonts w:ascii="Helvetica" w:hAnsi="Helvetica"/>
        </w:rPr>
        <w:t>4-14</w:t>
      </w:r>
      <w:r w:rsidR="00964631">
        <w:rPr>
          <w:rFonts w:ascii="Helvetica" w:hAnsi="Helvetica"/>
        </w:rPr>
        <w:t>.E)</w:t>
      </w:r>
      <w:r>
        <w:rPr>
          <w:rFonts w:ascii="Helvetica" w:hAnsi="Helvetica"/>
        </w:rPr>
        <w:t xml:space="preserve"> on it</w:t>
      </w:r>
      <w:r>
        <w:rPr>
          <w:rFonts w:ascii="Helvetica" w:hAnsi="Helvetica"/>
          <w:b/>
        </w:rPr>
        <w:t>.</w:t>
      </w:r>
      <w:r>
        <w:rPr>
          <w:rFonts w:ascii="Helvetica" w:hAnsi="Helvetica"/>
        </w:rPr>
        <w:t xml:space="preserve"> Ask students to go t</w:t>
      </w:r>
      <w:r w:rsidR="00E90FDF">
        <w:rPr>
          <w:rFonts w:ascii="Helvetica" w:hAnsi="Helvetica"/>
        </w:rPr>
        <w:t>o each of the four stations (</w:t>
      </w:r>
      <w:r w:rsidR="002473FB">
        <w:rPr>
          <w:rFonts w:ascii="Helvetica" w:hAnsi="Helvetica"/>
        </w:rPr>
        <w:t>4-14</w:t>
      </w:r>
      <w:r w:rsidR="00E90FDF">
        <w:rPr>
          <w:rFonts w:ascii="Helvetica" w:hAnsi="Helvetica"/>
        </w:rPr>
        <w:t xml:space="preserve">.A, </w:t>
      </w:r>
      <w:r w:rsidR="002473FB">
        <w:rPr>
          <w:rFonts w:ascii="Helvetica" w:hAnsi="Helvetica"/>
        </w:rPr>
        <w:t>4-14</w:t>
      </w:r>
      <w:r w:rsidR="00E90FDF">
        <w:rPr>
          <w:rFonts w:ascii="Helvetica" w:hAnsi="Helvetica"/>
        </w:rPr>
        <w:t xml:space="preserve">.B, </w:t>
      </w:r>
      <w:r w:rsidR="002473FB">
        <w:rPr>
          <w:rFonts w:ascii="Helvetica" w:hAnsi="Helvetica"/>
        </w:rPr>
        <w:t>4-14</w:t>
      </w:r>
      <w:r w:rsidR="00E90FDF">
        <w:rPr>
          <w:rFonts w:ascii="Helvetica" w:hAnsi="Helvetica"/>
        </w:rPr>
        <w:t xml:space="preserve">.C, </w:t>
      </w:r>
      <w:r w:rsidR="002473FB">
        <w:rPr>
          <w:rFonts w:ascii="Helvetica" w:hAnsi="Helvetica"/>
        </w:rPr>
        <w:t>4-14</w:t>
      </w:r>
      <w:r w:rsidR="00E90FDF">
        <w:rPr>
          <w:rFonts w:ascii="Helvetica" w:hAnsi="Helvetica"/>
        </w:rPr>
        <w:t>.D</w:t>
      </w:r>
      <w:r>
        <w:rPr>
          <w:rFonts w:ascii="Helvetica" w:hAnsi="Helvetica"/>
        </w:rPr>
        <w:t xml:space="preserve">). At each station, the students should take notes on the </w:t>
      </w:r>
      <w:r w:rsidR="00E862C0">
        <w:rPr>
          <w:rFonts w:ascii="Helvetica" w:hAnsi="Helvetica"/>
        </w:rPr>
        <w:t>different Great African Empires</w:t>
      </w:r>
      <w:r>
        <w:rPr>
          <w:rFonts w:ascii="Helvetica" w:hAnsi="Helvetica"/>
        </w:rPr>
        <w:t>.</w:t>
      </w:r>
    </w:p>
    <w:p w14:paraId="39868A05" w14:textId="77777777" w:rsidR="00177C05" w:rsidRDefault="00177C05" w:rsidP="00177C05">
      <w:pPr>
        <w:rPr>
          <w:rFonts w:ascii="Helvetica" w:hAnsi="Helvetica"/>
        </w:rPr>
      </w:pPr>
    </w:p>
    <w:p w14:paraId="3B53D166" w14:textId="7016D531" w:rsidR="00177C05" w:rsidRPr="003E1A32" w:rsidRDefault="00177C05" w:rsidP="00177C05">
      <w:pPr>
        <w:rPr>
          <w:rFonts w:ascii="Helvetica" w:hAnsi="Helvetica"/>
        </w:rPr>
      </w:pPr>
      <w:r>
        <w:rPr>
          <w:rFonts w:ascii="Helvetica" w:hAnsi="Helvetica"/>
        </w:rPr>
        <w:t xml:space="preserve">Once students have gone to each of the four stations, they should return to their seats. Put students in small groups. Have them look at their note sheets </w:t>
      </w:r>
      <w:r w:rsidR="007677FF">
        <w:rPr>
          <w:rFonts w:ascii="Helvetica" w:hAnsi="Helvetica"/>
        </w:rPr>
        <w:t xml:space="preserve">and </w:t>
      </w:r>
      <w:r>
        <w:rPr>
          <w:rFonts w:ascii="Helvetica" w:hAnsi="Helvetica"/>
        </w:rPr>
        <w:t xml:space="preserve">debate which </w:t>
      </w:r>
      <w:r w:rsidR="003E1A32">
        <w:rPr>
          <w:rFonts w:ascii="Helvetica" w:hAnsi="Helvetica"/>
        </w:rPr>
        <w:t>empire they think would be the place where they would want to live</w:t>
      </w:r>
      <w:r>
        <w:rPr>
          <w:rFonts w:ascii="Helvetica" w:hAnsi="Helvetica"/>
        </w:rPr>
        <w:t xml:space="preserve">. </w:t>
      </w:r>
    </w:p>
    <w:p w14:paraId="1994FE37" w14:textId="77777777" w:rsidR="00177C05" w:rsidRDefault="00177C05" w:rsidP="00177C05">
      <w:pPr>
        <w:rPr>
          <w:rFonts w:ascii="Helvetica" w:hAnsi="Helvetica"/>
        </w:rPr>
      </w:pPr>
    </w:p>
    <w:p w14:paraId="5364D1C7" w14:textId="586E6991" w:rsidR="0017148E" w:rsidRDefault="0017148E" w:rsidP="00177C05">
      <w:pPr>
        <w:rPr>
          <w:rFonts w:ascii="Helvetica" w:hAnsi="Helvetica"/>
        </w:rPr>
      </w:pPr>
    </w:p>
    <w:p w14:paraId="1ED4BC4A" w14:textId="77777777" w:rsidR="0017148E" w:rsidRDefault="0017148E" w:rsidP="00177C05">
      <w:pPr>
        <w:rPr>
          <w:rFonts w:ascii="Helvetica" w:hAnsi="Helvetica"/>
        </w:rPr>
      </w:pPr>
    </w:p>
    <w:p w14:paraId="624829D7" w14:textId="77777777" w:rsidR="0017148E" w:rsidRDefault="0017148E" w:rsidP="00177C05">
      <w:pPr>
        <w:rPr>
          <w:rFonts w:ascii="Helvetica" w:hAnsi="Helvetica"/>
        </w:rPr>
      </w:pPr>
    </w:p>
    <w:p w14:paraId="03E93463" w14:textId="77777777" w:rsidR="00177C05" w:rsidRPr="000D4595" w:rsidRDefault="00177C05" w:rsidP="00177C05">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15</w:t>
      </w:r>
      <w:r w:rsidRPr="000D4595">
        <w:rPr>
          <w:rFonts w:ascii="Helvetica" w:hAnsi="Helvetica"/>
          <w:b/>
        </w:rPr>
        <w:t xml:space="preserve"> minutes)</w:t>
      </w:r>
    </w:p>
    <w:p w14:paraId="248B7A7B" w14:textId="77777777" w:rsidR="00177C05" w:rsidRDefault="00177C05" w:rsidP="00177C05">
      <w:pPr>
        <w:rPr>
          <w:rFonts w:ascii="Helvetica" w:hAnsi="Helvetica"/>
          <w:b/>
        </w:rPr>
      </w:pPr>
    </w:p>
    <w:p w14:paraId="15E68339" w14:textId="1E5D2848" w:rsidR="00177C05" w:rsidRDefault="00753C17" w:rsidP="00177C05">
      <w:pPr>
        <w:rPr>
          <w:rFonts w:ascii="Helvetica" w:hAnsi="Helvetica"/>
          <w:b/>
        </w:rPr>
      </w:pPr>
      <w:r>
        <w:rPr>
          <w:rFonts w:ascii="Helvetica" w:hAnsi="Helvetica"/>
          <w:b/>
        </w:rPr>
        <w:t>4</w:t>
      </w:r>
      <w:r w:rsidR="00177C05" w:rsidRPr="009B0FF6">
        <w:rPr>
          <w:rFonts w:ascii="Helvetica" w:hAnsi="Helvetica"/>
          <w:b/>
        </w:rPr>
        <w:t xml:space="preserve">. </w:t>
      </w:r>
      <w:r w:rsidR="00177C05">
        <w:rPr>
          <w:rFonts w:ascii="Helvetica" w:hAnsi="Helvetica"/>
          <w:b/>
        </w:rPr>
        <w:t xml:space="preserve">Write Up Argument </w:t>
      </w:r>
      <w:r w:rsidR="00177C05" w:rsidRPr="00DE1829">
        <w:rPr>
          <w:rFonts w:ascii="Helvetica" w:hAnsi="Helvetica"/>
          <w:b/>
        </w:rPr>
        <w:t xml:space="preserve">on </w:t>
      </w:r>
      <w:r w:rsidR="00177C05">
        <w:rPr>
          <w:rFonts w:ascii="Helvetica" w:hAnsi="Helvetica"/>
          <w:b/>
        </w:rPr>
        <w:t xml:space="preserve">the </w:t>
      </w:r>
      <w:r w:rsidR="00DF5FDB">
        <w:rPr>
          <w:rFonts w:ascii="Helvetica" w:hAnsi="Helvetica"/>
          <w:b/>
        </w:rPr>
        <w:t>Great African Empires</w:t>
      </w:r>
    </w:p>
    <w:p w14:paraId="4744E092" w14:textId="721938BA" w:rsidR="00177C05" w:rsidRDefault="00177C05" w:rsidP="00177C05">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2473FB">
        <w:rPr>
          <w:rFonts w:ascii="Helvetica" w:hAnsi="Helvetica"/>
        </w:rPr>
        <w:t>4-14</w:t>
      </w:r>
      <w:r>
        <w:rPr>
          <w:rFonts w:ascii="Helvetica" w:hAnsi="Helvetica"/>
        </w:rPr>
        <w:t>.</w:t>
      </w:r>
      <w:r w:rsidR="00BD6ABD">
        <w:rPr>
          <w:rFonts w:ascii="Helvetica" w:hAnsi="Helvetica"/>
        </w:rPr>
        <w:t>F</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BD6ABD" w:rsidRPr="00BD6ABD">
        <w:rPr>
          <w:rFonts w:ascii="Helvetica" w:hAnsi="Helvetica"/>
        </w:rPr>
        <w:t>If you could live in any African empire, which one would it be and why?</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the </w:t>
      </w:r>
      <w:r>
        <w:rPr>
          <w:rFonts w:ascii="Helvetica" w:hAnsi="Helvetica"/>
        </w:rPr>
        <w:t>sheets on the walls</w:t>
      </w:r>
      <w:r w:rsidRPr="00A67A52">
        <w:rPr>
          <w:rFonts w:ascii="Helvetica" w:hAnsi="Helvetica"/>
        </w:rPr>
        <w:t>.</w:t>
      </w:r>
      <w:r>
        <w:rPr>
          <w:rFonts w:ascii="Helvetica" w:hAnsi="Helvetica"/>
        </w:rPr>
        <w:t xml:space="preserve"> Tell students that the evidence they use can be something that they wrote on the sheets. Encourage students to get up and look at the sheets on the wall, when they need evidence to write on their sheet.</w:t>
      </w:r>
    </w:p>
    <w:p w14:paraId="2E7F8031" w14:textId="77777777" w:rsidR="00F21887" w:rsidRDefault="00F21887" w:rsidP="00177C05">
      <w:pPr>
        <w:rPr>
          <w:rFonts w:ascii="Helvetica" w:hAnsi="Helvetica"/>
        </w:rPr>
      </w:pPr>
    </w:p>
    <w:p w14:paraId="6C659E15" w14:textId="55652540" w:rsidR="00F21887" w:rsidRDefault="00F21887" w:rsidP="00177C05">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6C6A7186" w14:textId="77777777" w:rsidR="004950B7" w:rsidRPr="00600AD7" w:rsidRDefault="004950B7" w:rsidP="004950B7">
      <w:pPr>
        <w:rPr>
          <w:rFonts w:ascii="Helvetica" w:hAnsi="Helvetica"/>
          <w:b/>
        </w:rPr>
      </w:pPr>
    </w:p>
    <w:p w14:paraId="4A920E2D" w14:textId="77777777" w:rsidR="004950B7" w:rsidRPr="00600AD7" w:rsidRDefault="004950B7" w:rsidP="004950B7">
      <w:pPr>
        <w:shd w:val="clear" w:color="auto" w:fill="FBE4D5" w:themeFill="accent2" w:themeFillTint="33"/>
        <w:rPr>
          <w:rFonts w:ascii="Helvetica" w:hAnsi="Helvetica"/>
          <w:b/>
        </w:rPr>
      </w:pPr>
      <w:r>
        <w:rPr>
          <w:rFonts w:ascii="Helvetica" w:hAnsi="Helvetica"/>
          <w:b/>
        </w:rPr>
        <w:t>EVALUATION</w:t>
      </w:r>
    </w:p>
    <w:p w14:paraId="6036AEC9" w14:textId="77777777" w:rsidR="004950B7" w:rsidRDefault="004950B7" w:rsidP="004950B7">
      <w:pPr>
        <w:rPr>
          <w:rFonts w:ascii="Helvetica" w:hAnsi="Helvetica"/>
        </w:rPr>
      </w:pPr>
    </w:p>
    <w:p w14:paraId="2CDC3814" w14:textId="029F2295" w:rsidR="004950B7" w:rsidRDefault="004950B7" w:rsidP="004950B7">
      <w:pPr>
        <w:rPr>
          <w:rFonts w:ascii="Helvetica" w:hAnsi="Helvetica"/>
        </w:rPr>
      </w:pPr>
      <w:r>
        <w:rPr>
          <w:rFonts w:ascii="Helvetica" w:hAnsi="Helvetica"/>
        </w:rPr>
        <w:t xml:space="preserve">ASSESSMENT </w:t>
      </w:r>
      <w:r w:rsidR="002473FB">
        <w:rPr>
          <w:rFonts w:ascii="Helvetica" w:hAnsi="Helvetica"/>
        </w:rPr>
        <w:t>4-14</w:t>
      </w:r>
      <w:r>
        <w:rPr>
          <w:rFonts w:ascii="Helvetica" w:hAnsi="Helvetica"/>
        </w:rPr>
        <w:t>.</w:t>
      </w:r>
      <w:r w:rsidR="003312F2">
        <w:rPr>
          <w:rFonts w:ascii="Helvetica" w:hAnsi="Helvetica"/>
        </w:rPr>
        <w:t>F</w:t>
      </w:r>
    </w:p>
    <w:p w14:paraId="17600FB0" w14:textId="77777777" w:rsidR="004950B7" w:rsidRDefault="004950B7" w:rsidP="004950B7">
      <w:pPr>
        <w:rPr>
          <w:rFonts w:ascii="Helvetica" w:hAnsi="Helvetica"/>
        </w:rPr>
      </w:pPr>
    </w:p>
    <w:p w14:paraId="5F00AAE5" w14:textId="77777777" w:rsidR="00CC7D15" w:rsidRPr="00DD7713" w:rsidRDefault="00CC7D15" w:rsidP="00CC7D15">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37A90C6D" w14:textId="77777777" w:rsidR="00CC7D15" w:rsidRDefault="00CC7D15" w:rsidP="00CC7D15">
      <w:pPr>
        <w:rPr>
          <w:rFonts w:ascii="Helvetica" w:hAnsi="Helvetica"/>
        </w:rPr>
      </w:pPr>
    </w:p>
    <w:p w14:paraId="6B4E8763" w14:textId="77777777" w:rsidR="00CC7D15" w:rsidRDefault="00CC7D15" w:rsidP="00CC7D15">
      <w:pPr>
        <w:rPr>
          <w:rFonts w:ascii="Helvetica" w:hAnsi="Helvetica"/>
        </w:rPr>
      </w:pPr>
      <w:r>
        <w:rPr>
          <w:rFonts w:ascii="Helvetica" w:hAnsi="Helvetica"/>
        </w:rPr>
        <w:t>A generic writing rubric for evaluating exit tickets is located at the end of this Instructor Manual-before “Additional Resources.”</w:t>
      </w:r>
    </w:p>
    <w:p w14:paraId="519F154A" w14:textId="77777777" w:rsidR="00CC7D15" w:rsidRDefault="00CC7D15" w:rsidP="004950B7">
      <w:pPr>
        <w:rPr>
          <w:rFonts w:ascii="Helvetica" w:hAnsi="Helvetica"/>
        </w:rPr>
      </w:pPr>
    </w:p>
    <w:p w14:paraId="5B46A429" w14:textId="77777777" w:rsidR="004950B7" w:rsidRDefault="004950B7" w:rsidP="004950B7">
      <w:pPr>
        <w:rPr>
          <w:rFonts w:ascii="Helvetica" w:hAnsi="Helvetica"/>
        </w:rPr>
      </w:pPr>
      <w:r>
        <w:rPr>
          <w:rFonts w:ascii="Helvetica" w:hAnsi="Helvetica"/>
        </w:rPr>
        <w:t>What to look for?</w:t>
      </w:r>
    </w:p>
    <w:p w14:paraId="40148ED6" w14:textId="77777777" w:rsidR="004950B7" w:rsidRDefault="004950B7" w:rsidP="004950B7">
      <w:pPr>
        <w:rPr>
          <w:rFonts w:ascii="Helvetica" w:hAnsi="Helvetica"/>
        </w:rPr>
      </w:pPr>
    </w:p>
    <w:p w14:paraId="7F618E52" w14:textId="5BDDFFC2" w:rsidR="00EB5133" w:rsidRDefault="00EB5133" w:rsidP="00EB5133">
      <w:pPr>
        <w:rPr>
          <w:rFonts w:ascii="Helvetica" w:hAnsi="Helvetica"/>
        </w:rPr>
      </w:pPr>
      <w:r>
        <w:rPr>
          <w:rFonts w:ascii="Helvetica" w:hAnsi="Helvetica"/>
        </w:rPr>
        <w:t>The students should take a stance on what African empire they would live in. All arguments should cite at least 3 pieces of evidence from the sources.</w:t>
      </w:r>
    </w:p>
    <w:p w14:paraId="6A209784" w14:textId="77777777" w:rsidR="00EB5133" w:rsidRDefault="00EB5133" w:rsidP="004950B7">
      <w:pPr>
        <w:rPr>
          <w:rFonts w:ascii="Helvetica" w:hAnsi="Helvetica"/>
        </w:rPr>
      </w:pPr>
    </w:p>
    <w:p w14:paraId="6F4D7189" w14:textId="06E773C0" w:rsidR="001E2396" w:rsidRDefault="004950B7" w:rsidP="001E2396">
      <w:pPr>
        <w:rPr>
          <w:rFonts w:ascii="Helvetica" w:hAnsi="Helvetica"/>
        </w:rPr>
      </w:pPr>
      <w:r>
        <w:rPr>
          <w:rFonts w:ascii="Helvetica" w:hAnsi="Helvetica"/>
        </w:rPr>
        <w:t>Some information that students may include in their answer to the question:</w:t>
      </w:r>
    </w:p>
    <w:p w14:paraId="0689DD7F" w14:textId="77777777" w:rsidR="00C80AB9" w:rsidRDefault="00C80AB9" w:rsidP="001E2396">
      <w:pPr>
        <w:rPr>
          <w:rFonts w:ascii="Helvetica" w:hAnsi="Helvetica"/>
        </w:rPr>
      </w:pPr>
    </w:p>
    <w:p w14:paraId="206C93FE" w14:textId="657275E9" w:rsidR="00C80AB9" w:rsidRDefault="00E60A2B" w:rsidP="001E2396">
      <w:pPr>
        <w:rPr>
          <w:rFonts w:ascii="Helvetica" w:hAnsi="Helvetica"/>
        </w:rPr>
      </w:pPr>
      <w:r>
        <w:rPr>
          <w:rFonts w:ascii="Helvetica" w:hAnsi="Helvetica"/>
        </w:rPr>
        <w:t>Ghana</w:t>
      </w:r>
    </w:p>
    <w:p w14:paraId="6C82C54B" w14:textId="77777777" w:rsidR="00EF2025" w:rsidRDefault="00EF2025" w:rsidP="00EF2025">
      <w:pPr>
        <w:pStyle w:val="ListParagraph"/>
        <w:numPr>
          <w:ilvl w:val="0"/>
          <w:numId w:val="14"/>
        </w:numPr>
        <w:rPr>
          <w:rFonts w:ascii="Helvetica" w:hAnsi="Helvetica"/>
        </w:rPr>
      </w:pPr>
      <w:r>
        <w:rPr>
          <w:rFonts w:ascii="Helvetica" w:hAnsi="Helvetica"/>
        </w:rPr>
        <w:t>My ancestors came from there</w:t>
      </w:r>
    </w:p>
    <w:p w14:paraId="27733C0F" w14:textId="09C5DB34" w:rsidR="00BC3DF1" w:rsidRDefault="009C6CEA" w:rsidP="0079042A">
      <w:pPr>
        <w:pStyle w:val="ListParagraph"/>
        <w:numPr>
          <w:ilvl w:val="0"/>
          <w:numId w:val="14"/>
        </w:numPr>
        <w:rPr>
          <w:rFonts w:ascii="Helvetica" w:hAnsi="Helvetica"/>
        </w:rPr>
      </w:pPr>
      <w:r>
        <w:rPr>
          <w:rFonts w:ascii="Helvetica" w:hAnsi="Helvetica"/>
        </w:rPr>
        <w:t>Located in West Africa</w:t>
      </w:r>
    </w:p>
    <w:p w14:paraId="1CA30947" w14:textId="572AE3E5" w:rsidR="00287BE2" w:rsidRDefault="00287BE2" w:rsidP="0079042A">
      <w:pPr>
        <w:pStyle w:val="ListParagraph"/>
        <w:numPr>
          <w:ilvl w:val="0"/>
          <w:numId w:val="14"/>
        </w:numPr>
        <w:rPr>
          <w:rFonts w:ascii="Helvetica" w:hAnsi="Helvetica"/>
        </w:rPr>
      </w:pPr>
      <w:r>
        <w:rPr>
          <w:rFonts w:ascii="Helvetica" w:hAnsi="Helvetica"/>
        </w:rPr>
        <w:t>D</w:t>
      </w:r>
      <w:r w:rsidRPr="00287BE2">
        <w:rPr>
          <w:rFonts w:ascii="Helvetica" w:hAnsi="Helvetica"/>
        </w:rPr>
        <w:t xml:space="preserve">esert </w:t>
      </w:r>
      <w:r>
        <w:rPr>
          <w:rFonts w:ascii="Helvetica" w:hAnsi="Helvetica"/>
        </w:rPr>
        <w:t xml:space="preserve">climate </w:t>
      </w:r>
      <w:r w:rsidRPr="00287BE2">
        <w:rPr>
          <w:rFonts w:ascii="Helvetica" w:hAnsi="Helvetica"/>
        </w:rPr>
        <w:t>with hot and dry year-rou</w:t>
      </w:r>
      <w:r w:rsidR="009C6CEA">
        <w:rPr>
          <w:rFonts w:ascii="Helvetica" w:hAnsi="Helvetica"/>
        </w:rPr>
        <w:t>nd with some rain in the winter</w:t>
      </w:r>
    </w:p>
    <w:p w14:paraId="2743D123" w14:textId="68E81527" w:rsidR="00FD6721" w:rsidRPr="00FD6721" w:rsidRDefault="00EC7DC2" w:rsidP="0079042A">
      <w:pPr>
        <w:pStyle w:val="ListParagraph"/>
        <w:numPr>
          <w:ilvl w:val="0"/>
          <w:numId w:val="14"/>
        </w:numPr>
        <w:rPr>
          <w:rFonts w:ascii="Helvetica" w:hAnsi="Helvetica"/>
        </w:rPr>
      </w:pPr>
      <w:r>
        <w:rPr>
          <w:rFonts w:ascii="Helvetica" w:hAnsi="Helvetica"/>
        </w:rPr>
        <w:t>Medium</w:t>
      </w:r>
      <w:r w:rsidR="00300291">
        <w:rPr>
          <w:rFonts w:ascii="Helvetica" w:hAnsi="Helvetica"/>
        </w:rPr>
        <w:t xml:space="preserve"> empire (30,000 people)</w:t>
      </w:r>
    </w:p>
    <w:p w14:paraId="76B28DB2" w14:textId="1B333F7E" w:rsidR="00274618" w:rsidRDefault="00274618" w:rsidP="0079042A">
      <w:pPr>
        <w:pStyle w:val="ListParagraph"/>
        <w:numPr>
          <w:ilvl w:val="0"/>
          <w:numId w:val="14"/>
        </w:numPr>
        <w:rPr>
          <w:rFonts w:ascii="Helvetica" w:hAnsi="Helvetica"/>
        </w:rPr>
      </w:pPr>
      <w:r>
        <w:rPr>
          <w:rFonts w:ascii="Helvetica" w:hAnsi="Helvetica"/>
        </w:rPr>
        <w:t>B</w:t>
      </w:r>
      <w:r w:rsidRPr="00274618">
        <w:rPr>
          <w:rFonts w:ascii="Helvetica" w:hAnsi="Helvetica"/>
        </w:rPr>
        <w:t>ecame very rich from mi</w:t>
      </w:r>
      <w:r w:rsidR="009C6CEA">
        <w:rPr>
          <w:rFonts w:ascii="Helvetica" w:hAnsi="Helvetica"/>
        </w:rPr>
        <w:t>ning and trading iron and gold</w:t>
      </w:r>
    </w:p>
    <w:p w14:paraId="54F8E3E1" w14:textId="58B2192C" w:rsidR="00C80AB9" w:rsidRDefault="00274618" w:rsidP="0079042A">
      <w:pPr>
        <w:pStyle w:val="ListParagraph"/>
        <w:numPr>
          <w:ilvl w:val="0"/>
          <w:numId w:val="14"/>
        </w:numPr>
        <w:rPr>
          <w:rFonts w:ascii="Helvetica" w:hAnsi="Helvetica"/>
        </w:rPr>
      </w:pPr>
      <w:r>
        <w:rPr>
          <w:rFonts w:ascii="Helvetica" w:hAnsi="Helvetica"/>
        </w:rPr>
        <w:t>U</w:t>
      </w:r>
      <w:r w:rsidRPr="00274618">
        <w:rPr>
          <w:rFonts w:ascii="Helvetica" w:hAnsi="Helvetica"/>
        </w:rPr>
        <w:t xml:space="preserve">se camels to bring it to other empires </w:t>
      </w:r>
      <w:r w:rsidR="009C6CEA">
        <w:rPr>
          <w:rFonts w:ascii="Helvetica" w:hAnsi="Helvetica"/>
        </w:rPr>
        <w:t>across the Sahara Desert</w:t>
      </w:r>
    </w:p>
    <w:p w14:paraId="31329903" w14:textId="548C0D5A" w:rsidR="00FD6721" w:rsidRDefault="00FD6721" w:rsidP="0079042A">
      <w:pPr>
        <w:pStyle w:val="ListParagraph"/>
        <w:numPr>
          <w:ilvl w:val="0"/>
          <w:numId w:val="14"/>
        </w:numPr>
        <w:rPr>
          <w:rFonts w:ascii="Helvetica" w:hAnsi="Helvetica"/>
        </w:rPr>
      </w:pPr>
      <w:r>
        <w:rPr>
          <w:rFonts w:ascii="Helvetica" w:hAnsi="Helvetica"/>
        </w:rPr>
        <w:t>Pe</w:t>
      </w:r>
      <w:r w:rsidR="009C6CEA">
        <w:rPr>
          <w:rFonts w:ascii="Helvetica" w:hAnsi="Helvetica"/>
        </w:rPr>
        <w:t>ople lived in large houses with extended family</w:t>
      </w:r>
    </w:p>
    <w:p w14:paraId="0D1C8741" w14:textId="67C82E11" w:rsidR="00FD6721" w:rsidRPr="00FD6721" w:rsidRDefault="00FD6721" w:rsidP="0079042A">
      <w:pPr>
        <w:pStyle w:val="ListParagraph"/>
        <w:numPr>
          <w:ilvl w:val="0"/>
          <w:numId w:val="14"/>
        </w:numPr>
        <w:rPr>
          <w:rFonts w:ascii="Helvetica" w:hAnsi="Helvetica"/>
        </w:rPr>
      </w:pPr>
      <w:r>
        <w:rPr>
          <w:rFonts w:ascii="Helvetica" w:hAnsi="Helvetica"/>
        </w:rPr>
        <w:lastRenderedPageBreak/>
        <w:t>Muslims w</w:t>
      </w:r>
      <w:r w:rsidR="009C6CEA">
        <w:rPr>
          <w:rFonts w:ascii="Helvetica" w:hAnsi="Helvetica"/>
        </w:rPr>
        <w:t>ere the largest religious group</w:t>
      </w:r>
    </w:p>
    <w:p w14:paraId="6A8B2652" w14:textId="77777777" w:rsidR="007F1726" w:rsidRPr="007F1726" w:rsidRDefault="007F1726" w:rsidP="007F1726">
      <w:pPr>
        <w:rPr>
          <w:rFonts w:ascii="Helvetica" w:hAnsi="Helvetica"/>
        </w:rPr>
      </w:pPr>
    </w:p>
    <w:p w14:paraId="3B8BD0C3" w14:textId="77777777" w:rsidR="00C80AB9" w:rsidRDefault="00C80AB9" w:rsidP="001E2396">
      <w:pPr>
        <w:rPr>
          <w:rFonts w:ascii="Helvetica" w:hAnsi="Helvetica"/>
        </w:rPr>
      </w:pPr>
      <w:r>
        <w:rPr>
          <w:rFonts w:ascii="Helvetica" w:hAnsi="Helvetica"/>
        </w:rPr>
        <w:t>Kongo</w:t>
      </w:r>
    </w:p>
    <w:p w14:paraId="43BEF30B" w14:textId="77777777" w:rsidR="00EF2025" w:rsidRDefault="00EF2025" w:rsidP="00EF2025">
      <w:pPr>
        <w:pStyle w:val="ListParagraph"/>
        <w:numPr>
          <w:ilvl w:val="0"/>
          <w:numId w:val="14"/>
        </w:numPr>
        <w:rPr>
          <w:rFonts w:ascii="Helvetica" w:hAnsi="Helvetica"/>
        </w:rPr>
      </w:pPr>
      <w:r>
        <w:rPr>
          <w:rFonts w:ascii="Helvetica" w:hAnsi="Helvetica"/>
        </w:rPr>
        <w:t>My ancestors came from there</w:t>
      </w:r>
    </w:p>
    <w:p w14:paraId="39B9BF9D" w14:textId="011CF345" w:rsidR="00BC3DF1" w:rsidRDefault="00BC3DF1" w:rsidP="0079042A">
      <w:pPr>
        <w:pStyle w:val="ListParagraph"/>
        <w:numPr>
          <w:ilvl w:val="0"/>
          <w:numId w:val="14"/>
        </w:numPr>
        <w:rPr>
          <w:rFonts w:ascii="Helvetica" w:hAnsi="Helvetica"/>
        </w:rPr>
      </w:pPr>
      <w:r>
        <w:rPr>
          <w:rFonts w:ascii="Helvetica" w:hAnsi="Helvetica"/>
        </w:rPr>
        <w:t>Located</w:t>
      </w:r>
      <w:r w:rsidR="009C6CEA">
        <w:rPr>
          <w:rFonts w:ascii="Helvetica" w:hAnsi="Helvetica"/>
        </w:rPr>
        <w:t xml:space="preserve"> in Central Africa</w:t>
      </w:r>
    </w:p>
    <w:p w14:paraId="64F15024" w14:textId="49284BC9" w:rsidR="00287BE2" w:rsidRDefault="00287BE2" w:rsidP="0079042A">
      <w:pPr>
        <w:pStyle w:val="ListParagraph"/>
        <w:numPr>
          <w:ilvl w:val="0"/>
          <w:numId w:val="14"/>
        </w:numPr>
        <w:rPr>
          <w:rFonts w:ascii="Helvetica" w:hAnsi="Helvetica"/>
        </w:rPr>
      </w:pPr>
      <w:r>
        <w:rPr>
          <w:rFonts w:ascii="Helvetica" w:hAnsi="Helvetica"/>
          <w:bCs/>
        </w:rPr>
        <w:t>T</w:t>
      </w:r>
      <w:r w:rsidRPr="00287BE2">
        <w:rPr>
          <w:rFonts w:ascii="Helvetica" w:hAnsi="Helvetica"/>
          <w:bCs/>
        </w:rPr>
        <w:t>ropical</w:t>
      </w:r>
      <w:r>
        <w:rPr>
          <w:rFonts w:ascii="Helvetica" w:hAnsi="Helvetica"/>
          <w:bCs/>
        </w:rPr>
        <w:t xml:space="preserve"> climate</w:t>
      </w:r>
      <w:r w:rsidRPr="00287BE2">
        <w:rPr>
          <w:rFonts w:ascii="Helvetica" w:hAnsi="Helvetica"/>
          <w:bCs/>
        </w:rPr>
        <w:t xml:space="preserve"> with hot and dry summ</w:t>
      </w:r>
      <w:r w:rsidR="009C6CEA">
        <w:rPr>
          <w:rFonts w:ascii="Helvetica" w:hAnsi="Helvetica"/>
          <w:bCs/>
        </w:rPr>
        <w:t>ers, and warm and rainy winters</w:t>
      </w:r>
    </w:p>
    <w:p w14:paraId="51A36295" w14:textId="4B7F3CBC" w:rsidR="00300291" w:rsidRDefault="00300291" w:rsidP="0079042A">
      <w:pPr>
        <w:pStyle w:val="ListParagraph"/>
        <w:numPr>
          <w:ilvl w:val="0"/>
          <w:numId w:val="14"/>
        </w:numPr>
        <w:rPr>
          <w:rFonts w:ascii="Helvetica" w:hAnsi="Helvetica"/>
        </w:rPr>
      </w:pPr>
      <w:r>
        <w:rPr>
          <w:rFonts w:ascii="Helvetica" w:hAnsi="Helvetica"/>
        </w:rPr>
        <w:t>Very large empire (500,000 people)</w:t>
      </w:r>
    </w:p>
    <w:p w14:paraId="52F23111" w14:textId="023E15D2" w:rsidR="00BC3DF1" w:rsidRDefault="00E5436C" w:rsidP="0079042A">
      <w:pPr>
        <w:pStyle w:val="ListParagraph"/>
        <w:numPr>
          <w:ilvl w:val="0"/>
          <w:numId w:val="14"/>
        </w:numPr>
        <w:rPr>
          <w:rFonts w:ascii="Helvetica" w:hAnsi="Helvetica"/>
        </w:rPr>
      </w:pPr>
      <w:r>
        <w:rPr>
          <w:rFonts w:ascii="Helvetica" w:hAnsi="Helvetica"/>
        </w:rPr>
        <w:t>Empire</w:t>
      </w:r>
      <w:r w:rsidR="00BC3DF1" w:rsidRPr="00BC3DF1">
        <w:rPr>
          <w:rFonts w:ascii="Helvetica" w:hAnsi="Helvetica"/>
        </w:rPr>
        <w:t xml:space="preserve"> became very rich from mini</w:t>
      </w:r>
      <w:r w:rsidR="009C6CEA">
        <w:rPr>
          <w:rFonts w:ascii="Helvetica" w:hAnsi="Helvetica"/>
        </w:rPr>
        <w:t>ng and trading iron and copper</w:t>
      </w:r>
    </w:p>
    <w:p w14:paraId="5E1EE529" w14:textId="06EF7B1E" w:rsidR="00C80AB9" w:rsidRDefault="00BC3DF1" w:rsidP="0079042A">
      <w:pPr>
        <w:pStyle w:val="ListParagraph"/>
        <w:numPr>
          <w:ilvl w:val="0"/>
          <w:numId w:val="14"/>
        </w:numPr>
        <w:rPr>
          <w:rFonts w:ascii="Helvetica" w:hAnsi="Helvetica"/>
        </w:rPr>
      </w:pPr>
      <w:r w:rsidRPr="00BC3DF1">
        <w:rPr>
          <w:rFonts w:ascii="Helvetica" w:hAnsi="Helvetica"/>
        </w:rPr>
        <w:t>They would sell much of their metals to Europe</w:t>
      </w:r>
      <w:r w:rsidR="00FD6721">
        <w:rPr>
          <w:rFonts w:ascii="Helvetica" w:hAnsi="Helvetica"/>
        </w:rPr>
        <w:t xml:space="preserve"> through ports on the Atlantic</w:t>
      </w:r>
    </w:p>
    <w:p w14:paraId="06562EAD" w14:textId="46174CF0" w:rsidR="00FD6721" w:rsidRDefault="00FD6721" w:rsidP="0079042A">
      <w:pPr>
        <w:pStyle w:val="ListParagraph"/>
        <w:numPr>
          <w:ilvl w:val="0"/>
          <w:numId w:val="14"/>
        </w:numPr>
        <w:rPr>
          <w:rFonts w:ascii="Helvetica" w:hAnsi="Helvetica"/>
        </w:rPr>
      </w:pPr>
      <w:r>
        <w:rPr>
          <w:rFonts w:ascii="Helvetica" w:hAnsi="Helvetica"/>
        </w:rPr>
        <w:t>People lived in small houses with immediate family, bu</w:t>
      </w:r>
      <w:r w:rsidR="009C6CEA">
        <w:rPr>
          <w:rFonts w:ascii="Helvetica" w:hAnsi="Helvetica"/>
        </w:rPr>
        <w:t>t were close to other relatives</w:t>
      </w:r>
    </w:p>
    <w:p w14:paraId="250A3830" w14:textId="06D6F60F" w:rsidR="00FD6721" w:rsidRPr="00FD6721" w:rsidRDefault="00FD6721" w:rsidP="0079042A">
      <w:pPr>
        <w:pStyle w:val="ListParagraph"/>
        <w:numPr>
          <w:ilvl w:val="0"/>
          <w:numId w:val="14"/>
        </w:numPr>
        <w:rPr>
          <w:rFonts w:ascii="Helvetica" w:hAnsi="Helvetica"/>
        </w:rPr>
      </w:pPr>
      <w:r>
        <w:rPr>
          <w:rFonts w:ascii="Helvetica" w:hAnsi="Helvetica"/>
        </w:rPr>
        <w:t xml:space="preserve">A native religion </w:t>
      </w:r>
      <w:r w:rsidR="009C6CEA">
        <w:rPr>
          <w:rFonts w:ascii="Helvetica" w:hAnsi="Helvetica"/>
        </w:rPr>
        <w:t>was the largest religious group</w:t>
      </w:r>
    </w:p>
    <w:p w14:paraId="223BB97B" w14:textId="77777777" w:rsidR="00A02B5F" w:rsidRDefault="00A02B5F" w:rsidP="001E2396">
      <w:pPr>
        <w:rPr>
          <w:rFonts w:ascii="Helvetica" w:hAnsi="Helvetica"/>
        </w:rPr>
      </w:pPr>
    </w:p>
    <w:p w14:paraId="579F5CB8" w14:textId="77777777" w:rsidR="00C80AB9" w:rsidRDefault="00C80AB9" w:rsidP="001E2396">
      <w:pPr>
        <w:rPr>
          <w:rFonts w:ascii="Helvetica" w:hAnsi="Helvetica"/>
        </w:rPr>
      </w:pPr>
      <w:r>
        <w:rPr>
          <w:rFonts w:ascii="Helvetica" w:hAnsi="Helvetica"/>
        </w:rPr>
        <w:t>Ethiopia</w:t>
      </w:r>
    </w:p>
    <w:p w14:paraId="0DFACD47" w14:textId="77777777" w:rsidR="00EF2025" w:rsidRDefault="00EF2025" w:rsidP="00EF2025">
      <w:pPr>
        <w:pStyle w:val="ListParagraph"/>
        <w:numPr>
          <w:ilvl w:val="0"/>
          <w:numId w:val="14"/>
        </w:numPr>
        <w:rPr>
          <w:rFonts w:ascii="Helvetica" w:hAnsi="Helvetica"/>
        </w:rPr>
      </w:pPr>
      <w:r>
        <w:rPr>
          <w:rFonts w:ascii="Helvetica" w:hAnsi="Helvetica"/>
        </w:rPr>
        <w:t>My ancestors came from there</w:t>
      </w:r>
    </w:p>
    <w:p w14:paraId="134D9C31" w14:textId="62B6DE01" w:rsidR="00C80AB9" w:rsidRDefault="009C6CEA" w:rsidP="0079042A">
      <w:pPr>
        <w:pStyle w:val="ListParagraph"/>
        <w:numPr>
          <w:ilvl w:val="0"/>
          <w:numId w:val="14"/>
        </w:numPr>
        <w:rPr>
          <w:rFonts w:ascii="Helvetica" w:hAnsi="Helvetica"/>
        </w:rPr>
      </w:pPr>
      <w:r>
        <w:rPr>
          <w:rFonts w:ascii="Helvetica" w:hAnsi="Helvetica"/>
        </w:rPr>
        <w:t>Located in East Africa</w:t>
      </w:r>
    </w:p>
    <w:p w14:paraId="1D0A95E8" w14:textId="1045C4B4" w:rsidR="00205470" w:rsidRDefault="00205470" w:rsidP="0079042A">
      <w:pPr>
        <w:pStyle w:val="ListParagraph"/>
        <w:numPr>
          <w:ilvl w:val="0"/>
          <w:numId w:val="14"/>
        </w:numPr>
        <w:rPr>
          <w:rFonts w:ascii="Helvetica" w:hAnsi="Helvetica"/>
        </w:rPr>
      </w:pPr>
      <w:r>
        <w:rPr>
          <w:rFonts w:ascii="Helvetica" w:hAnsi="Helvetica"/>
          <w:bCs/>
        </w:rPr>
        <w:t>T</w:t>
      </w:r>
      <w:r w:rsidRPr="00205470">
        <w:rPr>
          <w:rFonts w:ascii="Helvetica" w:hAnsi="Helvetica"/>
          <w:bCs/>
        </w:rPr>
        <w:t>ropical</w:t>
      </w:r>
      <w:r>
        <w:rPr>
          <w:rFonts w:ascii="Helvetica" w:hAnsi="Helvetica"/>
          <w:bCs/>
        </w:rPr>
        <w:t xml:space="preserve"> climate</w:t>
      </w:r>
      <w:r w:rsidRPr="00205470">
        <w:rPr>
          <w:rFonts w:ascii="Helvetica" w:hAnsi="Helvetica"/>
          <w:bCs/>
        </w:rPr>
        <w:t xml:space="preserve"> with hot and rainy summers, and warm and dry winters</w:t>
      </w:r>
    </w:p>
    <w:p w14:paraId="5549C2A1" w14:textId="28DA2CA4" w:rsidR="00EC7DC2" w:rsidRDefault="00EC7DC2" w:rsidP="0079042A">
      <w:pPr>
        <w:pStyle w:val="ListParagraph"/>
        <w:numPr>
          <w:ilvl w:val="0"/>
          <w:numId w:val="14"/>
        </w:numPr>
        <w:rPr>
          <w:rFonts w:ascii="Helvetica" w:hAnsi="Helvetica"/>
        </w:rPr>
      </w:pPr>
      <w:r>
        <w:rPr>
          <w:rFonts w:ascii="Helvetica" w:hAnsi="Helvetica"/>
        </w:rPr>
        <w:t>Small empire (20,000)</w:t>
      </w:r>
    </w:p>
    <w:p w14:paraId="07FF2D05" w14:textId="5D3D35CC" w:rsidR="0089666C" w:rsidRDefault="0089666C" w:rsidP="0079042A">
      <w:pPr>
        <w:pStyle w:val="ListParagraph"/>
        <w:numPr>
          <w:ilvl w:val="0"/>
          <w:numId w:val="14"/>
        </w:numPr>
        <w:rPr>
          <w:rFonts w:ascii="Helvetica" w:hAnsi="Helvetica"/>
        </w:rPr>
      </w:pPr>
      <w:r>
        <w:rPr>
          <w:rFonts w:ascii="Helvetica" w:hAnsi="Helvetica"/>
        </w:rPr>
        <w:t>B</w:t>
      </w:r>
      <w:r w:rsidRPr="0089666C">
        <w:rPr>
          <w:rFonts w:ascii="Helvetica" w:hAnsi="Helvetica"/>
        </w:rPr>
        <w:t>ecame very rich from mining and trading iron, gold, and salt</w:t>
      </w:r>
      <w:r>
        <w:rPr>
          <w:rFonts w:ascii="Helvetica" w:hAnsi="Helvetica"/>
        </w:rPr>
        <w:t xml:space="preserve"> (more than just metals)</w:t>
      </w:r>
    </w:p>
    <w:p w14:paraId="596BB018" w14:textId="4B3577AE" w:rsidR="0089666C" w:rsidRDefault="0089666C" w:rsidP="0079042A">
      <w:pPr>
        <w:pStyle w:val="ListParagraph"/>
        <w:numPr>
          <w:ilvl w:val="0"/>
          <w:numId w:val="14"/>
        </w:numPr>
        <w:rPr>
          <w:rFonts w:ascii="Helvetica" w:hAnsi="Helvetica"/>
        </w:rPr>
      </w:pPr>
      <w:r w:rsidRPr="0089666C">
        <w:rPr>
          <w:rFonts w:ascii="Helvetica" w:hAnsi="Helvetica"/>
        </w:rPr>
        <w:t>They would sell much of their metals to Europe and the Middle East, as they were near the Silk Road</w:t>
      </w:r>
      <w:r>
        <w:rPr>
          <w:rFonts w:ascii="Helvetica" w:hAnsi="Helvetica"/>
        </w:rPr>
        <w:t xml:space="preserve"> (best trade location)</w:t>
      </w:r>
    </w:p>
    <w:p w14:paraId="41A04366" w14:textId="2FC24749" w:rsidR="00FD6721" w:rsidRDefault="00FD6721" w:rsidP="0079042A">
      <w:pPr>
        <w:pStyle w:val="ListParagraph"/>
        <w:numPr>
          <w:ilvl w:val="0"/>
          <w:numId w:val="14"/>
        </w:numPr>
        <w:rPr>
          <w:rFonts w:ascii="Helvetica" w:hAnsi="Helvetica"/>
        </w:rPr>
      </w:pPr>
      <w:r>
        <w:rPr>
          <w:rFonts w:ascii="Helvetica" w:hAnsi="Helvetica"/>
        </w:rPr>
        <w:t>People lived in small</w:t>
      </w:r>
      <w:r w:rsidR="009C6CEA">
        <w:rPr>
          <w:rFonts w:ascii="Helvetica" w:hAnsi="Helvetica"/>
        </w:rPr>
        <w:t xml:space="preserve"> houses with immediate family</w:t>
      </w:r>
    </w:p>
    <w:p w14:paraId="07841069" w14:textId="01C51688" w:rsidR="00FD6721" w:rsidRPr="0089666C" w:rsidRDefault="00FD6721" w:rsidP="0079042A">
      <w:pPr>
        <w:pStyle w:val="ListParagraph"/>
        <w:numPr>
          <w:ilvl w:val="0"/>
          <w:numId w:val="14"/>
        </w:numPr>
        <w:rPr>
          <w:rFonts w:ascii="Helvetica" w:hAnsi="Helvetica"/>
        </w:rPr>
      </w:pPr>
      <w:r>
        <w:rPr>
          <w:rFonts w:ascii="Helvetica" w:hAnsi="Helvetica"/>
        </w:rPr>
        <w:t xml:space="preserve">Christianity </w:t>
      </w:r>
      <w:r w:rsidR="009C6CEA">
        <w:rPr>
          <w:rFonts w:ascii="Helvetica" w:hAnsi="Helvetica"/>
        </w:rPr>
        <w:t>was the largest religious group</w:t>
      </w:r>
    </w:p>
    <w:p w14:paraId="6BF55194" w14:textId="77777777" w:rsidR="007F1726" w:rsidRDefault="007F1726" w:rsidP="001E2396">
      <w:pPr>
        <w:rPr>
          <w:rFonts w:ascii="Helvetica" w:hAnsi="Helvetica"/>
        </w:rPr>
      </w:pPr>
    </w:p>
    <w:p w14:paraId="78504099" w14:textId="17B4EF50" w:rsidR="00602980" w:rsidRDefault="00C80AB9" w:rsidP="001E2396">
      <w:pPr>
        <w:rPr>
          <w:rFonts w:ascii="Helvetica" w:hAnsi="Helvetica"/>
        </w:rPr>
      </w:pPr>
      <w:r w:rsidRPr="00C80AB9">
        <w:rPr>
          <w:rFonts w:ascii="Helvetica" w:hAnsi="Helvetica"/>
        </w:rPr>
        <w:t>Zimbabwe</w:t>
      </w:r>
    </w:p>
    <w:p w14:paraId="02EA5446" w14:textId="77777777" w:rsidR="00EF2025" w:rsidRDefault="00EF2025" w:rsidP="00EF2025">
      <w:pPr>
        <w:pStyle w:val="ListParagraph"/>
        <w:numPr>
          <w:ilvl w:val="0"/>
          <w:numId w:val="14"/>
        </w:numPr>
        <w:rPr>
          <w:rFonts w:ascii="Helvetica" w:hAnsi="Helvetica"/>
        </w:rPr>
      </w:pPr>
      <w:r>
        <w:rPr>
          <w:rFonts w:ascii="Helvetica" w:hAnsi="Helvetica"/>
        </w:rPr>
        <w:t>My ancestors came from there</w:t>
      </w:r>
    </w:p>
    <w:p w14:paraId="75111D49" w14:textId="05F27398" w:rsidR="00B21F43" w:rsidRDefault="009C6CEA" w:rsidP="0079042A">
      <w:pPr>
        <w:pStyle w:val="ListParagraph"/>
        <w:numPr>
          <w:ilvl w:val="0"/>
          <w:numId w:val="14"/>
        </w:numPr>
        <w:rPr>
          <w:rFonts w:ascii="Helvetica" w:hAnsi="Helvetica"/>
        </w:rPr>
      </w:pPr>
      <w:r>
        <w:rPr>
          <w:rFonts w:ascii="Helvetica" w:hAnsi="Helvetica"/>
        </w:rPr>
        <w:t>Located in Southern Africa</w:t>
      </w:r>
    </w:p>
    <w:p w14:paraId="3487EEFA" w14:textId="336FAF91" w:rsidR="00304FA4" w:rsidRDefault="00304FA4" w:rsidP="0079042A">
      <w:pPr>
        <w:pStyle w:val="ListParagraph"/>
        <w:numPr>
          <w:ilvl w:val="0"/>
          <w:numId w:val="14"/>
        </w:numPr>
        <w:rPr>
          <w:rFonts w:ascii="Helvetica" w:hAnsi="Helvetica"/>
        </w:rPr>
      </w:pPr>
      <w:r>
        <w:rPr>
          <w:rFonts w:ascii="Helvetica" w:hAnsi="Helvetica"/>
          <w:bCs/>
        </w:rPr>
        <w:t>S</w:t>
      </w:r>
      <w:r w:rsidRPr="00304FA4">
        <w:rPr>
          <w:rFonts w:ascii="Helvetica" w:hAnsi="Helvetica"/>
          <w:bCs/>
        </w:rPr>
        <w:t xml:space="preserve">ubtropical </w:t>
      </w:r>
      <w:r>
        <w:rPr>
          <w:rFonts w:ascii="Helvetica" w:hAnsi="Helvetica"/>
          <w:bCs/>
        </w:rPr>
        <w:t xml:space="preserve">climate </w:t>
      </w:r>
      <w:r w:rsidRPr="00304FA4">
        <w:rPr>
          <w:rFonts w:ascii="Helvetica" w:hAnsi="Helvetica"/>
          <w:bCs/>
        </w:rPr>
        <w:t xml:space="preserve">with warm and rainy </w:t>
      </w:r>
      <w:r w:rsidR="009C6CEA">
        <w:rPr>
          <w:rFonts w:ascii="Helvetica" w:hAnsi="Helvetica"/>
          <w:bCs/>
        </w:rPr>
        <w:t>winters and dry and hot summers</w:t>
      </w:r>
    </w:p>
    <w:p w14:paraId="54EF654C" w14:textId="7F0DE6A7" w:rsidR="00EC7DC2" w:rsidRDefault="00EC7DC2" w:rsidP="0079042A">
      <w:pPr>
        <w:pStyle w:val="ListParagraph"/>
        <w:numPr>
          <w:ilvl w:val="0"/>
          <w:numId w:val="14"/>
        </w:numPr>
        <w:rPr>
          <w:rFonts w:ascii="Helvetica" w:hAnsi="Helvetica"/>
        </w:rPr>
      </w:pPr>
      <w:r>
        <w:rPr>
          <w:rFonts w:ascii="Helvetica" w:hAnsi="Helvetica"/>
        </w:rPr>
        <w:t>Small empire (18,000)</w:t>
      </w:r>
    </w:p>
    <w:p w14:paraId="109CC42E" w14:textId="6E12B01C" w:rsidR="00B21F43" w:rsidRPr="00B21F43" w:rsidRDefault="00B21F43" w:rsidP="0079042A">
      <w:pPr>
        <w:pStyle w:val="ListParagraph"/>
        <w:numPr>
          <w:ilvl w:val="0"/>
          <w:numId w:val="14"/>
        </w:numPr>
        <w:rPr>
          <w:rFonts w:ascii="Helvetica" w:hAnsi="Helvetica"/>
        </w:rPr>
      </w:pPr>
      <w:r w:rsidRPr="00B21F43">
        <w:rPr>
          <w:rFonts w:ascii="Helvetica" w:hAnsi="Helvetica"/>
        </w:rPr>
        <w:t>The Zimbabwe Empire became very rich from mining and</w:t>
      </w:r>
      <w:r w:rsidR="009C6CEA">
        <w:rPr>
          <w:rFonts w:ascii="Helvetica" w:hAnsi="Helvetica"/>
        </w:rPr>
        <w:t xml:space="preserve"> trading copper, iron, and gold</w:t>
      </w:r>
    </w:p>
    <w:p w14:paraId="6893662D" w14:textId="4A28FD68" w:rsidR="00FD6721" w:rsidRDefault="009C6CEA" w:rsidP="0079042A">
      <w:pPr>
        <w:pStyle w:val="ListParagraph"/>
        <w:numPr>
          <w:ilvl w:val="0"/>
          <w:numId w:val="14"/>
        </w:numPr>
        <w:rPr>
          <w:rFonts w:ascii="Helvetica" w:hAnsi="Helvetica"/>
        </w:rPr>
      </w:pPr>
      <w:r>
        <w:rPr>
          <w:rFonts w:ascii="Helvetica" w:hAnsi="Helvetica"/>
        </w:rPr>
        <w:t>Build large granite structures</w:t>
      </w:r>
    </w:p>
    <w:p w14:paraId="58AC8826" w14:textId="0DCB2172" w:rsidR="00FD6721" w:rsidRDefault="00FD6721" w:rsidP="0079042A">
      <w:pPr>
        <w:pStyle w:val="ListParagraph"/>
        <w:numPr>
          <w:ilvl w:val="0"/>
          <w:numId w:val="14"/>
        </w:numPr>
        <w:rPr>
          <w:rFonts w:ascii="Helvetica" w:hAnsi="Helvetica"/>
        </w:rPr>
      </w:pPr>
      <w:r>
        <w:rPr>
          <w:rFonts w:ascii="Helvetica" w:hAnsi="Helvetica"/>
        </w:rPr>
        <w:t>People lived in sma</w:t>
      </w:r>
      <w:r w:rsidR="009C6CEA">
        <w:rPr>
          <w:rFonts w:ascii="Helvetica" w:hAnsi="Helvetica"/>
        </w:rPr>
        <w:t>ll houses with immediate family</w:t>
      </w:r>
    </w:p>
    <w:p w14:paraId="650FCB79" w14:textId="1EAD9351" w:rsidR="00FD6721" w:rsidRDefault="00FD6721" w:rsidP="0079042A">
      <w:pPr>
        <w:pStyle w:val="ListParagraph"/>
        <w:numPr>
          <w:ilvl w:val="0"/>
          <w:numId w:val="14"/>
        </w:numPr>
        <w:rPr>
          <w:rFonts w:ascii="Helvetica" w:hAnsi="Helvetica"/>
        </w:rPr>
      </w:pPr>
      <w:r w:rsidRPr="00FD6721">
        <w:rPr>
          <w:rFonts w:ascii="Helvetica" w:hAnsi="Helvetica"/>
          <w:bCs/>
        </w:rPr>
        <w:t xml:space="preserve">Shona </w:t>
      </w:r>
      <w:r w:rsidR="009C6CEA">
        <w:rPr>
          <w:rFonts w:ascii="Helvetica" w:hAnsi="Helvetica"/>
          <w:bCs/>
        </w:rPr>
        <w:t>was the largest religious group</w:t>
      </w:r>
    </w:p>
    <w:p w14:paraId="1A3A3D9F" w14:textId="79C3BBFD" w:rsidR="00602980" w:rsidRPr="00B21F43" w:rsidRDefault="00602980" w:rsidP="0079042A">
      <w:pPr>
        <w:pStyle w:val="ListParagraph"/>
        <w:numPr>
          <w:ilvl w:val="0"/>
          <w:numId w:val="14"/>
        </w:numPr>
        <w:rPr>
          <w:rFonts w:ascii="Helvetica" w:hAnsi="Helvetica"/>
        </w:rPr>
      </w:pPr>
      <w:r w:rsidRPr="00B21F43">
        <w:rPr>
          <w:rFonts w:ascii="Helvetica" w:hAnsi="Helvetica"/>
        </w:rPr>
        <w:br w:type="page"/>
      </w:r>
    </w:p>
    <w:p w14:paraId="7A744022" w14:textId="7DCAB0A8" w:rsidR="00EC1548" w:rsidRPr="00A03D7B" w:rsidRDefault="00EC1548" w:rsidP="00A03D7B">
      <w:pPr>
        <w:shd w:val="clear" w:color="auto" w:fill="F4B083" w:themeFill="accent2" w:themeFillTint="99"/>
        <w:jc w:val="center"/>
        <w:rPr>
          <w:rFonts w:ascii="Helvetica" w:hAnsi="Helvetica"/>
          <w:b/>
        </w:rPr>
      </w:pPr>
      <w:bookmarkStart w:id="13" w:name="Lesson4_15"/>
      <w:r>
        <w:rPr>
          <w:rFonts w:ascii="Helvetica" w:hAnsi="Helvetica"/>
          <w:b/>
        </w:rPr>
        <w:lastRenderedPageBreak/>
        <w:t xml:space="preserve">LESSON PLAN </w:t>
      </w:r>
      <w:r w:rsidR="00EF5FE4">
        <w:rPr>
          <w:rFonts w:ascii="Helvetica" w:hAnsi="Helvetica"/>
          <w:b/>
        </w:rPr>
        <w:t>4-15</w:t>
      </w:r>
      <w:r>
        <w:rPr>
          <w:rFonts w:ascii="Helvetica" w:hAnsi="Helvetica"/>
          <w:b/>
        </w:rPr>
        <w:t xml:space="preserve">: </w:t>
      </w:r>
      <w:r w:rsidRPr="00EC1548">
        <w:rPr>
          <w:rFonts w:ascii="Helvetica" w:hAnsi="Helvetica"/>
          <w:b/>
        </w:rPr>
        <w:t>Timbuktu: How Trade Shaped a City</w:t>
      </w:r>
    </w:p>
    <w:bookmarkEnd w:id="13"/>
    <w:p w14:paraId="44B59589" w14:textId="77777777" w:rsidR="00DB0BB7" w:rsidRDefault="00DB0BB7" w:rsidP="00DB0BB7">
      <w:pPr>
        <w:rPr>
          <w:rFonts w:ascii="Helvetica" w:hAnsi="Helvetica"/>
        </w:rPr>
      </w:pPr>
    </w:p>
    <w:p w14:paraId="05368EAD" w14:textId="77777777" w:rsidR="00DB0BB7" w:rsidRPr="00600AD7" w:rsidRDefault="00DB0BB7" w:rsidP="00DB0BB7">
      <w:pPr>
        <w:shd w:val="clear" w:color="auto" w:fill="FBE4D5" w:themeFill="accent2" w:themeFillTint="33"/>
        <w:rPr>
          <w:rFonts w:ascii="Helvetica" w:hAnsi="Helvetica"/>
          <w:b/>
        </w:rPr>
      </w:pPr>
      <w:r>
        <w:rPr>
          <w:rFonts w:ascii="Helvetica" w:hAnsi="Helvetica"/>
          <w:b/>
        </w:rPr>
        <w:t>MATERIALS</w:t>
      </w:r>
    </w:p>
    <w:p w14:paraId="190C3786" w14:textId="77777777" w:rsidR="00DB0BB7" w:rsidRDefault="00DB0BB7" w:rsidP="00DB0BB7">
      <w:pPr>
        <w:rPr>
          <w:rFonts w:ascii="Helvetica" w:hAnsi="Helvetica"/>
        </w:rPr>
      </w:pPr>
    </w:p>
    <w:p w14:paraId="3D092677" w14:textId="5CD2C03B" w:rsidR="00DB0BB7" w:rsidRDefault="008D166C" w:rsidP="00DB0BB7">
      <w:pPr>
        <w:rPr>
          <w:rFonts w:ascii="Helvetica" w:hAnsi="Helvetica"/>
        </w:rPr>
      </w:pPr>
      <w:r>
        <w:rPr>
          <w:rFonts w:ascii="Helvetica" w:hAnsi="Helvetica"/>
        </w:rPr>
        <w:t xml:space="preserve">Images </w:t>
      </w:r>
      <w:r w:rsidR="00DB0BB7">
        <w:rPr>
          <w:rFonts w:ascii="Helvetica" w:hAnsi="Helvetica"/>
        </w:rPr>
        <w:t>(</w:t>
      </w:r>
      <w:r w:rsidR="00A90168">
        <w:rPr>
          <w:rFonts w:ascii="Helvetica" w:hAnsi="Helvetica"/>
        </w:rPr>
        <w:t>SOURCEBOOK</w:t>
      </w:r>
      <w:r w:rsidR="00DB0BB7">
        <w:rPr>
          <w:rFonts w:ascii="Helvetica" w:hAnsi="Helvetica"/>
        </w:rPr>
        <w:t xml:space="preserve"> </w:t>
      </w:r>
      <w:r w:rsidR="00EF5FE4">
        <w:rPr>
          <w:rFonts w:ascii="Helvetica" w:hAnsi="Helvetica"/>
        </w:rPr>
        <w:t>4-15</w:t>
      </w:r>
      <w:r w:rsidR="00DB0BB7">
        <w:rPr>
          <w:rFonts w:ascii="Helvetica" w:hAnsi="Helvetica"/>
        </w:rPr>
        <w:t>.A)</w:t>
      </w:r>
    </w:p>
    <w:p w14:paraId="2315835E" w14:textId="6351FDC8" w:rsidR="00DB0BB7" w:rsidRDefault="00DB0BB7" w:rsidP="00DB0BB7">
      <w:pPr>
        <w:rPr>
          <w:rFonts w:ascii="Helvetica" w:hAnsi="Helvetica"/>
        </w:rPr>
      </w:pPr>
      <w:r>
        <w:rPr>
          <w:rFonts w:ascii="Helvetica" w:hAnsi="Helvetica"/>
        </w:rPr>
        <w:t xml:space="preserve">Source </w:t>
      </w:r>
      <w:r w:rsidR="00B2345B">
        <w:rPr>
          <w:rFonts w:ascii="Helvetica" w:hAnsi="Helvetica"/>
        </w:rPr>
        <w:t>1</w:t>
      </w:r>
      <w:r>
        <w:rPr>
          <w:rFonts w:ascii="Helvetica" w:hAnsi="Helvetica"/>
        </w:rPr>
        <w:t xml:space="preserve">: </w:t>
      </w:r>
      <w:r w:rsidR="00B2345B">
        <w:rPr>
          <w:rFonts w:ascii="Helvetica" w:hAnsi="Helvetica"/>
        </w:rPr>
        <w:t>Trade</w:t>
      </w:r>
      <w:r w:rsidRPr="00A56636">
        <w:rPr>
          <w:rFonts w:ascii="Helvetica" w:hAnsi="Helvetica"/>
        </w:rPr>
        <w:t xml:space="preserve"> </w:t>
      </w:r>
      <w:r w:rsidR="00C07DA3">
        <w:rPr>
          <w:rFonts w:ascii="Helvetica" w:hAnsi="Helvetica"/>
        </w:rPr>
        <w:t>(</w:t>
      </w:r>
      <w:r w:rsidR="00A27F0A">
        <w:rPr>
          <w:rFonts w:ascii="Helvetica" w:hAnsi="Helvetica"/>
        </w:rPr>
        <w:t>SOURCEBOOK</w:t>
      </w:r>
      <w:r w:rsidR="00C07DA3">
        <w:rPr>
          <w:rFonts w:ascii="Helvetica" w:hAnsi="Helvetica"/>
        </w:rPr>
        <w:t xml:space="preserve"> </w:t>
      </w:r>
      <w:r w:rsidR="00EF5FE4">
        <w:rPr>
          <w:rFonts w:ascii="Helvetica" w:hAnsi="Helvetica"/>
        </w:rPr>
        <w:t>4-15</w:t>
      </w:r>
      <w:r>
        <w:rPr>
          <w:rFonts w:ascii="Helvetica" w:hAnsi="Helvetica"/>
        </w:rPr>
        <w:t>.B)</w:t>
      </w:r>
    </w:p>
    <w:p w14:paraId="0B5D625A" w14:textId="1D390F55" w:rsidR="00DB0BB7" w:rsidRDefault="00B2345B" w:rsidP="00DB0BB7">
      <w:pPr>
        <w:rPr>
          <w:rFonts w:ascii="Helvetica" w:hAnsi="Helvetica"/>
        </w:rPr>
      </w:pPr>
      <w:r>
        <w:rPr>
          <w:rFonts w:ascii="Helvetica" w:hAnsi="Helvetica"/>
        </w:rPr>
        <w:t>Source 2</w:t>
      </w:r>
      <w:r w:rsidR="00DB0BB7">
        <w:rPr>
          <w:rFonts w:ascii="Helvetica" w:hAnsi="Helvetica"/>
        </w:rPr>
        <w:t xml:space="preserve">: </w:t>
      </w:r>
      <w:r>
        <w:rPr>
          <w:rFonts w:ascii="Helvetica" w:hAnsi="Helvetica"/>
        </w:rPr>
        <w:t>Education</w:t>
      </w:r>
      <w:r w:rsidR="00DB0BB7" w:rsidRPr="00A56636">
        <w:rPr>
          <w:rFonts w:ascii="Helvetica" w:hAnsi="Helvetica"/>
        </w:rPr>
        <w:t xml:space="preserve"> </w:t>
      </w:r>
      <w:r w:rsidR="00C07DA3">
        <w:rPr>
          <w:rFonts w:ascii="Helvetica" w:hAnsi="Helvetica"/>
        </w:rPr>
        <w:t>(</w:t>
      </w:r>
      <w:r w:rsidR="00A27F0A">
        <w:rPr>
          <w:rFonts w:ascii="Helvetica" w:hAnsi="Helvetica"/>
        </w:rPr>
        <w:t>SOURCEBOOK</w:t>
      </w:r>
      <w:r w:rsidR="00C07DA3">
        <w:rPr>
          <w:rFonts w:ascii="Helvetica" w:hAnsi="Helvetica"/>
        </w:rPr>
        <w:t xml:space="preserve"> </w:t>
      </w:r>
      <w:r w:rsidR="00EF5FE4">
        <w:rPr>
          <w:rFonts w:ascii="Helvetica" w:hAnsi="Helvetica"/>
        </w:rPr>
        <w:t>4-15</w:t>
      </w:r>
      <w:r w:rsidR="00DB0BB7">
        <w:rPr>
          <w:rFonts w:ascii="Helvetica" w:hAnsi="Helvetica"/>
        </w:rPr>
        <w:t>.C)</w:t>
      </w:r>
    </w:p>
    <w:p w14:paraId="522F0DFC" w14:textId="0197D508" w:rsidR="00DB0BB7" w:rsidRDefault="00DB0BB7" w:rsidP="00DB0BB7">
      <w:pPr>
        <w:rPr>
          <w:rFonts w:ascii="Helvetica" w:hAnsi="Helvetica"/>
        </w:rPr>
      </w:pPr>
      <w:r>
        <w:rPr>
          <w:rFonts w:ascii="Helvetica" w:hAnsi="Helvetica"/>
        </w:rPr>
        <w:t xml:space="preserve">Source </w:t>
      </w:r>
      <w:r w:rsidR="00B2345B">
        <w:rPr>
          <w:rFonts w:ascii="Helvetica" w:hAnsi="Helvetica"/>
        </w:rPr>
        <w:t>3</w:t>
      </w:r>
      <w:r>
        <w:rPr>
          <w:rFonts w:ascii="Helvetica" w:hAnsi="Helvetica"/>
        </w:rPr>
        <w:t xml:space="preserve">: </w:t>
      </w:r>
      <w:r w:rsidR="00983636">
        <w:rPr>
          <w:rFonts w:ascii="Helvetica" w:hAnsi="Helvetica"/>
        </w:rPr>
        <w:t>Religion</w:t>
      </w:r>
      <w:r w:rsidRPr="00A56636">
        <w:rPr>
          <w:rFonts w:ascii="Helvetica" w:hAnsi="Helvetica"/>
        </w:rPr>
        <w:t xml:space="preserve"> </w:t>
      </w:r>
      <w:r w:rsidR="00C07DA3">
        <w:rPr>
          <w:rFonts w:ascii="Helvetica" w:hAnsi="Helvetica"/>
        </w:rPr>
        <w:t>(</w:t>
      </w:r>
      <w:r w:rsidR="00A27F0A">
        <w:rPr>
          <w:rFonts w:ascii="Helvetica" w:hAnsi="Helvetica"/>
        </w:rPr>
        <w:t>SOURCEBOOK</w:t>
      </w:r>
      <w:r w:rsidR="00C07DA3">
        <w:rPr>
          <w:rFonts w:ascii="Helvetica" w:hAnsi="Helvetica"/>
        </w:rPr>
        <w:t xml:space="preserve"> </w:t>
      </w:r>
      <w:r w:rsidR="00EF5FE4">
        <w:rPr>
          <w:rFonts w:ascii="Helvetica" w:hAnsi="Helvetica"/>
        </w:rPr>
        <w:t>4-15</w:t>
      </w:r>
      <w:r>
        <w:rPr>
          <w:rFonts w:ascii="Helvetica" w:hAnsi="Helvetica"/>
        </w:rPr>
        <w:t>.D)</w:t>
      </w:r>
    </w:p>
    <w:p w14:paraId="72385363" w14:textId="402B4A26" w:rsidR="00DB0BB7" w:rsidRDefault="00B2345B" w:rsidP="00DB0BB7">
      <w:pPr>
        <w:rPr>
          <w:rFonts w:ascii="Helvetica" w:hAnsi="Helvetica"/>
        </w:rPr>
      </w:pPr>
      <w:r>
        <w:rPr>
          <w:rFonts w:ascii="Helvetica" w:hAnsi="Helvetica"/>
        </w:rPr>
        <w:t>Timbuktu</w:t>
      </w:r>
      <w:r w:rsidR="00DB0BB7">
        <w:rPr>
          <w:rFonts w:ascii="Helvetica" w:hAnsi="Helvetica"/>
        </w:rPr>
        <w:t xml:space="preserve">: Exit Ticket </w:t>
      </w:r>
      <w:r w:rsidR="00DB0BB7" w:rsidRPr="009C14C4">
        <w:rPr>
          <w:rFonts w:ascii="Helvetica" w:hAnsi="Helvetica"/>
        </w:rPr>
        <w:t>(</w:t>
      </w:r>
      <w:r w:rsidR="00DB0BB7">
        <w:rPr>
          <w:rFonts w:ascii="Helvetica" w:hAnsi="Helvetica"/>
        </w:rPr>
        <w:t xml:space="preserve">ASSESSMENT </w:t>
      </w:r>
      <w:r w:rsidR="00EF5FE4">
        <w:rPr>
          <w:rFonts w:ascii="Helvetica" w:hAnsi="Helvetica"/>
        </w:rPr>
        <w:t>4-15</w:t>
      </w:r>
      <w:r w:rsidR="00DB0BB7">
        <w:rPr>
          <w:rFonts w:ascii="Helvetica" w:hAnsi="Helvetica"/>
        </w:rPr>
        <w:t>.</w:t>
      </w:r>
      <w:r w:rsidR="007E176A">
        <w:rPr>
          <w:rFonts w:ascii="Helvetica" w:hAnsi="Helvetica"/>
        </w:rPr>
        <w:t>E</w:t>
      </w:r>
      <w:r w:rsidR="00DB0BB7" w:rsidRPr="009C14C4">
        <w:rPr>
          <w:rFonts w:ascii="Helvetica" w:hAnsi="Helvetica"/>
        </w:rPr>
        <w:t>)</w:t>
      </w:r>
    </w:p>
    <w:p w14:paraId="75E3EACF" w14:textId="77777777" w:rsidR="00DB0BB7" w:rsidRPr="00600AD7" w:rsidRDefault="00DB0BB7" w:rsidP="00DB0BB7">
      <w:pPr>
        <w:rPr>
          <w:rFonts w:ascii="Helvetica" w:hAnsi="Helvetica"/>
          <w:b/>
        </w:rPr>
      </w:pPr>
    </w:p>
    <w:p w14:paraId="43B3EC21" w14:textId="77777777" w:rsidR="00DB0BB7" w:rsidRPr="00600AD7" w:rsidRDefault="00DB0BB7" w:rsidP="00DB0BB7">
      <w:pPr>
        <w:shd w:val="clear" w:color="auto" w:fill="FBE4D5" w:themeFill="accent2" w:themeFillTint="33"/>
        <w:rPr>
          <w:rFonts w:ascii="Helvetica" w:hAnsi="Helvetica"/>
          <w:b/>
        </w:rPr>
      </w:pPr>
      <w:r>
        <w:rPr>
          <w:rFonts w:ascii="Helvetica" w:hAnsi="Helvetica"/>
          <w:b/>
        </w:rPr>
        <w:t>STANDARDS</w:t>
      </w:r>
    </w:p>
    <w:p w14:paraId="68767B3D" w14:textId="77777777" w:rsidR="00DB0BB7" w:rsidRPr="00046649" w:rsidRDefault="00DB0BB7" w:rsidP="00DB0BB7">
      <w:pPr>
        <w:rPr>
          <w:rFonts w:ascii="Helvetica" w:hAnsi="Helvetica"/>
        </w:rPr>
      </w:pPr>
    </w:p>
    <w:p w14:paraId="2462B76B" w14:textId="77777777" w:rsidR="00DB0BB7" w:rsidRPr="005C7220" w:rsidRDefault="00DB0BB7" w:rsidP="00DB0BB7">
      <w:pPr>
        <w:rPr>
          <w:rFonts w:ascii="Helvetica" w:hAnsi="Helvetica"/>
          <w:b/>
        </w:rPr>
      </w:pPr>
      <w:r w:rsidRPr="005C7220">
        <w:rPr>
          <w:rFonts w:ascii="Helvetica" w:hAnsi="Helvetica"/>
          <w:b/>
        </w:rPr>
        <w:t>Massachusetts History and Social Science Framework</w:t>
      </w:r>
    </w:p>
    <w:p w14:paraId="7A2338B1" w14:textId="77777777" w:rsidR="00DB0BB7" w:rsidRDefault="00DB0BB7" w:rsidP="00DB0BB7">
      <w:pPr>
        <w:rPr>
          <w:rFonts w:ascii="Helvetica" w:hAnsi="Helvetica"/>
          <w:i/>
        </w:rPr>
      </w:pPr>
    </w:p>
    <w:p w14:paraId="0CBF71B8" w14:textId="77777777" w:rsidR="006B3CA6" w:rsidRDefault="006B3CA6" w:rsidP="006B3CA6">
      <w:pPr>
        <w:rPr>
          <w:rFonts w:ascii="Helvetica" w:hAnsi="Helvetica"/>
          <w:i/>
        </w:rPr>
      </w:pPr>
      <w:r>
        <w:rPr>
          <w:rFonts w:ascii="Helvetica" w:hAnsi="Helvetica"/>
          <w:i/>
        </w:rPr>
        <w:t>MA-HSS.6.T4b.3:</w:t>
      </w:r>
      <w:r w:rsidRPr="00283EB2">
        <w:rPr>
          <w:rFonts w:ascii="Helvetica" w:hAnsi="Helvetica"/>
          <w:i/>
        </w:rPr>
        <w:t xml:space="preserve"> </w:t>
      </w:r>
      <w:r w:rsidRPr="004B4485">
        <w:rPr>
          <w:rFonts w:ascii="Helvetica" w:hAnsi="Helvetica"/>
          <w:i/>
        </w:rPr>
        <w:t>Identify the locations, sources of wealth and importance of West African cities and empires, including the city of Timbuktu (beginning c.5th century CE), and the empire of ancient Ghana (beginning c. 700 CE).</w:t>
      </w:r>
    </w:p>
    <w:p w14:paraId="04B228CA" w14:textId="77777777" w:rsidR="00DB0BB7" w:rsidRDefault="00DB0BB7" w:rsidP="00DB0BB7">
      <w:pPr>
        <w:rPr>
          <w:rFonts w:ascii="Helvetica" w:hAnsi="Helvetica"/>
          <w:i/>
        </w:rPr>
      </w:pPr>
    </w:p>
    <w:p w14:paraId="678921FC" w14:textId="77777777" w:rsidR="00B63EA0" w:rsidRDefault="00B63EA0" w:rsidP="00B63EA0">
      <w:pPr>
        <w:rPr>
          <w:rFonts w:ascii="Helvetica" w:hAnsi="Helvetica"/>
          <w:i/>
        </w:rPr>
      </w:pPr>
      <w:r>
        <w:rPr>
          <w:rFonts w:ascii="Helvetica" w:hAnsi="Helvetica"/>
          <w:i/>
        </w:rPr>
        <w:t>MA-HSS.6.T4b.4:</w:t>
      </w:r>
      <w:r w:rsidRPr="00283EB2">
        <w:rPr>
          <w:rFonts w:ascii="Helvetica" w:hAnsi="Helvetica"/>
          <w:i/>
        </w:rPr>
        <w:t xml:space="preserve"> </w:t>
      </w:r>
      <w:r w:rsidRPr="006B3CA6">
        <w:rPr>
          <w:rFonts w:ascii="Helvetica" w:hAnsi="Helvetica"/>
          <w:i/>
        </w:rPr>
        <w:t>Explain the pivotal role these societies played in the trans-Saharan trade, the spread of Islam, and trade with North Africa, Europe, West Asia in gold, ivory, and slaves and the contributions of these societies to the modern world.</w:t>
      </w:r>
    </w:p>
    <w:p w14:paraId="12E99FC9" w14:textId="77777777" w:rsidR="00B63EA0" w:rsidRDefault="00B63EA0" w:rsidP="00B63EA0">
      <w:pPr>
        <w:rPr>
          <w:rFonts w:ascii="Helvetica" w:hAnsi="Helvetica"/>
          <w:i/>
        </w:rPr>
      </w:pPr>
    </w:p>
    <w:p w14:paraId="27A39054" w14:textId="77777777" w:rsidR="00B63EA0" w:rsidRPr="00B83C08" w:rsidRDefault="00B63EA0" w:rsidP="00B63EA0">
      <w:pPr>
        <w:rPr>
          <w:rFonts w:ascii="Helvetica" w:hAnsi="Helvetica"/>
          <w:i/>
        </w:rPr>
      </w:pPr>
      <w:r>
        <w:rPr>
          <w:rFonts w:ascii="Helvetica" w:hAnsi="Helvetica"/>
          <w:i/>
        </w:rPr>
        <w:t xml:space="preserve">MA-HSS.4.P6: </w:t>
      </w:r>
      <w:r w:rsidRPr="001A3766">
        <w:rPr>
          <w:rFonts w:ascii="Helvetica" w:hAnsi="Helvetica"/>
          <w:i/>
        </w:rPr>
        <w:t>Argue or explain conclusions, using valid reasoning and evidence.</w:t>
      </w:r>
    </w:p>
    <w:p w14:paraId="694871FF" w14:textId="77777777" w:rsidR="00DB0BB7" w:rsidRPr="000D2FBE" w:rsidRDefault="00DB0BB7" w:rsidP="00DB0BB7">
      <w:pPr>
        <w:rPr>
          <w:rFonts w:ascii="Helvetica" w:hAnsi="Helvetica"/>
        </w:rPr>
      </w:pPr>
    </w:p>
    <w:p w14:paraId="1B4A42B8" w14:textId="77777777" w:rsidR="00DB0BB7" w:rsidRPr="005C7220" w:rsidRDefault="00DB0BB7" w:rsidP="00DB0BB7">
      <w:pPr>
        <w:rPr>
          <w:rFonts w:ascii="Helvetica" w:hAnsi="Helvetica"/>
          <w:b/>
        </w:rPr>
      </w:pPr>
      <w:r w:rsidRPr="005C7220">
        <w:rPr>
          <w:rFonts w:ascii="Helvetica" w:hAnsi="Helvetica"/>
          <w:b/>
        </w:rPr>
        <w:t>Common Core: Literacy</w:t>
      </w:r>
    </w:p>
    <w:p w14:paraId="0AEE42B9" w14:textId="77777777" w:rsidR="00DB0BB7" w:rsidRDefault="00DB0BB7" w:rsidP="00DB0BB7">
      <w:pPr>
        <w:rPr>
          <w:rFonts w:ascii="Helvetica" w:hAnsi="Helvetica"/>
        </w:rPr>
      </w:pPr>
    </w:p>
    <w:p w14:paraId="71825752" w14:textId="77777777" w:rsidR="00DB0BB7" w:rsidRDefault="00DB0BB7" w:rsidP="00DB0BB7">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305CD3C2" w14:textId="77777777" w:rsidR="00DB0BB7" w:rsidRDefault="00DB0BB7" w:rsidP="00DB0BB7">
      <w:pPr>
        <w:rPr>
          <w:rFonts w:ascii="Helvetica" w:hAnsi="Helvetica"/>
          <w:i/>
        </w:rPr>
      </w:pPr>
    </w:p>
    <w:p w14:paraId="743493C3" w14:textId="77777777" w:rsidR="00DB0BB7" w:rsidRDefault="00DB0BB7" w:rsidP="00DB0BB7">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20159B53" w14:textId="77777777" w:rsidR="00DB0BB7" w:rsidRDefault="00DB0BB7" w:rsidP="00DB0BB7">
      <w:pPr>
        <w:rPr>
          <w:rFonts w:ascii="Helvetica" w:hAnsi="Helvetica"/>
          <w:i/>
        </w:rPr>
      </w:pPr>
    </w:p>
    <w:p w14:paraId="652548AF" w14:textId="77777777" w:rsidR="00B3082A" w:rsidRDefault="00B3082A" w:rsidP="00B3082A">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6262544A" w14:textId="77777777" w:rsidR="00B3082A" w:rsidRDefault="00B3082A" w:rsidP="00B3082A">
      <w:pPr>
        <w:rPr>
          <w:rFonts w:ascii="Helvetica" w:hAnsi="Helvetica"/>
          <w:i/>
        </w:rPr>
      </w:pPr>
    </w:p>
    <w:p w14:paraId="7148783E" w14:textId="77777777" w:rsidR="00B3082A" w:rsidRDefault="00B3082A" w:rsidP="00B3082A">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14F9A2A9" w14:textId="77777777" w:rsidR="00B2345B" w:rsidRDefault="00B2345B" w:rsidP="00DB0BB7">
      <w:pPr>
        <w:rPr>
          <w:rFonts w:ascii="Helvetica" w:hAnsi="Helvetica"/>
        </w:rPr>
      </w:pPr>
    </w:p>
    <w:p w14:paraId="00D85AB4" w14:textId="77777777" w:rsidR="00DB0BB7" w:rsidRPr="00600AD7" w:rsidRDefault="00DB0BB7" w:rsidP="00DB0BB7">
      <w:pPr>
        <w:shd w:val="clear" w:color="auto" w:fill="FBE4D5" w:themeFill="accent2" w:themeFillTint="33"/>
        <w:rPr>
          <w:rFonts w:ascii="Helvetica" w:hAnsi="Helvetica"/>
          <w:b/>
        </w:rPr>
      </w:pPr>
      <w:r>
        <w:rPr>
          <w:rFonts w:ascii="Helvetica" w:hAnsi="Helvetica"/>
          <w:b/>
        </w:rPr>
        <w:t>PROCEDURES</w:t>
      </w:r>
    </w:p>
    <w:p w14:paraId="071C60E5" w14:textId="77777777" w:rsidR="00DB0BB7" w:rsidRDefault="00DB0BB7" w:rsidP="00DB0BB7">
      <w:pPr>
        <w:rPr>
          <w:rFonts w:ascii="Helvetica" w:hAnsi="Helvetica"/>
        </w:rPr>
      </w:pPr>
    </w:p>
    <w:p w14:paraId="66BDD8D4" w14:textId="73FD0458" w:rsidR="00DB0BB7" w:rsidRPr="00EF79FB" w:rsidRDefault="00DB0BB7" w:rsidP="00DB0BB7">
      <w:pPr>
        <w:rPr>
          <w:rFonts w:ascii="Helvetica" w:hAnsi="Helvetica"/>
          <w:b/>
        </w:rPr>
      </w:pPr>
      <w:r w:rsidRPr="00ED2E76">
        <w:rPr>
          <w:rFonts w:ascii="Helvetica" w:hAnsi="Helvetica"/>
          <w:b/>
        </w:rPr>
        <w:t>Inquiry Question</w:t>
      </w:r>
      <w:r w:rsidRPr="00EF79FB">
        <w:rPr>
          <w:rFonts w:ascii="Helvetica" w:hAnsi="Helvetica"/>
          <w:b/>
        </w:rPr>
        <w:t xml:space="preserve">: </w:t>
      </w:r>
      <w:r w:rsidR="00A03D7B" w:rsidRPr="00A03D7B">
        <w:rPr>
          <w:rFonts w:ascii="Helvetica" w:hAnsi="Helvetica"/>
          <w:b/>
          <w:i/>
        </w:rPr>
        <w:t>Why was Timbuktu so important?</w:t>
      </w:r>
    </w:p>
    <w:p w14:paraId="6EB9B42C" w14:textId="77777777" w:rsidR="00A03D7B" w:rsidRPr="00E02E59" w:rsidRDefault="00A03D7B" w:rsidP="00A03D7B">
      <w:pPr>
        <w:rPr>
          <w:rFonts w:ascii="Helvetica" w:hAnsi="Helvetica"/>
          <w:b/>
        </w:rPr>
      </w:pPr>
      <w:r w:rsidRPr="00E02E59">
        <w:rPr>
          <w:rFonts w:ascii="Helvetica" w:hAnsi="Helvetica"/>
          <w:b/>
        </w:rPr>
        <w:lastRenderedPageBreak/>
        <w:t>PREPARATION</w:t>
      </w:r>
    </w:p>
    <w:p w14:paraId="6541FAD6" w14:textId="77777777" w:rsidR="00A03D7B" w:rsidRDefault="00A03D7B" w:rsidP="00A03D7B">
      <w:pPr>
        <w:rPr>
          <w:rFonts w:ascii="Helvetica" w:hAnsi="Helvetica"/>
        </w:rPr>
      </w:pPr>
    </w:p>
    <w:p w14:paraId="2F40D183" w14:textId="77777777" w:rsidR="00A03D7B" w:rsidRDefault="00A03D7B" w:rsidP="00A03D7B">
      <w:pPr>
        <w:rPr>
          <w:rFonts w:ascii="Helvetica" w:hAnsi="Helvetica"/>
        </w:rPr>
      </w:pPr>
      <w:r w:rsidRPr="00E02E59">
        <w:rPr>
          <w:rFonts w:ascii="Helvetica" w:hAnsi="Helvetica"/>
        </w:rPr>
        <w:t>This lesson uses a method called Visual Thinking Strategy (VTS)</w:t>
      </w:r>
      <w:r>
        <w:rPr>
          <w:rFonts w:ascii="Helvetica" w:hAnsi="Helvetica"/>
        </w:rPr>
        <w:t xml:space="preserve">. The key to VTS is that you as a teacher </w:t>
      </w:r>
      <w:r w:rsidRPr="00E02E59">
        <w:rPr>
          <w:rFonts w:ascii="Helvetica" w:hAnsi="Helvetica"/>
          <w:u w:val="single"/>
        </w:rPr>
        <w:t>only do two things</w:t>
      </w:r>
      <w:r>
        <w:rPr>
          <w:rFonts w:ascii="Helvetica" w:hAnsi="Helvetica"/>
        </w:rPr>
        <w:t>: (1) Ask the following questions and (2) repeat as precisely as possible exactly what the students say.</w:t>
      </w:r>
    </w:p>
    <w:p w14:paraId="64B26C66" w14:textId="77777777" w:rsidR="00A03D7B" w:rsidRDefault="00A03D7B" w:rsidP="00A03D7B">
      <w:pPr>
        <w:rPr>
          <w:rFonts w:ascii="Helvetica" w:hAnsi="Helvetica"/>
        </w:rPr>
      </w:pPr>
    </w:p>
    <w:p w14:paraId="2BF56EC8" w14:textId="77777777" w:rsidR="00A03D7B" w:rsidRPr="00EA371C" w:rsidRDefault="00A03D7B" w:rsidP="00A03D7B">
      <w:pPr>
        <w:rPr>
          <w:rFonts w:ascii="Helvetica" w:hAnsi="Helvetica"/>
        </w:rPr>
      </w:pPr>
      <w:r>
        <w:rPr>
          <w:rFonts w:ascii="Helvetica" w:hAnsi="Helvetica"/>
        </w:rPr>
        <w:t>Visual Thinking Strategy Questions:</w:t>
      </w:r>
    </w:p>
    <w:p w14:paraId="01A7AD73" w14:textId="77777777" w:rsidR="00A03D7B" w:rsidRPr="00E02E59" w:rsidRDefault="00A03D7B" w:rsidP="0079042A">
      <w:pPr>
        <w:numPr>
          <w:ilvl w:val="0"/>
          <w:numId w:val="3"/>
        </w:numPr>
        <w:rPr>
          <w:rFonts w:ascii="Helvetica" w:hAnsi="Helvetica"/>
        </w:rPr>
      </w:pPr>
      <w:r w:rsidRPr="00E02E59">
        <w:rPr>
          <w:rFonts w:ascii="Helvetica" w:hAnsi="Helvetica"/>
        </w:rPr>
        <w:t xml:space="preserve">Open with: </w:t>
      </w:r>
      <w:r w:rsidRPr="00E02E59">
        <w:rPr>
          <w:rFonts w:ascii="Helvetica" w:hAnsi="Helvetica"/>
          <w:b/>
          <w:bCs/>
        </w:rPr>
        <w:t xml:space="preserve">“What’s going on </w:t>
      </w:r>
      <w:r>
        <w:rPr>
          <w:rFonts w:ascii="Helvetica" w:hAnsi="Helvetica"/>
          <w:b/>
          <w:bCs/>
        </w:rPr>
        <w:t>in this picture</w:t>
      </w:r>
      <w:r w:rsidRPr="00E02E59">
        <w:rPr>
          <w:rFonts w:ascii="Helvetica" w:hAnsi="Helvetica"/>
          <w:b/>
          <w:bCs/>
        </w:rPr>
        <w:t xml:space="preserve">?” </w:t>
      </w:r>
      <w:r w:rsidRPr="00E02E59">
        <w:rPr>
          <w:rFonts w:ascii="Helvetica" w:hAnsi="Helvetica"/>
        </w:rPr>
        <w:br/>
        <w:t>Summarize student responses using conditional language (“Raoul thinks this could be…”). This keeps the conversation open to other interpretations by other students.</w:t>
      </w:r>
    </w:p>
    <w:p w14:paraId="18B5D07F" w14:textId="77777777" w:rsidR="00A03D7B" w:rsidRPr="00E02E59" w:rsidRDefault="00A03D7B" w:rsidP="0079042A">
      <w:pPr>
        <w:numPr>
          <w:ilvl w:val="0"/>
          <w:numId w:val="4"/>
        </w:numPr>
        <w:rPr>
          <w:rFonts w:ascii="Helvetica" w:hAnsi="Helvetica"/>
        </w:rPr>
      </w:pPr>
      <w:r w:rsidRPr="00E02E59">
        <w:rPr>
          <w:rFonts w:ascii="Helvetica" w:hAnsi="Helvetica"/>
        </w:rPr>
        <w:t xml:space="preserve">If appropriate: </w:t>
      </w:r>
      <w:r w:rsidRPr="00E02E59">
        <w:rPr>
          <w:rFonts w:ascii="Helvetica" w:hAnsi="Helvetica"/>
          <w:b/>
          <w:bCs/>
        </w:rPr>
        <w:t>“What do you see that makes you say that?”</w:t>
      </w:r>
      <w:r w:rsidRPr="00E02E59">
        <w:rPr>
          <w:rFonts w:ascii="Helvetica" w:hAnsi="Helvetica"/>
        </w:rPr>
        <w:br/>
        <w:t>This encourages students to back up their statements with things they see in the work of art.</w:t>
      </w:r>
    </w:p>
    <w:p w14:paraId="120C6910" w14:textId="77777777" w:rsidR="00A03D7B" w:rsidRPr="00E02E59" w:rsidRDefault="00A03D7B" w:rsidP="0079042A">
      <w:pPr>
        <w:numPr>
          <w:ilvl w:val="0"/>
          <w:numId w:val="5"/>
        </w:numPr>
        <w:rPr>
          <w:rFonts w:ascii="Helvetica" w:hAnsi="Helvetica"/>
        </w:rPr>
      </w:pPr>
      <w:r w:rsidRPr="00E02E59">
        <w:rPr>
          <w:rFonts w:ascii="Helvetica" w:hAnsi="Helvetica"/>
        </w:rPr>
        <w:t xml:space="preserve">Ask the group: </w:t>
      </w:r>
      <w:r w:rsidRPr="00E02E59">
        <w:rPr>
          <w:rFonts w:ascii="Helvetica" w:hAnsi="Helvetica"/>
          <w:b/>
          <w:bCs/>
        </w:rPr>
        <w:t>“What more can we find?”</w:t>
      </w:r>
      <w:r w:rsidRPr="00E02E59">
        <w:rPr>
          <w:rFonts w:ascii="Helvetica" w:hAnsi="Helvetica"/>
        </w:rPr>
        <w:br/>
        <w:t>This continues the conversation.</w:t>
      </w:r>
    </w:p>
    <w:p w14:paraId="01275063" w14:textId="77777777" w:rsidR="00A03D7B" w:rsidRDefault="00A03D7B" w:rsidP="00A03D7B">
      <w:pPr>
        <w:rPr>
          <w:rFonts w:ascii="Helvetica" w:hAnsi="Helvetica"/>
        </w:rPr>
      </w:pPr>
    </w:p>
    <w:p w14:paraId="5C439F52" w14:textId="77777777" w:rsidR="00A03D7B" w:rsidRPr="00E02E59" w:rsidRDefault="00A03D7B" w:rsidP="00A03D7B">
      <w:pPr>
        <w:rPr>
          <w:rFonts w:ascii="Helvetica" w:hAnsi="Helvetica"/>
        </w:rPr>
      </w:pPr>
      <w:r>
        <w:rPr>
          <w:rFonts w:ascii="Helvetica" w:hAnsi="Helvetica"/>
        </w:rPr>
        <w:t xml:space="preserve">If this is your first time using VTS, I would recommend reading this description (with a video example from Grade 1) of it from the Milwaukee Art Museum: </w:t>
      </w:r>
      <w:r w:rsidRPr="00E02E59">
        <w:rPr>
          <w:rFonts w:ascii="Helvetica" w:hAnsi="Helvetica"/>
        </w:rPr>
        <w:t>http://teachers.mam.org/collection/teaching-with-art/visual-thinking-strategies-vts/</w:t>
      </w:r>
    </w:p>
    <w:p w14:paraId="2943FB93" w14:textId="77777777" w:rsidR="00A03D7B" w:rsidRPr="00600AD7" w:rsidRDefault="00A03D7B" w:rsidP="00A03D7B">
      <w:pPr>
        <w:rPr>
          <w:rFonts w:ascii="Helvetica" w:hAnsi="Helvetica"/>
        </w:rPr>
      </w:pPr>
    </w:p>
    <w:p w14:paraId="3016F784" w14:textId="4BEF3E38" w:rsidR="00A03D7B" w:rsidRDefault="00A03D7B" w:rsidP="00A03D7B">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7C2256DF" w14:textId="77777777" w:rsidR="00A03D7B" w:rsidRDefault="00A03D7B" w:rsidP="00A03D7B">
      <w:pPr>
        <w:rPr>
          <w:rFonts w:ascii="Helvetica" w:hAnsi="Helvetica"/>
          <w:b/>
        </w:rPr>
      </w:pPr>
    </w:p>
    <w:p w14:paraId="4C6B93A2" w14:textId="5338002E" w:rsidR="00A03D7B" w:rsidRDefault="00A03D7B" w:rsidP="00A03D7B">
      <w:pPr>
        <w:rPr>
          <w:rFonts w:ascii="Helvetica" w:hAnsi="Helvetica"/>
        </w:rPr>
      </w:pPr>
      <w:r>
        <w:rPr>
          <w:rFonts w:ascii="Helvetica" w:hAnsi="Helvetica"/>
          <w:b/>
        </w:rPr>
        <w:t xml:space="preserve">1. Engage in a Visual Thinking Strategy (VTS) on </w:t>
      </w:r>
      <w:r w:rsidR="00707E7F">
        <w:rPr>
          <w:rFonts w:ascii="Helvetica" w:hAnsi="Helvetica"/>
          <w:b/>
        </w:rPr>
        <w:t>Timbuktu</w:t>
      </w:r>
      <w:r>
        <w:rPr>
          <w:rFonts w:ascii="Helvetica" w:hAnsi="Helvetica"/>
          <w:b/>
        </w:rPr>
        <w:t xml:space="preserve"> Images</w:t>
      </w:r>
    </w:p>
    <w:p w14:paraId="560B99F9" w14:textId="3FB89DE3" w:rsidR="00A03D7B" w:rsidRDefault="006F2145" w:rsidP="00A03D7B">
      <w:pPr>
        <w:rPr>
          <w:rFonts w:ascii="Helvetica" w:hAnsi="Helvetica"/>
        </w:rPr>
      </w:pPr>
      <w:r>
        <w:rPr>
          <w:rFonts w:ascii="Helvetica" w:hAnsi="Helvetica"/>
        </w:rPr>
        <w:t>Give students Images</w:t>
      </w:r>
      <w:r w:rsidR="00A03D7B">
        <w:rPr>
          <w:rFonts w:ascii="Helvetica" w:hAnsi="Helvetica"/>
        </w:rPr>
        <w:t xml:space="preserve"> (</w:t>
      </w:r>
      <w:r w:rsidR="00584ACA">
        <w:rPr>
          <w:rFonts w:ascii="Helvetica" w:hAnsi="Helvetica"/>
        </w:rPr>
        <w:t>SOURCEBOOK</w:t>
      </w:r>
      <w:r w:rsidR="00A03D7B">
        <w:rPr>
          <w:rFonts w:ascii="Helvetica" w:hAnsi="Helvetica"/>
        </w:rPr>
        <w:t xml:space="preserve"> </w:t>
      </w:r>
      <w:r w:rsidR="00EF5FE4">
        <w:rPr>
          <w:rFonts w:ascii="Helvetica" w:hAnsi="Helvetica"/>
        </w:rPr>
        <w:t>4-15</w:t>
      </w:r>
      <w:r w:rsidR="00A03D7B">
        <w:rPr>
          <w:rFonts w:ascii="Helvetica" w:hAnsi="Helvetica"/>
        </w:rPr>
        <w:t xml:space="preserve">.A). </w:t>
      </w:r>
      <w:r w:rsidR="00A43EE4">
        <w:rPr>
          <w:rFonts w:ascii="Helvetica" w:hAnsi="Helvetica"/>
        </w:rPr>
        <w:t xml:space="preserve">Do not reveal that these are images of Timbuktu or Africa. </w:t>
      </w:r>
      <w:r w:rsidR="00DB168F">
        <w:rPr>
          <w:rFonts w:ascii="Helvetica" w:hAnsi="Helvetica"/>
        </w:rPr>
        <w:t xml:space="preserve">Project the first image (Lettered “A”) and tell the students to look at the image closely and quietly. </w:t>
      </w:r>
      <w:r w:rsidR="00A03D7B">
        <w:rPr>
          <w:rFonts w:ascii="Helvetica" w:hAnsi="Helvetica"/>
        </w:rPr>
        <w:t xml:space="preserve">Give them about one minute. Next, begin the VTS question about the image. Use the above questions, following </w:t>
      </w:r>
      <w:r w:rsidR="009C6CEA">
        <w:rPr>
          <w:rFonts w:ascii="Helvetica" w:hAnsi="Helvetica"/>
        </w:rPr>
        <w:t>VTS</w:t>
      </w:r>
      <w:r w:rsidR="00A03D7B">
        <w:rPr>
          <w:rFonts w:ascii="Helvetica" w:hAnsi="Helvetica"/>
        </w:rPr>
        <w:t xml:space="preserve"> instructions. Have students inquire about the question using the above questions for about 2-3 minutes. </w:t>
      </w:r>
    </w:p>
    <w:p w14:paraId="161EC36C" w14:textId="77777777" w:rsidR="00A03D7B" w:rsidRDefault="00A03D7B" w:rsidP="00A03D7B">
      <w:pPr>
        <w:rPr>
          <w:rFonts w:ascii="Helvetica" w:hAnsi="Helvetica"/>
        </w:rPr>
      </w:pPr>
    </w:p>
    <w:p w14:paraId="353BB12B" w14:textId="61B54568" w:rsidR="00A03D7B" w:rsidRDefault="00DB168F" w:rsidP="00A03D7B">
      <w:pPr>
        <w:rPr>
          <w:rFonts w:ascii="Helvetica" w:hAnsi="Helvetica"/>
        </w:rPr>
      </w:pPr>
      <w:r>
        <w:rPr>
          <w:rFonts w:ascii="Helvetica" w:hAnsi="Helvetica"/>
        </w:rPr>
        <w:t xml:space="preserve">Project the second image (Lettered “B”) and tell the students to look at the image closely and quietly. </w:t>
      </w:r>
      <w:r w:rsidR="00A03D7B">
        <w:rPr>
          <w:rFonts w:ascii="Helvetica" w:hAnsi="Helvetica"/>
        </w:rPr>
        <w:t xml:space="preserve">Give them about one minute. Next, begin the VTS question about the image. Use the above questions, following </w:t>
      </w:r>
      <w:r w:rsidR="009C6CEA">
        <w:rPr>
          <w:rFonts w:ascii="Helvetica" w:hAnsi="Helvetica"/>
        </w:rPr>
        <w:t>VTS</w:t>
      </w:r>
      <w:r w:rsidR="00A03D7B">
        <w:rPr>
          <w:rFonts w:ascii="Helvetica" w:hAnsi="Helvetica"/>
        </w:rPr>
        <w:t xml:space="preserve"> instructions. Have students inquire about the question using the above questions for about 2-3 minutes.</w:t>
      </w:r>
    </w:p>
    <w:p w14:paraId="4E089B88" w14:textId="77777777" w:rsidR="00A03D7B" w:rsidRDefault="00A03D7B" w:rsidP="00A03D7B">
      <w:pPr>
        <w:rPr>
          <w:rFonts w:ascii="Helvetica" w:hAnsi="Helvetica"/>
        </w:rPr>
      </w:pPr>
    </w:p>
    <w:p w14:paraId="38FF70D5" w14:textId="182834FA" w:rsidR="006F2145" w:rsidRDefault="00A03D7B" w:rsidP="00A03D7B">
      <w:pPr>
        <w:rPr>
          <w:rFonts w:ascii="Helvetica" w:hAnsi="Helvetica"/>
        </w:rPr>
      </w:pPr>
      <w:r>
        <w:rPr>
          <w:rFonts w:ascii="Helvetica" w:hAnsi="Helvetica"/>
        </w:rPr>
        <w:t xml:space="preserve">Tell students that today we will be learning about </w:t>
      </w:r>
      <w:r w:rsidR="00EA7C69">
        <w:rPr>
          <w:rFonts w:ascii="Helvetica" w:hAnsi="Helvetica"/>
        </w:rPr>
        <w:t>the city of Timbuktu in Africa</w:t>
      </w:r>
      <w:r>
        <w:rPr>
          <w:rFonts w:ascii="Helvetica" w:hAnsi="Helvetica"/>
        </w:rPr>
        <w:t>.</w:t>
      </w:r>
      <w:r w:rsidR="00EA7C69">
        <w:rPr>
          <w:rFonts w:ascii="Helvetica" w:hAnsi="Helvetica"/>
        </w:rPr>
        <w:t xml:space="preserve"> It was the heart of trade with many goods being transported through it. Picture A was a picture from today of the Mosque in the center if the city and Picture B was what the city looked like hundreds of years ago.</w:t>
      </w:r>
      <w:r>
        <w:rPr>
          <w:rFonts w:ascii="Helvetica" w:hAnsi="Helvetica"/>
        </w:rPr>
        <w:t xml:space="preserve"> You had many good observations of the pictures. From the pictures, </w:t>
      </w:r>
      <w:r w:rsidR="002345D2">
        <w:rPr>
          <w:rFonts w:ascii="Helvetica" w:hAnsi="Helvetica"/>
        </w:rPr>
        <w:t>what do you think lif</w:t>
      </w:r>
      <w:r w:rsidR="00EA7C69">
        <w:rPr>
          <w:rFonts w:ascii="Helvetica" w:hAnsi="Helvetica"/>
        </w:rPr>
        <w:t>e was and is like in Timbuktu</w:t>
      </w:r>
      <w:r>
        <w:rPr>
          <w:rFonts w:ascii="Helvetica" w:hAnsi="Helvetica"/>
        </w:rPr>
        <w:t xml:space="preserve">? Anticipated </w:t>
      </w:r>
      <w:r w:rsidR="00D749A4">
        <w:rPr>
          <w:rFonts w:ascii="Helvetica" w:hAnsi="Helvetica"/>
        </w:rPr>
        <w:t>responses</w:t>
      </w:r>
      <w:r>
        <w:rPr>
          <w:rFonts w:ascii="Helvetica" w:hAnsi="Helvetica"/>
        </w:rPr>
        <w:t xml:space="preserve"> may include:</w:t>
      </w:r>
      <w:r w:rsidR="00EA7C69">
        <w:rPr>
          <w:rFonts w:ascii="Helvetica" w:hAnsi="Helvetica"/>
        </w:rPr>
        <w:t xml:space="preserve"> it is in a desert, it was very large, </w:t>
      </w:r>
      <w:r w:rsidR="00516D24">
        <w:rPr>
          <w:rFonts w:ascii="Helvetica" w:hAnsi="Helvetica"/>
        </w:rPr>
        <w:t>some</w:t>
      </w:r>
      <w:r w:rsidR="00EA7C69">
        <w:rPr>
          <w:rFonts w:ascii="Helvetica" w:hAnsi="Helvetica"/>
        </w:rPr>
        <w:t xml:space="preserve"> people there are Muslim (Mosque), </w:t>
      </w:r>
      <w:r w:rsidR="00516D24">
        <w:rPr>
          <w:rFonts w:ascii="Helvetica" w:hAnsi="Helvetica"/>
        </w:rPr>
        <w:t>it was very important</w:t>
      </w:r>
      <w:r w:rsidR="00704201">
        <w:rPr>
          <w:rFonts w:ascii="Helvetica" w:hAnsi="Helvetica"/>
        </w:rPr>
        <w:t>. Tell the students that we will learn today about the many different parts of Timbuktu and it will have to decide what was most important.</w:t>
      </w:r>
    </w:p>
    <w:p w14:paraId="3B43933D" w14:textId="3A987BD0" w:rsidR="00A03D7B" w:rsidRDefault="00704201" w:rsidP="00A03D7B">
      <w:pPr>
        <w:rPr>
          <w:rFonts w:ascii="Helvetica" w:hAnsi="Helvetica"/>
        </w:rPr>
      </w:pPr>
      <w:r>
        <w:rPr>
          <w:rFonts w:ascii="Helvetica" w:hAnsi="Helvetica"/>
        </w:rPr>
        <w:t xml:space="preserve"> </w:t>
      </w:r>
    </w:p>
    <w:p w14:paraId="3DDD0950" w14:textId="77777777" w:rsidR="00B2345B" w:rsidRPr="000060A5" w:rsidRDefault="00B2345B" w:rsidP="00B2345B">
      <w:pPr>
        <w:outlineLvl w:val="0"/>
        <w:rPr>
          <w:rFonts w:ascii="Helvetica" w:hAnsi="Helvetica"/>
          <w:b/>
        </w:rPr>
      </w:pPr>
      <w:r w:rsidRPr="000D4595">
        <w:rPr>
          <w:rFonts w:ascii="Helvetica" w:hAnsi="Helvetica"/>
          <w:b/>
        </w:rPr>
        <w:lastRenderedPageBreak/>
        <w:t>B. DEVELOPMENT (</w:t>
      </w:r>
      <w:r>
        <w:rPr>
          <w:rFonts w:ascii="Helvetica" w:hAnsi="Helvetica"/>
          <w:b/>
        </w:rPr>
        <w:t>20</w:t>
      </w:r>
      <w:r w:rsidRPr="000D4595">
        <w:rPr>
          <w:rFonts w:ascii="Helvetica" w:hAnsi="Helvetica"/>
          <w:b/>
        </w:rPr>
        <w:t xml:space="preserve"> minutes)</w:t>
      </w:r>
    </w:p>
    <w:p w14:paraId="63BB147B" w14:textId="77777777" w:rsidR="00B2345B" w:rsidRDefault="00B2345B" w:rsidP="00B2345B">
      <w:pPr>
        <w:rPr>
          <w:rFonts w:ascii="Helvetica" w:hAnsi="Helvetica"/>
        </w:rPr>
      </w:pPr>
    </w:p>
    <w:p w14:paraId="1B0DAB65" w14:textId="4E4647F0" w:rsidR="00B2345B" w:rsidRPr="00F8592F" w:rsidRDefault="00B2345B" w:rsidP="00B2345B">
      <w:pPr>
        <w:rPr>
          <w:rFonts w:ascii="Helvetica" w:hAnsi="Helvetica"/>
          <w:b/>
        </w:rPr>
      </w:pPr>
      <w:r>
        <w:rPr>
          <w:rFonts w:ascii="Helvetica" w:hAnsi="Helvetica"/>
          <w:b/>
        </w:rPr>
        <w:t>2</w:t>
      </w:r>
      <w:r w:rsidRPr="002822D8">
        <w:rPr>
          <w:rFonts w:ascii="Helvetica" w:hAnsi="Helvetica"/>
          <w:b/>
        </w:rPr>
        <w:t>.</w:t>
      </w:r>
      <w:r>
        <w:rPr>
          <w:rFonts w:ascii="Helvetica" w:hAnsi="Helvetica"/>
          <w:b/>
        </w:rPr>
        <w:t xml:space="preserve"> Read About the Different Parts of Timbuktu</w:t>
      </w:r>
    </w:p>
    <w:p w14:paraId="76750D11" w14:textId="65E63704" w:rsidR="00B2345B" w:rsidRPr="004941BE" w:rsidRDefault="00B2345B" w:rsidP="00B2345B">
      <w:pPr>
        <w:rPr>
          <w:rFonts w:ascii="Helvetica" w:hAnsi="Helvetica"/>
        </w:rPr>
      </w:pPr>
      <w:r>
        <w:rPr>
          <w:rFonts w:ascii="Helvetica" w:hAnsi="Helvetica"/>
          <w:bCs/>
        </w:rPr>
        <w:t xml:space="preserve">Put students in small groups and assign them one of the sources: </w:t>
      </w:r>
      <w:r w:rsidR="004F243E" w:rsidRPr="004F243E">
        <w:rPr>
          <w:rFonts w:ascii="Helvetica" w:hAnsi="Helvetica"/>
        </w:rPr>
        <w:t>Trade (</w:t>
      </w:r>
      <w:r w:rsidR="00584ACA">
        <w:rPr>
          <w:rFonts w:ascii="Helvetica" w:hAnsi="Helvetica"/>
        </w:rPr>
        <w:t>SOURCEBOOK</w:t>
      </w:r>
      <w:r w:rsidR="004F243E" w:rsidRPr="004F243E">
        <w:rPr>
          <w:rFonts w:ascii="Helvetica" w:hAnsi="Helvetica"/>
        </w:rPr>
        <w:t xml:space="preserve"> </w:t>
      </w:r>
      <w:r w:rsidR="00EF5FE4">
        <w:rPr>
          <w:rFonts w:ascii="Helvetica" w:hAnsi="Helvetica"/>
        </w:rPr>
        <w:t>4-15</w:t>
      </w:r>
      <w:r w:rsidR="004F243E">
        <w:rPr>
          <w:rFonts w:ascii="Helvetica" w:hAnsi="Helvetica"/>
        </w:rPr>
        <w:t xml:space="preserve">.B), </w:t>
      </w:r>
      <w:r w:rsidR="004F243E" w:rsidRPr="004F243E">
        <w:rPr>
          <w:rFonts w:ascii="Helvetica" w:hAnsi="Helvetica"/>
        </w:rPr>
        <w:t>Education (</w:t>
      </w:r>
      <w:r w:rsidR="00584ACA">
        <w:rPr>
          <w:rFonts w:ascii="Helvetica" w:hAnsi="Helvetica"/>
        </w:rPr>
        <w:t>SOURCEBOOK</w:t>
      </w:r>
      <w:r w:rsidR="004F243E" w:rsidRPr="004F243E">
        <w:rPr>
          <w:rFonts w:ascii="Helvetica" w:hAnsi="Helvetica"/>
        </w:rPr>
        <w:t xml:space="preserve"> </w:t>
      </w:r>
      <w:r w:rsidR="00EF5FE4">
        <w:rPr>
          <w:rFonts w:ascii="Helvetica" w:hAnsi="Helvetica"/>
        </w:rPr>
        <w:t>4-15</w:t>
      </w:r>
      <w:r w:rsidR="004F243E" w:rsidRPr="004F243E">
        <w:rPr>
          <w:rFonts w:ascii="Helvetica" w:hAnsi="Helvetica"/>
        </w:rPr>
        <w:t>.C)</w:t>
      </w:r>
      <w:r w:rsidR="004F243E">
        <w:rPr>
          <w:rFonts w:ascii="Helvetica" w:hAnsi="Helvetica"/>
        </w:rPr>
        <w:t xml:space="preserve">, </w:t>
      </w:r>
      <w:r w:rsidR="004F243E" w:rsidRPr="004F243E">
        <w:rPr>
          <w:rFonts w:ascii="Helvetica" w:hAnsi="Helvetica"/>
        </w:rPr>
        <w:t>Religion (</w:t>
      </w:r>
      <w:r w:rsidR="00584ACA">
        <w:rPr>
          <w:rFonts w:ascii="Helvetica" w:hAnsi="Helvetica"/>
        </w:rPr>
        <w:t>SOURCEBOOK</w:t>
      </w:r>
      <w:r w:rsidR="004F243E" w:rsidRPr="004F243E">
        <w:rPr>
          <w:rFonts w:ascii="Helvetica" w:hAnsi="Helvetica"/>
        </w:rPr>
        <w:t xml:space="preserve"> </w:t>
      </w:r>
      <w:r w:rsidR="00EF5FE4">
        <w:rPr>
          <w:rFonts w:ascii="Helvetica" w:hAnsi="Helvetica"/>
        </w:rPr>
        <w:t>4-15</w:t>
      </w:r>
      <w:r w:rsidR="004F243E" w:rsidRPr="004F243E">
        <w:rPr>
          <w:rFonts w:ascii="Helvetica" w:hAnsi="Helvetica"/>
        </w:rPr>
        <w:t>.D)</w:t>
      </w:r>
      <w:r>
        <w:rPr>
          <w:rFonts w:ascii="Helvetica" w:hAnsi="Helvetica"/>
        </w:rPr>
        <w:t>. Have one student from each group read their source. As the student reads, tell the other group members to underline or highlight any important information.</w:t>
      </w:r>
    </w:p>
    <w:p w14:paraId="03833B0B" w14:textId="77777777" w:rsidR="00B2345B" w:rsidRDefault="00B2345B" w:rsidP="00B2345B">
      <w:pPr>
        <w:rPr>
          <w:rFonts w:ascii="Helvetica" w:hAnsi="Helvetica"/>
        </w:rPr>
      </w:pPr>
    </w:p>
    <w:p w14:paraId="5C7CBDD5" w14:textId="4E4682BE" w:rsidR="00B2345B" w:rsidRPr="00536DF9" w:rsidRDefault="00B2345B" w:rsidP="00B2345B">
      <w:pPr>
        <w:rPr>
          <w:rFonts w:ascii="Helvetica" w:hAnsi="Helvetica"/>
          <w:b/>
        </w:rPr>
      </w:pPr>
      <w:r>
        <w:rPr>
          <w:rFonts w:ascii="Helvetica" w:hAnsi="Helvetica"/>
          <w:b/>
        </w:rPr>
        <w:t xml:space="preserve">3. Engage in a Jig Saw About </w:t>
      </w:r>
      <w:r w:rsidR="00590891">
        <w:rPr>
          <w:rFonts w:ascii="Helvetica" w:hAnsi="Helvetica"/>
          <w:b/>
        </w:rPr>
        <w:t>Timbuktu</w:t>
      </w:r>
    </w:p>
    <w:p w14:paraId="388B6DFE" w14:textId="7FDBAEEA" w:rsidR="00B2345B" w:rsidRDefault="00B2345B" w:rsidP="00B2345B">
      <w:pPr>
        <w:rPr>
          <w:rFonts w:ascii="Helvetica" w:hAnsi="Helvetica"/>
        </w:rPr>
      </w:pPr>
      <w:r>
        <w:rPr>
          <w:rFonts w:ascii="Helvetica" w:hAnsi="Helvetica"/>
        </w:rPr>
        <w:t xml:space="preserve">Have students participate in a jig saw activity. Make new groups where at least one student from each of the original groups is included. This will create several new groups of three students, one is an expert on </w:t>
      </w:r>
      <w:r w:rsidR="00EF5FE4">
        <w:rPr>
          <w:rFonts w:ascii="Helvetica" w:hAnsi="Helvetica"/>
        </w:rPr>
        <w:t>4-15</w:t>
      </w:r>
      <w:r w:rsidR="009647EB">
        <w:rPr>
          <w:rFonts w:ascii="Helvetica" w:hAnsi="Helvetica"/>
        </w:rPr>
        <w:t>.B</w:t>
      </w:r>
      <w:r>
        <w:rPr>
          <w:rFonts w:ascii="Helvetica" w:hAnsi="Helvetica"/>
        </w:rPr>
        <w:t xml:space="preserve">, </w:t>
      </w:r>
      <w:r w:rsidR="00EF5FE4">
        <w:rPr>
          <w:rFonts w:ascii="Helvetica" w:hAnsi="Helvetica"/>
        </w:rPr>
        <w:t>4-15</w:t>
      </w:r>
      <w:r w:rsidR="009647EB">
        <w:rPr>
          <w:rFonts w:ascii="Helvetica" w:hAnsi="Helvetica"/>
        </w:rPr>
        <w:t>.C</w:t>
      </w:r>
      <w:r>
        <w:rPr>
          <w:rFonts w:ascii="Helvetica" w:hAnsi="Helvetica"/>
        </w:rPr>
        <w:t xml:space="preserve">, </w:t>
      </w:r>
      <w:r w:rsidR="00EF5FE4">
        <w:rPr>
          <w:rFonts w:ascii="Helvetica" w:hAnsi="Helvetica"/>
        </w:rPr>
        <w:t>4-15</w:t>
      </w:r>
      <w:r>
        <w:rPr>
          <w:rFonts w:ascii="Helvetica" w:hAnsi="Helvetica"/>
        </w:rPr>
        <w:t>.</w:t>
      </w:r>
      <w:r w:rsidR="009647EB">
        <w:rPr>
          <w:rFonts w:ascii="Helvetica" w:hAnsi="Helvetica"/>
        </w:rPr>
        <w:t>D</w:t>
      </w:r>
      <w:r>
        <w:rPr>
          <w:rFonts w:ascii="Helvetica" w:hAnsi="Helvetica"/>
        </w:rPr>
        <w:t>. Have each student describe their document to the other members of their group.</w:t>
      </w:r>
    </w:p>
    <w:p w14:paraId="58078C67" w14:textId="77777777" w:rsidR="00B2345B" w:rsidRDefault="00B2345B" w:rsidP="00B2345B">
      <w:pPr>
        <w:rPr>
          <w:rFonts w:ascii="Helvetica" w:hAnsi="Helvetica"/>
        </w:rPr>
      </w:pPr>
    </w:p>
    <w:p w14:paraId="34A2312C" w14:textId="0E24A17F" w:rsidR="00B2345B" w:rsidRPr="008908E8" w:rsidRDefault="00B2345B" w:rsidP="00B2345B">
      <w:pPr>
        <w:rPr>
          <w:rFonts w:ascii="Helvetica" w:hAnsi="Helvetica"/>
          <w:b/>
          <w:i/>
        </w:rPr>
      </w:pPr>
      <w:r>
        <w:rPr>
          <w:rFonts w:ascii="Helvetica" w:hAnsi="Helvetica"/>
        </w:rPr>
        <w:t xml:space="preserve">Ask students to use the sources to answer the following inquiry question: </w:t>
      </w:r>
      <w:r w:rsidRPr="008908E8">
        <w:rPr>
          <w:rFonts w:ascii="Helvetica" w:hAnsi="Helvetica"/>
        </w:rPr>
        <w:t>“</w:t>
      </w:r>
      <w:r w:rsidR="00AF22E3" w:rsidRPr="00AF22E3">
        <w:rPr>
          <w:rFonts w:ascii="Helvetica" w:hAnsi="Helvetica"/>
        </w:rPr>
        <w:t>Why was Timbuktu so important?</w:t>
      </w:r>
      <w:r w:rsidRPr="008908E8">
        <w:rPr>
          <w:rFonts w:ascii="Helvetica" w:hAnsi="Helvetica"/>
        </w:rPr>
        <w:t>”</w:t>
      </w:r>
      <w:r>
        <w:rPr>
          <w:rFonts w:ascii="Helvetica" w:hAnsi="Helvetica"/>
        </w:rPr>
        <w:t xml:space="preserve"> In answering this question, students should debate between the four different worksheets. After students have discussed the question, they should complete the exit ticket in the following step. Circulate the room, helping the students who may have difficulty choosing one asset.</w:t>
      </w:r>
    </w:p>
    <w:p w14:paraId="4D453216" w14:textId="77777777" w:rsidR="00B2345B" w:rsidRDefault="00B2345B" w:rsidP="00B2345B">
      <w:pPr>
        <w:rPr>
          <w:rFonts w:ascii="Helvetica" w:hAnsi="Helvetica"/>
        </w:rPr>
      </w:pPr>
    </w:p>
    <w:p w14:paraId="729F4C4F" w14:textId="77777777" w:rsidR="00B2345B" w:rsidRPr="000D4595" w:rsidRDefault="00B2345B" w:rsidP="00B2345B">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15</w:t>
      </w:r>
      <w:r w:rsidRPr="000D4595">
        <w:rPr>
          <w:rFonts w:ascii="Helvetica" w:hAnsi="Helvetica"/>
          <w:b/>
        </w:rPr>
        <w:t xml:space="preserve"> minutes)</w:t>
      </w:r>
    </w:p>
    <w:p w14:paraId="643F5621" w14:textId="77777777" w:rsidR="00B2345B" w:rsidRPr="00600AD7" w:rsidRDefault="00B2345B" w:rsidP="00B2345B">
      <w:pPr>
        <w:rPr>
          <w:rFonts w:ascii="Helvetica" w:hAnsi="Helvetica"/>
        </w:rPr>
      </w:pPr>
    </w:p>
    <w:p w14:paraId="6CD80B53" w14:textId="7C23B502" w:rsidR="00B2345B" w:rsidRPr="009B0FF6" w:rsidRDefault="00B2345B" w:rsidP="00B2345B">
      <w:pPr>
        <w:rPr>
          <w:rFonts w:ascii="Helvetica" w:hAnsi="Helvetica"/>
          <w:b/>
        </w:rPr>
      </w:pPr>
      <w:r>
        <w:rPr>
          <w:rFonts w:ascii="Helvetica" w:hAnsi="Helvetica"/>
          <w:b/>
        </w:rPr>
        <w:t>4</w:t>
      </w:r>
      <w:r w:rsidRPr="009B0FF6">
        <w:rPr>
          <w:rFonts w:ascii="Helvetica" w:hAnsi="Helvetica"/>
          <w:b/>
        </w:rPr>
        <w:t xml:space="preserve">. </w:t>
      </w:r>
      <w:r>
        <w:rPr>
          <w:rFonts w:ascii="Helvetica" w:hAnsi="Helvetica"/>
          <w:b/>
        </w:rPr>
        <w:t xml:space="preserve">Write Up Argument on the </w:t>
      </w:r>
      <w:r w:rsidR="00323D86">
        <w:rPr>
          <w:rFonts w:ascii="Helvetica" w:hAnsi="Helvetica"/>
          <w:b/>
        </w:rPr>
        <w:t>Most Important Part of Timbuktu</w:t>
      </w:r>
    </w:p>
    <w:p w14:paraId="3737591A" w14:textId="01DAA19D" w:rsidR="00B2345B" w:rsidRPr="00EE0C69" w:rsidRDefault="00B2345B" w:rsidP="00B2345B">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EF5FE4">
        <w:rPr>
          <w:rFonts w:ascii="Helvetica" w:hAnsi="Helvetica"/>
        </w:rPr>
        <w:t>4-15</w:t>
      </w:r>
      <w:r>
        <w:rPr>
          <w:rFonts w:ascii="Helvetica" w:hAnsi="Helvetica"/>
        </w:rPr>
        <w:t>.E)</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74436B">
        <w:rPr>
          <w:rFonts w:ascii="Helvetica" w:hAnsi="Helvetica"/>
        </w:rPr>
        <w:t>Why was Timbuktu so important</w:t>
      </w:r>
      <w:r w:rsidRPr="00C0534A">
        <w:rPr>
          <w:rFonts w:ascii="Helvetica" w:hAnsi="Helvetica"/>
        </w:rPr>
        <w:t>?</w:t>
      </w:r>
      <w:r>
        <w:rPr>
          <w:rFonts w:ascii="Helvetica" w:hAnsi="Helvetica"/>
        </w:rPr>
        <w:t xml:space="preserve">” </w:t>
      </w:r>
      <w:r w:rsidR="00AC443F">
        <w:rPr>
          <w:rFonts w:ascii="Helvetica" w:hAnsi="Helvetica"/>
        </w:rPr>
        <w:t xml:space="preserve">and choose the part they think was most important.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 xml:space="preserve">the </w:t>
      </w:r>
      <w:r w:rsidR="005E22C1">
        <w:rPr>
          <w:rFonts w:ascii="Helvetica" w:hAnsi="Helvetica"/>
        </w:rPr>
        <w:t>source</w:t>
      </w:r>
      <w:r>
        <w:rPr>
          <w:rFonts w:ascii="Helvetica" w:hAnsi="Helvetica"/>
        </w:rPr>
        <w:t>s for this lesson</w:t>
      </w:r>
      <w:r w:rsidRPr="00A67A52">
        <w:rPr>
          <w:rFonts w:ascii="Helvetica" w:hAnsi="Helvetica"/>
        </w:rPr>
        <w:t>.</w:t>
      </w:r>
      <w:r>
        <w:rPr>
          <w:rFonts w:ascii="Helvetica" w:hAnsi="Helvetica"/>
        </w:rPr>
        <w:t xml:space="preserve"> </w:t>
      </w:r>
    </w:p>
    <w:p w14:paraId="566DB017" w14:textId="77777777" w:rsidR="00DB0BB7" w:rsidRDefault="00DB0BB7" w:rsidP="00DB0BB7">
      <w:pPr>
        <w:rPr>
          <w:rFonts w:ascii="Helvetica" w:hAnsi="Helvetica"/>
          <w:b/>
        </w:rPr>
      </w:pPr>
    </w:p>
    <w:p w14:paraId="1884FC6B" w14:textId="77777777" w:rsidR="00A02B5F" w:rsidRDefault="00A02B5F" w:rsidP="00A02B5F">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684775F4" w14:textId="77777777" w:rsidR="00A02B5F" w:rsidRPr="00600AD7" w:rsidRDefault="00A02B5F" w:rsidP="00DB0BB7">
      <w:pPr>
        <w:rPr>
          <w:rFonts w:ascii="Helvetica" w:hAnsi="Helvetica"/>
          <w:b/>
        </w:rPr>
      </w:pPr>
    </w:p>
    <w:p w14:paraId="49094C9B" w14:textId="77777777" w:rsidR="00DB0BB7" w:rsidRPr="00600AD7" w:rsidRDefault="00DB0BB7" w:rsidP="00DB0BB7">
      <w:pPr>
        <w:shd w:val="clear" w:color="auto" w:fill="FBE4D5" w:themeFill="accent2" w:themeFillTint="33"/>
        <w:rPr>
          <w:rFonts w:ascii="Helvetica" w:hAnsi="Helvetica"/>
          <w:b/>
        </w:rPr>
      </w:pPr>
      <w:r>
        <w:rPr>
          <w:rFonts w:ascii="Helvetica" w:hAnsi="Helvetica"/>
          <w:b/>
        </w:rPr>
        <w:t>EVALUATION</w:t>
      </w:r>
    </w:p>
    <w:p w14:paraId="04CC9F84" w14:textId="77777777" w:rsidR="00DB0BB7" w:rsidRDefault="00DB0BB7" w:rsidP="00DB0BB7">
      <w:pPr>
        <w:rPr>
          <w:rFonts w:ascii="Helvetica" w:hAnsi="Helvetica"/>
        </w:rPr>
      </w:pPr>
    </w:p>
    <w:p w14:paraId="39105030" w14:textId="54B88AC5" w:rsidR="00DB0BB7" w:rsidRDefault="00DB0BB7" w:rsidP="00DB0BB7">
      <w:pPr>
        <w:rPr>
          <w:rFonts w:ascii="Helvetica" w:hAnsi="Helvetica"/>
        </w:rPr>
      </w:pPr>
      <w:r>
        <w:rPr>
          <w:rFonts w:ascii="Helvetica" w:hAnsi="Helvetica"/>
        </w:rPr>
        <w:t xml:space="preserve">ASSESSMENT </w:t>
      </w:r>
      <w:r w:rsidR="00EF5FE4">
        <w:rPr>
          <w:rFonts w:ascii="Helvetica" w:hAnsi="Helvetica"/>
        </w:rPr>
        <w:t>4-15</w:t>
      </w:r>
      <w:r>
        <w:rPr>
          <w:rFonts w:ascii="Helvetica" w:hAnsi="Helvetica"/>
        </w:rPr>
        <w:t>.</w:t>
      </w:r>
      <w:r w:rsidR="006D40FA">
        <w:rPr>
          <w:rFonts w:ascii="Helvetica" w:hAnsi="Helvetica"/>
        </w:rPr>
        <w:t>E</w:t>
      </w:r>
    </w:p>
    <w:p w14:paraId="41E114FC" w14:textId="77777777" w:rsidR="00DB0BB7" w:rsidRDefault="00DB0BB7" w:rsidP="00DB0BB7">
      <w:pPr>
        <w:rPr>
          <w:rFonts w:ascii="Helvetica" w:hAnsi="Helvetica"/>
        </w:rPr>
      </w:pPr>
    </w:p>
    <w:p w14:paraId="64B4A320" w14:textId="77777777" w:rsidR="003334C1" w:rsidRPr="00DD7713" w:rsidRDefault="003334C1" w:rsidP="003334C1">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00E2F259" w14:textId="77777777" w:rsidR="003334C1" w:rsidRDefault="003334C1" w:rsidP="003334C1">
      <w:pPr>
        <w:rPr>
          <w:rFonts w:ascii="Helvetica" w:hAnsi="Helvetica"/>
        </w:rPr>
      </w:pPr>
    </w:p>
    <w:p w14:paraId="1D77ED24" w14:textId="77777777" w:rsidR="003334C1" w:rsidRDefault="003334C1" w:rsidP="003334C1">
      <w:pPr>
        <w:rPr>
          <w:rFonts w:ascii="Helvetica" w:hAnsi="Helvetica"/>
        </w:rPr>
      </w:pPr>
      <w:r>
        <w:rPr>
          <w:rFonts w:ascii="Helvetica" w:hAnsi="Helvetica"/>
        </w:rPr>
        <w:lastRenderedPageBreak/>
        <w:t>A generic writing rubric for evaluating exit tickets is located at the end of this Instructor Manual-before “Additional Resources.”</w:t>
      </w:r>
    </w:p>
    <w:p w14:paraId="72EECF53" w14:textId="77777777" w:rsidR="00DB0BB7" w:rsidRDefault="00DB0BB7" w:rsidP="00DB0BB7">
      <w:pPr>
        <w:rPr>
          <w:rFonts w:ascii="Helvetica" w:hAnsi="Helvetica"/>
        </w:rPr>
      </w:pPr>
      <w:r>
        <w:rPr>
          <w:rFonts w:ascii="Helvetica" w:hAnsi="Helvetica"/>
        </w:rPr>
        <w:t>What to look for?</w:t>
      </w:r>
    </w:p>
    <w:p w14:paraId="4E94A3CE" w14:textId="77777777" w:rsidR="00DB0BB7" w:rsidRDefault="00DB0BB7" w:rsidP="00DB0BB7">
      <w:pPr>
        <w:rPr>
          <w:rFonts w:ascii="Helvetica" w:hAnsi="Helvetica"/>
        </w:rPr>
      </w:pPr>
    </w:p>
    <w:p w14:paraId="24281966" w14:textId="42B26869" w:rsidR="005766F9" w:rsidRDefault="005766F9" w:rsidP="005766F9">
      <w:pPr>
        <w:rPr>
          <w:rFonts w:ascii="Helvetica" w:hAnsi="Helvetica"/>
        </w:rPr>
      </w:pPr>
      <w:r>
        <w:rPr>
          <w:rFonts w:ascii="Helvetica" w:hAnsi="Helvetica"/>
        </w:rPr>
        <w:t>The students should take a stance on why Timbuktu was so important. All arguments should cite at least 3 pieces of evidence from the sources.</w:t>
      </w:r>
    </w:p>
    <w:p w14:paraId="2B13FDB5" w14:textId="77777777" w:rsidR="00584ACA" w:rsidRDefault="00584ACA" w:rsidP="00DB0BB7">
      <w:pPr>
        <w:rPr>
          <w:rFonts w:ascii="Helvetica" w:hAnsi="Helvetica"/>
        </w:rPr>
      </w:pPr>
    </w:p>
    <w:p w14:paraId="375CEB08" w14:textId="77777777" w:rsidR="00DB0BB7" w:rsidRDefault="00DB0BB7" w:rsidP="00DB0BB7">
      <w:pPr>
        <w:rPr>
          <w:rFonts w:ascii="Helvetica" w:hAnsi="Helvetica"/>
        </w:rPr>
      </w:pPr>
      <w:r>
        <w:rPr>
          <w:rFonts w:ascii="Helvetica" w:hAnsi="Helvetica"/>
        </w:rPr>
        <w:t>Some information that students may include in their answer to the question:</w:t>
      </w:r>
    </w:p>
    <w:p w14:paraId="7E395301" w14:textId="77777777" w:rsidR="0043600B" w:rsidRDefault="0043600B" w:rsidP="00DB0BB7">
      <w:pPr>
        <w:rPr>
          <w:rFonts w:ascii="Helvetica" w:hAnsi="Helvetica"/>
        </w:rPr>
      </w:pPr>
    </w:p>
    <w:p w14:paraId="68C4CF7C" w14:textId="656118F1" w:rsidR="00DB0BB7" w:rsidRDefault="00490777" w:rsidP="00DB0BB7">
      <w:pPr>
        <w:rPr>
          <w:rFonts w:ascii="Helvetica" w:hAnsi="Helvetica"/>
        </w:rPr>
      </w:pPr>
      <w:r>
        <w:rPr>
          <w:rFonts w:ascii="Helvetica" w:hAnsi="Helvetica"/>
        </w:rPr>
        <w:t>Trade</w:t>
      </w:r>
    </w:p>
    <w:p w14:paraId="0C4F882C" w14:textId="6675EA74" w:rsidR="005A6656" w:rsidRDefault="005A6656" w:rsidP="0079042A">
      <w:pPr>
        <w:pStyle w:val="ListParagraph"/>
        <w:numPr>
          <w:ilvl w:val="0"/>
          <w:numId w:val="14"/>
        </w:numPr>
        <w:rPr>
          <w:rFonts w:ascii="Helvetica" w:hAnsi="Helvetica"/>
        </w:rPr>
      </w:pPr>
      <w:r>
        <w:rPr>
          <w:rFonts w:ascii="Helvetica" w:hAnsi="Helvetica"/>
        </w:rPr>
        <w:t xml:space="preserve">It </w:t>
      </w:r>
      <w:r w:rsidR="005E0C2A">
        <w:rPr>
          <w:rFonts w:ascii="Helvetica" w:hAnsi="Helvetica"/>
        </w:rPr>
        <w:t xml:space="preserve">was a center of trade in Africa, selling </w:t>
      </w:r>
      <w:r w:rsidR="005E0C2A" w:rsidRPr="005E0C2A">
        <w:rPr>
          <w:rFonts w:ascii="Helvetica" w:hAnsi="Helvetica"/>
          <w:bCs/>
        </w:rPr>
        <w:t>sugar, nuts, salt, cloth, books, and glass</w:t>
      </w:r>
      <w:r w:rsidR="005E0C2A">
        <w:rPr>
          <w:rFonts w:ascii="Helvetica" w:hAnsi="Helvetica"/>
          <w:bCs/>
        </w:rPr>
        <w:t>.</w:t>
      </w:r>
    </w:p>
    <w:p w14:paraId="14B80092" w14:textId="78987864" w:rsidR="00126F1E" w:rsidRDefault="005A6656" w:rsidP="0079042A">
      <w:pPr>
        <w:pStyle w:val="ListParagraph"/>
        <w:numPr>
          <w:ilvl w:val="0"/>
          <w:numId w:val="14"/>
        </w:numPr>
        <w:rPr>
          <w:rFonts w:ascii="Helvetica" w:hAnsi="Helvetica"/>
        </w:rPr>
      </w:pPr>
      <w:r>
        <w:rPr>
          <w:rFonts w:ascii="Helvetica" w:hAnsi="Helvetica"/>
        </w:rPr>
        <w:t>It became one of the wealthiest cities in the world.</w:t>
      </w:r>
    </w:p>
    <w:p w14:paraId="27141370" w14:textId="483A8495" w:rsidR="005A6656" w:rsidRDefault="005A6656" w:rsidP="0079042A">
      <w:pPr>
        <w:pStyle w:val="ListParagraph"/>
        <w:numPr>
          <w:ilvl w:val="0"/>
          <w:numId w:val="14"/>
        </w:numPr>
        <w:rPr>
          <w:rFonts w:ascii="Helvetica" w:hAnsi="Helvetica"/>
        </w:rPr>
      </w:pPr>
      <w:r>
        <w:rPr>
          <w:rFonts w:ascii="Helvetica" w:hAnsi="Helvetica"/>
        </w:rPr>
        <w:t>It had goods from all over the world.</w:t>
      </w:r>
    </w:p>
    <w:p w14:paraId="55BC40B4" w14:textId="77777777" w:rsidR="001150EE" w:rsidRDefault="001150EE" w:rsidP="00126F1E">
      <w:pPr>
        <w:rPr>
          <w:rFonts w:ascii="Helvetica" w:hAnsi="Helvetica"/>
        </w:rPr>
      </w:pPr>
    </w:p>
    <w:p w14:paraId="29F367F2" w14:textId="77777777" w:rsidR="00126F1E" w:rsidRDefault="00126F1E" w:rsidP="00126F1E">
      <w:pPr>
        <w:rPr>
          <w:rFonts w:ascii="Helvetica" w:hAnsi="Helvetica"/>
        </w:rPr>
      </w:pPr>
      <w:r>
        <w:rPr>
          <w:rFonts w:ascii="Helvetica" w:hAnsi="Helvetica"/>
        </w:rPr>
        <w:t>Education</w:t>
      </w:r>
    </w:p>
    <w:p w14:paraId="40767CCE" w14:textId="3FAEB81F" w:rsidR="00126F1E" w:rsidRDefault="001150EE" w:rsidP="0079042A">
      <w:pPr>
        <w:pStyle w:val="ListParagraph"/>
        <w:numPr>
          <w:ilvl w:val="0"/>
          <w:numId w:val="15"/>
        </w:numPr>
        <w:rPr>
          <w:rFonts w:ascii="Helvetica" w:hAnsi="Helvetica"/>
        </w:rPr>
      </w:pPr>
      <w:r>
        <w:rPr>
          <w:rFonts w:ascii="Helvetica" w:hAnsi="Helvetica"/>
        </w:rPr>
        <w:t>Important place for schools and learning.</w:t>
      </w:r>
    </w:p>
    <w:p w14:paraId="202ED504" w14:textId="6C6C53E0" w:rsidR="001150EE" w:rsidRPr="001150EE" w:rsidRDefault="001150EE" w:rsidP="0079042A">
      <w:pPr>
        <w:pStyle w:val="ListParagraph"/>
        <w:numPr>
          <w:ilvl w:val="0"/>
          <w:numId w:val="15"/>
        </w:numPr>
        <w:rPr>
          <w:rFonts w:ascii="Helvetica" w:hAnsi="Helvetica"/>
        </w:rPr>
      </w:pPr>
      <w:r>
        <w:rPr>
          <w:rFonts w:ascii="Helvetica" w:hAnsi="Helvetica"/>
          <w:bCs/>
        </w:rPr>
        <w:t xml:space="preserve">Libraries had </w:t>
      </w:r>
      <w:r w:rsidRPr="001150EE">
        <w:rPr>
          <w:rFonts w:ascii="Helvetica" w:hAnsi="Helvetica"/>
          <w:bCs/>
        </w:rPr>
        <w:t>over 700,000 books</w:t>
      </w:r>
      <w:r w:rsidR="0085287C">
        <w:rPr>
          <w:rFonts w:ascii="Helvetica" w:hAnsi="Helvetica"/>
          <w:bCs/>
        </w:rPr>
        <w:t xml:space="preserve">, about </w:t>
      </w:r>
      <w:r w:rsidR="0085287C" w:rsidRPr="0085287C">
        <w:rPr>
          <w:rFonts w:ascii="Helvetica" w:hAnsi="Helvetica"/>
          <w:bCs/>
        </w:rPr>
        <w:t>art, medicine, philosophy, science, and religion</w:t>
      </w:r>
      <w:r w:rsidR="0085287C">
        <w:rPr>
          <w:rFonts w:ascii="Helvetica" w:hAnsi="Helvetica"/>
          <w:bCs/>
        </w:rPr>
        <w:t>.</w:t>
      </w:r>
    </w:p>
    <w:p w14:paraId="701D7A2F" w14:textId="38DF79A5" w:rsidR="001150EE" w:rsidRPr="001150EE" w:rsidRDefault="001150EE" w:rsidP="0079042A">
      <w:pPr>
        <w:pStyle w:val="ListParagraph"/>
        <w:numPr>
          <w:ilvl w:val="0"/>
          <w:numId w:val="15"/>
        </w:numPr>
        <w:rPr>
          <w:rFonts w:ascii="Helvetica" w:hAnsi="Helvetica"/>
        </w:rPr>
      </w:pPr>
      <w:r>
        <w:rPr>
          <w:rFonts w:ascii="Helvetica" w:hAnsi="Helvetica"/>
          <w:bCs/>
        </w:rPr>
        <w:t>Many people would travel there from all over Africa and the world to learn.</w:t>
      </w:r>
    </w:p>
    <w:p w14:paraId="320B1DDF" w14:textId="77777777" w:rsidR="001150EE" w:rsidRDefault="001150EE" w:rsidP="00126F1E">
      <w:pPr>
        <w:rPr>
          <w:rFonts w:ascii="Helvetica" w:hAnsi="Helvetica"/>
        </w:rPr>
      </w:pPr>
    </w:p>
    <w:p w14:paraId="06634B31" w14:textId="77777777" w:rsidR="001150EE" w:rsidRDefault="00126F1E" w:rsidP="00126F1E">
      <w:pPr>
        <w:rPr>
          <w:rFonts w:ascii="Helvetica" w:hAnsi="Helvetica"/>
        </w:rPr>
      </w:pPr>
      <w:r>
        <w:rPr>
          <w:rFonts w:ascii="Helvetica" w:hAnsi="Helvetica"/>
        </w:rPr>
        <w:t>Religion</w:t>
      </w:r>
    </w:p>
    <w:p w14:paraId="181E52F8" w14:textId="77777777" w:rsidR="00C87952" w:rsidRDefault="00C87952" w:rsidP="0079042A">
      <w:pPr>
        <w:pStyle w:val="ListParagraph"/>
        <w:numPr>
          <w:ilvl w:val="0"/>
          <w:numId w:val="15"/>
        </w:numPr>
        <w:rPr>
          <w:rFonts w:ascii="Helvetica" w:hAnsi="Helvetica"/>
        </w:rPr>
      </w:pPr>
      <w:r>
        <w:rPr>
          <w:rFonts w:ascii="Helvetica" w:hAnsi="Helvetica"/>
        </w:rPr>
        <w:t>A large mosque or Muslim place of worship was built there by Mansa Musa I.</w:t>
      </w:r>
    </w:p>
    <w:p w14:paraId="111133F9" w14:textId="77777777" w:rsidR="00C87952" w:rsidRDefault="00C87952" w:rsidP="0079042A">
      <w:pPr>
        <w:pStyle w:val="ListParagraph"/>
        <w:numPr>
          <w:ilvl w:val="0"/>
          <w:numId w:val="15"/>
        </w:numPr>
        <w:rPr>
          <w:rFonts w:ascii="Helvetica" w:hAnsi="Helvetica"/>
        </w:rPr>
      </w:pPr>
      <w:r>
        <w:rPr>
          <w:rFonts w:ascii="Helvetica" w:hAnsi="Helvetica"/>
        </w:rPr>
        <w:t>People would travel all over the world to learn about religion (Islam) there.</w:t>
      </w:r>
    </w:p>
    <w:p w14:paraId="4CFCF82D" w14:textId="11E6E29E" w:rsidR="00DB0BB7" w:rsidRPr="001150EE" w:rsidRDefault="00C87952" w:rsidP="0079042A">
      <w:pPr>
        <w:pStyle w:val="ListParagraph"/>
        <w:numPr>
          <w:ilvl w:val="0"/>
          <w:numId w:val="15"/>
        </w:numPr>
        <w:rPr>
          <w:rFonts w:ascii="Helvetica" w:hAnsi="Helvetica"/>
        </w:rPr>
      </w:pPr>
      <w:r>
        <w:rPr>
          <w:rFonts w:ascii="Helvetica" w:hAnsi="Helvetica"/>
        </w:rPr>
        <w:t>They would copy religious books there.</w:t>
      </w:r>
      <w:r w:rsidR="00DB0BB7" w:rsidRPr="001150EE">
        <w:rPr>
          <w:rFonts w:ascii="Helvetica" w:hAnsi="Helvetica"/>
        </w:rPr>
        <w:br w:type="page"/>
      </w:r>
    </w:p>
    <w:p w14:paraId="536521FA" w14:textId="544F8B5D" w:rsidR="00EC1548" w:rsidRPr="00FF772C" w:rsidRDefault="00EC1548" w:rsidP="00EC1548">
      <w:pPr>
        <w:shd w:val="clear" w:color="auto" w:fill="F4B083" w:themeFill="accent2" w:themeFillTint="99"/>
        <w:jc w:val="center"/>
        <w:rPr>
          <w:rFonts w:ascii="Helvetica" w:hAnsi="Helvetica"/>
          <w:b/>
        </w:rPr>
      </w:pPr>
      <w:bookmarkStart w:id="14" w:name="Lesson4_16"/>
      <w:r>
        <w:rPr>
          <w:rFonts w:ascii="Helvetica" w:hAnsi="Helvetica"/>
          <w:b/>
        </w:rPr>
        <w:lastRenderedPageBreak/>
        <w:t xml:space="preserve">LESSON PLAN </w:t>
      </w:r>
      <w:r w:rsidR="00EF5FE4">
        <w:rPr>
          <w:rFonts w:ascii="Helvetica" w:hAnsi="Helvetica"/>
          <w:b/>
        </w:rPr>
        <w:t>4-16</w:t>
      </w:r>
      <w:r>
        <w:rPr>
          <w:rFonts w:ascii="Helvetica" w:hAnsi="Helvetica"/>
          <w:b/>
        </w:rPr>
        <w:t xml:space="preserve">: </w:t>
      </w:r>
      <w:r w:rsidRPr="00EC1548">
        <w:rPr>
          <w:rFonts w:ascii="Helvetica" w:hAnsi="Helvetica"/>
          <w:b/>
        </w:rPr>
        <w:t>Apartheid in South Africa: A Movement for Freedom</w:t>
      </w:r>
    </w:p>
    <w:bookmarkEnd w:id="14"/>
    <w:p w14:paraId="5151F866" w14:textId="77777777" w:rsidR="00C87952" w:rsidRDefault="00C87952" w:rsidP="00C87952">
      <w:pPr>
        <w:rPr>
          <w:rFonts w:ascii="Helvetica" w:hAnsi="Helvetica"/>
        </w:rPr>
      </w:pPr>
    </w:p>
    <w:p w14:paraId="50B33ABE" w14:textId="77777777" w:rsidR="00C87952" w:rsidRPr="00600AD7" w:rsidRDefault="00C87952" w:rsidP="00C87952">
      <w:pPr>
        <w:shd w:val="clear" w:color="auto" w:fill="FBE4D5" w:themeFill="accent2" w:themeFillTint="33"/>
        <w:rPr>
          <w:rFonts w:ascii="Helvetica" w:hAnsi="Helvetica"/>
          <w:b/>
        </w:rPr>
      </w:pPr>
      <w:r>
        <w:rPr>
          <w:rFonts w:ascii="Helvetica" w:hAnsi="Helvetica"/>
          <w:b/>
        </w:rPr>
        <w:t>MATERIALS</w:t>
      </w:r>
    </w:p>
    <w:p w14:paraId="06E17520" w14:textId="77777777" w:rsidR="00C87952" w:rsidRDefault="00C87952" w:rsidP="00C87952">
      <w:pPr>
        <w:rPr>
          <w:rFonts w:ascii="Helvetica" w:hAnsi="Helvetica"/>
        </w:rPr>
      </w:pPr>
    </w:p>
    <w:p w14:paraId="08392335" w14:textId="31B4129E" w:rsidR="00EE7490" w:rsidRDefault="00EE7490" w:rsidP="00C87952">
      <w:pPr>
        <w:rPr>
          <w:rFonts w:ascii="Helvetica" w:hAnsi="Helvetica"/>
        </w:rPr>
      </w:pPr>
      <w:r>
        <w:rPr>
          <w:rFonts w:ascii="Helvetica" w:hAnsi="Helvetica"/>
        </w:rPr>
        <w:t>“Nelson Mandela” by Kadir Nelson (not supplied)</w:t>
      </w:r>
    </w:p>
    <w:p w14:paraId="3F84F92D" w14:textId="0DEE7DA1" w:rsidR="00E01329" w:rsidRDefault="0076771B" w:rsidP="00C87952">
      <w:pPr>
        <w:rPr>
          <w:rFonts w:ascii="Helvetica" w:hAnsi="Helvetica"/>
        </w:rPr>
      </w:pPr>
      <w:r>
        <w:rPr>
          <w:rFonts w:ascii="Helvetica" w:hAnsi="Helvetica"/>
        </w:rPr>
        <w:t xml:space="preserve">Source 1: </w:t>
      </w:r>
      <w:r w:rsidR="00E01329">
        <w:rPr>
          <w:rFonts w:ascii="Helvetica" w:hAnsi="Helvetica"/>
        </w:rPr>
        <w:t>European Imperialism (</w:t>
      </w:r>
      <w:r w:rsidR="00584ACA">
        <w:rPr>
          <w:rFonts w:ascii="Helvetica" w:hAnsi="Helvetica"/>
        </w:rPr>
        <w:t>SOURCEBOOK</w:t>
      </w:r>
      <w:r w:rsidR="00E01329">
        <w:rPr>
          <w:rFonts w:ascii="Helvetica" w:hAnsi="Helvetica"/>
        </w:rPr>
        <w:t xml:space="preserve"> </w:t>
      </w:r>
      <w:r w:rsidR="00EF5FE4">
        <w:rPr>
          <w:rFonts w:ascii="Helvetica" w:hAnsi="Helvetica"/>
        </w:rPr>
        <w:t>4-16</w:t>
      </w:r>
      <w:r w:rsidR="00E01329">
        <w:rPr>
          <w:rFonts w:ascii="Helvetica" w:hAnsi="Helvetica"/>
        </w:rPr>
        <w:t>.A)</w:t>
      </w:r>
    </w:p>
    <w:p w14:paraId="125707E5" w14:textId="354DD751" w:rsidR="00C87952" w:rsidRDefault="00E01329" w:rsidP="00C87952">
      <w:pPr>
        <w:rPr>
          <w:rFonts w:ascii="Helvetica" w:hAnsi="Helvetica"/>
        </w:rPr>
      </w:pPr>
      <w:r>
        <w:rPr>
          <w:rFonts w:ascii="Helvetica" w:hAnsi="Helvetica"/>
        </w:rPr>
        <w:t xml:space="preserve">Source 2: </w:t>
      </w:r>
      <w:r w:rsidR="0076771B">
        <w:rPr>
          <w:rFonts w:ascii="Helvetica" w:hAnsi="Helvetica"/>
        </w:rPr>
        <w:t>Apartheid Laws</w:t>
      </w:r>
      <w:r w:rsidR="0076771B" w:rsidRPr="00A56636">
        <w:rPr>
          <w:rFonts w:ascii="Helvetica" w:hAnsi="Helvetica"/>
        </w:rPr>
        <w:t xml:space="preserve"> </w:t>
      </w:r>
      <w:r w:rsidR="00C87952">
        <w:rPr>
          <w:rFonts w:ascii="Helvetica" w:hAnsi="Helvetica"/>
        </w:rPr>
        <w:t>(</w:t>
      </w:r>
      <w:r w:rsidR="00584ACA">
        <w:rPr>
          <w:rFonts w:ascii="Helvetica" w:hAnsi="Helvetica"/>
        </w:rPr>
        <w:t>SOURCEBOOK</w:t>
      </w:r>
      <w:r w:rsidR="00C87952">
        <w:rPr>
          <w:rFonts w:ascii="Helvetica" w:hAnsi="Helvetica"/>
        </w:rPr>
        <w:t xml:space="preserve"> </w:t>
      </w:r>
      <w:r w:rsidR="00EF5FE4">
        <w:rPr>
          <w:rFonts w:ascii="Helvetica" w:hAnsi="Helvetica"/>
        </w:rPr>
        <w:t>4-16</w:t>
      </w:r>
      <w:r w:rsidR="00C87952">
        <w:rPr>
          <w:rFonts w:ascii="Helvetica" w:hAnsi="Helvetica"/>
        </w:rPr>
        <w:t>.</w:t>
      </w:r>
      <w:r>
        <w:rPr>
          <w:rFonts w:ascii="Helvetica" w:hAnsi="Helvetica"/>
        </w:rPr>
        <w:t>B</w:t>
      </w:r>
      <w:r w:rsidR="00C87952">
        <w:rPr>
          <w:rFonts w:ascii="Helvetica" w:hAnsi="Helvetica"/>
        </w:rPr>
        <w:t>)</w:t>
      </w:r>
    </w:p>
    <w:p w14:paraId="2FD6A9AB" w14:textId="6152D43D" w:rsidR="00C87952" w:rsidRDefault="0076771B" w:rsidP="00C87952">
      <w:pPr>
        <w:rPr>
          <w:rFonts w:ascii="Helvetica" w:hAnsi="Helvetica"/>
        </w:rPr>
      </w:pPr>
      <w:r>
        <w:rPr>
          <w:rFonts w:ascii="Helvetica" w:hAnsi="Helvetica"/>
        </w:rPr>
        <w:t xml:space="preserve">Source </w:t>
      </w:r>
      <w:r w:rsidR="00E01329">
        <w:rPr>
          <w:rFonts w:ascii="Helvetica" w:hAnsi="Helvetica"/>
        </w:rPr>
        <w:t>3</w:t>
      </w:r>
      <w:r>
        <w:rPr>
          <w:rFonts w:ascii="Helvetica" w:hAnsi="Helvetica"/>
        </w:rPr>
        <w:t>: Anti-Apartheid Protests</w:t>
      </w:r>
      <w:r w:rsidR="00C87952" w:rsidRPr="00A56636">
        <w:rPr>
          <w:rFonts w:ascii="Helvetica" w:hAnsi="Helvetica"/>
        </w:rPr>
        <w:t xml:space="preserve"> </w:t>
      </w:r>
      <w:r w:rsidR="00C87952">
        <w:rPr>
          <w:rFonts w:ascii="Helvetica" w:hAnsi="Helvetica"/>
        </w:rPr>
        <w:t>(</w:t>
      </w:r>
      <w:r w:rsidR="00584ACA">
        <w:rPr>
          <w:rFonts w:ascii="Helvetica" w:hAnsi="Helvetica"/>
        </w:rPr>
        <w:t>SOURCEBOOK</w:t>
      </w:r>
      <w:r w:rsidR="00C87952">
        <w:rPr>
          <w:rFonts w:ascii="Helvetica" w:hAnsi="Helvetica"/>
        </w:rPr>
        <w:t xml:space="preserve"> </w:t>
      </w:r>
      <w:r w:rsidR="00EF5FE4">
        <w:rPr>
          <w:rFonts w:ascii="Helvetica" w:hAnsi="Helvetica"/>
        </w:rPr>
        <w:t>4-16</w:t>
      </w:r>
      <w:r w:rsidR="00C87952">
        <w:rPr>
          <w:rFonts w:ascii="Helvetica" w:hAnsi="Helvetica"/>
        </w:rPr>
        <w:t>.</w:t>
      </w:r>
      <w:r w:rsidR="00E01329">
        <w:rPr>
          <w:rFonts w:ascii="Helvetica" w:hAnsi="Helvetica"/>
        </w:rPr>
        <w:t>C</w:t>
      </w:r>
      <w:r w:rsidR="00C87952">
        <w:rPr>
          <w:rFonts w:ascii="Helvetica" w:hAnsi="Helvetica"/>
        </w:rPr>
        <w:t>)</w:t>
      </w:r>
    </w:p>
    <w:p w14:paraId="5937D7EA" w14:textId="75022C5F" w:rsidR="00C87952" w:rsidRDefault="0076771B" w:rsidP="00C87952">
      <w:pPr>
        <w:rPr>
          <w:rFonts w:ascii="Helvetica" w:hAnsi="Helvetica"/>
        </w:rPr>
      </w:pPr>
      <w:r>
        <w:rPr>
          <w:rFonts w:ascii="Helvetica" w:hAnsi="Helvetica"/>
        </w:rPr>
        <w:t xml:space="preserve">Source </w:t>
      </w:r>
      <w:r w:rsidR="00E01329">
        <w:rPr>
          <w:rFonts w:ascii="Helvetica" w:hAnsi="Helvetica"/>
        </w:rPr>
        <w:t>4</w:t>
      </w:r>
      <w:r>
        <w:rPr>
          <w:rFonts w:ascii="Helvetica" w:hAnsi="Helvetica"/>
        </w:rPr>
        <w:t>: Jailed Protesters</w:t>
      </w:r>
      <w:r w:rsidR="00C87952" w:rsidRPr="00A56636">
        <w:rPr>
          <w:rFonts w:ascii="Helvetica" w:hAnsi="Helvetica"/>
        </w:rPr>
        <w:t xml:space="preserve"> </w:t>
      </w:r>
      <w:r w:rsidR="00C87952">
        <w:rPr>
          <w:rFonts w:ascii="Helvetica" w:hAnsi="Helvetica"/>
        </w:rPr>
        <w:t>(</w:t>
      </w:r>
      <w:r w:rsidR="00584ACA">
        <w:rPr>
          <w:rFonts w:ascii="Helvetica" w:hAnsi="Helvetica"/>
        </w:rPr>
        <w:t>SOURCEBOOK</w:t>
      </w:r>
      <w:r w:rsidR="00C87952">
        <w:rPr>
          <w:rFonts w:ascii="Helvetica" w:hAnsi="Helvetica"/>
        </w:rPr>
        <w:t xml:space="preserve"> </w:t>
      </w:r>
      <w:r w:rsidR="00EF5FE4">
        <w:rPr>
          <w:rFonts w:ascii="Helvetica" w:hAnsi="Helvetica"/>
        </w:rPr>
        <w:t>4-16</w:t>
      </w:r>
      <w:r w:rsidR="00C87952">
        <w:rPr>
          <w:rFonts w:ascii="Helvetica" w:hAnsi="Helvetica"/>
        </w:rPr>
        <w:t>.</w:t>
      </w:r>
      <w:r w:rsidR="00E01329">
        <w:rPr>
          <w:rFonts w:ascii="Helvetica" w:hAnsi="Helvetica"/>
        </w:rPr>
        <w:t>D</w:t>
      </w:r>
      <w:r w:rsidR="00C87952">
        <w:rPr>
          <w:rFonts w:ascii="Helvetica" w:hAnsi="Helvetica"/>
        </w:rPr>
        <w:t>)</w:t>
      </w:r>
    </w:p>
    <w:p w14:paraId="4BFD584D" w14:textId="4C1A16BE" w:rsidR="00C87952" w:rsidRDefault="00DC67DD" w:rsidP="00C87952">
      <w:pPr>
        <w:rPr>
          <w:rFonts w:ascii="Helvetica" w:hAnsi="Helvetica"/>
        </w:rPr>
      </w:pPr>
      <w:r>
        <w:rPr>
          <w:rFonts w:ascii="Helvetica" w:hAnsi="Helvetica"/>
        </w:rPr>
        <w:t>Anti-Apartheid</w:t>
      </w:r>
      <w:r w:rsidR="00C87952">
        <w:rPr>
          <w:rFonts w:ascii="Helvetica" w:hAnsi="Helvetica"/>
        </w:rPr>
        <w:t xml:space="preserve">: Exit Ticket </w:t>
      </w:r>
      <w:r w:rsidR="00C87952" w:rsidRPr="009C14C4">
        <w:rPr>
          <w:rFonts w:ascii="Helvetica" w:hAnsi="Helvetica"/>
        </w:rPr>
        <w:t>(</w:t>
      </w:r>
      <w:r w:rsidR="00C87952">
        <w:rPr>
          <w:rFonts w:ascii="Helvetica" w:hAnsi="Helvetica"/>
        </w:rPr>
        <w:t xml:space="preserve">ASSESSMENT </w:t>
      </w:r>
      <w:r w:rsidR="00EF5FE4">
        <w:rPr>
          <w:rFonts w:ascii="Helvetica" w:hAnsi="Helvetica"/>
        </w:rPr>
        <w:t>4-16</w:t>
      </w:r>
      <w:r w:rsidR="00C87952">
        <w:rPr>
          <w:rFonts w:ascii="Helvetica" w:hAnsi="Helvetica"/>
        </w:rPr>
        <w:t>.</w:t>
      </w:r>
      <w:r w:rsidR="007E176A">
        <w:rPr>
          <w:rFonts w:ascii="Helvetica" w:hAnsi="Helvetica"/>
        </w:rPr>
        <w:t>E</w:t>
      </w:r>
      <w:r w:rsidR="00C87952" w:rsidRPr="009C14C4">
        <w:rPr>
          <w:rFonts w:ascii="Helvetica" w:hAnsi="Helvetica"/>
        </w:rPr>
        <w:t>)</w:t>
      </w:r>
    </w:p>
    <w:p w14:paraId="51315358" w14:textId="77777777" w:rsidR="00C87952" w:rsidRPr="00600AD7" w:rsidRDefault="00C87952" w:rsidP="00C87952">
      <w:pPr>
        <w:rPr>
          <w:rFonts w:ascii="Helvetica" w:hAnsi="Helvetica"/>
          <w:b/>
        </w:rPr>
      </w:pPr>
    </w:p>
    <w:p w14:paraId="6C573AD9" w14:textId="77777777" w:rsidR="00C87952" w:rsidRPr="00600AD7" w:rsidRDefault="00C87952" w:rsidP="00C87952">
      <w:pPr>
        <w:shd w:val="clear" w:color="auto" w:fill="FBE4D5" w:themeFill="accent2" w:themeFillTint="33"/>
        <w:rPr>
          <w:rFonts w:ascii="Helvetica" w:hAnsi="Helvetica"/>
          <w:b/>
        </w:rPr>
      </w:pPr>
      <w:r>
        <w:rPr>
          <w:rFonts w:ascii="Helvetica" w:hAnsi="Helvetica"/>
          <w:b/>
        </w:rPr>
        <w:t>STANDARDS</w:t>
      </w:r>
    </w:p>
    <w:p w14:paraId="6979758A" w14:textId="77777777" w:rsidR="00C87952" w:rsidRPr="00046649" w:rsidRDefault="00C87952" w:rsidP="00C87952">
      <w:pPr>
        <w:rPr>
          <w:rFonts w:ascii="Helvetica" w:hAnsi="Helvetica"/>
        </w:rPr>
      </w:pPr>
    </w:p>
    <w:p w14:paraId="739F1FBF" w14:textId="77777777" w:rsidR="00C87952" w:rsidRPr="005C7220" w:rsidRDefault="00C87952" w:rsidP="00C87952">
      <w:pPr>
        <w:rPr>
          <w:rFonts w:ascii="Helvetica" w:hAnsi="Helvetica"/>
          <w:b/>
        </w:rPr>
      </w:pPr>
      <w:r w:rsidRPr="005C7220">
        <w:rPr>
          <w:rFonts w:ascii="Helvetica" w:hAnsi="Helvetica"/>
          <w:b/>
        </w:rPr>
        <w:t>Massachusetts History and Social Science Framework</w:t>
      </w:r>
    </w:p>
    <w:p w14:paraId="3A91E2D1" w14:textId="77777777" w:rsidR="00C87952" w:rsidRDefault="00C87952" w:rsidP="00C87952">
      <w:pPr>
        <w:rPr>
          <w:rFonts w:ascii="Helvetica" w:hAnsi="Helvetica"/>
          <w:i/>
        </w:rPr>
      </w:pPr>
    </w:p>
    <w:p w14:paraId="383DFA96" w14:textId="1310FE11" w:rsidR="001151DC" w:rsidRDefault="001151DC" w:rsidP="001151DC">
      <w:pPr>
        <w:rPr>
          <w:rFonts w:ascii="Helvetica" w:hAnsi="Helvetica"/>
          <w:i/>
        </w:rPr>
      </w:pPr>
      <w:r>
        <w:rPr>
          <w:rFonts w:ascii="Helvetica" w:hAnsi="Helvetica"/>
          <w:i/>
        </w:rPr>
        <w:t>MA-HSS.6.T4</w:t>
      </w:r>
      <w:r w:rsidR="005416E5">
        <w:rPr>
          <w:rFonts w:ascii="Helvetica" w:hAnsi="Helvetica"/>
          <w:i/>
        </w:rPr>
        <w:t>a</w:t>
      </w:r>
      <w:r>
        <w:rPr>
          <w:rFonts w:ascii="Helvetica" w:hAnsi="Helvetica"/>
          <w:i/>
        </w:rPr>
        <w:t>.</w:t>
      </w:r>
      <w:r w:rsidR="005416E5">
        <w:rPr>
          <w:rFonts w:ascii="Helvetica" w:hAnsi="Helvetica"/>
          <w:i/>
        </w:rPr>
        <w:t>2</w:t>
      </w:r>
      <w:r>
        <w:rPr>
          <w:rFonts w:ascii="Helvetica" w:hAnsi="Helvetica"/>
          <w:i/>
        </w:rPr>
        <w:t>:</w:t>
      </w:r>
      <w:r w:rsidRPr="00283EB2">
        <w:rPr>
          <w:rFonts w:ascii="Helvetica" w:hAnsi="Helvetica"/>
          <w:i/>
        </w:rPr>
        <w:t xml:space="preserve"> </w:t>
      </w:r>
      <w:r w:rsidR="005416E5" w:rsidRPr="005416E5">
        <w:rPr>
          <w:rFonts w:ascii="Helvetica" w:hAnsi="Helvetica"/>
          <w:i/>
        </w:rPr>
        <w:t>On a political map of the region, demonstrate map reading skills to distinguish countries, capitals, and other cities and to describe their absolute location (using latitude and longitude coordinates) and relative location (relationship to other countries, cities, or bodies of water); use knowledge of maps to complement information gained from text about a city, country or region.</w:t>
      </w:r>
    </w:p>
    <w:p w14:paraId="3CC326DB" w14:textId="77777777" w:rsidR="001151DC" w:rsidRDefault="001151DC" w:rsidP="001151DC">
      <w:pPr>
        <w:rPr>
          <w:rFonts w:ascii="Helvetica" w:hAnsi="Helvetica"/>
          <w:i/>
        </w:rPr>
      </w:pPr>
    </w:p>
    <w:p w14:paraId="25B67BA6" w14:textId="77777777" w:rsidR="001151DC" w:rsidRPr="00B83C08" w:rsidRDefault="001151DC" w:rsidP="001151DC">
      <w:pPr>
        <w:rPr>
          <w:rFonts w:ascii="Helvetica" w:hAnsi="Helvetica"/>
          <w:i/>
        </w:rPr>
      </w:pPr>
      <w:r>
        <w:rPr>
          <w:rFonts w:ascii="Helvetica" w:hAnsi="Helvetica"/>
          <w:i/>
        </w:rPr>
        <w:t xml:space="preserve">MA-HSS.4.P6: </w:t>
      </w:r>
      <w:r w:rsidRPr="001A3766">
        <w:rPr>
          <w:rFonts w:ascii="Helvetica" w:hAnsi="Helvetica"/>
          <w:i/>
        </w:rPr>
        <w:t>Argue or explain conclusions, using valid reasoning and evidence.</w:t>
      </w:r>
    </w:p>
    <w:p w14:paraId="0474337E" w14:textId="77777777" w:rsidR="00C87952" w:rsidRPr="000D2FBE" w:rsidRDefault="00C87952" w:rsidP="00C87952">
      <w:pPr>
        <w:rPr>
          <w:rFonts w:ascii="Helvetica" w:hAnsi="Helvetica"/>
        </w:rPr>
      </w:pPr>
    </w:p>
    <w:p w14:paraId="78E81640" w14:textId="77777777" w:rsidR="00C87952" w:rsidRPr="005C7220" w:rsidRDefault="00C87952" w:rsidP="00C87952">
      <w:pPr>
        <w:rPr>
          <w:rFonts w:ascii="Helvetica" w:hAnsi="Helvetica"/>
          <w:b/>
        </w:rPr>
      </w:pPr>
      <w:r w:rsidRPr="005C7220">
        <w:rPr>
          <w:rFonts w:ascii="Helvetica" w:hAnsi="Helvetica"/>
          <w:b/>
        </w:rPr>
        <w:t>Common Core: Literacy</w:t>
      </w:r>
    </w:p>
    <w:p w14:paraId="7AAA9F44" w14:textId="77777777" w:rsidR="00C87952" w:rsidRDefault="00C87952" w:rsidP="00C87952">
      <w:pPr>
        <w:rPr>
          <w:rFonts w:ascii="Helvetica" w:hAnsi="Helvetica"/>
        </w:rPr>
      </w:pPr>
    </w:p>
    <w:p w14:paraId="7EACE404" w14:textId="77777777" w:rsidR="00C87952" w:rsidRDefault="00C87952" w:rsidP="00C87952">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49B47872" w14:textId="77777777" w:rsidR="00C87952" w:rsidRDefault="00C87952" w:rsidP="00C87952">
      <w:pPr>
        <w:rPr>
          <w:rFonts w:ascii="Helvetica" w:hAnsi="Helvetica"/>
          <w:i/>
        </w:rPr>
      </w:pPr>
    </w:p>
    <w:p w14:paraId="2B7D8528" w14:textId="77777777" w:rsidR="00C87952" w:rsidRDefault="00C87952" w:rsidP="00C87952">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096A1DE9" w14:textId="77777777" w:rsidR="00C87952" w:rsidRDefault="00C87952" w:rsidP="00C87952">
      <w:pPr>
        <w:rPr>
          <w:rFonts w:ascii="Helvetica" w:hAnsi="Helvetica"/>
          <w:i/>
        </w:rPr>
      </w:pPr>
    </w:p>
    <w:p w14:paraId="7DB45325" w14:textId="77777777" w:rsidR="00F0624A" w:rsidRDefault="00F0624A" w:rsidP="00F0624A">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09E6A563" w14:textId="77777777" w:rsidR="00F0624A" w:rsidRDefault="00F0624A" w:rsidP="00F0624A">
      <w:pPr>
        <w:rPr>
          <w:rFonts w:ascii="Helvetica" w:hAnsi="Helvetica"/>
          <w:i/>
        </w:rPr>
      </w:pPr>
    </w:p>
    <w:p w14:paraId="70636CA7" w14:textId="77777777" w:rsidR="00F0624A" w:rsidRDefault="00F0624A" w:rsidP="00F0624A">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53E496E0" w14:textId="77777777" w:rsidR="00C87952" w:rsidRDefault="00C87952" w:rsidP="00C87952">
      <w:pPr>
        <w:rPr>
          <w:rFonts w:ascii="Helvetica" w:hAnsi="Helvetica"/>
        </w:rPr>
      </w:pPr>
    </w:p>
    <w:p w14:paraId="037CE925" w14:textId="77777777" w:rsidR="00C87952" w:rsidRPr="00600AD7" w:rsidRDefault="00C87952" w:rsidP="00C87952">
      <w:pPr>
        <w:shd w:val="clear" w:color="auto" w:fill="FBE4D5" w:themeFill="accent2" w:themeFillTint="33"/>
        <w:rPr>
          <w:rFonts w:ascii="Helvetica" w:hAnsi="Helvetica"/>
          <w:b/>
        </w:rPr>
      </w:pPr>
      <w:r>
        <w:rPr>
          <w:rFonts w:ascii="Helvetica" w:hAnsi="Helvetica"/>
          <w:b/>
        </w:rPr>
        <w:t>PROCEDURES</w:t>
      </w:r>
    </w:p>
    <w:p w14:paraId="6A08D4C8" w14:textId="77777777" w:rsidR="00C87952" w:rsidRDefault="00C87952" w:rsidP="00C87952">
      <w:pPr>
        <w:rPr>
          <w:rFonts w:ascii="Helvetica" w:hAnsi="Helvetica"/>
        </w:rPr>
      </w:pPr>
    </w:p>
    <w:p w14:paraId="6FD7DA2A" w14:textId="61CB8AF7" w:rsidR="00C87952" w:rsidRPr="00EF79FB" w:rsidRDefault="00C87952" w:rsidP="00C87952">
      <w:pPr>
        <w:rPr>
          <w:rFonts w:ascii="Helvetica" w:hAnsi="Helvetica"/>
          <w:b/>
        </w:rPr>
      </w:pPr>
      <w:r w:rsidRPr="00ED2E76">
        <w:rPr>
          <w:rFonts w:ascii="Helvetica" w:hAnsi="Helvetica"/>
          <w:b/>
        </w:rPr>
        <w:t>Inquiry Question</w:t>
      </w:r>
      <w:r w:rsidRPr="00EF79FB">
        <w:rPr>
          <w:rFonts w:ascii="Helvetica" w:hAnsi="Helvetica"/>
          <w:b/>
        </w:rPr>
        <w:t xml:space="preserve">: </w:t>
      </w:r>
      <w:r w:rsidR="0055151B" w:rsidRPr="0055151B">
        <w:rPr>
          <w:rFonts w:ascii="Helvetica" w:hAnsi="Helvetica"/>
          <w:b/>
          <w:i/>
        </w:rPr>
        <w:t>What can we learn from the Anti-Apartheid Movement in South Africa?</w:t>
      </w:r>
    </w:p>
    <w:p w14:paraId="46D97179" w14:textId="77777777" w:rsidR="00C87952" w:rsidRDefault="00C87952" w:rsidP="00C87952">
      <w:pPr>
        <w:rPr>
          <w:rFonts w:ascii="Helvetica" w:hAnsi="Helvetica"/>
        </w:rPr>
      </w:pPr>
    </w:p>
    <w:p w14:paraId="74CBEC93" w14:textId="77777777" w:rsidR="00255F18" w:rsidRDefault="00255F18" w:rsidP="00672EBB">
      <w:pPr>
        <w:rPr>
          <w:rFonts w:ascii="Helvetica" w:hAnsi="Helvetica"/>
          <w:b/>
        </w:rPr>
      </w:pPr>
    </w:p>
    <w:p w14:paraId="77C9450E" w14:textId="77777777" w:rsidR="00672EBB" w:rsidRPr="00B93DBF" w:rsidRDefault="00672EBB" w:rsidP="00672EBB">
      <w:pPr>
        <w:rPr>
          <w:rFonts w:ascii="Helvetica" w:hAnsi="Helvetica"/>
          <w:b/>
        </w:rPr>
      </w:pPr>
      <w:r w:rsidRPr="00B93DBF">
        <w:rPr>
          <w:rFonts w:ascii="Helvetica" w:hAnsi="Helvetica"/>
          <w:b/>
        </w:rPr>
        <w:t>PREPARATION</w:t>
      </w:r>
    </w:p>
    <w:p w14:paraId="7F6B208B" w14:textId="77777777" w:rsidR="00672EBB" w:rsidRDefault="00672EBB" w:rsidP="00672EBB">
      <w:pPr>
        <w:rPr>
          <w:rFonts w:ascii="Helvetica" w:hAnsi="Helvetica"/>
        </w:rPr>
      </w:pPr>
    </w:p>
    <w:p w14:paraId="4BCC7B71" w14:textId="370AA7BA" w:rsidR="00672EBB" w:rsidRPr="00B93DBF" w:rsidRDefault="00672EBB" w:rsidP="00672EBB">
      <w:pPr>
        <w:rPr>
          <w:rFonts w:ascii="Helvetica" w:hAnsi="Helvetica"/>
          <w:b/>
        </w:rPr>
      </w:pPr>
      <w:r w:rsidRPr="00B93DBF">
        <w:rPr>
          <w:rFonts w:ascii="Helvetica" w:hAnsi="Helvetica"/>
          <w:b/>
        </w:rPr>
        <w:t xml:space="preserve">1. </w:t>
      </w:r>
      <w:r>
        <w:rPr>
          <w:rFonts w:ascii="Helvetica" w:hAnsi="Helvetica"/>
          <w:b/>
        </w:rPr>
        <w:t>Post Definition of Discrimination</w:t>
      </w:r>
    </w:p>
    <w:p w14:paraId="7EA87D22" w14:textId="77777777" w:rsidR="00672EBB" w:rsidRDefault="00672EBB" w:rsidP="00672EBB">
      <w:pPr>
        <w:rPr>
          <w:rFonts w:ascii="Helvetica" w:hAnsi="Helvetica"/>
        </w:rPr>
      </w:pPr>
    </w:p>
    <w:p w14:paraId="20D56E73" w14:textId="0A7A3803" w:rsidR="00672EBB" w:rsidRPr="00313D12" w:rsidRDefault="00672EBB" w:rsidP="00672EBB">
      <w:pPr>
        <w:rPr>
          <w:rFonts w:ascii="Helvetica" w:hAnsi="Helvetica"/>
        </w:rPr>
      </w:pPr>
      <w:r>
        <w:rPr>
          <w:rFonts w:ascii="Helvetica" w:hAnsi="Helvetica"/>
        </w:rPr>
        <w:t xml:space="preserve">Post the definition of </w:t>
      </w:r>
      <w:r w:rsidR="00DE3A94">
        <w:rPr>
          <w:rFonts w:ascii="Helvetica" w:hAnsi="Helvetica"/>
        </w:rPr>
        <w:t>discrimination</w:t>
      </w:r>
      <w:r>
        <w:rPr>
          <w:rFonts w:ascii="Helvetica" w:hAnsi="Helvetica"/>
        </w:rPr>
        <w:t xml:space="preserve"> on the board or chart paper hidden from view. </w:t>
      </w:r>
      <w:r w:rsidR="00EB7FCA">
        <w:rPr>
          <w:rFonts w:ascii="Helvetica" w:hAnsi="Helvetica"/>
        </w:rPr>
        <w:t xml:space="preserve">Discrimination: Unfair treatment, especially because of a person’s race, gender, </w:t>
      </w:r>
      <w:r w:rsidR="005C095C">
        <w:rPr>
          <w:rFonts w:ascii="Helvetica" w:hAnsi="Helvetica"/>
        </w:rPr>
        <w:t xml:space="preserve">religion, </w:t>
      </w:r>
      <w:r w:rsidR="00EB7FCA">
        <w:rPr>
          <w:rFonts w:ascii="Helvetica" w:hAnsi="Helvetica"/>
        </w:rPr>
        <w:t>or age.</w:t>
      </w:r>
    </w:p>
    <w:p w14:paraId="36FAF73D" w14:textId="77777777" w:rsidR="00672EBB" w:rsidRDefault="00672EBB" w:rsidP="006A1366">
      <w:pPr>
        <w:rPr>
          <w:rFonts w:ascii="Helvetica" w:hAnsi="Helvetica"/>
          <w:b/>
        </w:rPr>
      </w:pPr>
    </w:p>
    <w:p w14:paraId="17F186F8" w14:textId="7032E331" w:rsidR="006A1366" w:rsidRDefault="006A1366" w:rsidP="006A1366">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27D38C78" w14:textId="77777777" w:rsidR="006A1366" w:rsidRDefault="006A1366" w:rsidP="006A1366">
      <w:pPr>
        <w:rPr>
          <w:rFonts w:ascii="Helvetica" w:hAnsi="Helvetica"/>
          <w:b/>
        </w:rPr>
      </w:pPr>
    </w:p>
    <w:p w14:paraId="1B116B1A" w14:textId="0D0F34E6" w:rsidR="006A1366" w:rsidRPr="00DE7167" w:rsidRDefault="00EB7FCA" w:rsidP="006A1366">
      <w:pPr>
        <w:rPr>
          <w:rFonts w:ascii="Helvetica" w:hAnsi="Helvetica"/>
          <w:b/>
        </w:rPr>
      </w:pPr>
      <w:r>
        <w:rPr>
          <w:rFonts w:ascii="Helvetica" w:hAnsi="Helvetica"/>
          <w:b/>
        </w:rPr>
        <w:t>2</w:t>
      </w:r>
      <w:r w:rsidR="006A1366" w:rsidRPr="002A59C3">
        <w:rPr>
          <w:rFonts w:ascii="Helvetica" w:hAnsi="Helvetica"/>
          <w:b/>
        </w:rPr>
        <w:t>.</w:t>
      </w:r>
      <w:r w:rsidR="006A1366" w:rsidRPr="001C7766">
        <w:rPr>
          <w:rFonts w:ascii="Helvetica" w:hAnsi="Helvetica"/>
        </w:rPr>
        <w:t xml:space="preserve"> </w:t>
      </w:r>
      <w:r w:rsidR="006A1366">
        <w:rPr>
          <w:rFonts w:ascii="Helvetica" w:hAnsi="Helvetica"/>
          <w:b/>
        </w:rPr>
        <w:t xml:space="preserve">Read </w:t>
      </w:r>
      <w:r w:rsidR="006A1366" w:rsidRPr="007141C2">
        <w:rPr>
          <w:rFonts w:ascii="Helvetica" w:hAnsi="Helvetica"/>
          <w:b/>
        </w:rPr>
        <w:t>“</w:t>
      </w:r>
      <w:r w:rsidR="004A58C1">
        <w:rPr>
          <w:rFonts w:ascii="Helvetica" w:hAnsi="Helvetica"/>
          <w:b/>
        </w:rPr>
        <w:t>Nelson Mandela</w:t>
      </w:r>
      <w:r w:rsidR="006A1366" w:rsidRPr="007141C2">
        <w:rPr>
          <w:rFonts w:ascii="Helvetica" w:hAnsi="Helvetica"/>
          <w:b/>
        </w:rPr>
        <w:t>” by Kadir Nelson</w:t>
      </w:r>
    </w:p>
    <w:p w14:paraId="064675E7" w14:textId="1B05E50D" w:rsidR="006A1366" w:rsidRDefault="006A1366" w:rsidP="006A1366">
      <w:pPr>
        <w:rPr>
          <w:rFonts w:ascii="Helvetica" w:hAnsi="Helvetica"/>
        </w:rPr>
      </w:pPr>
      <w:r>
        <w:rPr>
          <w:rFonts w:ascii="Helvetica" w:hAnsi="Helvetica"/>
        </w:rPr>
        <w:t xml:space="preserve">Before reading the text, tell students that today we are going to read a story about a </w:t>
      </w:r>
      <w:r w:rsidR="0015609A">
        <w:rPr>
          <w:rFonts w:ascii="Helvetica" w:hAnsi="Helvetica"/>
        </w:rPr>
        <w:t>man</w:t>
      </w:r>
      <w:r>
        <w:rPr>
          <w:rFonts w:ascii="Helvetica" w:hAnsi="Helvetica"/>
        </w:rPr>
        <w:t xml:space="preserve"> who </w:t>
      </w:r>
      <w:r w:rsidR="0015609A">
        <w:rPr>
          <w:rFonts w:ascii="Helvetica" w:hAnsi="Helvetica"/>
        </w:rPr>
        <w:t>spoke out against discrimination in South Africa</w:t>
      </w:r>
      <w:r>
        <w:rPr>
          <w:rFonts w:ascii="Helvetica" w:hAnsi="Helvetica"/>
        </w:rPr>
        <w:t xml:space="preserve">. Ask students if they know what </w:t>
      </w:r>
      <w:r w:rsidR="0015609A">
        <w:rPr>
          <w:rFonts w:ascii="Helvetica" w:hAnsi="Helvetica"/>
        </w:rPr>
        <w:t>discrimination means</w:t>
      </w:r>
      <w:r>
        <w:rPr>
          <w:rFonts w:ascii="Helvetica" w:hAnsi="Helvetica"/>
        </w:rPr>
        <w:t>.</w:t>
      </w:r>
      <w:r w:rsidR="0094138C">
        <w:rPr>
          <w:rFonts w:ascii="Helvetica" w:hAnsi="Helvetica"/>
        </w:rPr>
        <w:t xml:space="preserve"> </w:t>
      </w:r>
      <w:r w:rsidR="0094138C" w:rsidRPr="0094138C">
        <w:rPr>
          <w:rFonts w:ascii="Helvetica" w:hAnsi="Helvetica"/>
        </w:rPr>
        <w:t xml:space="preserve">Reveal the definition of </w:t>
      </w:r>
      <w:r w:rsidR="0094138C">
        <w:rPr>
          <w:rFonts w:ascii="Helvetica" w:hAnsi="Helvetica"/>
        </w:rPr>
        <w:t>discrimination</w:t>
      </w:r>
      <w:r w:rsidR="0094138C" w:rsidRPr="0094138C">
        <w:rPr>
          <w:rFonts w:ascii="Helvetica" w:hAnsi="Helvetica"/>
        </w:rPr>
        <w:t xml:space="preserve"> as “Unfair treatment, especially because of a person’s race, gender, religion, or age.”</w:t>
      </w:r>
      <w:r w:rsidR="0094138C">
        <w:rPr>
          <w:rFonts w:ascii="Helvetica" w:hAnsi="Helvetica"/>
        </w:rPr>
        <w:t xml:space="preserve"> Ask students if they can think of any examples from the past or today when people were discriminated against?</w:t>
      </w:r>
      <w:r w:rsidR="00E639BA">
        <w:rPr>
          <w:rFonts w:ascii="Helvetica" w:hAnsi="Helvetica"/>
        </w:rPr>
        <w:t xml:space="preserve"> Anticipated responses may include: laws against African Americans before the civil rights movement, Martin Luther King, personal or family examples.</w:t>
      </w:r>
    </w:p>
    <w:p w14:paraId="5825CDE6" w14:textId="77777777" w:rsidR="006A1366" w:rsidRDefault="006A1366" w:rsidP="006A1366">
      <w:pPr>
        <w:rPr>
          <w:rFonts w:ascii="Helvetica" w:hAnsi="Helvetica"/>
        </w:rPr>
      </w:pPr>
    </w:p>
    <w:p w14:paraId="3D58C620" w14:textId="06F40AD6" w:rsidR="006A1366" w:rsidRDefault="006A1366" w:rsidP="006A1366">
      <w:pPr>
        <w:rPr>
          <w:rFonts w:ascii="Helvetica" w:hAnsi="Helvetica"/>
        </w:rPr>
      </w:pPr>
      <w:r>
        <w:rPr>
          <w:rFonts w:ascii="Helvetica" w:hAnsi="Helvetica"/>
        </w:rPr>
        <w:t>Read “</w:t>
      </w:r>
      <w:r w:rsidR="007E176A">
        <w:rPr>
          <w:rFonts w:ascii="Helvetica" w:hAnsi="Helvetica"/>
        </w:rPr>
        <w:t>Nels</w:t>
      </w:r>
      <w:r w:rsidR="0022065D">
        <w:rPr>
          <w:rFonts w:ascii="Helvetica" w:hAnsi="Helvetica"/>
        </w:rPr>
        <w:t>on Mandela</w:t>
      </w:r>
      <w:r>
        <w:rPr>
          <w:rFonts w:ascii="Helvetica" w:hAnsi="Helvetica"/>
        </w:rPr>
        <w:t xml:space="preserve">.” This is a picture book that tells the true story of a </w:t>
      </w:r>
      <w:r w:rsidR="006A5960">
        <w:rPr>
          <w:rFonts w:ascii="Helvetica" w:hAnsi="Helvetica"/>
        </w:rPr>
        <w:t>Nelson Mandela who was a leader to the Anti-Apartheid movement in South Africa</w:t>
      </w:r>
      <w:r>
        <w:rPr>
          <w:rFonts w:ascii="Helvetica" w:hAnsi="Helvetica"/>
        </w:rPr>
        <w:t xml:space="preserve">. As you read the text, be sure to ask questions to the students about </w:t>
      </w:r>
      <w:r w:rsidR="0093046F">
        <w:rPr>
          <w:rFonts w:ascii="Helvetica" w:hAnsi="Helvetica"/>
        </w:rPr>
        <w:t>Mandela</w:t>
      </w:r>
      <w:r>
        <w:rPr>
          <w:rFonts w:ascii="Helvetica" w:hAnsi="Helvetica"/>
        </w:rPr>
        <w:t>’s experiences</w:t>
      </w:r>
      <w:r w:rsidR="0093046F">
        <w:rPr>
          <w:rFonts w:ascii="Helvetica" w:hAnsi="Helvetica"/>
        </w:rPr>
        <w:t xml:space="preserve"> and choices</w:t>
      </w:r>
      <w:r>
        <w:rPr>
          <w:rFonts w:ascii="Helvetica" w:hAnsi="Helvetica"/>
        </w:rPr>
        <w:t>.</w:t>
      </w:r>
      <w:r w:rsidR="00F44B2B">
        <w:rPr>
          <w:rFonts w:ascii="Helvetica" w:hAnsi="Helvetica"/>
        </w:rPr>
        <w:t xml:space="preserve"> Connect this story to the work the students have done in previous grades related to slavery</w:t>
      </w:r>
      <w:r w:rsidR="00BC2D14">
        <w:rPr>
          <w:rFonts w:ascii="Helvetica" w:hAnsi="Helvetica"/>
        </w:rPr>
        <w:t>, segregation,</w:t>
      </w:r>
      <w:r w:rsidR="00F44B2B">
        <w:rPr>
          <w:rFonts w:ascii="Helvetica" w:hAnsi="Helvetica"/>
        </w:rPr>
        <w:t xml:space="preserve"> and civil rights.</w:t>
      </w:r>
    </w:p>
    <w:p w14:paraId="11B57DBD" w14:textId="77777777" w:rsidR="006A1366" w:rsidRDefault="006A1366" w:rsidP="006A1366">
      <w:pPr>
        <w:rPr>
          <w:rFonts w:ascii="Helvetica" w:hAnsi="Helvetica"/>
        </w:rPr>
      </w:pPr>
    </w:p>
    <w:p w14:paraId="7AA57367" w14:textId="6559427A" w:rsidR="006A1366" w:rsidRDefault="006A1366" w:rsidP="006A1366">
      <w:pPr>
        <w:rPr>
          <w:rFonts w:ascii="Helvetica" w:hAnsi="Helvetica"/>
        </w:rPr>
      </w:pPr>
      <w:r>
        <w:rPr>
          <w:rFonts w:ascii="Helvetica" w:hAnsi="Helvetica"/>
        </w:rPr>
        <w:t xml:space="preserve">Tell students that today, we are going to learn about </w:t>
      </w:r>
      <w:r w:rsidR="002C62AE">
        <w:rPr>
          <w:rFonts w:ascii="Helvetica" w:hAnsi="Helvetica"/>
        </w:rPr>
        <w:t xml:space="preserve">the Apartheid laws that existed in South Africa and what people did there </w:t>
      </w:r>
      <w:r>
        <w:rPr>
          <w:rFonts w:ascii="Helvetica" w:hAnsi="Helvetica"/>
        </w:rPr>
        <w:t>to try and stop it.</w:t>
      </w:r>
    </w:p>
    <w:p w14:paraId="38493C04" w14:textId="77777777" w:rsidR="006A1366" w:rsidRPr="00600AD7" w:rsidRDefault="006A1366" w:rsidP="006A1366">
      <w:pPr>
        <w:rPr>
          <w:rFonts w:ascii="Helvetica" w:hAnsi="Helvetica"/>
        </w:rPr>
      </w:pPr>
    </w:p>
    <w:p w14:paraId="6C903A32" w14:textId="108F5531" w:rsidR="006A1366" w:rsidRPr="000D4595" w:rsidRDefault="006A1366" w:rsidP="006A1366">
      <w:pPr>
        <w:outlineLvl w:val="0"/>
        <w:rPr>
          <w:rFonts w:ascii="Helvetica" w:hAnsi="Helvetica"/>
          <w:b/>
        </w:rPr>
      </w:pPr>
      <w:r w:rsidRPr="000D4595">
        <w:rPr>
          <w:rFonts w:ascii="Helvetica" w:hAnsi="Helvetica"/>
          <w:b/>
        </w:rPr>
        <w:t>B. DEVELOPMENT (</w:t>
      </w:r>
      <w:r>
        <w:rPr>
          <w:rFonts w:ascii="Helvetica" w:hAnsi="Helvetica"/>
          <w:b/>
        </w:rPr>
        <w:t>15</w:t>
      </w:r>
      <w:r w:rsidRPr="000D4595">
        <w:rPr>
          <w:rFonts w:ascii="Helvetica" w:hAnsi="Helvetica"/>
          <w:b/>
        </w:rPr>
        <w:t xml:space="preserve"> minutes)</w:t>
      </w:r>
    </w:p>
    <w:p w14:paraId="7C6291A6" w14:textId="77777777" w:rsidR="009E342C" w:rsidRDefault="009E342C" w:rsidP="006A1366">
      <w:pPr>
        <w:rPr>
          <w:rFonts w:ascii="Helvetica" w:hAnsi="Helvetica"/>
        </w:rPr>
      </w:pPr>
    </w:p>
    <w:p w14:paraId="500C126F" w14:textId="77777777" w:rsidR="00BB5256" w:rsidRPr="00F969A5" w:rsidRDefault="00BB5256" w:rsidP="00BB5256">
      <w:pPr>
        <w:rPr>
          <w:rFonts w:ascii="Helvetica" w:hAnsi="Helvetica"/>
          <w:b/>
        </w:rPr>
      </w:pPr>
      <w:r>
        <w:rPr>
          <w:rFonts w:ascii="Helvetica" w:hAnsi="Helvetica"/>
          <w:b/>
        </w:rPr>
        <w:t>3</w:t>
      </w:r>
      <w:r w:rsidRPr="00F969A5">
        <w:rPr>
          <w:rFonts w:ascii="Helvetica" w:hAnsi="Helvetica"/>
          <w:b/>
        </w:rPr>
        <w:t xml:space="preserve">. </w:t>
      </w:r>
      <w:r>
        <w:rPr>
          <w:rFonts w:ascii="Helvetica" w:hAnsi="Helvetica"/>
          <w:b/>
        </w:rPr>
        <w:t>Examine Sources As a Whole Class</w:t>
      </w:r>
    </w:p>
    <w:p w14:paraId="7A2C1FA3" w14:textId="7C3FCEAA" w:rsidR="00BB5256" w:rsidRPr="008C3F8D" w:rsidRDefault="00BB5256" w:rsidP="00BB5256">
      <w:pPr>
        <w:rPr>
          <w:rFonts w:ascii="Helvetica" w:hAnsi="Helvetica"/>
          <w:bCs/>
        </w:rPr>
      </w:pPr>
      <w:r>
        <w:rPr>
          <w:rFonts w:ascii="Helvetica" w:hAnsi="Helvetica"/>
        </w:rPr>
        <w:t xml:space="preserve">Ask the students to read aloud </w:t>
      </w:r>
      <w:r w:rsidRPr="005D4DFB">
        <w:rPr>
          <w:rFonts w:ascii="Helvetica" w:hAnsi="Helvetica"/>
          <w:bCs/>
        </w:rPr>
        <w:t>(using choral, partner, or independent reading</w:t>
      </w:r>
      <w:r>
        <w:rPr>
          <w:rFonts w:ascii="Helvetica" w:hAnsi="Helvetica"/>
          <w:bCs/>
        </w:rPr>
        <w:t xml:space="preserve">) </w:t>
      </w:r>
      <w:r>
        <w:rPr>
          <w:rFonts w:ascii="Helvetica" w:hAnsi="Helvetica"/>
        </w:rPr>
        <w:t xml:space="preserve">the three documents on </w:t>
      </w:r>
      <w:r w:rsidRPr="000A2E52">
        <w:rPr>
          <w:rFonts w:ascii="Helvetica" w:hAnsi="Helvetica"/>
        </w:rPr>
        <w:t>A</w:t>
      </w:r>
      <w:r>
        <w:rPr>
          <w:rFonts w:ascii="Helvetica" w:hAnsi="Helvetica"/>
        </w:rPr>
        <w:t>partheid Laws (</w:t>
      </w:r>
      <w:r w:rsidR="00255F18">
        <w:rPr>
          <w:rFonts w:ascii="Helvetica" w:hAnsi="Helvetica"/>
        </w:rPr>
        <w:t>SOURCEBOOK</w:t>
      </w:r>
      <w:r>
        <w:rPr>
          <w:rFonts w:ascii="Helvetica" w:hAnsi="Helvetica"/>
        </w:rPr>
        <w:t xml:space="preserve"> </w:t>
      </w:r>
      <w:r w:rsidR="00EF5FE4">
        <w:rPr>
          <w:rFonts w:ascii="Helvetica" w:hAnsi="Helvetica"/>
        </w:rPr>
        <w:t>4-16</w:t>
      </w:r>
      <w:r>
        <w:rPr>
          <w:rFonts w:ascii="Helvetica" w:hAnsi="Helvetica"/>
        </w:rPr>
        <w:t xml:space="preserve">.A), </w:t>
      </w:r>
      <w:r w:rsidRPr="000A2E52">
        <w:rPr>
          <w:rFonts w:ascii="Helvetica" w:hAnsi="Helvetica"/>
        </w:rPr>
        <w:t>Anti-Apartheid Protests (</w:t>
      </w:r>
      <w:r w:rsidR="00255F18">
        <w:rPr>
          <w:rFonts w:ascii="Helvetica" w:hAnsi="Helvetica"/>
        </w:rPr>
        <w:t>SOURCEBOOK</w:t>
      </w:r>
      <w:r w:rsidRPr="000A2E52">
        <w:rPr>
          <w:rFonts w:ascii="Helvetica" w:hAnsi="Helvetica"/>
        </w:rPr>
        <w:t xml:space="preserve"> </w:t>
      </w:r>
      <w:r w:rsidR="00EF5FE4">
        <w:rPr>
          <w:rFonts w:ascii="Helvetica" w:hAnsi="Helvetica"/>
        </w:rPr>
        <w:t>4-16</w:t>
      </w:r>
      <w:r w:rsidRPr="000A2E52">
        <w:rPr>
          <w:rFonts w:ascii="Helvetica" w:hAnsi="Helvetica"/>
        </w:rPr>
        <w:t>.B)</w:t>
      </w:r>
      <w:r>
        <w:rPr>
          <w:rFonts w:ascii="Helvetica" w:hAnsi="Helvetica"/>
        </w:rPr>
        <w:t xml:space="preserve">, </w:t>
      </w:r>
      <w:r w:rsidRPr="000A2E52">
        <w:rPr>
          <w:rFonts w:ascii="Helvetica" w:hAnsi="Helvetica"/>
        </w:rPr>
        <w:t>Jailed Protesters (</w:t>
      </w:r>
      <w:r w:rsidR="00255F18">
        <w:rPr>
          <w:rFonts w:ascii="Helvetica" w:hAnsi="Helvetica"/>
        </w:rPr>
        <w:t>SOURCEBOOK</w:t>
      </w:r>
      <w:r w:rsidRPr="000A2E52">
        <w:rPr>
          <w:rFonts w:ascii="Helvetica" w:hAnsi="Helvetica"/>
        </w:rPr>
        <w:t xml:space="preserve"> </w:t>
      </w:r>
      <w:r w:rsidR="00EF5FE4">
        <w:rPr>
          <w:rFonts w:ascii="Helvetica" w:hAnsi="Helvetica"/>
        </w:rPr>
        <w:t>4-16</w:t>
      </w:r>
      <w:r w:rsidRPr="000A2E52">
        <w:rPr>
          <w:rFonts w:ascii="Helvetica" w:hAnsi="Helvetica"/>
        </w:rPr>
        <w:t>.C)</w:t>
      </w:r>
      <w:r>
        <w:rPr>
          <w:rFonts w:ascii="Helvetica" w:hAnsi="Helvetica"/>
        </w:rPr>
        <w:t xml:space="preserve">, </w:t>
      </w:r>
      <w:r w:rsidRPr="000A2E52">
        <w:rPr>
          <w:rFonts w:ascii="Helvetica" w:hAnsi="Helvetica"/>
        </w:rPr>
        <w:t>Help from Other Countries (</w:t>
      </w:r>
      <w:r w:rsidR="00255F18">
        <w:rPr>
          <w:rFonts w:ascii="Helvetica" w:hAnsi="Helvetica"/>
        </w:rPr>
        <w:t>SOURCEBOOK</w:t>
      </w:r>
      <w:r w:rsidRPr="000A2E52">
        <w:rPr>
          <w:rFonts w:ascii="Helvetica" w:hAnsi="Helvetica"/>
        </w:rPr>
        <w:t xml:space="preserve"> </w:t>
      </w:r>
      <w:r w:rsidR="00EF5FE4">
        <w:rPr>
          <w:rFonts w:ascii="Helvetica" w:hAnsi="Helvetica"/>
        </w:rPr>
        <w:t>4-16</w:t>
      </w:r>
      <w:r w:rsidRPr="000A2E52">
        <w:rPr>
          <w:rFonts w:ascii="Helvetica" w:hAnsi="Helvetica"/>
        </w:rPr>
        <w:t>.D)</w:t>
      </w:r>
      <w:r>
        <w:rPr>
          <w:rFonts w:ascii="Helvetica" w:hAnsi="Helvetica"/>
        </w:rPr>
        <w:t>. After reading each document, solicit from students what important facts should be underlined and highlighted about each source. Make sure they highlight examples of how the Apartheid was problematic (i.e. segregation laws), but also acts of resistance to it (i.e. being jailed for protesting, boycotts).</w:t>
      </w:r>
    </w:p>
    <w:p w14:paraId="09C69EF6" w14:textId="77777777" w:rsidR="00BB5256" w:rsidRDefault="00BB5256" w:rsidP="00BB5256">
      <w:pPr>
        <w:rPr>
          <w:rFonts w:ascii="Helvetica" w:hAnsi="Helvetica"/>
        </w:rPr>
      </w:pPr>
    </w:p>
    <w:p w14:paraId="23CD08D4" w14:textId="77777777" w:rsidR="00BB5256" w:rsidRPr="002822D8" w:rsidRDefault="00BB5256" w:rsidP="00BB5256">
      <w:pPr>
        <w:rPr>
          <w:rFonts w:ascii="Helvetica" w:hAnsi="Helvetica"/>
          <w:b/>
        </w:rPr>
      </w:pPr>
      <w:r>
        <w:rPr>
          <w:rFonts w:ascii="Helvetica" w:hAnsi="Helvetica"/>
          <w:b/>
        </w:rPr>
        <w:t>4</w:t>
      </w:r>
      <w:r w:rsidRPr="002822D8">
        <w:rPr>
          <w:rFonts w:ascii="Helvetica" w:hAnsi="Helvetica"/>
          <w:b/>
        </w:rPr>
        <w:t xml:space="preserve">. </w:t>
      </w:r>
      <w:r>
        <w:rPr>
          <w:rFonts w:ascii="Helvetica" w:hAnsi="Helvetica"/>
          <w:b/>
        </w:rPr>
        <w:t>Discuss the Struggles that Black and Asian People Faced in South Africa</w:t>
      </w:r>
    </w:p>
    <w:p w14:paraId="0BD86F1B" w14:textId="77777777" w:rsidR="00BB5256" w:rsidRDefault="00BB5256" w:rsidP="00BB5256">
      <w:pPr>
        <w:rPr>
          <w:rFonts w:ascii="Helvetica" w:hAnsi="Helvetica"/>
        </w:rPr>
      </w:pPr>
      <w:r>
        <w:rPr>
          <w:rFonts w:ascii="Helvetica" w:hAnsi="Helvetica"/>
        </w:rPr>
        <w:t xml:space="preserve">Put students in small groups (3-4 students). Tell students that after listening to “Nelson Mandela” and reading these sources, I would like you to talk about ways that life was </w:t>
      </w:r>
      <w:r>
        <w:rPr>
          <w:rFonts w:ascii="Helvetica" w:hAnsi="Helvetica"/>
        </w:rPr>
        <w:lastRenderedPageBreak/>
        <w:t xml:space="preserve">difficult for Black and Asian people in South Africa under Apartheid, but also ways that people did things to stop Apartheid because it was wrong. </w:t>
      </w:r>
    </w:p>
    <w:p w14:paraId="092B1A3B" w14:textId="77777777" w:rsidR="00BB5256" w:rsidRDefault="00BB5256" w:rsidP="00BB5256">
      <w:pPr>
        <w:rPr>
          <w:rFonts w:ascii="Helvetica" w:hAnsi="Helvetica"/>
        </w:rPr>
      </w:pPr>
    </w:p>
    <w:p w14:paraId="5599FE7B" w14:textId="77777777" w:rsidR="00BB5256" w:rsidRDefault="00BB5256" w:rsidP="00BB5256">
      <w:pPr>
        <w:rPr>
          <w:rFonts w:ascii="Helvetica" w:hAnsi="Helvetica"/>
        </w:rPr>
      </w:pPr>
      <w:r>
        <w:rPr>
          <w:rFonts w:ascii="Helvetica" w:hAnsi="Helvetica"/>
        </w:rPr>
        <w:t>After students have had 5-7 minutes to discuss, lead the class in a whole class discussion. On the board or chart paper, take notes on what the students say. Anticipated responses may include: protesting, going to jail for their beliefs, boycotting rules, spreading the word around the world.</w:t>
      </w:r>
    </w:p>
    <w:p w14:paraId="0FC4A59B" w14:textId="77777777" w:rsidR="00BB5256" w:rsidRDefault="00BB5256" w:rsidP="00BB5256">
      <w:pPr>
        <w:rPr>
          <w:rFonts w:ascii="Helvetica" w:hAnsi="Helvetica"/>
        </w:rPr>
      </w:pPr>
    </w:p>
    <w:p w14:paraId="0611D486" w14:textId="77777777" w:rsidR="00BB5256" w:rsidRPr="000D4595" w:rsidRDefault="00BB5256" w:rsidP="00BB5256">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15 </w:t>
      </w:r>
      <w:r w:rsidRPr="000D4595">
        <w:rPr>
          <w:rFonts w:ascii="Helvetica" w:hAnsi="Helvetica"/>
          <w:b/>
        </w:rPr>
        <w:t>minutes)</w:t>
      </w:r>
    </w:p>
    <w:p w14:paraId="7512C868" w14:textId="77777777" w:rsidR="00BB5256" w:rsidRPr="00600AD7" w:rsidRDefault="00BB5256" w:rsidP="00BB5256">
      <w:pPr>
        <w:rPr>
          <w:rFonts w:ascii="Helvetica" w:hAnsi="Helvetica"/>
        </w:rPr>
      </w:pPr>
    </w:p>
    <w:p w14:paraId="6C9F32AB" w14:textId="77777777" w:rsidR="00BB5256" w:rsidRPr="009B0FF6" w:rsidRDefault="00BB5256" w:rsidP="00BB5256">
      <w:pPr>
        <w:rPr>
          <w:rFonts w:ascii="Helvetica" w:hAnsi="Helvetica"/>
          <w:b/>
        </w:rPr>
      </w:pPr>
      <w:r>
        <w:rPr>
          <w:rFonts w:ascii="Helvetica" w:hAnsi="Helvetica"/>
          <w:b/>
        </w:rPr>
        <w:t>5</w:t>
      </w:r>
      <w:r w:rsidRPr="009B0FF6">
        <w:rPr>
          <w:rFonts w:ascii="Helvetica" w:hAnsi="Helvetica"/>
          <w:b/>
        </w:rPr>
        <w:t xml:space="preserve">. </w:t>
      </w:r>
      <w:r>
        <w:rPr>
          <w:rFonts w:ascii="Helvetica" w:hAnsi="Helvetica"/>
          <w:b/>
        </w:rPr>
        <w:t>Answer the Inquiry Question</w:t>
      </w:r>
    </w:p>
    <w:p w14:paraId="3267B1C0" w14:textId="07A6F542" w:rsidR="00BB5256" w:rsidRDefault="00BB5256" w:rsidP="00BB5256">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EF5FE4">
        <w:rPr>
          <w:rFonts w:ascii="Helvetica" w:hAnsi="Helvetica"/>
        </w:rPr>
        <w:t>4-16</w:t>
      </w:r>
      <w:r>
        <w:rPr>
          <w:rFonts w:ascii="Helvetica" w:hAnsi="Helvetica"/>
        </w:rPr>
        <w:t>.E)</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on: “</w:t>
      </w:r>
      <w:r w:rsidRPr="00D46EAA">
        <w:rPr>
          <w:rFonts w:ascii="Helvetica" w:hAnsi="Helvetica"/>
        </w:rPr>
        <w:t>What can we learn from the Anti-Apartheid Movement in South Africa?</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 xml:space="preserve">the book (Nelson Mandela) and the </w:t>
      </w:r>
      <w:r w:rsidR="005E22C1">
        <w:rPr>
          <w:rFonts w:ascii="Helvetica" w:hAnsi="Helvetica"/>
        </w:rPr>
        <w:t>source</w:t>
      </w:r>
      <w:r>
        <w:rPr>
          <w:rFonts w:ascii="Helvetica" w:hAnsi="Helvetica"/>
        </w:rPr>
        <w:t>s for this lesson</w:t>
      </w:r>
      <w:r w:rsidRPr="00A67A52">
        <w:rPr>
          <w:rFonts w:ascii="Helvetica" w:hAnsi="Helvetica"/>
        </w:rPr>
        <w:t>.</w:t>
      </w:r>
      <w:r>
        <w:rPr>
          <w:rFonts w:ascii="Helvetica" w:hAnsi="Helvetica"/>
        </w:rPr>
        <w:t xml:space="preserve"> </w:t>
      </w:r>
    </w:p>
    <w:p w14:paraId="4F1ACE51" w14:textId="77777777" w:rsidR="00BB5256" w:rsidRDefault="00BB5256" w:rsidP="00BB5256">
      <w:pPr>
        <w:rPr>
          <w:rFonts w:ascii="Helvetica" w:hAnsi="Helvetica"/>
        </w:rPr>
      </w:pPr>
    </w:p>
    <w:p w14:paraId="5269E2C6" w14:textId="77777777" w:rsidR="00BB5256" w:rsidRDefault="00BB5256" w:rsidP="00BB5256">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0F04B4C0" w14:textId="77777777" w:rsidR="00C87952" w:rsidRPr="00600AD7" w:rsidRDefault="00C87952" w:rsidP="00C87952">
      <w:pPr>
        <w:rPr>
          <w:rFonts w:ascii="Helvetica" w:hAnsi="Helvetica"/>
          <w:b/>
        </w:rPr>
      </w:pPr>
    </w:p>
    <w:p w14:paraId="4296EFCF" w14:textId="77777777" w:rsidR="00C87952" w:rsidRPr="00600AD7" w:rsidRDefault="00C87952" w:rsidP="00C87952">
      <w:pPr>
        <w:shd w:val="clear" w:color="auto" w:fill="FBE4D5" w:themeFill="accent2" w:themeFillTint="33"/>
        <w:rPr>
          <w:rFonts w:ascii="Helvetica" w:hAnsi="Helvetica"/>
          <w:b/>
        </w:rPr>
      </w:pPr>
      <w:r>
        <w:rPr>
          <w:rFonts w:ascii="Helvetica" w:hAnsi="Helvetica"/>
          <w:b/>
        </w:rPr>
        <w:t>EVALUATION</w:t>
      </w:r>
    </w:p>
    <w:p w14:paraId="337AABAC" w14:textId="77777777" w:rsidR="00C87952" w:rsidRDefault="00C87952" w:rsidP="00C87952">
      <w:pPr>
        <w:rPr>
          <w:rFonts w:ascii="Helvetica" w:hAnsi="Helvetica"/>
        </w:rPr>
      </w:pPr>
    </w:p>
    <w:p w14:paraId="0418A64D" w14:textId="5D190749" w:rsidR="00C87952" w:rsidRDefault="00C87952" w:rsidP="00C87952">
      <w:pPr>
        <w:rPr>
          <w:rFonts w:ascii="Helvetica" w:hAnsi="Helvetica"/>
        </w:rPr>
      </w:pPr>
      <w:r>
        <w:rPr>
          <w:rFonts w:ascii="Helvetica" w:hAnsi="Helvetica"/>
        </w:rPr>
        <w:t xml:space="preserve">ASSESSMENT </w:t>
      </w:r>
      <w:r w:rsidR="00EF5FE4">
        <w:rPr>
          <w:rFonts w:ascii="Helvetica" w:hAnsi="Helvetica"/>
        </w:rPr>
        <w:t>4-16</w:t>
      </w:r>
      <w:r>
        <w:rPr>
          <w:rFonts w:ascii="Helvetica" w:hAnsi="Helvetica"/>
        </w:rPr>
        <w:t>.E</w:t>
      </w:r>
    </w:p>
    <w:p w14:paraId="40B09005" w14:textId="77777777" w:rsidR="00C87952" w:rsidRDefault="00C87952" w:rsidP="00C87952">
      <w:pPr>
        <w:rPr>
          <w:rFonts w:ascii="Helvetica" w:hAnsi="Helvetica"/>
        </w:rPr>
      </w:pPr>
    </w:p>
    <w:p w14:paraId="694B9D65" w14:textId="77777777" w:rsidR="00F37A58" w:rsidRPr="00DD7713" w:rsidRDefault="00F37A58" w:rsidP="00F37A58">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14E21472" w14:textId="77777777" w:rsidR="00F37A58" w:rsidRDefault="00F37A58" w:rsidP="00F37A58">
      <w:pPr>
        <w:rPr>
          <w:rFonts w:ascii="Helvetica" w:hAnsi="Helvetica"/>
        </w:rPr>
      </w:pPr>
    </w:p>
    <w:p w14:paraId="40370A58" w14:textId="77777777" w:rsidR="00F37A58" w:rsidRDefault="00F37A58" w:rsidP="00F37A58">
      <w:pPr>
        <w:rPr>
          <w:rFonts w:ascii="Helvetica" w:hAnsi="Helvetica"/>
        </w:rPr>
      </w:pPr>
      <w:r>
        <w:rPr>
          <w:rFonts w:ascii="Helvetica" w:hAnsi="Helvetica"/>
        </w:rPr>
        <w:t>A generic writing rubric for evaluating exit tickets is located at the end of this Instructor Manual-before “Additional Resources.”</w:t>
      </w:r>
    </w:p>
    <w:p w14:paraId="49269C6B" w14:textId="77777777" w:rsidR="00F37A58" w:rsidRDefault="00F37A58" w:rsidP="00C87952">
      <w:pPr>
        <w:rPr>
          <w:rFonts w:ascii="Helvetica" w:hAnsi="Helvetica"/>
        </w:rPr>
      </w:pPr>
    </w:p>
    <w:p w14:paraId="5091E48F" w14:textId="77777777" w:rsidR="00C87952" w:rsidRDefault="00C87952" w:rsidP="00C87952">
      <w:pPr>
        <w:rPr>
          <w:rFonts w:ascii="Helvetica" w:hAnsi="Helvetica"/>
        </w:rPr>
      </w:pPr>
      <w:r>
        <w:rPr>
          <w:rFonts w:ascii="Helvetica" w:hAnsi="Helvetica"/>
        </w:rPr>
        <w:t>What to look for?</w:t>
      </w:r>
    </w:p>
    <w:p w14:paraId="07FA2C80" w14:textId="77777777" w:rsidR="00C87952" w:rsidRDefault="00C87952" w:rsidP="00C87952">
      <w:pPr>
        <w:rPr>
          <w:rFonts w:ascii="Helvetica" w:hAnsi="Helvetica"/>
        </w:rPr>
      </w:pPr>
    </w:p>
    <w:p w14:paraId="6A2C5579" w14:textId="66929958" w:rsidR="00773C2C" w:rsidRDefault="00773C2C" w:rsidP="00773C2C">
      <w:pPr>
        <w:rPr>
          <w:rFonts w:ascii="Helvetica" w:hAnsi="Helvetica"/>
        </w:rPr>
      </w:pPr>
      <w:r>
        <w:rPr>
          <w:rFonts w:ascii="Helvetica" w:hAnsi="Helvetica"/>
        </w:rPr>
        <w:t>The students should take a stance on what we can learn from the Anti-Apartheid Movement. All arguments should cite at least 3 pieces of evidence from the sources.</w:t>
      </w:r>
    </w:p>
    <w:p w14:paraId="29C448DF" w14:textId="77777777" w:rsidR="00773C2C" w:rsidRDefault="00773C2C" w:rsidP="00C87952">
      <w:pPr>
        <w:rPr>
          <w:rFonts w:ascii="Helvetica" w:hAnsi="Helvetica"/>
        </w:rPr>
      </w:pPr>
    </w:p>
    <w:p w14:paraId="2389E938" w14:textId="77777777" w:rsidR="00C87952" w:rsidRDefault="00C87952" w:rsidP="00C87952">
      <w:pPr>
        <w:rPr>
          <w:rFonts w:ascii="Helvetica" w:hAnsi="Helvetica"/>
        </w:rPr>
      </w:pPr>
      <w:r>
        <w:rPr>
          <w:rFonts w:ascii="Helvetica" w:hAnsi="Helvetica"/>
        </w:rPr>
        <w:t>Some information that students may include in their answer to the question:</w:t>
      </w:r>
    </w:p>
    <w:p w14:paraId="7CC4BE17" w14:textId="77777777" w:rsidR="00C87952" w:rsidRDefault="00C87952" w:rsidP="00C87952">
      <w:pPr>
        <w:rPr>
          <w:rFonts w:ascii="Helvetica" w:hAnsi="Helvetica"/>
        </w:rPr>
      </w:pPr>
    </w:p>
    <w:p w14:paraId="678A2415" w14:textId="77777777" w:rsidR="00F25E7C" w:rsidRDefault="00F25E7C" w:rsidP="00C87952">
      <w:pPr>
        <w:rPr>
          <w:rFonts w:ascii="Helvetica" w:hAnsi="Helvetica"/>
        </w:rPr>
      </w:pPr>
    </w:p>
    <w:p w14:paraId="77732A7E" w14:textId="77777777" w:rsidR="00F25E7C" w:rsidRDefault="00F25E7C" w:rsidP="00C87952">
      <w:pPr>
        <w:rPr>
          <w:rFonts w:ascii="Helvetica" w:hAnsi="Helvetica"/>
        </w:rPr>
      </w:pPr>
    </w:p>
    <w:p w14:paraId="52878E70" w14:textId="77777777" w:rsidR="00F25E7C" w:rsidRDefault="00F25E7C" w:rsidP="00C87952">
      <w:pPr>
        <w:rPr>
          <w:rFonts w:ascii="Helvetica" w:hAnsi="Helvetica"/>
        </w:rPr>
      </w:pPr>
    </w:p>
    <w:p w14:paraId="22BD73C4" w14:textId="183208C8" w:rsidR="00C87952" w:rsidRDefault="00080562" w:rsidP="00C87952">
      <w:pPr>
        <w:rPr>
          <w:rFonts w:ascii="Helvetica" w:hAnsi="Helvetica"/>
        </w:rPr>
      </w:pPr>
      <w:r>
        <w:rPr>
          <w:rFonts w:ascii="Helvetica" w:hAnsi="Helvetica"/>
        </w:rPr>
        <w:lastRenderedPageBreak/>
        <w:t>Ways that protesters worked to end Apartheid:</w:t>
      </w:r>
    </w:p>
    <w:p w14:paraId="05785347" w14:textId="00672601" w:rsidR="00322BD6" w:rsidRDefault="00322BD6" w:rsidP="0079042A">
      <w:pPr>
        <w:pStyle w:val="ListParagraph"/>
        <w:numPr>
          <w:ilvl w:val="0"/>
          <w:numId w:val="15"/>
        </w:numPr>
        <w:rPr>
          <w:rFonts w:ascii="Helvetica" w:hAnsi="Helvetica"/>
        </w:rPr>
      </w:pPr>
      <w:r>
        <w:rPr>
          <w:rFonts w:ascii="Helvetica" w:hAnsi="Helvetica"/>
        </w:rPr>
        <w:t>Protesting</w:t>
      </w:r>
      <w:r w:rsidR="004E2C7A">
        <w:rPr>
          <w:rFonts w:ascii="Helvetica" w:hAnsi="Helvetica"/>
        </w:rPr>
        <w:t>.</w:t>
      </w:r>
    </w:p>
    <w:p w14:paraId="4A3826EE" w14:textId="1029B721" w:rsidR="00322BD6" w:rsidRDefault="00322BD6" w:rsidP="0079042A">
      <w:pPr>
        <w:pStyle w:val="ListParagraph"/>
        <w:numPr>
          <w:ilvl w:val="0"/>
          <w:numId w:val="15"/>
        </w:numPr>
        <w:rPr>
          <w:rFonts w:ascii="Helvetica" w:hAnsi="Helvetica"/>
        </w:rPr>
      </w:pPr>
      <w:r>
        <w:rPr>
          <w:rFonts w:ascii="Helvetica" w:hAnsi="Helvetica"/>
        </w:rPr>
        <w:t>Going to jail for their beliefs</w:t>
      </w:r>
      <w:r w:rsidR="004E2C7A">
        <w:rPr>
          <w:rFonts w:ascii="Helvetica" w:hAnsi="Helvetica"/>
        </w:rPr>
        <w:t>.</w:t>
      </w:r>
    </w:p>
    <w:p w14:paraId="7716B8A2" w14:textId="2B631A66" w:rsidR="00322BD6" w:rsidRDefault="00322BD6" w:rsidP="0079042A">
      <w:pPr>
        <w:pStyle w:val="ListParagraph"/>
        <w:numPr>
          <w:ilvl w:val="0"/>
          <w:numId w:val="15"/>
        </w:numPr>
        <w:rPr>
          <w:rFonts w:ascii="Helvetica" w:hAnsi="Helvetica"/>
        </w:rPr>
      </w:pPr>
      <w:r>
        <w:rPr>
          <w:rFonts w:ascii="Helvetica" w:hAnsi="Helvetica"/>
        </w:rPr>
        <w:t>Boycotting rules</w:t>
      </w:r>
      <w:r w:rsidR="004E2C7A">
        <w:rPr>
          <w:rFonts w:ascii="Helvetica" w:hAnsi="Helvetica"/>
        </w:rPr>
        <w:t>.</w:t>
      </w:r>
    </w:p>
    <w:p w14:paraId="63A851A1" w14:textId="13F87FC0" w:rsidR="00C87952" w:rsidRPr="001150EE" w:rsidRDefault="00322BD6" w:rsidP="0079042A">
      <w:pPr>
        <w:pStyle w:val="ListParagraph"/>
        <w:numPr>
          <w:ilvl w:val="0"/>
          <w:numId w:val="15"/>
        </w:numPr>
        <w:rPr>
          <w:rFonts w:ascii="Helvetica" w:hAnsi="Helvetica"/>
        </w:rPr>
      </w:pPr>
      <w:r>
        <w:rPr>
          <w:rFonts w:ascii="Helvetica" w:hAnsi="Helvetica"/>
        </w:rPr>
        <w:t>Spreading the word around the world</w:t>
      </w:r>
      <w:r w:rsidR="004E2C7A">
        <w:rPr>
          <w:rFonts w:ascii="Helvetica" w:hAnsi="Helvetica"/>
        </w:rPr>
        <w:t>.</w:t>
      </w:r>
      <w:r w:rsidR="00C87952" w:rsidRPr="001150EE">
        <w:rPr>
          <w:rFonts w:ascii="Helvetica" w:hAnsi="Helvetica"/>
        </w:rPr>
        <w:br w:type="page"/>
      </w:r>
    </w:p>
    <w:p w14:paraId="7339F93A" w14:textId="46BD2509" w:rsidR="00EC1548" w:rsidRPr="00FF772C" w:rsidRDefault="00EC1548" w:rsidP="00EC1548">
      <w:pPr>
        <w:shd w:val="clear" w:color="auto" w:fill="F4B083" w:themeFill="accent2" w:themeFillTint="99"/>
        <w:jc w:val="center"/>
        <w:rPr>
          <w:rFonts w:ascii="Helvetica" w:hAnsi="Helvetica"/>
          <w:b/>
        </w:rPr>
      </w:pPr>
      <w:bookmarkStart w:id="15" w:name="Lesson4_17"/>
      <w:r>
        <w:rPr>
          <w:rFonts w:ascii="Helvetica" w:hAnsi="Helvetica"/>
          <w:b/>
        </w:rPr>
        <w:lastRenderedPageBreak/>
        <w:t xml:space="preserve">LESSON PLAN </w:t>
      </w:r>
      <w:r w:rsidR="00EF5FE4">
        <w:rPr>
          <w:rFonts w:ascii="Helvetica" w:hAnsi="Helvetica"/>
          <w:b/>
        </w:rPr>
        <w:t>4-17</w:t>
      </w:r>
      <w:r>
        <w:rPr>
          <w:rFonts w:ascii="Helvetica" w:hAnsi="Helvetica"/>
          <w:b/>
        </w:rPr>
        <w:t xml:space="preserve">: </w:t>
      </w:r>
      <w:r w:rsidRPr="00EC1548">
        <w:rPr>
          <w:rFonts w:ascii="Helvetica" w:hAnsi="Helvetica"/>
          <w:b/>
        </w:rPr>
        <w:t>Africa Today: Diverse Nations, Diverse People</w:t>
      </w:r>
    </w:p>
    <w:bookmarkEnd w:id="15"/>
    <w:p w14:paraId="0726E0C1" w14:textId="77777777" w:rsidR="00A918DE" w:rsidRDefault="00A918DE" w:rsidP="00A918DE">
      <w:pPr>
        <w:rPr>
          <w:rFonts w:ascii="Helvetica" w:hAnsi="Helvetica"/>
        </w:rPr>
      </w:pPr>
    </w:p>
    <w:p w14:paraId="79890641" w14:textId="77777777" w:rsidR="00A918DE" w:rsidRPr="00600AD7" w:rsidRDefault="00A918DE" w:rsidP="00A918DE">
      <w:pPr>
        <w:shd w:val="clear" w:color="auto" w:fill="FBE4D5" w:themeFill="accent2" w:themeFillTint="33"/>
        <w:rPr>
          <w:rFonts w:ascii="Helvetica" w:hAnsi="Helvetica"/>
          <w:b/>
        </w:rPr>
      </w:pPr>
      <w:r>
        <w:rPr>
          <w:rFonts w:ascii="Helvetica" w:hAnsi="Helvetica"/>
          <w:b/>
        </w:rPr>
        <w:t>MATERIALS</w:t>
      </w:r>
    </w:p>
    <w:p w14:paraId="18C1EA05" w14:textId="77777777" w:rsidR="00A918DE" w:rsidRDefault="00A918DE" w:rsidP="00A918DE">
      <w:pPr>
        <w:rPr>
          <w:rFonts w:ascii="Helvetica" w:hAnsi="Helvetica"/>
        </w:rPr>
      </w:pPr>
    </w:p>
    <w:p w14:paraId="7186C543" w14:textId="04ADCCED" w:rsidR="002927BC" w:rsidRDefault="002927BC" w:rsidP="002927BC">
      <w:pPr>
        <w:rPr>
          <w:rFonts w:ascii="Helvetica" w:hAnsi="Helvetica"/>
        </w:rPr>
      </w:pPr>
      <w:r>
        <w:rPr>
          <w:rFonts w:ascii="Helvetica" w:hAnsi="Helvetica"/>
        </w:rPr>
        <w:t>Carmen Sandiego Introduction Video (Lesson</w:t>
      </w:r>
      <w:r w:rsidR="00EF5FE4">
        <w:rPr>
          <w:rFonts w:ascii="Helvetica" w:hAnsi="Helvetica"/>
        </w:rPr>
        <w:t>4-17</w:t>
      </w:r>
      <w:r w:rsidR="00C03B47">
        <w:rPr>
          <w:rFonts w:ascii="Helvetica" w:hAnsi="Helvetica"/>
        </w:rPr>
        <w:t>Video1</w:t>
      </w:r>
      <w:r>
        <w:rPr>
          <w:rFonts w:ascii="Helvetica" w:hAnsi="Helvetica"/>
        </w:rPr>
        <w:t xml:space="preserve">) </w:t>
      </w:r>
      <w:r w:rsidR="00AE2482">
        <w:rPr>
          <w:rFonts w:ascii="Helvetica" w:hAnsi="Helvetica"/>
        </w:rPr>
        <w:t xml:space="preserve">[Located in the Open Social Studies Video Library: </w:t>
      </w:r>
      <w:hyperlink r:id="rId30" w:history="1">
        <w:r w:rsidR="00AE2482" w:rsidRPr="0008451B">
          <w:rPr>
            <w:rStyle w:val="Hyperlink"/>
            <w:rFonts w:ascii="Helvetica" w:hAnsi="Helvetica"/>
          </w:rPr>
          <w:t>www.opensocialstudies.org/K-6.html</w:t>
        </w:r>
      </w:hyperlink>
      <w:r w:rsidR="00AE2482">
        <w:rPr>
          <w:rFonts w:ascii="Helvetica" w:hAnsi="Helvetica"/>
        </w:rPr>
        <w:t>]</w:t>
      </w:r>
    </w:p>
    <w:p w14:paraId="5454C427" w14:textId="52F5F7EA" w:rsidR="00FC146D" w:rsidRDefault="00096F51" w:rsidP="00A918DE">
      <w:pPr>
        <w:rPr>
          <w:rFonts w:ascii="Helvetica" w:hAnsi="Helvetica"/>
        </w:rPr>
      </w:pPr>
      <w:r>
        <w:rPr>
          <w:rFonts w:ascii="Helvetica" w:hAnsi="Helvetica"/>
        </w:rPr>
        <w:t>Drawing paper (not supplied)</w:t>
      </w:r>
    </w:p>
    <w:p w14:paraId="66D6B601" w14:textId="56113D72" w:rsidR="0078382A" w:rsidRDefault="0078382A" w:rsidP="00A918DE">
      <w:pPr>
        <w:rPr>
          <w:rFonts w:ascii="Helvetica" w:hAnsi="Helvetica"/>
        </w:rPr>
      </w:pPr>
      <w:r>
        <w:rPr>
          <w:rFonts w:ascii="Helvetica" w:hAnsi="Helvetica"/>
        </w:rPr>
        <w:t>Markers (not supplied)</w:t>
      </w:r>
    </w:p>
    <w:p w14:paraId="4134AD7D" w14:textId="50912A1A" w:rsidR="00FC146D" w:rsidRDefault="00FC146D" w:rsidP="00A918DE">
      <w:pPr>
        <w:rPr>
          <w:rFonts w:ascii="Helvetica" w:hAnsi="Helvetica"/>
        </w:rPr>
      </w:pPr>
      <w:r>
        <w:rPr>
          <w:rFonts w:ascii="Helvetica" w:hAnsi="Helvetica"/>
        </w:rPr>
        <w:t>Lined paper (not supplied)</w:t>
      </w:r>
    </w:p>
    <w:p w14:paraId="1CF07A51" w14:textId="6C08F585" w:rsidR="00FC146D" w:rsidRDefault="00FC146D" w:rsidP="00A918DE">
      <w:pPr>
        <w:rPr>
          <w:rFonts w:ascii="Helvetica" w:hAnsi="Helvetica"/>
        </w:rPr>
      </w:pPr>
      <w:r>
        <w:rPr>
          <w:rFonts w:ascii="Helvetica" w:hAnsi="Helvetica"/>
        </w:rPr>
        <w:t>Clipboards (not supplied)</w:t>
      </w:r>
    </w:p>
    <w:p w14:paraId="1C2BEBBA" w14:textId="65111DA6" w:rsidR="0039007D" w:rsidRDefault="00FE631B" w:rsidP="00A918DE">
      <w:pPr>
        <w:rPr>
          <w:rFonts w:ascii="Helvetica" w:hAnsi="Helvetica"/>
        </w:rPr>
      </w:pPr>
      <w:r>
        <w:rPr>
          <w:rFonts w:ascii="Helvetica" w:hAnsi="Helvetica"/>
        </w:rPr>
        <w:t>Carmen Sandiego Questions</w:t>
      </w:r>
      <w:r w:rsidR="00E71C1C">
        <w:rPr>
          <w:rFonts w:ascii="Helvetica" w:hAnsi="Helvetica"/>
        </w:rPr>
        <w:t xml:space="preserve"> and Crime Bucks</w:t>
      </w:r>
      <w:r>
        <w:rPr>
          <w:rFonts w:ascii="Helvetica" w:hAnsi="Helvetica"/>
        </w:rPr>
        <w:t xml:space="preserve"> (MATERIALS </w:t>
      </w:r>
      <w:r w:rsidR="00EF5FE4">
        <w:rPr>
          <w:rFonts w:ascii="Helvetica" w:hAnsi="Helvetica"/>
        </w:rPr>
        <w:t>4-17</w:t>
      </w:r>
      <w:r>
        <w:rPr>
          <w:rFonts w:ascii="Helvetica" w:hAnsi="Helvetica"/>
        </w:rPr>
        <w:t>.A)</w:t>
      </w:r>
    </w:p>
    <w:p w14:paraId="2087F378" w14:textId="33131EE8" w:rsidR="00A918DE" w:rsidRDefault="00A918DE" w:rsidP="00FE631B">
      <w:pPr>
        <w:rPr>
          <w:rFonts w:ascii="Helvetica" w:hAnsi="Helvetica"/>
        </w:rPr>
      </w:pPr>
      <w:r>
        <w:rPr>
          <w:rFonts w:ascii="Helvetica" w:hAnsi="Helvetica"/>
        </w:rPr>
        <w:t xml:space="preserve">Source 1: </w:t>
      </w:r>
      <w:r w:rsidR="00FE631B" w:rsidRPr="00A918DE">
        <w:rPr>
          <w:rFonts w:ascii="Helvetica" w:hAnsi="Helvetica"/>
        </w:rPr>
        <w:t>Egypt</w:t>
      </w:r>
      <w:r w:rsidR="00FE631B">
        <w:rPr>
          <w:rFonts w:ascii="Helvetica" w:hAnsi="Helvetica"/>
        </w:rPr>
        <w:t xml:space="preserve"> (</w:t>
      </w:r>
      <w:r w:rsidR="00255F18">
        <w:rPr>
          <w:rFonts w:ascii="Helvetica" w:hAnsi="Helvetica"/>
        </w:rPr>
        <w:t>SOURCEBOOK</w:t>
      </w:r>
      <w:r w:rsidR="00FE631B">
        <w:rPr>
          <w:rFonts w:ascii="Helvetica" w:hAnsi="Helvetica"/>
        </w:rPr>
        <w:t xml:space="preserve"> </w:t>
      </w:r>
      <w:r w:rsidR="00EF5FE4">
        <w:rPr>
          <w:rFonts w:ascii="Helvetica" w:hAnsi="Helvetica"/>
        </w:rPr>
        <w:t>4-17</w:t>
      </w:r>
      <w:r>
        <w:rPr>
          <w:rFonts w:ascii="Helvetica" w:hAnsi="Helvetica"/>
        </w:rPr>
        <w:t>.</w:t>
      </w:r>
      <w:r w:rsidR="00FE631B">
        <w:rPr>
          <w:rFonts w:ascii="Helvetica" w:hAnsi="Helvetica"/>
        </w:rPr>
        <w:t>B</w:t>
      </w:r>
      <w:r>
        <w:rPr>
          <w:rFonts w:ascii="Helvetica" w:hAnsi="Helvetica"/>
        </w:rPr>
        <w:t>)</w:t>
      </w:r>
    </w:p>
    <w:p w14:paraId="1A9403B6" w14:textId="225CD494" w:rsidR="00A918DE" w:rsidRDefault="00A918DE" w:rsidP="00FE631B">
      <w:pPr>
        <w:rPr>
          <w:rFonts w:ascii="Helvetica" w:hAnsi="Helvetica"/>
        </w:rPr>
      </w:pPr>
      <w:r>
        <w:rPr>
          <w:rFonts w:ascii="Helvetica" w:hAnsi="Helvetica"/>
        </w:rPr>
        <w:t xml:space="preserve">Source 2: </w:t>
      </w:r>
      <w:r w:rsidR="00FE631B" w:rsidRPr="00A918DE">
        <w:rPr>
          <w:rFonts w:ascii="Helvetica" w:hAnsi="Helvetica"/>
        </w:rPr>
        <w:t>Morocco</w:t>
      </w:r>
      <w:r w:rsidR="00FE631B">
        <w:rPr>
          <w:rFonts w:ascii="Helvetica" w:hAnsi="Helvetica"/>
        </w:rPr>
        <w:t xml:space="preserve"> </w:t>
      </w:r>
      <w:r>
        <w:rPr>
          <w:rFonts w:ascii="Helvetica" w:hAnsi="Helvetica"/>
        </w:rPr>
        <w:t>(</w:t>
      </w:r>
      <w:r w:rsidR="00255F18">
        <w:rPr>
          <w:rFonts w:ascii="Helvetica" w:hAnsi="Helvetica"/>
        </w:rPr>
        <w:t>SOURCEBOOK</w:t>
      </w:r>
      <w:r>
        <w:rPr>
          <w:rFonts w:ascii="Helvetica" w:hAnsi="Helvetica"/>
        </w:rPr>
        <w:t xml:space="preserve"> </w:t>
      </w:r>
      <w:r w:rsidR="00EF5FE4">
        <w:rPr>
          <w:rFonts w:ascii="Helvetica" w:hAnsi="Helvetica"/>
        </w:rPr>
        <w:t>4-17</w:t>
      </w:r>
      <w:r w:rsidR="00FE631B">
        <w:rPr>
          <w:rFonts w:ascii="Helvetica" w:hAnsi="Helvetica"/>
        </w:rPr>
        <w:t>.C</w:t>
      </w:r>
      <w:r>
        <w:rPr>
          <w:rFonts w:ascii="Helvetica" w:hAnsi="Helvetica"/>
        </w:rPr>
        <w:t>)</w:t>
      </w:r>
    </w:p>
    <w:p w14:paraId="3B5F0AAD" w14:textId="56E126EA" w:rsidR="00A918DE" w:rsidRDefault="00A918DE" w:rsidP="00A918DE">
      <w:pPr>
        <w:rPr>
          <w:rFonts w:ascii="Helvetica" w:hAnsi="Helvetica"/>
        </w:rPr>
      </w:pPr>
      <w:r>
        <w:rPr>
          <w:rFonts w:ascii="Helvetica" w:hAnsi="Helvetica"/>
        </w:rPr>
        <w:t xml:space="preserve">Source 3: </w:t>
      </w:r>
      <w:r w:rsidR="00FE631B" w:rsidRPr="00A918DE">
        <w:rPr>
          <w:rFonts w:ascii="Helvetica" w:hAnsi="Helvetica"/>
        </w:rPr>
        <w:t>Nigeria</w:t>
      </w:r>
      <w:r w:rsidR="00FE631B">
        <w:rPr>
          <w:rFonts w:ascii="Helvetica" w:hAnsi="Helvetica"/>
        </w:rPr>
        <w:t xml:space="preserve"> </w:t>
      </w:r>
      <w:r>
        <w:rPr>
          <w:rFonts w:ascii="Helvetica" w:hAnsi="Helvetica"/>
        </w:rPr>
        <w:t>(</w:t>
      </w:r>
      <w:r w:rsidR="00255F18">
        <w:rPr>
          <w:rFonts w:ascii="Helvetica" w:hAnsi="Helvetica"/>
        </w:rPr>
        <w:t>SOURCEBOOK</w:t>
      </w:r>
      <w:r>
        <w:rPr>
          <w:rFonts w:ascii="Helvetica" w:hAnsi="Helvetica"/>
        </w:rPr>
        <w:t xml:space="preserve"> </w:t>
      </w:r>
      <w:r w:rsidR="00EF5FE4">
        <w:rPr>
          <w:rFonts w:ascii="Helvetica" w:hAnsi="Helvetica"/>
        </w:rPr>
        <w:t>4-17</w:t>
      </w:r>
      <w:r w:rsidR="00FE631B">
        <w:rPr>
          <w:rFonts w:ascii="Helvetica" w:hAnsi="Helvetica"/>
        </w:rPr>
        <w:t>.D</w:t>
      </w:r>
      <w:r>
        <w:rPr>
          <w:rFonts w:ascii="Helvetica" w:hAnsi="Helvetica"/>
        </w:rPr>
        <w:t>)</w:t>
      </w:r>
    </w:p>
    <w:p w14:paraId="4829531B" w14:textId="633FE1D4" w:rsidR="00A918DE" w:rsidRDefault="00A918DE" w:rsidP="00FE631B">
      <w:pPr>
        <w:rPr>
          <w:rFonts w:ascii="Helvetica" w:hAnsi="Helvetica"/>
        </w:rPr>
      </w:pPr>
      <w:r>
        <w:rPr>
          <w:rFonts w:ascii="Helvetica" w:hAnsi="Helvetica"/>
        </w:rPr>
        <w:t xml:space="preserve">Source 4: </w:t>
      </w:r>
      <w:r w:rsidR="00FE631B" w:rsidRPr="00A918DE">
        <w:rPr>
          <w:rFonts w:ascii="Helvetica" w:hAnsi="Helvetica"/>
        </w:rPr>
        <w:t>Zimbabwe</w:t>
      </w:r>
      <w:r w:rsidR="00FE631B">
        <w:rPr>
          <w:rFonts w:ascii="Helvetica" w:hAnsi="Helvetica"/>
        </w:rPr>
        <w:t xml:space="preserve"> </w:t>
      </w:r>
      <w:r>
        <w:rPr>
          <w:rFonts w:ascii="Helvetica" w:hAnsi="Helvetica"/>
        </w:rPr>
        <w:t>(</w:t>
      </w:r>
      <w:r w:rsidR="00255F18">
        <w:rPr>
          <w:rFonts w:ascii="Helvetica" w:hAnsi="Helvetica"/>
        </w:rPr>
        <w:t>SOURCEBOOK</w:t>
      </w:r>
      <w:r>
        <w:rPr>
          <w:rFonts w:ascii="Helvetica" w:hAnsi="Helvetica"/>
        </w:rPr>
        <w:t xml:space="preserve"> </w:t>
      </w:r>
      <w:r w:rsidR="00EF5FE4">
        <w:rPr>
          <w:rFonts w:ascii="Helvetica" w:hAnsi="Helvetica"/>
        </w:rPr>
        <w:t>4-17</w:t>
      </w:r>
      <w:r w:rsidR="00FE631B">
        <w:rPr>
          <w:rFonts w:ascii="Helvetica" w:hAnsi="Helvetica"/>
        </w:rPr>
        <w:t>.E</w:t>
      </w:r>
      <w:r>
        <w:rPr>
          <w:rFonts w:ascii="Helvetica" w:hAnsi="Helvetica"/>
        </w:rPr>
        <w:t>)</w:t>
      </w:r>
    </w:p>
    <w:p w14:paraId="74661EDA" w14:textId="11C213B6" w:rsidR="00A918DE" w:rsidRDefault="00FE631B" w:rsidP="00A918DE">
      <w:pPr>
        <w:rPr>
          <w:rFonts w:ascii="Helvetica" w:hAnsi="Helvetica"/>
        </w:rPr>
      </w:pPr>
      <w:r>
        <w:rPr>
          <w:rFonts w:ascii="Helvetica" w:hAnsi="Helvetica"/>
        </w:rPr>
        <w:t>Source 5: Kenya</w:t>
      </w:r>
      <w:r w:rsidR="00A918DE">
        <w:rPr>
          <w:rFonts w:ascii="Helvetica" w:hAnsi="Helvetica"/>
        </w:rPr>
        <w:t xml:space="preserve"> </w:t>
      </w:r>
      <w:r>
        <w:rPr>
          <w:rFonts w:ascii="Helvetica" w:hAnsi="Helvetica"/>
        </w:rPr>
        <w:t>(</w:t>
      </w:r>
      <w:r w:rsidR="00255F18">
        <w:rPr>
          <w:rFonts w:ascii="Helvetica" w:hAnsi="Helvetica"/>
        </w:rPr>
        <w:t>SOURCEBOOK</w:t>
      </w:r>
      <w:r>
        <w:rPr>
          <w:rFonts w:ascii="Helvetica" w:hAnsi="Helvetica"/>
        </w:rPr>
        <w:t xml:space="preserve"> </w:t>
      </w:r>
      <w:r w:rsidR="00EF5FE4">
        <w:rPr>
          <w:rFonts w:ascii="Helvetica" w:hAnsi="Helvetica"/>
        </w:rPr>
        <w:t>4-17</w:t>
      </w:r>
      <w:r>
        <w:rPr>
          <w:rFonts w:ascii="Helvetica" w:hAnsi="Helvetica"/>
        </w:rPr>
        <w:t>.F)</w:t>
      </w:r>
    </w:p>
    <w:p w14:paraId="3A209C08" w14:textId="51B00EBB" w:rsidR="00FE631B" w:rsidRPr="00A918DE" w:rsidRDefault="00FE631B" w:rsidP="00FE631B">
      <w:pPr>
        <w:rPr>
          <w:rFonts w:ascii="Helvetica" w:hAnsi="Helvetica"/>
        </w:rPr>
      </w:pPr>
      <w:r>
        <w:rPr>
          <w:rFonts w:ascii="Helvetica" w:hAnsi="Helvetica"/>
        </w:rPr>
        <w:t xml:space="preserve">Source 6: </w:t>
      </w:r>
      <w:r w:rsidRPr="00A918DE">
        <w:rPr>
          <w:rFonts w:ascii="Helvetica" w:hAnsi="Helvetica"/>
        </w:rPr>
        <w:t>South Africa</w:t>
      </w:r>
      <w:r>
        <w:rPr>
          <w:rFonts w:ascii="Helvetica" w:hAnsi="Helvetica"/>
        </w:rPr>
        <w:t xml:space="preserve"> (</w:t>
      </w:r>
      <w:r w:rsidR="00255F18">
        <w:rPr>
          <w:rFonts w:ascii="Helvetica" w:hAnsi="Helvetica"/>
        </w:rPr>
        <w:t>SOURCEBOOK</w:t>
      </w:r>
      <w:r>
        <w:rPr>
          <w:rFonts w:ascii="Helvetica" w:hAnsi="Helvetica"/>
        </w:rPr>
        <w:t xml:space="preserve"> </w:t>
      </w:r>
      <w:r w:rsidR="00EF5FE4">
        <w:rPr>
          <w:rFonts w:ascii="Helvetica" w:hAnsi="Helvetica"/>
        </w:rPr>
        <w:t>4-17</w:t>
      </w:r>
      <w:r>
        <w:rPr>
          <w:rFonts w:ascii="Helvetica" w:hAnsi="Helvetica"/>
        </w:rPr>
        <w:t>.G)</w:t>
      </w:r>
    </w:p>
    <w:p w14:paraId="0A5F4540" w14:textId="198080AC" w:rsidR="00FE631B" w:rsidRDefault="00FE631B" w:rsidP="00A918DE">
      <w:pPr>
        <w:rPr>
          <w:rFonts w:ascii="Helvetica" w:hAnsi="Helvetica"/>
        </w:rPr>
      </w:pPr>
      <w:r>
        <w:rPr>
          <w:rFonts w:ascii="Helvetica" w:hAnsi="Helvetica"/>
        </w:rPr>
        <w:t>Source 7: Cape Verde (</w:t>
      </w:r>
      <w:r w:rsidR="00255F18">
        <w:rPr>
          <w:rFonts w:ascii="Helvetica" w:hAnsi="Helvetica"/>
        </w:rPr>
        <w:t>SOURCEBOOK</w:t>
      </w:r>
      <w:r>
        <w:rPr>
          <w:rFonts w:ascii="Helvetica" w:hAnsi="Helvetica"/>
        </w:rPr>
        <w:t xml:space="preserve"> </w:t>
      </w:r>
      <w:r w:rsidR="00EF5FE4">
        <w:rPr>
          <w:rFonts w:ascii="Helvetica" w:hAnsi="Helvetica"/>
        </w:rPr>
        <w:t>4-17</w:t>
      </w:r>
      <w:r>
        <w:rPr>
          <w:rFonts w:ascii="Helvetica" w:hAnsi="Helvetica"/>
        </w:rPr>
        <w:t>.H)</w:t>
      </w:r>
    </w:p>
    <w:p w14:paraId="100EB54D" w14:textId="1696B53A" w:rsidR="00FE631B" w:rsidRDefault="00FE631B" w:rsidP="00A918DE">
      <w:pPr>
        <w:rPr>
          <w:rFonts w:ascii="Helvetica" w:hAnsi="Helvetica"/>
        </w:rPr>
      </w:pPr>
      <w:r>
        <w:rPr>
          <w:rFonts w:ascii="Helvetica" w:hAnsi="Helvetica"/>
        </w:rPr>
        <w:t>Source 8: Madagascar (</w:t>
      </w:r>
      <w:r w:rsidR="00255F18">
        <w:rPr>
          <w:rFonts w:ascii="Helvetica" w:hAnsi="Helvetica"/>
        </w:rPr>
        <w:t>SOURCEBOOK</w:t>
      </w:r>
      <w:r>
        <w:rPr>
          <w:rFonts w:ascii="Helvetica" w:hAnsi="Helvetica"/>
        </w:rPr>
        <w:t xml:space="preserve"> </w:t>
      </w:r>
      <w:r w:rsidR="00EF5FE4">
        <w:rPr>
          <w:rFonts w:ascii="Helvetica" w:hAnsi="Helvetica"/>
        </w:rPr>
        <w:t>4-17</w:t>
      </w:r>
      <w:r>
        <w:rPr>
          <w:rFonts w:ascii="Helvetica" w:hAnsi="Helvetica"/>
        </w:rPr>
        <w:t>.I)</w:t>
      </w:r>
    </w:p>
    <w:p w14:paraId="0CBA8E8E" w14:textId="2A49B6CF" w:rsidR="00A918DE" w:rsidRDefault="00FE631B" w:rsidP="00A918DE">
      <w:pPr>
        <w:rPr>
          <w:rFonts w:ascii="Helvetica" w:hAnsi="Helvetica"/>
          <w:b/>
        </w:rPr>
      </w:pPr>
      <w:r>
        <w:rPr>
          <w:rFonts w:ascii="Helvetica" w:hAnsi="Helvetica"/>
        </w:rPr>
        <w:t xml:space="preserve">Africa Today: Exit Ticket </w:t>
      </w:r>
      <w:r w:rsidRPr="009C14C4">
        <w:rPr>
          <w:rFonts w:ascii="Helvetica" w:hAnsi="Helvetica"/>
        </w:rPr>
        <w:t>(</w:t>
      </w:r>
      <w:r>
        <w:rPr>
          <w:rFonts w:ascii="Helvetica" w:hAnsi="Helvetica"/>
        </w:rPr>
        <w:t xml:space="preserve">ASSESSMENT </w:t>
      </w:r>
      <w:r w:rsidR="00EF5FE4">
        <w:rPr>
          <w:rFonts w:ascii="Helvetica" w:hAnsi="Helvetica"/>
        </w:rPr>
        <w:t>4-17</w:t>
      </w:r>
      <w:r>
        <w:rPr>
          <w:rFonts w:ascii="Helvetica" w:hAnsi="Helvetica"/>
        </w:rPr>
        <w:t>.J</w:t>
      </w:r>
      <w:r w:rsidRPr="009C14C4">
        <w:rPr>
          <w:rFonts w:ascii="Helvetica" w:hAnsi="Helvetica"/>
        </w:rPr>
        <w:t>)</w:t>
      </w:r>
    </w:p>
    <w:p w14:paraId="6E0963E3" w14:textId="77777777" w:rsidR="00FE631B" w:rsidRPr="00600AD7" w:rsidRDefault="00FE631B" w:rsidP="00A918DE">
      <w:pPr>
        <w:rPr>
          <w:rFonts w:ascii="Helvetica" w:hAnsi="Helvetica"/>
          <w:b/>
        </w:rPr>
      </w:pPr>
    </w:p>
    <w:p w14:paraId="6BFB8CB7" w14:textId="77777777" w:rsidR="00A918DE" w:rsidRPr="00600AD7" w:rsidRDefault="00A918DE" w:rsidP="00A918DE">
      <w:pPr>
        <w:shd w:val="clear" w:color="auto" w:fill="FBE4D5" w:themeFill="accent2" w:themeFillTint="33"/>
        <w:rPr>
          <w:rFonts w:ascii="Helvetica" w:hAnsi="Helvetica"/>
          <w:b/>
        </w:rPr>
      </w:pPr>
      <w:r>
        <w:rPr>
          <w:rFonts w:ascii="Helvetica" w:hAnsi="Helvetica"/>
          <w:b/>
        </w:rPr>
        <w:t>STANDARDS</w:t>
      </w:r>
    </w:p>
    <w:p w14:paraId="2C522BFD" w14:textId="77777777" w:rsidR="00A918DE" w:rsidRPr="00046649" w:rsidRDefault="00A918DE" w:rsidP="00A918DE">
      <w:pPr>
        <w:rPr>
          <w:rFonts w:ascii="Helvetica" w:hAnsi="Helvetica"/>
        </w:rPr>
      </w:pPr>
    </w:p>
    <w:p w14:paraId="676E44C7" w14:textId="77777777" w:rsidR="00A918DE" w:rsidRPr="005C7220" w:rsidRDefault="00A918DE" w:rsidP="00A918DE">
      <w:pPr>
        <w:rPr>
          <w:rFonts w:ascii="Helvetica" w:hAnsi="Helvetica"/>
          <w:b/>
        </w:rPr>
      </w:pPr>
      <w:r w:rsidRPr="005C7220">
        <w:rPr>
          <w:rFonts w:ascii="Helvetica" w:hAnsi="Helvetica"/>
          <w:b/>
        </w:rPr>
        <w:t>Massachusetts History and Social Science Framework</w:t>
      </w:r>
    </w:p>
    <w:p w14:paraId="758695E8" w14:textId="4731E569" w:rsidR="00EB6AF2" w:rsidRDefault="00EB6AF2" w:rsidP="00F25E7C">
      <w:pPr>
        <w:rPr>
          <w:rFonts w:ascii="Helvetica" w:hAnsi="Helvetica"/>
          <w:i/>
        </w:rPr>
      </w:pPr>
    </w:p>
    <w:p w14:paraId="61282519" w14:textId="577DA837" w:rsidR="00EB6AF2" w:rsidRPr="00EB6AF2" w:rsidRDefault="00EB6AF2" w:rsidP="00EB6AF2">
      <w:pPr>
        <w:rPr>
          <w:rFonts w:ascii="Helvetica" w:hAnsi="Helvetica"/>
          <w:i/>
        </w:rPr>
      </w:pPr>
      <w:r>
        <w:rPr>
          <w:rFonts w:ascii="Helvetica" w:hAnsi="Helvetica"/>
          <w:i/>
        </w:rPr>
        <w:t>MA-HSS.4.2T.</w:t>
      </w:r>
      <w:r w:rsidRPr="00EB6AF2">
        <w:rPr>
          <w:rFonts w:ascii="Helvetica" w:hAnsi="Helvetica"/>
          <w:i/>
        </w:rPr>
        <w:t>1</w:t>
      </w:r>
      <w:r>
        <w:rPr>
          <w:rFonts w:ascii="Helvetica" w:hAnsi="Helvetica"/>
          <w:i/>
        </w:rPr>
        <w:t>:</w:t>
      </w:r>
      <w:r w:rsidRPr="00EB6AF2">
        <w:rPr>
          <w:rFonts w:ascii="Helvetica" w:hAnsi="Helvetica"/>
          <w:i/>
        </w:rPr>
        <w:t xml:space="preserve"> Recognize the difference between physical geography and political geography.</w:t>
      </w:r>
      <w:r w:rsidR="003F4551">
        <w:rPr>
          <w:rFonts w:ascii="Helvetica" w:hAnsi="Helvetica"/>
          <w:i/>
        </w:rPr>
        <w:t xml:space="preserve"> </w:t>
      </w:r>
      <w:r w:rsidRPr="00EB6AF2">
        <w:rPr>
          <w:rFonts w:ascii="Helvetica" w:hAnsi="Helvetica"/>
          <w:i/>
        </w:rPr>
        <w:t>For example, students learn that Africa is a continent (physical geography) that</w:t>
      </w:r>
      <w:r w:rsidR="003F4551">
        <w:rPr>
          <w:rFonts w:ascii="Helvetica" w:hAnsi="Helvetica"/>
          <w:i/>
        </w:rPr>
        <w:t xml:space="preserve"> </w:t>
      </w:r>
      <w:r w:rsidRPr="00EB6AF2">
        <w:rPr>
          <w:rFonts w:ascii="Helvetica" w:hAnsi="Helvetica"/>
          <w:i/>
        </w:rPr>
        <w:t>includes a number of independent countries (e.g., Egypt, Somalia, Nigeria).</w:t>
      </w:r>
    </w:p>
    <w:p w14:paraId="44B2BD8A" w14:textId="77777777" w:rsidR="00EB6AF2" w:rsidRDefault="00EB6AF2" w:rsidP="00EB6AF2">
      <w:pPr>
        <w:rPr>
          <w:rFonts w:ascii="Helvetica" w:hAnsi="Helvetica"/>
          <w:i/>
        </w:rPr>
      </w:pPr>
    </w:p>
    <w:p w14:paraId="5C242CB0" w14:textId="09F93273" w:rsidR="00EB6AF2" w:rsidRPr="00EB6AF2" w:rsidRDefault="00EB6AF2" w:rsidP="00EB6AF2">
      <w:pPr>
        <w:rPr>
          <w:rFonts w:ascii="Helvetica" w:hAnsi="Helvetica"/>
          <w:i/>
        </w:rPr>
      </w:pPr>
      <w:r>
        <w:rPr>
          <w:rFonts w:ascii="Helvetica" w:hAnsi="Helvetica"/>
          <w:i/>
        </w:rPr>
        <w:t>MA-HSS.4.2T.2:</w:t>
      </w:r>
      <w:r w:rsidRPr="00EB6AF2">
        <w:rPr>
          <w:rFonts w:ascii="Helvetica" w:hAnsi="Helvetica"/>
          <w:i/>
        </w:rPr>
        <w:t xml:space="preserve"> Explain the characteristics of a country.</w:t>
      </w:r>
    </w:p>
    <w:p w14:paraId="03251F2F" w14:textId="77777777" w:rsidR="003F4551" w:rsidRDefault="003F4551" w:rsidP="003F4551">
      <w:pPr>
        <w:rPr>
          <w:rFonts w:ascii="Helvetica" w:hAnsi="Helvetica"/>
          <w:i/>
        </w:rPr>
      </w:pPr>
    </w:p>
    <w:p w14:paraId="422A0B4A" w14:textId="77777777" w:rsidR="003F4551" w:rsidRDefault="003F4551" w:rsidP="003F4551">
      <w:pPr>
        <w:rPr>
          <w:rFonts w:ascii="Helvetica" w:hAnsi="Helvetica"/>
          <w:i/>
        </w:rPr>
      </w:pPr>
      <w:r>
        <w:rPr>
          <w:rFonts w:ascii="Helvetica" w:hAnsi="Helvetica"/>
          <w:i/>
        </w:rPr>
        <w:t>MA-HSS.6.T4a.2:</w:t>
      </w:r>
      <w:r w:rsidRPr="00283EB2">
        <w:rPr>
          <w:rFonts w:ascii="Helvetica" w:hAnsi="Helvetica"/>
          <w:i/>
        </w:rPr>
        <w:t xml:space="preserve"> </w:t>
      </w:r>
      <w:r w:rsidRPr="005416E5">
        <w:rPr>
          <w:rFonts w:ascii="Helvetica" w:hAnsi="Helvetica"/>
          <w:i/>
        </w:rPr>
        <w:t>On a political map of the region, demonstrate map reading skills to distinguish countries, capitals, and other cities and to describe their absolute location (using latitude and longitude coordinates) and relative location (relationship to other countries, cities, or bodies of water); use knowledge of maps to complement information gained from text about a city, country or region.</w:t>
      </w:r>
    </w:p>
    <w:p w14:paraId="0DB56660" w14:textId="77777777" w:rsidR="003F4551" w:rsidRDefault="003F4551" w:rsidP="00F25E7C">
      <w:pPr>
        <w:rPr>
          <w:rFonts w:ascii="Helvetica" w:hAnsi="Helvetica"/>
          <w:i/>
        </w:rPr>
      </w:pPr>
    </w:p>
    <w:p w14:paraId="13EBE0DB" w14:textId="77777777" w:rsidR="00F25E7C" w:rsidRPr="00B83C08" w:rsidRDefault="00F25E7C" w:rsidP="00F25E7C">
      <w:pPr>
        <w:rPr>
          <w:rFonts w:ascii="Helvetica" w:hAnsi="Helvetica"/>
          <w:i/>
        </w:rPr>
      </w:pPr>
      <w:r>
        <w:rPr>
          <w:rFonts w:ascii="Helvetica" w:hAnsi="Helvetica"/>
          <w:i/>
        </w:rPr>
        <w:t xml:space="preserve">MA-HSS.4.P6: </w:t>
      </w:r>
      <w:r w:rsidRPr="001A3766">
        <w:rPr>
          <w:rFonts w:ascii="Helvetica" w:hAnsi="Helvetica"/>
          <w:i/>
        </w:rPr>
        <w:t>Argue or explain conclusions, using valid reasoning and evidence.</w:t>
      </w:r>
    </w:p>
    <w:p w14:paraId="6DC9D62D" w14:textId="77777777" w:rsidR="00A918DE" w:rsidRPr="000D2FBE" w:rsidRDefault="00A918DE" w:rsidP="00A918DE">
      <w:pPr>
        <w:rPr>
          <w:rFonts w:ascii="Helvetica" w:hAnsi="Helvetica"/>
        </w:rPr>
      </w:pPr>
    </w:p>
    <w:p w14:paraId="732A6F36" w14:textId="77777777" w:rsidR="00A918DE" w:rsidRPr="005C7220" w:rsidRDefault="00A918DE" w:rsidP="00A918DE">
      <w:pPr>
        <w:rPr>
          <w:rFonts w:ascii="Helvetica" w:hAnsi="Helvetica"/>
          <w:b/>
        </w:rPr>
      </w:pPr>
      <w:r w:rsidRPr="005C7220">
        <w:rPr>
          <w:rFonts w:ascii="Helvetica" w:hAnsi="Helvetica"/>
          <w:b/>
        </w:rPr>
        <w:t>Common Core: Literacy</w:t>
      </w:r>
    </w:p>
    <w:p w14:paraId="3DF955FD" w14:textId="77777777" w:rsidR="00A918DE" w:rsidRDefault="00A918DE" w:rsidP="00A918DE">
      <w:pPr>
        <w:rPr>
          <w:rFonts w:ascii="Helvetica" w:hAnsi="Helvetica"/>
        </w:rPr>
      </w:pPr>
    </w:p>
    <w:p w14:paraId="2164AFFE" w14:textId="77777777" w:rsidR="00A918DE" w:rsidRDefault="00A918DE" w:rsidP="00A918DE">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2EC05806" w14:textId="77777777" w:rsidR="00A918DE" w:rsidRDefault="00A918DE" w:rsidP="00A918DE">
      <w:pPr>
        <w:rPr>
          <w:rFonts w:ascii="Helvetica" w:hAnsi="Helvetica"/>
          <w:i/>
        </w:rPr>
      </w:pPr>
    </w:p>
    <w:p w14:paraId="23FDB33A" w14:textId="77777777" w:rsidR="00A918DE" w:rsidRDefault="00A918DE" w:rsidP="00A918DE">
      <w:pPr>
        <w:rPr>
          <w:rFonts w:ascii="Helvetica" w:hAnsi="Helvetica"/>
          <w:i/>
        </w:rPr>
      </w:pPr>
      <w:r>
        <w:rPr>
          <w:rFonts w:ascii="Helvetica" w:hAnsi="Helvetica"/>
          <w:i/>
        </w:rPr>
        <w:lastRenderedPageBreak/>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56D171C4" w14:textId="77777777" w:rsidR="00A918DE" w:rsidRDefault="00A918DE" w:rsidP="00A918DE">
      <w:pPr>
        <w:rPr>
          <w:rFonts w:ascii="Helvetica" w:hAnsi="Helvetica"/>
          <w:i/>
        </w:rPr>
      </w:pPr>
    </w:p>
    <w:p w14:paraId="50D1FF71" w14:textId="77777777" w:rsidR="005C6DF6" w:rsidRDefault="005C6DF6" w:rsidP="005C6DF6">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23418511" w14:textId="77777777" w:rsidR="005C6DF6" w:rsidRDefault="005C6DF6" w:rsidP="005C6DF6">
      <w:pPr>
        <w:rPr>
          <w:rFonts w:ascii="Helvetica" w:hAnsi="Helvetica"/>
          <w:i/>
        </w:rPr>
      </w:pPr>
    </w:p>
    <w:p w14:paraId="239AB00C" w14:textId="77777777" w:rsidR="005C6DF6" w:rsidRDefault="005C6DF6" w:rsidP="005C6DF6">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28EBDFBE" w14:textId="77777777" w:rsidR="00C106EB" w:rsidRDefault="00C106EB" w:rsidP="00A918DE">
      <w:pPr>
        <w:rPr>
          <w:rFonts w:ascii="Helvetica" w:hAnsi="Helvetica"/>
        </w:rPr>
      </w:pPr>
    </w:p>
    <w:p w14:paraId="268706DA" w14:textId="77777777" w:rsidR="00A918DE" w:rsidRPr="00600AD7" w:rsidRDefault="00A918DE" w:rsidP="00A918DE">
      <w:pPr>
        <w:shd w:val="clear" w:color="auto" w:fill="FBE4D5" w:themeFill="accent2" w:themeFillTint="33"/>
        <w:rPr>
          <w:rFonts w:ascii="Helvetica" w:hAnsi="Helvetica"/>
          <w:b/>
        </w:rPr>
      </w:pPr>
      <w:r>
        <w:rPr>
          <w:rFonts w:ascii="Helvetica" w:hAnsi="Helvetica"/>
          <w:b/>
        </w:rPr>
        <w:t>PROCEDURES</w:t>
      </w:r>
    </w:p>
    <w:p w14:paraId="251E95BD" w14:textId="77777777" w:rsidR="00A918DE" w:rsidRDefault="00A918DE" w:rsidP="00A918DE">
      <w:pPr>
        <w:rPr>
          <w:rFonts w:ascii="Helvetica" w:hAnsi="Helvetica"/>
        </w:rPr>
      </w:pPr>
    </w:p>
    <w:p w14:paraId="210F0446" w14:textId="3475A64A" w:rsidR="00A918DE" w:rsidRPr="00A918DE" w:rsidRDefault="00A918DE" w:rsidP="00A918DE">
      <w:pPr>
        <w:rPr>
          <w:rFonts w:ascii="Helvetica" w:hAnsi="Helvetica"/>
          <w:b/>
          <w:i/>
        </w:rPr>
      </w:pPr>
      <w:r w:rsidRPr="00ED2E76">
        <w:rPr>
          <w:rFonts w:ascii="Helvetica" w:hAnsi="Helvetica"/>
          <w:b/>
        </w:rPr>
        <w:t>Inquiry Question</w:t>
      </w:r>
      <w:r w:rsidRPr="00EF79FB">
        <w:rPr>
          <w:rFonts w:ascii="Helvetica" w:hAnsi="Helvetica"/>
          <w:b/>
        </w:rPr>
        <w:t xml:space="preserve">: </w:t>
      </w:r>
      <w:r w:rsidRPr="00A918DE">
        <w:rPr>
          <w:rFonts w:ascii="Helvetica" w:hAnsi="Helvetica"/>
          <w:b/>
          <w:i/>
        </w:rPr>
        <w:t xml:space="preserve">If you were to </w:t>
      </w:r>
      <w:r w:rsidR="00EE7975">
        <w:rPr>
          <w:rFonts w:ascii="Helvetica" w:hAnsi="Helvetica"/>
          <w:b/>
          <w:i/>
        </w:rPr>
        <w:t xml:space="preserve">visit </w:t>
      </w:r>
      <w:r w:rsidRPr="00A918DE">
        <w:rPr>
          <w:rFonts w:ascii="Helvetica" w:hAnsi="Helvetica"/>
          <w:b/>
          <w:i/>
        </w:rPr>
        <w:t>Africa today, what country would you choose and why?</w:t>
      </w:r>
    </w:p>
    <w:p w14:paraId="3B0148AD" w14:textId="77777777" w:rsidR="00A918DE" w:rsidRDefault="00A918DE" w:rsidP="00A918DE">
      <w:pPr>
        <w:rPr>
          <w:rFonts w:ascii="Helvetica" w:hAnsi="Helvetica"/>
          <w:b/>
        </w:rPr>
      </w:pPr>
    </w:p>
    <w:p w14:paraId="26EFC277" w14:textId="77777777" w:rsidR="0006020D" w:rsidRPr="00B93DBF" w:rsidRDefault="0006020D" w:rsidP="0006020D">
      <w:pPr>
        <w:rPr>
          <w:rFonts w:ascii="Helvetica" w:hAnsi="Helvetica"/>
          <w:b/>
        </w:rPr>
      </w:pPr>
      <w:r w:rsidRPr="00B93DBF">
        <w:rPr>
          <w:rFonts w:ascii="Helvetica" w:hAnsi="Helvetica"/>
          <w:b/>
        </w:rPr>
        <w:t>PREPARATION</w:t>
      </w:r>
    </w:p>
    <w:p w14:paraId="064683FD" w14:textId="77777777" w:rsidR="00481018" w:rsidRDefault="00481018" w:rsidP="00481018">
      <w:pPr>
        <w:rPr>
          <w:rFonts w:ascii="Helvetica" w:hAnsi="Helvetica"/>
          <w:b/>
        </w:rPr>
      </w:pPr>
    </w:p>
    <w:p w14:paraId="5A4226F9" w14:textId="56DE518C" w:rsidR="00481018" w:rsidRDefault="00481018" w:rsidP="00481018">
      <w:pPr>
        <w:rPr>
          <w:rFonts w:ascii="Helvetica" w:hAnsi="Helvetica"/>
          <w:b/>
        </w:rPr>
      </w:pPr>
      <w:r>
        <w:rPr>
          <w:rFonts w:ascii="Helvetica" w:hAnsi="Helvetica"/>
          <w:b/>
        </w:rPr>
        <w:t>1. Cut Out Carmen Sandiego Bucks</w:t>
      </w:r>
    </w:p>
    <w:p w14:paraId="36DE02C9" w14:textId="62E6A1E0" w:rsidR="00481018" w:rsidRDefault="00481018" w:rsidP="00481018">
      <w:pPr>
        <w:rPr>
          <w:rFonts w:ascii="Helvetica" w:hAnsi="Helvetica"/>
        </w:rPr>
      </w:pPr>
      <w:r>
        <w:rPr>
          <w:rFonts w:ascii="Helvetica" w:hAnsi="Helvetica"/>
        </w:rPr>
        <w:t xml:space="preserve">Make 15 copies of the Crime Bucks (MATERIALS </w:t>
      </w:r>
      <w:r w:rsidR="00EF5FE4">
        <w:rPr>
          <w:rFonts w:ascii="Helvetica" w:hAnsi="Helvetica"/>
        </w:rPr>
        <w:t>4-17</w:t>
      </w:r>
      <w:r>
        <w:rPr>
          <w:rFonts w:ascii="Helvetica" w:hAnsi="Helvetica"/>
        </w:rPr>
        <w:t>.A) sheet and cut them out.</w:t>
      </w:r>
    </w:p>
    <w:p w14:paraId="7E1DBB2C" w14:textId="77777777" w:rsidR="00481018" w:rsidRDefault="00481018" w:rsidP="0006020D">
      <w:pPr>
        <w:rPr>
          <w:rFonts w:ascii="Helvetica" w:hAnsi="Helvetica"/>
          <w:b/>
        </w:rPr>
      </w:pPr>
    </w:p>
    <w:p w14:paraId="545AF836" w14:textId="521EE510" w:rsidR="0006020D" w:rsidRPr="00B93DBF" w:rsidRDefault="00481018" w:rsidP="0006020D">
      <w:pPr>
        <w:rPr>
          <w:rFonts w:ascii="Helvetica" w:hAnsi="Helvetica"/>
          <w:b/>
        </w:rPr>
      </w:pPr>
      <w:r>
        <w:rPr>
          <w:rFonts w:ascii="Helvetica" w:hAnsi="Helvetica"/>
          <w:b/>
        </w:rPr>
        <w:t>2</w:t>
      </w:r>
      <w:r w:rsidR="0006020D" w:rsidRPr="00B93DBF">
        <w:rPr>
          <w:rFonts w:ascii="Helvetica" w:hAnsi="Helvetica"/>
          <w:b/>
        </w:rPr>
        <w:t>. Set Up Carousel Activity</w:t>
      </w:r>
    </w:p>
    <w:p w14:paraId="6E054195" w14:textId="6D0CB90F" w:rsidR="00B77248" w:rsidRDefault="0006020D" w:rsidP="00B77248">
      <w:pPr>
        <w:rPr>
          <w:rFonts w:ascii="Helvetica" w:hAnsi="Helvetica"/>
        </w:rPr>
      </w:pPr>
      <w:r>
        <w:rPr>
          <w:rFonts w:ascii="Helvetica" w:hAnsi="Helvetica"/>
        </w:rPr>
        <w:t xml:space="preserve">Around the room, post the eight sources: </w:t>
      </w:r>
      <w:r w:rsidR="00B77248" w:rsidRPr="00A918DE">
        <w:rPr>
          <w:rFonts w:ascii="Helvetica" w:hAnsi="Helvetica"/>
        </w:rPr>
        <w:t>Egypt</w:t>
      </w:r>
      <w:r w:rsidR="00B77248">
        <w:rPr>
          <w:rFonts w:ascii="Helvetica" w:hAnsi="Helvetica"/>
        </w:rPr>
        <w:t xml:space="preserve"> (SOURCEBOOK </w:t>
      </w:r>
      <w:r w:rsidR="00EF5FE4">
        <w:rPr>
          <w:rFonts w:ascii="Helvetica" w:hAnsi="Helvetica"/>
        </w:rPr>
        <w:t>4-17</w:t>
      </w:r>
      <w:r w:rsidR="00B77248">
        <w:rPr>
          <w:rFonts w:ascii="Helvetica" w:hAnsi="Helvetica"/>
        </w:rPr>
        <w:t xml:space="preserve">.B), </w:t>
      </w:r>
      <w:r w:rsidR="00B77248" w:rsidRPr="00A918DE">
        <w:rPr>
          <w:rFonts w:ascii="Helvetica" w:hAnsi="Helvetica"/>
        </w:rPr>
        <w:t>Morocco</w:t>
      </w:r>
      <w:r w:rsidR="00B77248">
        <w:rPr>
          <w:rFonts w:ascii="Helvetica" w:hAnsi="Helvetica"/>
        </w:rPr>
        <w:t xml:space="preserve"> (SOURCEBOOK </w:t>
      </w:r>
      <w:r w:rsidR="00EF5FE4">
        <w:rPr>
          <w:rFonts w:ascii="Helvetica" w:hAnsi="Helvetica"/>
        </w:rPr>
        <w:t>4-17</w:t>
      </w:r>
      <w:r w:rsidR="00B77248">
        <w:rPr>
          <w:rFonts w:ascii="Helvetica" w:hAnsi="Helvetica"/>
        </w:rPr>
        <w:t xml:space="preserve">.C), </w:t>
      </w:r>
      <w:r w:rsidR="00B77248" w:rsidRPr="00A918DE">
        <w:rPr>
          <w:rFonts w:ascii="Helvetica" w:hAnsi="Helvetica"/>
        </w:rPr>
        <w:t>Nigeria</w:t>
      </w:r>
      <w:r w:rsidR="00B77248">
        <w:rPr>
          <w:rFonts w:ascii="Helvetica" w:hAnsi="Helvetica"/>
        </w:rPr>
        <w:t xml:space="preserve"> (SOURCEBOOK </w:t>
      </w:r>
      <w:r w:rsidR="00EF5FE4">
        <w:rPr>
          <w:rFonts w:ascii="Helvetica" w:hAnsi="Helvetica"/>
        </w:rPr>
        <w:t>4-17</w:t>
      </w:r>
      <w:r w:rsidR="00B77248">
        <w:rPr>
          <w:rFonts w:ascii="Helvetica" w:hAnsi="Helvetica"/>
        </w:rPr>
        <w:t xml:space="preserve">.D), </w:t>
      </w:r>
      <w:r w:rsidR="00B77248" w:rsidRPr="00A918DE">
        <w:rPr>
          <w:rFonts w:ascii="Helvetica" w:hAnsi="Helvetica"/>
        </w:rPr>
        <w:t>Zimbabwe</w:t>
      </w:r>
      <w:r w:rsidR="00B77248">
        <w:rPr>
          <w:rFonts w:ascii="Helvetica" w:hAnsi="Helvetica"/>
        </w:rPr>
        <w:t xml:space="preserve"> (SOURCEBOOK </w:t>
      </w:r>
      <w:r w:rsidR="00EF5FE4">
        <w:rPr>
          <w:rFonts w:ascii="Helvetica" w:hAnsi="Helvetica"/>
        </w:rPr>
        <w:t>4-17</w:t>
      </w:r>
      <w:r w:rsidR="00B77248">
        <w:rPr>
          <w:rFonts w:ascii="Helvetica" w:hAnsi="Helvetica"/>
        </w:rPr>
        <w:t xml:space="preserve">.E), Kenya (SOURCEBOOK </w:t>
      </w:r>
      <w:r w:rsidR="00EF5FE4">
        <w:rPr>
          <w:rFonts w:ascii="Helvetica" w:hAnsi="Helvetica"/>
        </w:rPr>
        <w:t>4-17</w:t>
      </w:r>
      <w:r w:rsidR="00B77248">
        <w:rPr>
          <w:rFonts w:ascii="Helvetica" w:hAnsi="Helvetica"/>
        </w:rPr>
        <w:t xml:space="preserve">.F), </w:t>
      </w:r>
      <w:r w:rsidR="00B77248" w:rsidRPr="00A918DE">
        <w:rPr>
          <w:rFonts w:ascii="Helvetica" w:hAnsi="Helvetica"/>
        </w:rPr>
        <w:t>South Africa</w:t>
      </w:r>
      <w:r w:rsidR="00B77248">
        <w:rPr>
          <w:rFonts w:ascii="Helvetica" w:hAnsi="Helvetica"/>
        </w:rPr>
        <w:t xml:space="preserve"> (SOURCEBOOK </w:t>
      </w:r>
      <w:r w:rsidR="00EF5FE4">
        <w:rPr>
          <w:rFonts w:ascii="Helvetica" w:hAnsi="Helvetica"/>
        </w:rPr>
        <w:t>4-17</w:t>
      </w:r>
      <w:r w:rsidR="00B77248">
        <w:rPr>
          <w:rFonts w:ascii="Helvetica" w:hAnsi="Helvetica"/>
        </w:rPr>
        <w:t xml:space="preserve">.G), Cape Verde (SOURCEBOOK </w:t>
      </w:r>
      <w:r w:rsidR="00EF5FE4">
        <w:rPr>
          <w:rFonts w:ascii="Helvetica" w:hAnsi="Helvetica"/>
        </w:rPr>
        <w:t>4-17</w:t>
      </w:r>
      <w:r w:rsidR="00B77248">
        <w:rPr>
          <w:rFonts w:ascii="Helvetica" w:hAnsi="Helvetica"/>
        </w:rPr>
        <w:t xml:space="preserve">.H), Madagascar (SOURCEBOOK </w:t>
      </w:r>
      <w:r w:rsidR="00EF5FE4">
        <w:rPr>
          <w:rFonts w:ascii="Helvetica" w:hAnsi="Helvetica"/>
        </w:rPr>
        <w:t>4-17</w:t>
      </w:r>
      <w:r w:rsidR="00B77248">
        <w:rPr>
          <w:rFonts w:ascii="Helvetica" w:hAnsi="Helvetica"/>
        </w:rPr>
        <w:t>.I)</w:t>
      </w:r>
    </w:p>
    <w:p w14:paraId="4968A7B8" w14:textId="77777777" w:rsidR="0084054A" w:rsidRDefault="0084054A" w:rsidP="00A918DE">
      <w:pPr>
        <w:rPr>
          <w:rFonts w:ascii="Helvetica" w:hAnsi="Helvetica"/>
          <w:b/>
        </w:rPr>
      </w:pPr>
    </w:p>
    <w:p w14:paraId="3B4DFB80" w14:textId="77777777" w:rsidR="00A918DE" w:rsidRDefault="00A918DE" w:rsidP="00A918DE">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39B6317F" w14:textId="77777777" w:rsidR="00A918DE" w:rsidRDefault="00A918DE" w:rsidP="00A918DE">
      <w:pPr>
        <w:rPr>
          <w:rFonts w:ascii="Helvetica" w:hAnsi="Helvetica"/>
          <w:b/>
        </w:rPr>
      </w:pPr>
    </w:p>
    <w:p w14:paraId="1D95A05E" w14:textId="33AB467B" w:rsidR="00A918DE" w:rsidRPr="00DE7167" w:rsidRDefault="0078382A" w:rsidP="00A918DE">
      <w:pPr>
        <w:rPr>
          <w:rFonts w:ascii="Helvetica" w:hAnsi="Helvetica"/>
          <w:b/>
        </w:rPr>
      </w:pPr>
      <w:r>
        <w:rPr>
          <w:rFonts w:ascii="Helvetica" w:hAnsi="Helvetica"/>
          <w:b/>
        </w:rPr>
        <w:t>3</w:t>
      </w:r>
      <w:r w:rsidR="00A918DE" w:rsidRPr="002A59C3">
        <w:rPr>
          <w:rFonts w:ascii="Helvetica" w:hAnsi="Helvetica"/>
          <w:b/>
        </w:rPr>
        <w:t>.</w:t>
      </w:r>
      <w:r w:rsidR="00A918DE" w:rsidRPr="001C7766">
        <w:rPr>
          <w:rFonts w:ascii="Helvetica" w:hAnsi="Helvetica"/>
        </w:rPr>
        <w:t xml:space="preserve"> </w:t>
      </w:r>
      <w:r w:rsidR="00F87384">
        <w:rPr>
          <w:rFonts w:ascii="Helvetica" w:hAnsi="Helvetica"/>
          <w:b/>
        </w:rPr>
        <w:t>Play the “</w:t>
      </w:r>
      <w:r w:rsidR="0086561F">
        <w:rPr>
          <w:rFonts w:ascii="Helvetica" w:hAnsi="Helvetica"/>
          <w:b/>
        </w:rPr>
        <w:t>Where in the World I</w:t>
      </w:r>
      <w:r w:rsidR="00F87384">
        <w:rPr>
          <w:rFonts w:ascii="Helvetica" w:hAnsi="Helvetica"/>
          <w:b/>
        </w:rPr>
        <w:t>s Carmen Sandiego” Game</w:t>
      </w:r>
    </w:p>
    <w:p w14:paraId="5EDD3F04" w14:textId="3D087E47" w:rsidR="0081371F" w:rsidRDefault="0081371F" w:rsidP="00BA35C4">
      <w:pPr>
        <w:rPr>
          <w:rFonts w:ascii="Helvetica" w:hAnsi="Helvetica"/>
        </w:rPr>
      </w:pPr>
      <w:r>
        <w:rPr>
          <w:rFonts w:ascii="Helvetica" w:hAnsi="Helvetica"/>
        </w:rPr>
        <w:t xml:space="preserve">Divide the class into three groups: Team Izzat, Team Ajay, and Team Jamal (the contestants in the video </w:t>
      </w:r>
      <w:r w:rsidR="0079108A">
        <w:rPr>
          <w:rFonts w:ascii="Helvetica" w:hAnsi="Helvetica"/>
        </w:rPr>
        <w:t xml:space="preserve">that </w:t>
      </w:r>
      <w:r>
        <w:rPr>
          <w:rFonts w:ascii="Helvetica" w:hAnsi="Helvetica"/>
        </w:rPr>
        <w:t>they are about to watch).</w:t>
      </w:r>
    </w:p>
    <w:p w14:paraId="68C76B7F" w14:textId="77777777" w:rsidR="0081371F" w:rsidRDefault="0081371F" w:rsidP="00BA35C4">
      <w:pPr>
        <w:rPr>
          <w:rFonts w:ascii="Helvetica" w:hAnsi="Helvetica"/>
        </w:rPr>
      </w:pPr>
    </w:p>
    <w:p w14:paraId="2960CDE4" w14:textId="3BB07275" w:rsidR="00BA35C4" w:rsidRDefault="00BA35C4" w:rsidP="00BA35C4">
      <w:pPr>
        <w:rPr>
          <w:rFonts w:ascii="Helvetica" w:hAnsi="Helvetica"/>
        </w:rPr>
      </w:pPr>
      <w:r>
        <w:rPr>
          <w:rFonts w:ascii="Helvetica" w:hAnsi="Helvetica"/>
        </w:rPr>
        <w:t>Show the students a short video that is the opening to the PBS show “Where in the World Is Ca</w:t>
      </w:r>
      <w:r w:rsidR="00096F51">
        <w:rPr>
          <w:rFonts w:ascii="Helvetica" w:hAnsi="Helvetica"/>
        </w:rPr>
        <w:t>rmen Sand</w:t>
      </w:r>
      <w:r>
        <w:rPr>
          <w:rFonts w:ascii="Helvetica" w:hAnsi="Helvetica"/>
        </w:rPr>
        <w:t>iego” (Lesson</w:t>
      </w:r>
      <w:r w:rsidR="00EF5FE4">
        <w:rPr>
          <w:rFonts w:ascii="Helvetica" w:hAnsi="Helvetica"/>
        </w:rPr>
        <w:t>4-17</w:t>
      </w:r>
      <w:r w:rsidR="00C03B47">
        <w:rPr>
          <w:rFonts w:ascii="Helvetica" w:hAnsi="Helvetica"/>
        </w:rPr>
        <w:t>Video1</w:t>
      </w:r>
      <w:r>
        <w:rPr>
          <w:rFonts w:ascii="Helvetica" w:hAnsi="Helvetica"/>
        </w:rPr>
        <w:t xml:space="preserve">). After watching the video, tell the students that today we are going to start class by being contestants on “Where in the World Is </w:t>
      </w:r>
      <w:r w:rsidR="00096F51">
        <w:rPr>
          <w:rFonts w:ascii="Helvetica" w:hAnsi="Helvetica"/>
        </w:rPr>
        <w:t>Carmen Sand</w:t>
      </w:r>
      <w:r>
        <w:rPr>
          <w:rFonts w:ascii="Helvetica" w:hAnsi="Helvetica"/>
        </w:rPr>
        <w:t xml:space="preserve">iego” and the </w:t>
      </w:r>
      <w:r w:rsidR="0081371F">
        <w:rPr>
          <w:rFonts w:ascii="Helvetica" w:hAnsi="Helvetica"/>
        </w:rPr>
        <w:t>episode “Diamonds Are a Crook’s Best Friend.”</w:t>
      </w:r>
      <w:r>
        <w:rPr>
          <w:rFonts w:ascii="Helvetica" w:hAnsi="Helvetica"/>
        </w:rPr>
        <w:t xml:space="preserve"> </w:t>
      </w:r>
      <w:r w:rsidR="0081371F">
        <w:rPr>
          <w:rFonts w:ascii="Helvetica" w:hAnsi="Helvetica"/>
        </w:rPr>
        <w:t xml:space="preserve">As you saw in the video, The Contessa has stolen diamonds from South Africa. </w:t>
      </w:r>
      <w:r>
        <w:rPr>
          <w:rFonts w:ascii="Helvetica" w:hAnsi="Helvetica"/>
        </w:rPr>
        <w:t xml:space="preserve">Tell the students that they will each start with $50 Carmen Sandiego Bucks. For each question about Africa that they get right, they will earn $10 Carmen Sandiego Bucks. At the end of the game, the team with the most Carmen Sandiego Bucks </w:t>
      </w:r>
      <w:r w:rsidR="0081371F">
        <w:rPr>
          <w:rFonts w:ascii="Helvetica" w:hAnsi="Helvetica"/>
        </w:rPr>
        <w:t xml:space="preserve">catches The Contessa and her diamonds and </w:t>
      </w:r>
      <w:r>
        <w:rPr>
          <w:rFonts w:ascii="Helvetica" w:hAnsi="Helvetica"/>
        </w:rPr>
        <w:t>wins</w:t>
      </w:r>
      <w:r w:rsidR="0081371F">
        <w:rPr>
          <w:rFonts w:ascii="Helvetica" w:hAnsi="Helvetica"/>
        </w:rPr>
        <w:t xml:space="preserve"> the game</w:t>
      </w:r>
      <w:r>
        <w:rPr>
          <w:rFonts w:ascii="Helvetica" w:hAnsi="Helvetica"/>
        </w:rPr>
        <w:t xml:space="preserve">. Are you ready to play gumshoes? </w:t>
      </w:r>
    </w:p>
    <w:p w14:paraId="5B66AF3A" w14:textId="77777777" w:rsidR="00BA35C4" w:rsidRDefault="00BA35C4" w:rsidP="00BA35C4">
      <w:pPr>
        <w:rPr>
          <w:rFonts w:ascii="Helvetica" w:hAnsi="Helvetica"/>
        </w:rPr>
      </w:pPr>
    </w:p>
    <w:p w14:paraId="2E83B891" w14:textId="23B16831" w:rsidR="0084054A" w:rsidRDefault="0084054A" w:rsidP="00BA35C4">
      <w:pPr>
        <w:rPr>
          <w:rFonts w:ascii="Helvetica" w:hAnsi="Helvetica"/>
        </w:rPr>
      </w:pPr>
      <w:r>
        <w:rPr>
          <w:rFonts w:ascii="Helvetica" w:hAnsi="Helvetica"/>
        </w:rPr>
        <w:t>You will</w:t>
      </w:r>
      <w:r w:rsidR="0078382A">
        <w:rPr>
          <w:rFonts w:ascii="Helvetica" w:hAnsi="Helvetica"/>
        </w:rPr>
        <w:t xml:space="preserve"> then read the questions about Africa found on the Carmen Sandiego Questions (MATERIALS </w:t>
      </w:r>
      <w:r w:rsidR="00EF5FE4">
        <w:rPr>
          <w:rFonts w:ascii="Helvetica" w:hAnsi="Helvetica"/>
        </w:rPr>
        <w:t>4-17</w:t>
      </w:r>
      <w:r w:rsidR="0078382A">
        <w:rPr>
          <w:rFonts w:ascii="Helvetica" w:hAnsi="Helvetica"/>
        </w:rPr>
        <w:t>.A). Each group will talk among themselves and write their answer to the question using a marker on a sheet of drawing paper.</w:t>
      </w:r>
      <w:r w:rsidR="00EE7975">
        <w:rPr>
          <w:rFonts w:ascii="Helvetica" w:hAnsi="Helvetica"/>
        </w:rPr>
        <w:t xml:space="preserve"> After each team holds up their answer, give students $10 Carmen Sandiego Bucks if they get it correct. Tabulate the total for each team (starting with all teams getting $50). At the end of the game count up the totals and declare a team(s) the winner. Tell the students that they successful caught The Contessa. </w:t>
      </w:r>
    </w:p>
    <w:p w14:paraId="0D5D1C6B" w14:textId="77777777" w:rsidR="00BA35C4" w:rsidRDefault="00BA35C4" w:rsidP="00BA35C4">
      <w:pPr>
        <w:rPr>
          <w:rFonts w:ascii="Helvetica" w:hAnsi="Helvetica"/>
        </w:rPr>
      </w:pPr>
    </w:p>
    <w:p w14:paraId="3677C281" w14:textId="47B97672" w:rsidR="00BA35C4" w:rsidRPr="00600AD7" w:rsidRDefault="00EE7975" w:rsidP="00BA35C4">
      <w:pPr>
        <w:rPr>
          <w:rFonts w:ascii="Helvetica" w:hAnsi="Helvetica"/>
        </w:rPr>
      </w:pPr>
      <w:r>
        <w:rPr>
          <w:rFonts w:ascii="Helvetica" w:hAnsi="Helvetica"/>
        </w:rPr>
        <w:t xml:space="preserve">Tell the students that their next challenge is to find Carmen Sandiego. She is hiding somewhere in Africa. You will get a chance to look at </w:t>
      </w:r>
      <w:r w:rsidR="00B455F9">
        <w:rPr>
          <w:rFonts w:ascii="Helvetica" w:hAnsi="Helvetica"/>
        </w:rPr>
        <w:t>eight</w:t>
      </w:r>
      <w:r>
        <w:rPr>
          <w:rFonts w:ascii="Helvetica" w:hAnsi="Helvetica"/>
        </w:rPr>
        <w:t xml:space="preserve"> different African countries and what life is like there today. You will choose which country you would most like to </w:t>
      </w:r>
      <w:r w:rsidR="00087028">
        <w:rPr>
          <w:rFonts w:ascii="Helvetica" w:hAnsi="Helvetica"/>
        </w:rPr>
        <w:t xml:space="preserve">visit. At the end of the lesson, I will reveal where Carmen Sandiego is hiding and we can see if she </w:t>
      </w:r>
      <w:r w:rsidR="006A46DA">
        <w:rPr>
          <w:rFonts w:ascii="Helvetica" w:hAnsi="Helvetica"/>
        </w:rPr>
        <w:t>decided to go to the same country as you.</w:t>
      </w:r>
      <w:r>
        <w:rPr>
          <w:rFonts w:ascii="Helvetica" w:hAnsi="Helvetica"/>
        </w:rPr>
        <w:t xml:space="preserve"> </w:t>
      </w:r>
    </w:p>
    <w:p w14:paraId="0DF031AF" w14:textId="77777777" w:rsidR="00BA35C4" w:rsidRDefault="00BA35C4" w:rsidP="00A918DE">
      <w:pPr>
        <w:outlineLvl w:val="0"/>
        <w:rPr>
          <w:rFonts w:ascii="Helvetica" w:hAnsi="Helvetica"/>
          <w:b/>
        </w:rPr>
      </w:pPr>
    </w:p>
    <w:p w14:paraId="3A5B3F41" w14:textId="710C16D4" w:rsidR="00A918DE" w:rsidRPr="000D4595" w:rsidRDefault="00A918DE" w:rsidP="00A918DE">
      <w:pPr>
        <w:outlineLvl w:val="0"/>
        <w:rPr>
          <w:rFonts w:ascii="Helvetica" w:hAnsi="Helvetica"/>
          <w:b/>
        </w:rPr>
      </w:pPr>
      <w:r w:rsidRPr="000D4595">
        <w:rPr>
          <w:rFonts w:ascii="Helvetica" w:hAnsi="Helvetica"/>
          <w:b/>
        </w:rPr>
        <w:t>B. DEVELOPMENT (</w:t>
      </w:r>
      <w:r>
        <w:rPr>
          <w:rFonts w:ascii="Helvetica" w:hAnsi="Helvetica"/>
          <w:b/>
        </w:rPr>
        <w:t>15</w:t>
      </w:r>
      <w:r w:rsidRPr="000D4595">
        <w:rPr>
          <w:rFonts w:ascii="Helvetica" w:hAnsi="Helvetica"/>
          <w:b/>
        </w:rPr>
        <w:t xml:space="preserve"> minutes)</w:t>
      </w:r>
    </w:p>
    <w:p w14:paraId="3C6FEB51" w14:textId="77777777" w:rsidR="006639F9" w:rsidRDefault="006639F9" w:rsidP="00A918DE">
      <w:pPr>
        <w:rPr>
          <w:rFonts w:ascii="Helvetica" w:hAnsi="Helvetica"/>
        </w:rPr>
      </w:pPr>
    </w:p>
    <w:p w14:paraId="47212939" w14:textId="326814CF" w:rsidR="00F87384" w:rsidRPr="00DE1829" w:rsidRDefault="001729A5" w:rsidP="00F87384">
      <w:pPr>
        <w:rPr>
          <w:rFonts w:ascii="Helvetica" w:hAnsi="Helvetica"/>
          <w:b/>
        </w:rPr>
      </w:pPr>
      <w:r>
        <w:rPr>
          <w:rFonts w:ascii="Helvetica" w:hAnsi="Helvetica"/>
          <w:b/>
        </w:rPr>
        <w:t>4</w:t>
      </w:r>
      <w:r w:rsidR="00F87384" w:rsidRPr="00DE1829">
        <w:rPr>
          <w:rFonts w:ascii="Helvetica" w:hAnsi="Helvetica"/>
          <w:b/>
        </w:rPr>
        <w:t xml:space="preserve">. Engage in a Carousel Activity on </w:t>
      </w:r>
      <w:r w:rsidR="0017424A">
        <w:rPr>
          <w:rFonts w:ascii="Helvetica" w:hAnsi="Helvetica"/>
          <w:b/>
        </w:rPr>
        <w:t>African Countries</w:t>
      </w:r>
      <w:r w:rsidR="00F87384" w:rsidRPr="00DE1829">
        <w:rPr>
          <w:rFonts w:ascii="Helvetica" w:hAnsi="Helvetica"/>
          <w:b/>
        </w:rPr>
        <w:t xml:space="preserve">  </w:t>
      </w:r>
    </w:p>
    <w:p w14:paraId="5E374C77" w14:textId="2B823641" w:rsidR="00F87384" w:rsidRDefault="00FC146D" w:rsidP="00F87384">
      <w:pPr>
        <w:rPr>
          <w:rFonts w:ascii="Helvetica" w:hAnsi="Helvetica"/>
        </w:rPr>
      </w:pPr>
      <w:r>
        <w:rPr>
          <w:rFonts w:ascii="Helvetica" w:hAnsi="Helvetica"/>
        </w:rPr>
        <w:t xml:space="preserve">Handout lined paper and </w:t>
      </w:r>
      <w:r w:rsidR="00B7616C">
        <w:rPr>
          <w:rFonts w:ascii="Helvetica" w:hAnsi="Helvetica"/>
        </w:rPr>
        <w:t>clipboards</w:t>
      </w:r>
      <w:r>
        <w:rPr>
          <w:rFonts w:ascii="Helvetica" w:hAnsi="Helvetica"/>
        </w:rPr>
        <w:t xml:space="preserve">. </w:t>
      </w:r>
      <w:r w:rsidR="00F87384">
        <w:rPr>
          <w:rFonts w:ascii="Helvetica" w:hAnsi="Helvetica"/>
        </w:rPr>
        <w:t xml:space="preserve">Ask students to go to each of the </w:t>
      </w:r>
      <w:r w:rsidR="00BE2701">
        <w:rPr>
          <w:rFonts w:ascii="Helvetica" w:hAnsi="Helvetica"/>
        </w:rPr>
        <w:t>eight</w:t>
      </w:r>
      <w:r w:rsidR="00F87384">
        <w:rPr>
          <w:rFonts w:ascii="Helvetica" w:hAnsi="Helvetica"/>
        </w:rPr>
        <w:t xml:space="preserve"> stations (</w:t>
      </w:r>
      <w:r w:rsidR="00EF5FE4">
        <w:rPr>
          <w:rFonts w:ascii="Helvetica" w:hAnsi="Helvetica"/>
        </w:rPr>
        <w:t>4-17</w:t>
      </w:r>
      <w:r w:rsidR="00F87384">
        <w:rPr>
          <w:rFonts w:ascii="Helvetica" w:hAnsi="Helvetica"/>
        </w:rPr>
        <w:t xml:space="preserve">.B, </w:t>
      </w:r>
      <w:r w:rsidR="00EF5FE4">
        <w:rPr>
          <w:rFonts w:ascii="Helvetica" w:hAnsi="Helvetica"/>
        </w:rPr>
        <w:t>4-17</w:t>
      </w:r>
      <w:r w:rsidR="00F87384">
        <w:rPr>
          <w:rFonts w:ascii="Helvetica" w:hAnsi="Helvetica"/>
        </w:rPr>
        <w:t xml:space="preserve">.C, </w:t>
      </w:r>
      <w:r w:rsidR="00EF5FE4">
        <w:rPr>
          <w:rFonts w:ascii="Helvetica" w:hAnsi="Helvetica"/>
        </w:rPr>
        <w:t>4-17</w:t>
      </w:r>
      <w:r w:rsidR="00F87384">
        <w:rPr>
          <w:rFonts w:ascii="Helvetica" w:hAnsi="Helvetica"/>
        </w:rPr>
        <w:t xml:space="preserve">.D, </w:t>
      </w:r>
      <w:r w:rsidR="00EF5FE4">
        <w:rPr>
          <w:rFonts w:ascii="Helvetica" w:hAnsi="Helvetica"/>
        </w:rPr>
        <w:t>4-17</w:t>
      </w:r>
      <w:r w:rsidR="00F87384">
        <w:rPr>
          <w:rFonts w:ascii="Helvetica" w:hAnsi="Helvetica"/>
        </w:rPr>
        <w:t>.E</w:t>
      </w:r>
      <w:r w:rsidR="00BE2701">
        <w:rPr>
          <w:rFonts w:ascii="Helvetica" w:hAnsi="Helvetica"/>
        </w:rPr>
        <w:t xml:space="preserve">, </w:t>
      </w:r>
      <w:r w:rsidR="00EF5FE4">
        <w:rPr>
          <w:rFonts w:ascii="Helvetica" w:hAnsi="Helvetica"/>
        </w:rPr>
        <w:t>4-17</w:t>
      </w:r>
      <w:r w:rsidR="00BE2701">
        <w:rPr>
          <w:rFonts w:ascii="Helvetica" w:hAnsi="Helvetica"/>
        </w:rPr>
        <w:t xml:space="preserve">.F, </w:t>
      </w:r>
      <w:r w:rsidR="00EF5FE4">
        <w:rPr>
          <w:rFonts w:ascii="Helvetica" w:hAnsi="Helvetica"/>
        </w:rPr>
        <w:t>4-17</w:t>
      </w:r>
      <w:r w:rsidR="00BE2701">
        <w:rPr>
          <w:rFonts w:ascii="Helvetica" w:hAnsi="Helvetica"/>
        </w:rPr>
        <w:t xml:space="preserve">.G, </w:t>
      </w:r>
      <w:r w:rsidR="00EF5FE4">
        <w:rPr>
          <w:rFonts w:ascii="Helvetica" w:hAnsi="Helvetica"/>
        </w:rPr>
        <w:t>4-17</w:t>
      </w:r>
      <w:r w:rsidR="00BE2701">
        <w:rPr>
          <w:rFonts w:ascii="Helvetica" w:hAnsi="Helvetica"/>
        </w:rPr>
        <w:t xml:space="preserve">.H, </w:t>
      </w:r>
      <w:r w:rsidR="00EF5FE4">
        <w:rPr>
          <w:rFonts w:ascii="Helvetica" w:hAnsi="Helvetica"/>
        </w:rPr>
        <w:t>4-17</w:t>
      </w:r>
      <w:r w:rsidR="00BE2701">
        <w:rPr>
          <w:rFonts w:ascii="Helvetica" w:hAnsi="Helvetica"/>
        </w:rPr>
        <w:t>.I</w:t>
      </w:r>
      <w:r w:rsidR="00F87384">
        <w:rPr>
          <w:rFonts w:ascii="Helvetica" w:hAnsi="Helvetica"/>
        </w:rPr>
        <w:t xml:space="preserve">). At each station, the students should </w:t>
      </w:r>
      <w:r w:rsidR="00B7616C">
        <w:rPr>
          <w:rFonts w:ascii="Helvetica" w:hAnsi="Helvetica"/>
        </w:rPr>
        <w:t xml:space="preserve">write the country’s name and </w:t>
      </w:r>
      <w:r w:rsidR="00F87384">
        <w:rPr>
          <w:rFonts w:ascii="Helvetica" w:hAnsi="Helvetica"/>
        </w:rPr>
        <w:t xml:space="preserve">take notes on </w:t>
      </w:r>
      <w:r w:rsidR="00B7616C">
        <w:rPr>
          <w:rFonts w:ascii="Helvetica" w:hAnsi="Helvetica"/>
        </w:rPr>
        <w:t>each</w:t>
      </w:r>
      <w:r w:rsidR="00F87384">
        <w:rPr>
          <w:rFonts w:ascii="Helvetica" w:hAnsi="Helvetica"/>
        </w:rPr>
        <w:t>.</w:t>
      </w:r>
    </w:p>
    <w:p w14:paraId="0A7D6C7E" w14:textId="77777777" w:rsidR="00F87384" w:rsidRDefault="00F87384" w:rsidP="00F87384">
      <w:pPr>
        <w:rPr>
          <w:rFonts w:ascii="Helvetica" w:hAnsi="Helvetica"/>
        </w:rPr>
      </w:pPr>
    </w:p>
    <w:p w14:paraId="08B7C989" w14:textId="54C3275F" w:rsidR="00F87384" w:rsidRDefault="00F87384" w:rsidP="00F87384">
      <w:pPr>
        <w:rPr>
          <w:rFonts w:ascii="Helvetica" w:hAnsi="Helvetica"/>
        </w:rPr>
      </w:pPr>
      <w:r>
        <w:rPr>
          <w:rFonts w:ascii="Helvetica" w:hAnsi="Helvetica"/>
        </w:rPr>
        <w:t xml:space="preserve">Once students have gone to each of the </w:t>
      </w:r>
      <w:r w:rsidR="001729A5">
        <w:rPr>
          <w:rFonts w:ascii="Helvetica" w:hAnsi="Helvetica"/>
        </w:rPr>
        <w:t>eight</w:t>
      </w:r>
      <w:r>
        <w:rPr>
          <w:rFonts w:ascii="Helvetica" w:hAnsi="Helvetica"/>
        </w:rPr>
        <w:t xml:space="preserve"> stations, they should return to their seats. Put students in small groups. Have them</w:t>
      </w:r>
      <w:r w:rsidR="0017424A">
        <w:rPr>
          <w:rFonts w:ascii="Helvetica" w:hAnsi="Helvetica"/>
        </w:rPr>
        <w:t xml:space="preserve"> look at their notes and discuss with their classmates</w:t>
      </w:r>
      <w:r>
        <w:rPr>
          <w:rFonts w:ascii="Helvetica" w:hAnsi="Helvetica"/>
        </w:rPr>
        <w:t xml:space="preserve"> which </w:t>
      </w:r>
      <w:r w:rsidR="0017424A">
        <w:rPr>
          <w:rFonts w:ascii="Helvetica" w:hAnsi="Helvetica"/>
        </w:rPr>
        <w:t>country they would like to travel to</w:t>
      </w:r>
      <w:r>
        <w:rPr>
          <w:rFonts w:ascii="Helvetica" w:hAnsi="Helvetica"/>
        </w:rPr>
        <w:t xml:space="preserve">. </w:t>
      </w:r>
    </w:p>
    <w:p w14:paraId="23FF0E75" w14:textId="77777777" w:rsidR="00F87384" w:rsidRPr="00600AD7" w:rsidRDefault="00F87384" w:rsidP="00F87384">
      <w:pPr>
        <w:rPr>
          <w:rFonts w:ascii="Helvetica" w:hAnsi="Helvetica"/>
        </w:rPr>
      </w:pPr>
    </w:p>
    <w:p w14:paraId="0ADA59ED" w14:textId="77777777" w:rsidR="00F87384" w:rsidRPr="000D4595" w:rsidRDefault="00F87384" w:rsidP="00F87384">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15</w:t>
      </w:r>
      <w:r w:rsidRPr="000D4595">
        <w:rPr>
          <w:rFonts w:ascii="Helvetica" w:hAnsi="Helvetica"/>
          <w:b/>
        </w:rPr>
        <w:t xml:space="preserve"> minutes)</w:t>
      </w:r>
    </w:p>
    <w:p w14:paraId="75B88E25" w14:textId="77777777" w:rsidR="00F87384" w:rsidRDefault="00F87384" w:rsidP="00F87384">
      <w:pPr>
        <w:rPr>
          <w:rFonts w:ascii="Helvetica" w:hAnsi="Helvetica"/>
          <w:b/>
        </w:rPr>
      </w:pPr>
    </w:p>
    <w:p w14:paraId="4432125C" w14:textId="599B7927" w:rsidR="00F87384" w:rsidRDefault="001729A5" w:rsidP="00F87384">
      <w:pPr>
        <w:rPr>
          <w:rFonts w:ascii="Helvetica" w:hAnsi="Helvetica"/>
          <w:b/>
        </w:rPr>
      </w:pPr>
      <w:r>
        <w:rPr>
          <w:rFonts w:ascii="Helvetica" w:hAnsi="Helvetica"/>
          <w:b/>
        </w:rPr>
        <w:t>5</w:t>
      </w:r>
      <w:r w:rsidR="00F87384" w:rsidRPr="009B0FF6">
        <w:rPr>
          <w:rFonts w:ascii="Helvetica" w:hAnsi="Helvetica"/>
          <w:b/>
        </w:rPr>
        <w:t xml:space="preserve">. </w:t>
      </w:r>
      <w:r w:rsidR="00F87384">
        <w:rPr>
          <w:rFonts w:ascii="Helvetica" w:hAnsi="Helvetica"/>
          <w:b/>
        </w:rPr>
        <w:t xml:space="preserve">Write Up Argument </w:t>
      </w:r>
      <w:r w:rsidR="0017424A" w:rsidRPr="00DE1829">
        <w:rPr>
          <w:rFonts w:ascii="Helvetica" w:hAnsi="Helvetica"/>
          <w:b/>
        </w:rPr>
        <w:t xml:space="preserve">on </w:t>
      </w:r>
      <w:r w:rsidR="0017424A">
        <w:rPr>
          <w:rFonts w:ascii="Helvetica" w:hAnsi="Helvetica"/>
          <w:b/>
        </w:rPr>
        <w:t>African Countries</w:t>
      </w:r>
      <w:r w:rsidR="0017424A" w:rsidRPr="00DE1829">
        <w:rPr>
          <w:rFonts w:ascii="Helvetica" w:hAnsi="Helvetica"/>
          <w:b/>
        </w:rPr>
        <w:t xml:space="preserve">  </w:t>
      </w:r>
    </w:p>
    <w:p w14:paraId="4FF72312" w14:textId="5D904616" w:rsidR="00F87384" w:rsidRDefault="00F87384" w:rsidP="00F87384">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EF5FE4">
        <w:rPr>
          <w:rFonts w:ascii="Helvetica" w:hAnsi="Helvetica"/>
        </w:rPr>
        <w:t>4-17</w:t>
      </w:r>
      <w:r>
        <w:rPr>
          <w:rFonts w:ascii="Helvetica" w:hAnsi="Helvetica"/>
        </w:rPr>
        <w:t>.J)</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17424A" w:rsidRPr="0017424A">
        <w:rPr>
          <w:rFonts w:ascii="Helvetica" w:hAnsi="Helvetica"/>
        </w:rPr>
        <w:t>If you were to visit Africa today, what c</w:t>
      </w:r>
      <w:r w:rsidR="0017424A">
        <w:rPr>
          <w:rFonts w:ascii="Helvetica" w:hAnsi="Helvetica"/>
        </w:rPr>
        <w:t>ountry would you choose and why</w:t>
      </w:r>
      <w:r w:rsidRPr="008D522F">
        <w:rPr>
          <w:rFonts w:ascii="Helvetica" w:hAnsi="Helvetica"/>
        </w:rPr>
        <w:t>?</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the </w:t>
      </w:r>
      <w:r>
        <w:rPr>
          <w:rFonts w:ascii="Helvetica" w:hAnsi="Helvetica"/>
        </w:rPr>
        <w:t>sheets on the walls</w:t>
      </w:r>
      <w:r w:rsidRPr="00A67A52">
        <w:rPr>
          <w:rFonts w:ascii="Helvetica" w:hAnsi="Helvetica"/>
        </w:rPr>
        <w:t>.</w:t>
      </w:r>
      <w:r>
        <w:rPr>
          <w:rFonts w:ascii="Helvetica" w:hAnsi="Helvetica"/>
        </w:rPr>
        <w:t xml:space="preserve"> Tell students that the evidence they use can be something that they wrote on </w:t>
      </w:r>
      <w:r w:rsidR="004E6F44">
        <w:rPr>
          <w:rFonts w:ascii="Helvetica" w:hAnsi="Helvetica"/>
        </w:rPr>
        <w:t>their notes</w:t>
      </w:r>
      <w:r>
        <w:rPr>
          <w:rFonts w:ascii="Helvetica" w:hAnsi="Helvetica"/>
        </w:rPr>
        <w:t>. Encourage students to get up and look at the sheets on the wall, when they need evidence to write on their sheet.</w:t>
      </w:r>
    </w:p>
    <w:p w14:paraId="462FFE50" w14:textId="77777777" w:rsidR="00C068D0" w:rsidRDefault="00C068D0" w:rsidP="00C068D0">
      <w:pPr>
        <w:rPr>
          <w:rFonts w:ascii="Helvetica" w:hAnsi="Helvetica"/>
        </w:rPr>
      </w:pPr>
    </w:p>
    <w:p w14:paraId="6F6D10F2" w14:textId="77777777" w:rsidR="00C068D0" w:rsidRDefault="00C068D0" w:rsidP="00C068D0">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3AEC444E" w14:textId="77777777" w:rsidR="001729A5" w:rsidRPr="00083898" w:rsidRDefault="001729A5" w:rsidP="00F87384">
      <w:pPr>
        <w:rPr>
          <w:rFonts w:ascii="Helvetica" w:hAnsi="Helvetica"/>
        </w:rPr>
      </w:pPr>
    </w:p>
    <w:p w14:paraId="022E2AA6" w14:textId="77777777" w:rsidR="007D644D" w:rsidRDefault="007D644D" w:rsidP="00A918DE">
      <w:pPr>
        <w:rPr>
          <w:rFonts w:ascii="Helvetica" w:hAnsi="Helvetica"/>
          <w:b/>
        </w:rPr>
      </w:pPr>
    </w:p>
    <w:p w14:paraId="2F4B4FA8" w14:textId="77777777" w:rsidR="007D644D" w:rsidRDefault="007D644D" w:rsidP="00A918DE">
      <w:pPr>
        <w:rPr>
          <w:rFonts w:ascii="Helvetica" w:hAnsi="Helvetica"/>
          <w:b/>
        </w:rPr>
      </w:pPr>
    </w:p>
    <w:p w14:paraId="47092C32" w14:textId="77777777" w:rsidR="007D644D" w:rsidRDefault="007D644D" w:rsidP="00A918DE">
      <w:pPr>
        <w:rPr>
          <w:rFonts w:ascii="Helvetica" w:hAnsi="Helvetica"/>
          <w:b/>
        </w:rPr>
      </w:pPr>
    </w:p>
    <w:p w14:paraId="5077E262" w14:textId="773BAA82" w:rsidR="00A918DE" w:rsidRDefault="001729A5" w:rsidP="00A918DE">
      <w:pPr>
        <w:rPr>
          <w:rFonts w:ascii="Helvetica" w:hAnsi="Helvetica"/>
        </w:rPr>
      </w:pPr>
      <w:r>
        <w:rPr>
          <w:rFonts w:ascii="Helvetica" w:hAnsi="Helvetica"/>
          <w:b/>
        </w:rPr>
        <w:lastRenderedPageBreak/>
        <w:t>6</w:t>
      </w:r>
      <w:r w:rsidR="005079D6">
        <w:rPr>
          <w:rFonts w:ascii="Helvetica" w:hAnsi="Helvetica"/>
          <w:b/>
        </w:rPr>
        <w:t xml:space="preserve">. Reveal </w:t>
      </w:r>
      <w:r w:rsidR="00F76732">
        <w:rPr>
          <w:rFonts w:ascii="Helvetica" w:hAnsi="Helvetica"/>
          <w:b/>
        </w:rPr>
        <w:t>the Location of</w:t>
      </w:r>
      <w:r w:rsidR="005079D6">
        <w:rPr>
          <w:rFonts w:ascii="Helvetica" w:hAnsi="Helvetica"/>
          <w:b/>
        </w:rPr>
        <w:t xml:space="preserve"> Carmen Sandiego</w:t>
      </w:r>
    </w:p>
    <w:p w14:paraId="2A6AD3A0" w14:textId="000D0D43" w:rsidR="005079D6" w:rsidRPr="005079D6" w:rsidRDefault="005079D6" w:rsidP="00A918DE">
      <w:pPr>
        <w:rPr>
          <w:rFonts w:ascii="Helvetica" w:hAnsi="Helvetica"/>
        </w:rPr>
      </w:pPr>
      <w:r>
        <w:rPr>
          <w:rFonts w:ascii="Helvetica" w:hAnsi="Helvetica"/>
        </w:rPr>
        <w:t>At the end of the lesson, reveal that Carmen Sandiego is hiding in South Africa. Just like The Contessa,</w:t>
      </w:r>
      <w:r w:rsidR="002638ED">
        <w:rPr>
          <w:rFonts w:ascii="Helvetica" w:hAnsi="Helvetica"/>
        </w:rPr>
        <w:t xml:space="preserve"> she also wanted to steal the jewels. </w:t>
      </w:r>
      <w:r w:rsidR="002D79E1">
        <w:rPr>
          <w:rFonts w:ascii="Helvetica" w:hAnsi="Helvetica"/>
        </w:rPr>
        <w:t>Have students give a round of applause for the students who chose the same country as Carmen Sandiego.</w:t>
      </w:r>
    </w:p>
    <w:p w14:paraId="574462A8" w14:textId="77777777" w:rsidR="00EA5C7C" w:rsidRDefault="00EA5C7C" w:rsidP="00A918DE">
      <w:pPr>
        <w:rPr>
          <w:rFonts w:ascii="Helvetica" w:hAnsi="Helvetica"/>
          <w:b/>
        </w:rPr>
      </w:pPr>
    </w:p>
    <w:p w14:paraId="223496DB" w14:textId="77777777" w:rsidR="00A918DE" w:rsidRPr="00600AD7" w:rsidRDefault="00A918DE" w:rsidP="00A918DE">
      <w:pPr>
        <w:shd w:val="clear" w:color="auto" w:fill="FBE4D5" w:themeFill="accent2" w:themeFillTint="33"/>
        <w:rPr>
          <w:rFonts w:ascii="Helvetica" w:hAnsi="Helvetica"/>
          <w:b/>
        </w:rPr>
      </w:pPr>
      <w:r>
        <w:rPr>
          <w:rFonts w:ascii="Helvetica" w:hAnsi="Helvetica"/>
          <w:b/>
        </w:rPr>
        <w:t>EVALUATION</w:t>
      </w:r>
    </w:p>
    <w:p w14:paraId="568C0D73" w14:textId="77777777" w:rsidR="00A918DE" w:rsidRDefault="00A918DE" w:rsidP="00A918DE">
      <w:pPr>
        <w:rPr>
          <w:rFonts w:ascii="Helvetica" w:hAnsi="Helvetica"/>
        </w:rPr>
      </w:pPr>
    </w:p>
    <w:p w14:paraId="55ECCFF7" w14:textId="0901899E" w:rsidR="00A918DE" w:rsidRDefault="00A918DE" w:rsidP="00A918DE">
      <w:pPr>
        <w:rPr>
          <w:rFonts w:ascii="Helvetica" w:hAnsi="Helvetica"/>
        </w:rPr>
      </w:pPr>
      <w:r>
        <w:rPr>
          <w:rFonts w:ascii="Helvetica" w:hAnsi="Helvetica"/>
        </w:rPr>
        <w:t xml:space="preserve">ASSESSMENT </w:t>
      </w:r>
      <w:r w:rsidR="00EF5FE4">
        <w:rPr>
          <w:rFonts w:ascii="Helvetica" w:hAnsi="Helvetica"/>
        </w:rPr>
        <w:t>4-17</w:t>
      </w:r>
      <w:r w:rsidR="00F87384">
        <w:rPr>
          <w:rFonts w:ascii="Helvetica" w:hAnsi="Helvetica"/>
        </w:rPr>
        <w:t>.J</w:t>
      </w:r>
    </w:p>
    <w:p w14:paraId="78F312BD" w14:textId="77777777" w:rsidR="00A918DE" w:rsidRDefault="00A918DE" w:rsidP="00A918DE">
      <w:pPr>
        <w:rPr>
          <w:rFonts w:ascii="Helvetica" w:hAnsi="Helvetica"/>
        </w:rPr>
      </w:pPr>
    </w:p>
    <w:p w14:paraId="310732EC" w14:textId="77777777" w:rsidR="00594B74" w:rsidRPr="00DD7713" w:rsidRDefault="00594B74" w:rsidP="00594B74">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7C394C5E" w14:textId="77777777" w:rsidR="00594B74" w:rsidRDefault="00594B74" w:rsidP="00594B74">
      <w:pPr>
        <w:rPr>
          <w:rFonts w:ascii="Helvetica" w:hAnsi="Helvetica"/>
        </w:rPr>
      </w:pPr>
    </w:p>
    <w:p w14:paraId="3D339AAD" w14:textId="77777777" w:rsidR="00594B74" w:rsidRDefault="00594B74" w:rsidP="00594B74">
      <w:pPr>
        <w:rPr>
          <w:rFonts w:ascii="Helvetica" w:hAnsi="Helvetica"/>
        </w:rPr>
      </w:pPr>
      <w:r>
        <w:rPr>
          <w:rFonts w:ascii="Helvetica" w:hAnsi="Helvetica"/>
        </w:rPr>
        <w:t>A generic writing rubric for evaluating exit tickets is located at the end of this Instructor Manual-before “Additional Resources.”</w:t>
      </w:r>
    </w:p>
    <w:p w14:paraId="5B719FAA" w14:textId="77777777" w:rsidR="00594B74" w:rsidRDefault="00594B74" w:rsidP="00A918DE">
      <w:pPr>
        <w:rPr>
          <w:rFonts w:ascii="Helvetica" w:hAnsi="Helvetica"/>
        </w:rPr>
      </w:pPr>
    </w:p>
    <w:p w14:paraId="2022DEF6" w14:textId="77777777" w:rsidR="00A918DE" w:rsidRDefault="00A918DE" w:rsidP="00A918DE">
      <w:pPr>
        <w:rPr>
          <w:rFonts w:ascii="Helvetica" w:hAnsi="Helvetica"/>
        </w:rPr>
      </w:pPr>
      <w:r>
        <w:rPr>
          <w:rFonts w:ascii="Helvetica" w:hAnsi="Helvetica"/>
        </w:rPr>
        <w:t>What to look for?</w:t>
      </w:r>
    </w:p>
    <w:p w14:paraId="74D05868" w14:textId="77777777" w:rsidR="00A918DE" w:rsidRDefault="00A918DE" w:rsidP="00A918DE">
      <w:pPr>
        <w:rPr>
          <w:rFonts w:ascii="Helvetica" w:hAnsi="Helvetica"/>
        </w:rPr>
      </w:pPr>
    </w:p>
    <w:p w14:paraId="4FC28545" w14:textId="5C456054" w:rsidR="00303BFF" w:rsidRDefault="00303BFF" w:rsidP="00303BFF">
      <w:pPr>
        <w:rPr>
          <w:rFonts w:ascii="Helvetica" w:hAnsi="Helvetica"/>
        </w:rPr>
      </w:pPr>
      <w:r>
        <w:rPr>
          <w:rFonts w:ascii="Helvetica" w:hAnsi="Helvetica"/>
        </w:rPr>
        <w:t>The students should take a stance on what country in Africa would they like to visit. All arguments should cite at least 3 pieces of evidence from the sources.</w:t>
      </w:r>
    </w:p>
    <w:p w14:paraId="5CFC2273" w14:textId="77777777" w:rsidR="00303BFF" w:rsidRDefault="00303BFF" w:rsidP="00A918DE">
      <w:pPr>
        <w:rPr>
          <w:rFonts w:ascii="Helvetica" w:hAnsi="Helvetica"/>
        </w:rPr>
      </w:pPr>
    </w:p>
    <w:p w14:paraId="77DC9433" w14:textId="77777777" w:rsidR="00A918DE" w:rsidRDefault="00A918DE" w:rsidP="00A918DE">
      <w:pPr>
        <w:rPr>
          <w:rFonts w:ascii="Helvetica" w:hAnsi="Helvetica"/>
        </w:rPr>
      </w:pPr>
      <w:r>
        <w:rPr>
          <w:rFonts w:ascii="Helvetica" w:hAnsi="Helvetica"/>
        </w:rPr>
        <w:t>Some information that students may include in their answer to the question:</w:t>
      </w:r>
    </w:p>
    <w:p w14:paraId="515259FF" w14:textId="77777777" w:rsidR="0083433B" w:rsidRDefault="0083433B" w:rsidP="00A918DE">
      <w:pPr>
        <w:rPr>
          <w:rFonts w:ascii="Helvetica" w:hAnsi="Helvetica"/>
        </w:rPr>
      </w:pPr>
    </w:p>
    <w:p w14:paraId="62B12879" w14:textId="68C5BA5F" w:rsidR="00A918DE" w:rsidRPr="00A150F3" w:rsidRDefault="00302CF6" w:rsidP="00A918DE">
      <w:pPr>
        <w:rPr>
          <w:rFonts w:ascii="Helvetica" w:hAnsi="Helvetica"/>
        </w:rPr>
      </w:pPr>
      <w:r w:rsidRPr="00A150F3">
        <w:rPr>
          <w:rFonts w:ascii="Helvetica" w:hAnsi="Helvetica"/>
        </w:rPr>
        <w:t>Egypt</w:t>
      </w:r>
    </w:p>
    <w:p w14:paraId="70448567" w14:textId="5BA058C5" w:rsidR="00A150F3" w:rsidRDefault="00A150F3" w:rsidP="0079042A">
      <w:pPr>
        <w:pStyle w:val="ListParagraph"/>
        <w:numPr>
          <w:ilvl w:val="0"/>
          <w:numId w:val="15"/>
        </w:numPr>
        <w:rPr>
          <w:rFonts w:ascii="Helvetica" w:hAnsi="Helvetica"/>
        </w:rPr>
      </w:pPr>
      <w:r>
        <w:rPr>
          <w:rFonts w:ascii="Helvetica" w:hAnsi="Helvetica"/>
        </w:rPr>
        <w:t>Visiting the</w:t>
      </w:r>
      <w:r w:rsidR="00A411C1">
        <w:rPr>
          <w:rFonts w:ascii="Helvetica" w:hAnsi="Helvetica"/>
        </w:rPr>
        <w:t xml:space="preserve"> famous pyramids and the Sphinx</w:t>
      </w:r>
      <w:r w:rsidR="00365919">
        <w:rPr>
          <w:rFonts w:ascii="Helvetica" w:hAnsi="Helvetica"/>
        </w:rPr>
        <w:t>.</w:t>
      </w:r>
    </w:p>
    <w:p w14:paraId="318B5529" w14:textId="317A6D83" w:rsidR="00A150F3" w:rsidRDefault="00A150F3" w:rsidP="0079042A">
      <w:pPr>
        <w:pStyle w:val="ListParagraph"/>
        <w:numPr>
          <w:ilvl w:val="0"/>
          <w:numId w:val="15"/>
        </w:numPr>
        <w:rPr>
          <w:rFonts w:ascii="Helvetica" w:hAnsi="Helvetica"/>
        </w:rPr>
      </w:pPr>
      <w:r>
        <w:rPr>
          <w:rFonts w:ascii="Helvetica" w:hAnsi="Helvetica"/>
        </w:rPr>
        <w:t>Seeing t</w:t>
      </w:r>
      <w:r w:rsidR="00A411C1">
        <w:rPr>
          <w:rFonts w:ascii="Helvetica" w:hAnsi="Helvetica"/>
        </w:rPr>
        <w:t>he Nile River</w:t>
      </w:r>
      <w:r w:rsidR="00365919">
        <w:rPr>
          <w:rFonts w:ascii="Helvetica" w:hAnsi="Helvetica"/>
        </w:rPr>
        <w:t>.</w:t>
      </w:r>
    </w:p>
    <w:p w14:paraId="5936BEE5" w14:textId="40C7FC4D" w:rsidR="00A150F3" w:rsidRDefault="00A150F3" w:rsidP="0079042A">
      <w:pPr>
        <w:pStyle w:val="ListParagraph"/>
        <w:numPr>
          <w:ilvl w:val="0"/>
          <w:numId w:val="15"/>
        </w:numPr>
        <w:rPr>
          <w:rFonts w:ascii="Helvetica" w:hAnsi="Helvetica"/>
        </w:rPr>
      </w:pPr>
      <w:r>
        <w:rPr>
          <w:rFonts w:ascii="Helvetica" w:hAnsi="Helvetica"/>
        </w:rPr>
        <w:t>Visiting</w:t>
      </w:r>
      <w:r w:rsidR="00A411C1">
        <w:rPr>
          <w:rFonts w:ascii="Helvetica" w:hAnsi="Helvetica"/>
        </w:rPr>
        <w:t xml:space="preserve"> Cairo</w:t>
      </w:r>
      <w:r w:rsidR="00365919">
        <w:rPr>
          <w:rFonts w:ascii="Helvetica" w:hAnsi="Helvetica"/>
        </w:rPr>
        <w:t>.</w:t>
      </w:r>
    </w:p>
    <w:p w14:paraId="5707FC4B" w14:textId="5326FB46" w:rsidR="00A150F3" w:rsidRDefault="00A150F3" w:rsidP="0079042A">
      <w:pPr>
        <w:pStyle w:val="ListParagraph"/>
        <w:numPr>
          <w:ilvl w:val="0"/>
          <w:numId w:val="15"/>
        </w:numPr>
        <w:rPr>
          <w:rFonts w:ascii="Helvetica" w:hAnsi="Helvetica"/>
        </w:rPr>
      </w:pPr>
      <w:r w:rsidRPr="00A150F3">
        <w:rPr>
          <w:rFonts w:ascii="Helvetica" w:hAnsi="Helvetica"/>
        </w:rPr>
        <w:t xml:space="preserve">It </w:t>
      </w:r>
      <w:r>
        <w:rPr>
          <w:rFonts w:ascii="Helvetica" w:hAnsi="Helvetica"/>
        </w:rPr>
        <w:t>is a large country</w:t>
      </w:r>
      <w:r w:rsidRPr="00A150F3">
        <w:rPr>
          <w:rFonts w:ascii="Helvetica" w:hAnsi="Helvetica"/>
        </w:rPr>
        <w:t xml:space="preserve"> </w:t>
      </w:r>
      <w:r>
        <w:rPr>
          <w:rFonts w:ascii="Helvetica" w:hAnsi="Helvetica"/>
        </w:rPr>
        <w:t>(</w:t>
      </w:r>
      <w:r w:rsidRPr="00A150F3">
        <w:rPr>
          <w:rFonts w:ascii="Helvetica" w:hAnsi="Helvetica"/>
        </w:rPr>
        <w:t>89 million people</w:t>
      </w:r>
      <w:r>
        <w:rPr>
          <w:rFonts w:ascii="Helvetica" w:hAnsi="Helvetica"/>
        </w:rPr>
        <w:t>)</w:t>
      </w:r>
      <w:r w:rsidR="00365919">
        <w:rPr>
          <w:rFonts w:ascii="Helvetica" w:hAnsi="Helvetica"/>
        </w:rPr>
        <w:t>.</w:t>
      </w:r>
    </w:p>
    <w:p w14:paraId="5CBE5A88" w14:textId="19829C73" w:rsidR="00E92B50" w:rsidRDefault="00E92B50" w:rsidP="0079042A">
      <w:pPr>
        <w:pStyle w:val="ListParagraph"/>
        <w:numPr>
          <w:ilvl w:val="0"/>
          <w:numId w:val="15"/>
        </w:numPr>
        <w:rPr>
          <w:rFonts w:ascii="Helvetica" w:hAnsi="Helvetica"/>
        </w:rPr>
      </w:pPr>
      <w:r>
        <w:rPr>
          <w:rFonts w:ascii="Helvetica" w:hAnsi="Helvetica"/>
        </w:rPr>
        <w:t>Visitin</w:t>
      </w:r>
      <w:r w:rsidR="00A411C1">
        <w:rPr>
          <w:rFonts w:ascii="Helvetica" w:hAnsi="Helvetica"/>
        </w:rPr>
        <w:t>g a country run by the military</w:t>
      </w:r>
      <w:r w:rsidR="00365919">
        <w:rPr>
          <w:rFonts w:ascii="Helvetica" w:hAnsi="Helvetica"/>
        </w:rPr>
        <w:t>.</w:t>
      </w:r>
    </w:p>
    <w:p w14:paraId="7189E639" w14:textId="42B8B075" w:rsidR="00A150F3" w:rsidRDefault="00A150F3" w:rsidP="0079042A">
      <w:pPr>
        <w:pStyle w:val="ListParagraph"/>
        <w:numPr>
          <w:ilvl w:val="0"/>
          <w:numId w:val="15"/>
        </w:numPr>
        <w:rPr>
          <w:rFonts w:ascii="Helvetica" w:hAnsi="Helvetica"/>
        </w:rPr>
      </w:pPr>
      <w:r>
        <w:rPr>
          <w:rFonts w:ascii="Helvetica" w:hAnsi="Helvetica"/>
        </w:rPr>
        <w:t>Being in a place where they speak</w:t>
      </w:r>
      <w:r w:rsidRPr="00A150F3">
        <w:rPr>
          <w:rFonts w:ascii="Helvetica" w:hAnsi="Helvetica"/>
        </w:rPr>
        <w:t xml:space="preserve"> Arabic</w:t>
      </w:r>
      <w:r w:rsidR="00365919">
        <w:rPr>
          <w:rFonts w:ascii="Helvetica" w:hAnsi="Helvetica"/>
        </w:rPr>
        <w:t>.</w:t>
      </w:r>
    </w:p>
    <w:p w14:paraId="68279265" w14:textId="425659B0" w:rsidR="00A150F3" w:rsidRDefault="00A150F3" w:rsidP="0079042A">
      <w:pPr>
        <w:pStyle w:val="ListParagraph"/>
        <w:numPr>
          <w:ilvl w:val="0"/>
          <w:numId w:val="15"/>
        </w:numPr>
        <w:rPr>
          <w:rFonts w:ascii="Helvetica" w:hAnsi="Helvetica"/>
        </w:rPr>
      </w:pPr>
      <w:r>
        <w:rPr>
          <w:rFonts w:ascii="Helvetica" w:hAnsi="Helvetica"/>
        </w:rPr>
        <w:t>Visiting a place where Muslims and Christians live</w:t>
      </w:r>
      <w:r w:rsidR="00365919">
        <w:rPr>
          <w:rFonts w:ascii="Helvetica" w:hAnsi="Helvetica"/>
        </w:rPr>
        <w:t>.</w:t>
      </w:r>
    </w:p>
    <w:p w14:paraId="08D71257" w14:textId="05BB7EF8" w:rsidR="00A150F3" w:rsidRDefault="00A411C1" w:rsidP="0079042A">
      <w:pPr>
        <w:pStyle w:val="ListParagraph"/>
        <w:numPr>
          <w:ilvl w:val="0"/>
          <w:numId w:val="15"/>
        </w:numPr>
        <w:rPr>
          <w:rFonts w:ascii="Helvetica" w:hAnsi="Helvetica"/>
        </w:rPr>
      </w:pPr>
      <w:r>
        <w:rPr>
          <w:rFonts w:ascii="Helvetica" w:hAnsi="Helvetica"/>
        </w:rPr>
        <w:t>Visiting a desert</w:t>
      </w:r>
      <w:r w:rsidR="00365919">
        <w:rPr>
          <w:rFonts w:ascii="Helvetica" w:hAnsi="Helvetica"/>
        </w:rPr>
        <w:t>.</w:t>
      </w:r>
    </w:p>
    <w:p w14:paraId="3AD408EB" w14:textId="0502B542" w:rsidR="00A150F3" w:rsidRDefault="00A150F3" w:rsidP="0079042A">
      <w:pPr>
        <w:pStyle w:val="ListParagraph"/>
        <w:numPr>
          <w:ilvl w:val="0"/>
          <w:numId w:val="15"/>
        </w:numPr>
        <w:rPr>
          <w:rFonts w:ascii="Helvetica" w:hAnsi="Helvetica"/>
        </w:rPr>
      </w:pPr>
      <w:r>
        <w:rPr>
          <w:rFonts w:ascii="Helvetica" w:hAnsi="Helvetica"/>
        </w:rPr>
        <w:t>Like the</w:t>
      </w:r>
      <w:r w:rsidRPr="00A150F3">
        <w:rPr>
          <w:rFonts w:ascii="Helvetica" w:hAnsi="Helvetica"/>
        </w:rPr>
        <w:t xml:space="preserve"> </w:t>
      </w:r>
      <w:r w:rsidR="00CC6BB6">
        <w:rPr>
          <w:rFonts w:ascii="Helvetica" w:hAnsi="Helvetica"/>
        </w:rPr>
        <w:t>climate/weather</w:t>
      </w:r>
      <w:r w:rsidR="00CC6BB6" w:rsidRPr="00CC6BB6">
        <w:rPr>
          <w:rFonts w:ascii="Helvetica" w:hAnsi="Helvetica"/>
        </w:rPr>
        <w:t xml:space="preserve"> </w:t>
      </w:r>
      <w:r>
        <w:rPr>
          <w:rFonts w:ascii="Helvetica" w:hAnsi="Helvetica"/>
        </w:rPr>
        <w:t>(</w:t>
      </w:r>
      <w:r w:rsidRPr="00A150F3">
        <w:rPr>
          <w:rFonts w:ascii="Helvetica" w:hAnsi="Helvetica"/>
        </w:rPr>
        <w:t>hot and dry in the summer and cool and humid with occasional rain in the winter</w:t>
      </w:r>
      <w:r>
        <w:rPr>
          <w:rFonts w:ascii="Helvetica" w:hAnsi="Helvetica"/>
        </w:rPr>
        <w:t>)</w:t>
      </w:r>
      <w:r w:rsidR="00365919">
        <w:rPr>
          <w:rFonts w:ascii="Helvetica" w:hAnsi="Helvetica"/>
        </w:rPr>
        <w:t>.</w:t>
      </w:r>
    </w:p>
    <w:p w14:paraId="7A44F639" w14:textId="77777777" w:rsidR="00A150F3" w:rsidRDefault="00A150F3" w:rsidP="00A150F3">
      <w:pPr>
        <w:rPr>
          <w:rFonts w:ascii="Helvetica" w:hAnsi="Helvetica"/>
        </w:rPr>
      </w:pPr>
    </w:p>
    <w:p w14:paraId="2FE04307" w14:textId="341BE26A" w:rsidR="00A150F3" w:rsidRDefault="00FE1F87" w:rsidP="00A150F3">
      <w:pPr>
        <w:rPr>
          <w:rFonts w:ascii="Helvetica" w:hAnsi="Helvetica"/>
        </w:rPr>
      </w:pPr>
      <w:r>
        <w:rPr>
          <w:rFonts w:ascii="Helvetica" w:hAnsi="Helvetica"/>
        </w:rPr>
        <w:t>Morocco</w:t>
      </w:r>
    </w:p>
    <w:p w14:paraId="63B5D9B7" w14:textId="448162B4" w:rsidR="00E92B50" w:rsidRDefault="00E92B50" w:rsidP="0079042A">
      <w:pPr>
        <w:pStyle w:val="ListParagraph"/>
        <w:numPr>
          <w:ilvl w:val="0"/>
          <w:numId w:val="16"/>
        </w:numPr>
        <w:rPr>
          <w:rFonts w:ascii="Helvetica" w:hAnsi="Helvetica"/>
        </w:rPr>
      </w:pPr>
      <w:r>
        <w:rPr>
          <w:rFonts w:ascii="Helvetica" w:hAnsi="Helvetica"/>
        </w:rPr>
        <w:t>Visiting</w:t>
      </w:r>
      <w:r w:rsidRPr="00E92B50">
        <w:rPr>
          <w:rFonts w:ascii="Helvetica" w:hAnsi="Helvetica"/>
        </w:rPr>
        <w:t xml:space="preserve"> amazing markets</w:t>
      </w:r>
      <w:r w:rsidR="00A411C1">
        <w:rPr>
          <w:rFonts w:ascii="Helvetica" w:hAnsi="Helvetica"/>
        </w:rPr>
        <w:t xml:space="preserve"> (Fes)</w:t>
      </w:r>
      <w:r w:rsidR="00365919">
        <w:rPr>
          <w:rFonts w:ascii="Helvetica" w:hAnsi="Helvetica"/>
        </w:rPr>
        <w:t>.</w:t>
      </w:r>
    </w:p>
    <w:p w14:paraId="67695DAF" w14:textId="32B46D4E" w:rsidR="00E92B50" w:rsidRDefault="00CF50E8" w:rsidP="0079042A">
      <w:pPr>
        <w:pStyle w:val="ListParagraph"/>
        <w:numPr>
          <w:ilvl w:val="0"/>
          <w:numId w:val="16"/>
        </w:numPr>
        <w:rPr>
          <w:rFonts w:ascii="Helvetica" w:hAnsi="Helvetica"/>
        </w:rPr>
      </w:pPr>
      <w:r>
        <w:rPr>
          <w:rFonts w:ascii="Helvetica" w:hAnsi="Helvetica"/>
        </w:rPr>
        <w:t>Visiting a place</w:t>
      </w:r>
      <w:r w:rsidR="00E92B50">
        <w:rPr>
          <w:rFonts w:ascii="Helvetica" w:hAnsi="Helvetica"/>
        </w:rPr>
        <w:t xml:space="preserve"> where</w:t>
      </w:r>
      <w:r w:rsidR="00E92B50" w:rsidRPr="00E92B50">
        <w:rPr>
          <w:rFonts w:ascii="Helvetica" w:hAnsi="Helvetica"/>
        </w:rPr>
        <w:t xml:space="preserve"> Arab, Berber, and</w:t>
      </w:r>
      <w:r w:rsidR="00A411C1">
        <w:rPr>
          <w:rFonts w:ascii="Helvetica" w:hAnsi="Helvetica"/>
        </w:rPr>
        <w:t xml:space="preserve"> French culture comes together</w:t>
      </w:r>
      <w:r w:rsidR="00365919">
        <w:rPr>
          <w:rFonts w:ascii="Helvetica" w:hAnsi="Helvetica"/>
        </w:rPr>
        <w:t>.</w:t>
      </w:r>
    </w:p>
    <w:p w14:paraId="6A0A7C57" w14:textId="4ED221FA" w:rsidR="00E92B50" w:rsidRDefault="00E92B50" w:rsidP="0079042A">
      <w:pPr>
        <w:pStyle w:val="ListParagraph"/>
        <w:numPr>
          <w:ilvl w:val="0"/>
          <w:numId w:val="16"/>
        </w:numPr>
        <w:rPr>
          <w:rFonts w:ascii="Helvetica" w:hAnsi="Helvetica"/>
        </w:rPr>
      </w:pPr>
      <w:r>
        <w:rPr>
          <w:rFonts w:ascii="Helvetica" w:hAnsi="Helvetica"/>
        </w:rPr>
        <w:t xml:space="preserve">Visiting a country with a </w:t>
      </w:r>
      <w:r w:rsidRPr="00E92B50">
        <w:rPr>
          <w:rFonts w:ascii="Helvetica" w:hAnsi="Helvetica"/>
        </w:rPr>
        <w:t>king</w:t>
      </w:r>
      <w:r w:rsidR="00365919">
        <w:rPr>
          <w:rFonts w:ascii="Helvetica" w:hAnsi="Helvetica"/>
        </w:rPr>
        <w:t>.</w:t>
      </w:r>
    </w:p>
    <w:p w14:paraId="61C00394" w14:textId="6E6E4916" w:rsidR="00E92B50" w:rsidRDefault="00E92B50" w:rsidP="0079042A">
      <w:pPr>
        <w:pStyle w:val="ListParagraph"/>
        <w:numPr>
          <w:ilvl w:val="0"/>
          <w:numId w:val="16"/>
        </w:numPr>
        <w:rPr>
          <w:rFonts w:ascii="Helvetica" w:hAnsi="Helvetica"/>
        </w:rPr>
      </w:pPr>
      <w:r>
        <w:rPr>
          <w:rFonts w:ascii="Helvetica" w:hAnsi="Helvetica"/>
        </w:rPr>
        <w:t>Visiting a medium sized country (</w:t>
      </w:r>
      <w:r w:rsidRPr="00E92B50">
        <w:rPr>
          <w:rFonts w:ascii="Helvetica" w:hAnsi="Helvetica"/>
        </w:rPr>
        <w:t>32 million people</w:t>
      </w:r>
      <w:r>
        <w:rPr>
          <w:rFonts w:ascii="Helvetica" w:hAnsi="Helvetica"/>
        </w:rPr>
        <w:t>)</w:t>
      </w:r>
      <w:r w:rsidR="00365919">
        <w:rPr>
          <w:rFonts w:ascii="Helvetica" w:hAnsi="Helvetica"/>
        </w:rPr>
        <w:t>.</w:t>
      </w:r>
    </w:p>
    <w:p w14:paraId="59AF856E" w14:textId="7115104F" w:rsidR="00E92B50" w:rsidRDefault="00E92B50" w:rsidP="0079042A">
      <w:pPr>
        <w:pStyle w:val="ListParagraph"/>
        <w:numPr>
          <w:ilvl w:val="0"/>
          <w:numId w:val="16"/>
        </w:numPr>
        <w:rPr>
          <w:rFonts w:ascii="Helvetica" w:hAnsi="Helvetica"/>
        </w:rPr>
      </w:pPr>
      <w:r>
        <w:rPr>
          <w:rFonts w:ascii="Helvetica" w:hAnsi="Helvetica"/>
        </w:rPr>
        <w:t>Being in a place where they speak</w:t>
      </w:r>
      <w:r w:rsidR="00365919">
        <w:rPr>
          <w:rFonts w:ascii="Helvetica" w:hAnsi="Helvetica"/>
        </w:rPr>
        <w:t xml:space="preserve"> Arabic, Berber, and French.</w:t>
      </w:r>
    </w:p>
    <w:p w14:paraId="1539FFEE" w14:textId="501F8B67" w:rsidR="00E92B50" w:rsidRDefault="00E92B50" w:rsidP="0079042A">
      <w:pPr>
        <w:pStyle w:val="ListParagraph"/>
        <w:numPr>
          <w:ilvl w:val="0"/>
          <w:numId w:val="16"/>
        </w:numPr>
        <w:rPr>
          <w:rFonts w:ascii="Helvetica" w:hAnsi="Helvetica"/>
        </w:rPr>
      </w:pPr>
      <w:r>
        <w:rPr>
          <w:rFonts w:ascii="Helvetica" w:hAnsi="Helvetica"/>
        </w:rPr>
        <w:t>Visi</w:t>
      </w:r>
      <w:r w:rsidR="00A411C1">
        <w:rPr>
          <w:rFonts w:ascii="Helvetica" w:hAnsi="Helvetica"/>
        </w:rPr>
        <w:t>ting a place where Muslims live</w:t>
      </w:r>
      <w:r w:rsidR="00365919">
        <w:rPr>
          <w:rFonts w:ascii="Helvetica" w:hAnsi="Helvetica"/>
        </w:rPr>
        <w:t>.</w:t>
      </w:r>
    </w:p>
    <w:p w14:paraId="4115BB44" w14:textId="6533CD0D" w:rsidR="00E92B50" w:rsidRDefault="00A411C1" w:rsidP="0079042A">
      <w:pPr>
        <w:pStyle w:val="ListParagraph"/>
        <w:numPr>
          <w:ilvl w:val="0"/>
          <w:numId w:val="16"/>
        </w:numPr>
        <w:rPr>
          <w:rFonts w:ascii="Helvetica" w:hAnsi="Helvetica"/>
        </w:rPr>
      </w:pPr>
      <w:r>
        <w:rPr>
          <w:rFonts w:ascii="Helvetica" w:hAnsi="Helvetica"/>
        </w:rPr>
        <w:lastRenderedPageBreak/>
        <w:t>Visiting a desert</w:t>
      </w:r>
      <w:r w:rsidR="00365919">
        <w:rPr>
          <w:rFonts w:ascii="Helvetica" w:hAnsi="Helvetica"/>
        </w:rPr>
        <w:t>.</w:t>
      </w:r>
    </w:p>
    <w:p w14:paraId="38B5DE3F" w14:textId="0F4E5560" w:rsidR="00FE1F87" w:rsidRPr="00E92B50" w:rsidRDefault="00E92B50" w:rsidP="0079042A">
      <w:pPr>
        <w:pStyle w:val="ListParagraph"/>
        <w:numPr>
          <w:ilvl w:val="0"/>
          <w:numId w:val="16"/>
        </w:numPr>
        <w:rPr>
          <w:rFonts w:ascii="Helvetica" w:hAnsi="Helvetica"/>
        </w:rPr>
      </w:pPr>
      <w:r>
        <w:rPr>
          <w:rFonts w:ascii="Helvetica" w:hAnsi="Helvetica"/>
        </w:rPr>
        <w:t xml:space="preserve">Like the </w:t>
      </w:r>
      <w:r w:rsidR="00CC6BB6">
        <w:rPr>
          <w:rFonts w:ascii="Helvetica" w:hAnsi="Helvetica"/>
        </w:rPr>
        <w:t>climate/weather</w:t>
      </w:r>
      <w:r>
        <w:rPr>
          <w:rFonts w:ascii="Helvetica" w:hAnsi="Helvetica"/>
        </w:rPr>
        <w:t xml:space="preserve"> (</w:t>
      </w:r>
      <w:r w:rsidRPr="00E92B50">
        <w:rPr>
          <w:rFonts w:ascii="Helvetica" w:hAnsi="Helvetica"/>
        </w:rPr>
        <w:t>hot and dry in the summer and cool and humid with occasional rain in the winter</w:t>
      </w:r>
      <w:r>
        <w:rPr>
          <w:rFonts w:ascii="Helvetica" w:hAnsi="Helvetica"/>
        </w:rPr>
        <w:t>)</w:t>
      </w:r>
      <w:r w:rsidR="00365919">
        <w:rPr>
          <w:rFonts w:ascii="Helvetica" w:hAnsi="Helvetica"/>
        </w:rPr>
        <w:t>.</w:t>
      </w:r>
    </w:p>
    <w:p w14:paraId="2D2F1979" w14:textId="750CF48E" w:rsidR="00E404F7" w:rsidRDefault="00E404F7" w:rsidP="00A150F3">
      <w:pPr>
        <w:rPr>
          <w:rFonts w:ascii="Helvetica" w:hAnsi="Helvetica"/>
        </w:rPr>
      </w:pPr>
    </w:p>
    <w:p w14:paraId="3412F322" w14:textId="77777777" w:rsidR="00FE1F87" w:rsidRDefault="00FE1F87" w:rsidP="00FE1F87">
      <w:pPr>
        <w:rPr>
          <w:rFonts w:ascii="Helvetica" w:hAnsi="Helvetica"/>
        </w:rPr>
      </w:pPr>
      <w:r w:rsidRPr="00A918DE">
        <w:rPr>
          <w:rFonts w:ascii="Helvetica" w:hAnsi="Helvetica"/>
        </w:rPr>
        <w:t>Nigeria</w:t>
      </w:r>
      <w:r>
        <w:rPr>
          <w:rFonts w:ascii="Helvetica" w:hAnsi="Helvetica"/>
        </w:rPr>
        <w:t xml:space="preserve"> </w:t>
      </w:r>
    </w:p>
    <w:p w14:paraId="0DD98AC1" w14:textId="4B2DFBB2" w:rsidR="00826F0A" w:rsidRDefault="00826F0A" w:rsidP="0079042A">
      <w:pPr>
        <w:pStyle w:val="ListParagraph"/>
        <w:numPr>
          <w:ilvl w:val="0"/>
          <w:numId w:val="16"/>
        </w:numPr>
        <w:rPr>
          <w:rFonts w:ascii="Helvetica" w:hAnsi="Helvetica"/>
        </w:rPr>
      </w:pPr>
      <w:r>
        <w:rPr>
          <w:rFonts w:ascii="Helvetica" w:hAnsi="Helvetica"/>
        </w:rPr>
        <w:t>Visiting</w:t>
      </w:r>
      <w:r w:rsidR="000D187D">
        <w:rPr>
          <w:rFonts w:ascii="Helvetica" w:hAnsi="Helvetica"/>
        </w:rPr>
        <w:t xml:space="preserve"> large cities</w:t>
      </w:r>
      <w:r w:rsidR="00365919">
        <w:rPr>
          <w:rFonts w:ascii="Helvetica" w:hAnsi="Helvetica"/>
        </w:rPr>
        <w:t>.</w:t>
      </w:r>
    </w:p>
    <w:p w14:paraId="17844111" w14:textId="3E1DC1DE" w:rsidR="00826F0A" w:rsidRDefault="00826F0A" w:rsidP="0079042A">
      <w:pPr>
        <w:pStyle w:val="ListParagraph"/>
        <w:numPr>
          <w:ilvl w:val="0"/>
          <w:numId w:val="16"/>
        </w:numPr>
        <w:rPr>
          <w:rFonts w:ascii="Helvetica" w:hAnsi="Helvetica"/>
        </w:rPr>
      </w:pPr>
      <w:r>
        <w:rPr>
          <w:rFonts w:ascii="Helvetica" w:hAnsi="Helvetica"/>
        </w:rPr>
        <w:t xml:space="preserve">Visiting </w:t>
      </w:r>
      <w:r w:rsidRPr="00826F0A">
        <w:rPr>
          <w:rFonts w:ascii="Helvetica" w:hAnsi="Helvetica"/>
        </w:rPr>
        <w:t>Lagos (the New York City of Africa</w:t>
      </w:r>
      <w:r>
        <w:rPr>
          <w:rFonts w:ascii="Helvetica" w:hAnsi="Helvetica"/>
        </w:rPr>
        <w:t>)</w:t>
      </w:r>
      <w:r w:rsidR="00365919">
        <w:rPr>
          <w:rFonts w:ascii="Helvetica" w:hAnsi="Helvetica"/>
        </w:rPr>
        <w:t>.</w:t>
      </w:r>
    </w:p>
    <w:p w14:paraId="202E603D" w14:textId="16A33233" w:rsidR="00CF50E8" w:rsidRDefault="00826F0A" w:rsidP="0079042A">
      <w:pPr>
        <w:pStyle w:val="ListParagraph"/>
        <w:numPr>
          <w:ilvl w:val="0"/>
          <w:numId w:val="16"/>
        </w:numPr>
        <w:rPr>
          <w:rFonts w:ascii="Helvetica" w:hAnsi="Helvetica"/>
        </w:rPr>
      </w:pPr>
      <w:r>
        <w:rPr>
          <w:rFonts w:ascii="Helvetica" w:hAnsi="Helvetica"/>
        </w:rPr>
        <w:t xml:space="preserve">Visiting a country with over 500 </w:t>
      </w:r>
      <w:r w:rsidRPr="00826F0A">
        <w:rPr>
          <w:rFonts w:ascii="Helvetica" w:hAnsi="Helvetica"/>
        </w:rPr>
        <w:t>ethnic groups and language</w:t>
      </w:r>
      <w:r>
        <w:rPr>
          <w:rFonts w:ascii="Helvetica" w:hAnsi="Helvetica"/>
        </w:rPr>
        <w:t>s</w:t>
      </w:r>
      <w:r w:rsidR="00365919">
        <w:rPr>
          <w:rFonts w:ascii="Helvetica" w:hAnsi="Helvetica"/>
        </w:rPr>
        <w:t>.</w:t>
      </w:r>
    </w:p>
    <w:p w14:paraId="213A619A" w14:textId="0DC98C1F" w:rsidR="00CF50E8" w:rsidRDefault="00CF50E8" w:rsidP="0079042A">
      <w:pPr>
        <w:pStyle w:val="ListParagraph"/>
        <w:numPr>
          <w:ilvl w:val="0"/>
          <w:numId w:val="16"/>
        </w:numPr>
        <w:rPr>
          <w:rFonts w:ascii="Helvetica" w:hAnsi="Helvetica"/>
        </w:rPr>
      </w:pPr>
      <w:r>
        <w:rPr>
          <w:rFonts w:ascii="Helvetica" w:hAnsi="Helvetica"/>
        </w:rPr>
        <w:t xml:space="preserve">Visit a country with </w:t>
      </w:r>
      <w:r w:rsidR="00826F0A" w:rsidRPr="00826F0A">
        <w:rPr>
          <w:rFonts w:ascii="Helvetica" w:hAnsi="Helvetica"/>
        </w:rPr>
        <w:t>an elected president</w:t>
      </w:r>
      <w:r w:rsidR="00365919">
        <w:rPr>
          <w:rFonts w:ascii="Helvetica" w:hAnsi="Helvetica"/>
        </w:rPr>
        <w:t>.</w:t>
      </w:r>
    </w:p>
    <w:p w14:paraId="6AEB24D5" w14:textId="08114094" w:rsidR="00CF50E8" w:rsidRDefault="00CF50E8" w:rsidP="0079042A">
      <w:pPr>
        <w:pStyle w:val="ListParagraph"/>
        <w:numPr>
          <w:ilvl w:val="0"/>
          <w:numId w:val="16"/>
        </w:numPr>
        <w:rPr>
          <w:rFonts w:ascii="Helvetica" w:hAnsi="Helvetica"/>
        </w:rPr>
      </w:pPr>
      <w:r>
        <w:rPr>
          <w:rFonts w:ascii="Helvetica" w:hAnsi="Helvetica"/>
        </w:rPr>
        <w:t>Visit a large country (</w:t>
      </w:r>
      <w:r w:rsidR="00826F0A" w:rsidRPr="00826F0A">
        <w:rPr>
          <w:rFonts w:ascii="Helvetica" w:hAnsi="Helvetica"/>
        </w:rPr>
        <w:t>167 million people</w:t>
      </w:r>
      <w:r>
        <w:rPr>
          <w:rFonts w:ascii="Helvetica" w:hAnsi="Helvetica"/>
        </w:rPr>
        <w:t>)</w:t>
      </w:r>
      <w:r w:rsidR="00365919">
        <w:rPr>
          <w:rFonts w:ascii="Helvetica" w:hAnsi="Helvetica"/>
        </w:rPr>
        <w:t>.</w:t>
      </w:r>
    </w:p>
    <w:p w14:paraId="47656321" w14:textId="78BED8FD" w:rsidR="00FE1F87" w:rsidRPr="00CF50E8" w:rsidRDefault="00CF50E8" w:rsidP="0079042A">
      <w:pPr>
        <w:pStyle w:val="ListParagraph"/>
        <w:numPr>
          <w:ilvl w:val="0"/>
          <w:numId w:val="16"/>
        </w:numPr>
        <w:rPr>
          <w:rFonts w:ascii="Helvetica" w:hAnsi="Helvetica"/>
        </w:rPr>
      </w:pPr>
      <w:r>
        <w:rPr>
          <w:rFonts w:ascii="Helvetica" w:hAnsi="Helvetica"/>
        </w:rPr>
        <w:t>Visit a place where Muslims, Christians, and people with indigenous faiths live</w:t>
      </w:r>
      <w:r w:rsidR="00365919">
        <w:rPr>
          <w:rFonts w:ascii="Helvetica" w:hAnsi="Helvetica"/>
        </w:rPr>
        <w:t>.</w:t>
      </w:r>
      <w:r w:rsidR="000D187D">
        <w:rPr>
          <w:rFonts w:ascii="Helvetica" w:hAnsi="Helvetica"/>
        </w:rPr>
        <w:t xml:space="preserve"> </w:t>
      </w:r>
      <w:r>
        <w:rPr>
          <w:rFonts w:ascii="Helvetica" w:hAnsi="Helvetica"/>
        </w:rPr>
        <w:t xml:space="preserve">Like the tropical </w:t>
      </w:r>
      <w:r w:rsidR="00CC6BB6">
        <w:rPr>
          <w:rFonts w:ascii="Helvetica" w:hAnsi="Helvetica"/>
        </w:rPr>
        <w:t>climate/weather</w:t>
      </w:r>
      <w:r w:rsidR="00826F0A" w:rsidRPr="00826F0A">
        <w:rPr>
          <w:rFonts w:ascii="Helvetica" w:hAnsi="Helvetica"/>
        </w:rPr>
        <w:t xml:space="preserve"> </w:t>
      </w:r>
      <w:r>
        <w:rPr>
          <w:rFonts w:ascii="Helvetica" w:hAnsi="Helvetica"/>
        </w:rPr>
        <w:t>(</w:t>
      </w:r>
      <w:r w:rsidR="00826F0A" w:rsidRPr="00826F0A">
        <w:rPr>
          <w:rFonts w:ascii="Helvetica" w:hAnsi="Helvetica"/>
        </w:rPr>
        <w:t>cool and dry in the summer and warm and rainy in the winter</w:t>
      </w:r>
      <w:r>
        <w:rPr>
          <w:rFonts w:ascii="Helvetica" w:hAnsi="Helvetica"/>
        </w:rPr>
        <w:t>)</w:t>
      </w:r>
      <w:r w:rsidR="00365919">
        <w:rPr>
          <w:rFonts w:ascii="Helvetica" w:hAnsi="Helvetica"/>
        </w:rPr>
        <w:t>.</w:t>
      </w:r>
    </w:p>
    <w:p w14:paraId="6F39C456" w14:textId="77777777" w:rsidR="00A4180E" w:rsidRDefault="00A4180E" w:rsidP="00FE1F87">
      <w:pPr>
        <w:rPr>
          <w:rFonts w:ascii="Helvetica" w:hAnsi="Helvetica"/>
        </w:rPr>
      </w:pPr>
    </w:p>
    <w:p w14:paraId="59A25A42" w14:textId="093C73F9" w:rsidR="00FE1F87" w:rsidRDefault="00FE1F87" w:rsidP="00FE1F87">
      <w:pPr>
        <w:rPr>
          <w:rFonts w:ascii="Helvetica" w:hAnsi="Helvetica"/>
        </w:rPr>
      </w:pPr>
      <w:r w:rsidRPr="00A918DE">
        <w:rPr>
          <w:rFonts w:ascii="Helvetica" w:hAnsi="Helvetica"/>
        </w:rPr>
        <w:t>Zimbabwe</w:t>
      </w:r>
      <w:r>
        <w:rPr>
          <w:rFonts w:ascii="Helvetica" w:hAnsi="Helvetica"/>
        </w:rPr>
        <w:t xml:space="preserve"> </w:t>
      </w:r>
    </w:p>
    <w:p w14:paraId="4632899D" w14:textId="4C976B54" w:rsidR="00A411C1" w:rsidRDefault="00A411C1" w:rsidP="0079042A">
      <w:pPr>
        <w:pStyle w:val="ListParagraph"/>
        <w:numPr>
          <w:ilvl w:val="0"/>
          <w:numId w:val="16"/>
        </w:numPr>
        <w:rPr>
          <w:rFonts w:ascii="Helvetica" w:hAnsi="Helvetica"/>
        </w:rPr>
      </w:pPr>
      <w:r>
        <w:rPr>
          <w:rFonts w:ascii="Helvetica" w:hAnsi="Helvetica"/>
        </w:rPr>
        <w:t>See the</w:t>
      </w:r>
      <w:r w:rsidRPr="00A411C1">
        <w:rPr>
          <w:rFonts w:ascii="Helvetica" w:hAnsi="Helvetica"/>
        </w:rPr>
        <w:t xml:space="preserve"> nature</w:t>
      </w:r>
      <w:r>
        <w:rPr>
          <w:rFonts w:ascii="Helvetica" w:hAnsi="Helvetica"/>
        </w:rPr>
        <w:t xml:space="preserve"> and/or</w:t>
      </w:r>
      <w:r w:rsidR="00CC6BB6">
        <w:rPr>
          <w:rFonts w:ascii="Helvetica" w:hAnsi="Helvetica"/>
        </w:rPr>
        <w:t xml:space="preserve"> Victoria Falls</w:t>
      </w:r>
      <w:r w:rsidR="00365919">
        <w:rPr>
          <w:rFonts w:ascii="Helvetica" w:hAnsi="Helvetica"/>
        </w:rPr>
        <w:t>.</w:t>
      </w:r>
    </w:p>
    <w:p w14:paraId="5C0363E0" w14:textId="42FAC3FF" w:rsidR="00A411C1" w:rsidRDefault="009C6CEA" w:rsidP="0079042A">
      <w:pPr>
        <w:pStyle w:val="ListParagraph"/>
        <w:numPr>
          <w:ilvl w:val="0"/>
          <w:numId w:val="16"/>
        </w:numPr>
        <w:rPr>
          <w:rFonts w:ascii="Helvetica" w:hAnsi="Helvetica"/>
        </w:rPr>
      </w:pPr>
      <w:r>
        <w:rPr>
          <w:rFonts w:ascii="Helvetica" w:hAnsi="Helvetica"/>
        </w:rPr>
        <w:t>Visit</w:t>
      </w:r>
      <w:r w:rsidR="00A411C1">
        <w:rPr>
          <w:rFonts w:ascii="Helvetica" w:hAnsi="Helvetica"/>
        </w:rPr>
        <w:t xml:space="preserve"> a place with 16 different languages (</w:t>
      </w:r>
      <w:r w:rsidR="00A411C1" w:rsidRPr="00A411C1">
        <w:rPr>
          <w:rFonts w:ascii="Helvetica" w:hAnsi="Helvetica"/>
        </w:rPr>
        <w:t>including English, Shona, and Ndebele</w:t>
      </w:r>
      <w:r w:rsidR="00A411C1">
        <w:rPr>
          <w:rFonts w:ascii="Helvetica" w:hAnsi="Helvetica"/>
        </w:rPr>
        <w:t>)</w:t>
      </w:r>
      <w:r w:rsidR="00365919">
        <w:rPr>
          <w:rFonts w:ascii="Helvetica" w:hAnsi="Helvetica"/>
        </w:rPr>
        <w:t>.</w:t>
      </w:r>
    </w:p>
    <w:p w14:paraId="58370E4D" w14:textId="7C9D9EEF" w:rsidR="00A411C1" w:rsidRDefault="00A411C1" w:rsidP="0079042A">
      <w:pPr>
        <w:pStyle w:val="ListParagraph"/>
        <w:numPr>
          <w:ilvl w:val="0"/>
          <w:numId w:val="16"/>
        </w:numPr>
        <w:rPr>
          <w:rFonts w:ascii="Helvetica" w:hAnsi="Helvetica"/>
        </w:rPr>
      </w:pPr>
      <w:r>
        <w:rPr>
          <w:rFonts w:ascii="Helvetica" w:hAnsi="Helvetica"/>
        </w:rPr>
        <w:t>Visit a place that has only had one leader (recently)</w:t>
      </w:r>
      <w:r w:rsidR="00365919">
        <w:rPr>
          <w:rFonts w:ascii="Helvetica" w:hAnsi="Helvetica"/>
        </w:rPr>
        <w:t>.</w:t>
      </w:r>
    </w:p>
    <w:p w14:paraId="245A8E99" w14:textId="45E72AE3" w:rsidR="00A411C1" w:rsidRDefault="00A411C1" w:rsidP="0079042A">
      <w:pPr>
        <w:pStyle w:val="ListParagraph"/>
        <w:numPr>
          <w:ilvl w:val="0"/>
          <w:numId w:val="16"/>
        </w:numPr>
        <w:rPr>
          <w:rFonts w:ascii="Helvetica" w:hAnsi="Helvetica"/>
        </w:rPr>
      </w:pPr>
      <w:r>
        <w:rPr>
          <w:rFonts w:ascii="Helvetica" w:hAnsi="Helvetica"/>
        </w:rPr>
        <w:t>Visit a small country (</w:t>
      </w:r>
      <w:r w:rsidRPr="00A411C1">
        <w:rPr>
          <w:rFonts w:ascii="Helvetica" w:hAnsi="Helvetica"/>
        </w:rPr>
        <w:t>13 million people</w:t>
      </w:r>
      <w:r>
        <w:rPr>
          <w:rFonts w:ascii="Helvetica" w:hAnsi="Helvetica"/>
        </w:rPr>
        <w:t>)</w:t>
      </w:r>
      <w:r w:rsidR="00365919">
        <w:rPr>
          <w:rFonts w:ascii="Helvetica" w:hAnsi="Helvetica"/>
        </w:rPr>
        <w:t>.</w:t>
      </w:r>
    </w:p>
    <w:p w14:paraId="199F572C" w14:textId="50652E3D" w:rsidR="00A411C1" w:rsidRDefault="00A411C1" w:rsidP="0079042A">
      <w:pPr>
        <w:pStyle w:val="ListParagraph"/>
        <w:numPr>
          <w:ilvl w:val="0"/>
          <w:numId w:val="16"/>
        </w:numPr>
        <w:rPr>
          <w:rFonts w:ascii="Helvetica" w:hAnsi="Helvetica"/>
        </w:rPr>
      </w:pPr>
      <w:r>
        <w:rPr>
          <w:rFonts w:ascii="Helvetica" w:hAnsi="Helvetica"/>
        </w:rPr>
        <w:t xml:space="preserve">Visit a place where Christians </w:t>
      </w:r>
      <w:r w:rsidR="00CC6BB6">
        <w:rPr>
          <w:rFonts w:ascii="Helvetica" w:hAnsi="Helvetica"/>
        </w:rPr>
        <w:t>live</w:t>
      </w:r>
      <w:r w:rsidR="00365919">
        <w:rPr>
          <w:rFonts w:ascii="Helvetica" w:hAnsi="Helvetica"/>
        </w:rPr>
        <w:t>.</w:t>
      </w:r>
    </w:p>
    <w:p w14:paraId="15832747" w14:textId="54ABC9F4" w:rsidR="00CC6BB6" w:rsidRPr="005269E4" w:rsidRDefault="00CC6BB6" w:rsidP="0079042A">
      <w:pPr>
        <w:pStyle w:val="ListParagraph"/>
        <w:numPr>
          <w:ilvl w:val="0"/>
          <w:numId w:val="16"/>
        </w:numPr>
        <w:rPr>
          <w:rFonts w:ascii="Helvetica" w:hAnsi="Helvetica"/>
        </w:rPr>
      </w:pPr>
      <w:r>
        <w:rPr>
          <w:rFonts w:ascii="Helvetica" w:hAnsi="Helvetica"/>
        </w:rPr>
        <w:t>Like the</w:t>
      </w:r>
      <w:r w:rsidR="00A411C1">
        <w:rPr>
          <w:rFonts w:ascii="Helvetica" w:hAnsi="Helvetica"/>
        </w:rPr>
        <w:t xml:space="preserve"> </w:t>
      </w:r>
      <w:r w:rsidR="00A411C1" w:rsidRPr="00A411C1">
        <w:rPr>
          <w:rFonts w:ascii="Helvetica" w:hAnsi="Helvetica"/>
        </w:rPr>
        <w:t xml:space="preserve">subtropical </w:t>
      </w:r>
      <w:r>
        <w:rPr>
          <w:rFonts w:ascii="Helvetica" w:hAnsi="Helvetica"/>
        </w:rPr>
        <w:t>climate/weather</w:t>
      </w:r>
      <w:r w:rsidR="00A411C1" w:rsidRPr="00A411C1">
        <w:rPr>
          <w:rFonts w:ascii="Helvetica" w:hAnsi="Helvetica"/>
          <w:bCs/>
        </w:rPr>
        <w:t xml:space="preserve"> </w:t>
      </w:r>
      <w:r w:rsidR="00A411C1">
        <w:rPr>
          <w:rFonts w:ascii="Helvetica" w:hAnsi="Helvetica"/>
          <w:bCs/>
        </w:rPr>
        <w:t>(</w:t>
      </w:r>
      <w:r w:rsidR="00A411C1" w:rsidRPr="00A411C1">
        <w:rPr>
          <w:rFonts w:ascii="Helvetica" w:hAnsi="Helvetica"/>
          <w:bCs/>
        </w:rPr>
        <w:t xml:space="preserve">warm and rainy </w:t>
      </w:r>
      <w:r w:rsidR="00A411C1">
        <w:rPr>
          <w:rFonts w:ascii="Helvetica" w:hAnsi="Helvetica"/>
          <w:bCs/>
        </w:rPr>
        <w:t>winters and dry and hot summers)</w:t>
      </w:r>
      <w:r w:rsidR="00365919">
        <w:rPr>
          <w:rFonts w:ascii="Helvetica" w:hAnsi="Helvetica"/>
          <w:bCs/>
        </w:rPr>
        <w:t>.</w:t>
      </w:r>
    </w:p>
    <w:p w14:paraId="5B4B7FCA" w14:textId="77777777" w:rsidR="005269E4" w:rsidRPr="005269E4" w:rsidRDefault="005269E4" w:rsidP="005269E4">
      <w:pPr>
        <w:rPr>
          <w:rFonts w:ascii="Helvetica" w:hAnsi="Helvetica"/>
        </w:rPr>
      </w:pPr>
    </w:p>
    <w:p w14:paraId="3764AC32" w14:textId="77777777" w:rsidR="00FE1F87" w:rsidRDefault="00FE1F87" w:rsidP="00FE1F87">
      <w:pPr>
        <w:rPr>
          <w:rFonts w:ascii="Helvetica" w:hAnsi="Helvetica"/>
        </w:rPr>
      </w:pPr>
      <w:r>
        <w:rPr>
          <w:rFonts w:ascii="Helvetica" w:hAnsi="Helvetica"/>
        </w:rPr>
        <w:t xml:space="preserve">Kenya </w:t>
      </w:r>
    </w:p>
    <w:p w14:paraId="3EE280DF" w14:textId="5D6F6FC7" w:rsidR="00CC6BB6" w:rsidRDefault="00CC6BB6" w:rsidP="0079042A">
      <w:pPr>
        <w:pStyle w:val="ListParagraph"/>
        <w:numPr>
          <w:ilvl w:val="0"/>
          <w:numId w:val="16"/>
        </w:numPr>
        <w:rPr>
          <w:rFonts w:ascii="Helvetica" w:hAnsi="Helvetica"/>
        </w:rPr>
      </w:pPr>
      <w:r>
        <w:rPr>
          <w:rFonts w:ascii="Helvetica" w:hAnsi="Helvetica"/>
        </w:rPr>
        <w:t>See its animals or go on a safari</w:t>
      </w:r>
      <w:r w:rsidR="00365919">
        <w:rPr>
          <w:rFonts w:ascii="Helvetica" w:hAnsi="Helvetica"/>
        </w:rPr>
        <w:t>.</w:t>
      </w:r>
    </w:p>
    <w:p w14:paraId="39E7B25E" w14:textId="172012D7" w:rsidR="00CC6BB6" w:rsidRDefault="00CC6BB6" w:rsidP="0079042A">
      <w:pPr>
        <w:pStyle w:val="ListParagraph"/>
        <w:numPr>
          <w:ilvl w:val="0"/>
          <w:numId w:val="16"/>
        </w:numPr>
        <w:rPr>
          <w:rFonts w:ascii="Helvetica" w:hAnsi="Helvetica"/>
        </w:rPr>
      </w:pPr>
      <w:r>
        <w:rPr>
          <w:rFonts w:ascii="Helvetica" w:hAnsi="Helvetica"/>
        </w:rPr>
        <w:t>Visit a country with an</w:t>
      </w:r>
      <w:r w:rsidRPr="00CC6BB6">
        <w:rPr>
          <w:rFonts w:ascii="Helvetica" w:hAnsi="Helvetica"/>
        </w:rPr>
        <w:t xml:space="preserve"> elected president</w:t>
      </w:r>
      <w:r w:rsidR="00365919">
        <w:rPr>
          <w:rFonts w:ascii="Helvetica" w:hAnsi="Helvetica"/>
        </w:rPr>
        <w:t>.</w:t>
      </w:r>
      <w:r w:rsidRPr="00CC6BB6">
        <w:rPr>
          <w:rFonts w:ascii="Helvetica" w:hAnsi="Helvetica"/>
        </w:rPr>
        <w:t xml:space="preserve"> </w:t>
      </w:r>
    </w:p>
    <w:p w14:paraId="1239F270" w14:textId="6C04C1D0" w:rsidR="00CC6BB6" w:rsidRDefault="00CC6BB6" w:rsidP="0079042A">
      <w:pPr>
        <w:pStyle w:val="ListParagraph"/>
        <w:numPr>
          <w:ilvl w:val="0"/>
          <w:numId w:val="16"/>
        </w:numPr>
        <w:rPr>
          <w:rFonts w:ascii="Helvetica" w:hAnsi="Helvetica"/>
        </w:rPr>
      </w:pPr>
      <w:r>
        <w:rPr>
          <w:rFonts w:ascii="Helvetica" w:hAnsi="Helvetica"/>
        </w:rPr>
        <w:t>Visit a medium sized country</w:t>
      </w:r>
      <w:r w:rsidRPr="00CC6BB6">
        <w:rPr>
          <w:rFonts w:ascii="Helvetica" w:hAnsi="Helvetica"/>
        </w:rPr>
        <w:t xml:space="preserve"> </w:t>
      </w:r>
      <w:r>
        <w:rPr>
          <w:rFonts w:ascii="Helvetica" w:hAnsi="Helvetica"/>
        </w:rPr>
        <w:t>(</w:t>
      </w:r>
      <w:r w:rsidRPr="00CC6BB6">
        <w:rPr>
          <w:rFonts w:ascii="Helvetica" w:hAnsi="Helvetica"/>
        </w:rPr>
        <w:t>42 million peopl</w:t>
      </w:r>
      <w:r>
        <w:rPr>
          <w:rFonts w:ascii="Helvetica" w:hAnsi="Helvetica"/>
        </w:rPr>
        <w:t>e)</w:t>
      </w:r>
      <w:r w:rsidR="00365919">
        <w:rPr>
          <w:rFonts w:ascii="Helvetica" w:hAnsi="Helvetica"/>
        </w:rPr>
        <w:t>.</w:t>
      </w:r>
    </w:p>
    <w:p w14:paraId="7B8B033D" w14:textId="0D8C2C98" w:rsidR="00CC6BB6" w:rsidRDefault="00CC6BB6" w:rsidP="0079042A">
      <w:pPr>
        <w:pStyle w:val="ListParagraph"/>
        <w:numPr>
          <w:ilvl w:val="0"/>
          <w:numId w:val="16"/>
        </w:numPr>
        <w:rPr>
          <w:rFonts w:ascii="Helvetica" w:hAnsi="Helvetica"/>
        </w:rPr>
      </w:pPr>
      <w:r>
        <w:rPr>
          <w:rFonts w:ascii="Helvetica" w:hAnsi="Helvetica"/>
        </w:rPr>
        <w:t>Visit a country where they speak</w:t>
      </w:r>
      <w:r w:rsidRPr="00CC6BB6">
        <w:rPr>
          <w:rFonts w:ascii="Helvetica" w:hAnsi="Helvetica"/>
        </w:rPr>
        <w:t xml:space="preserve"> English and Swahili</w:t>
      </w:r>
      <w:r w:rsidR="00365919">
        <w:rPr>
          <w:rFonts w:ascii="Helvetica" w:hAnsi="Helvetica"/>
        </w:rPr>
        <w:t>.</w:t>
      </w:r>
      <w:r w:rsidRPr="00CC6BB6">
        <w:rPr>
          <w:rFonts w:ascii="Helvetica" w:hAnsi="Helvetica"/>
        </w:rPr>
        <w:t xml:space="preserve"> </w:t>
      </w:r>
    </w:p>
    <w:p w14:paraId="3C54E9E2" w14:textId="55978993" w:rsidR="00CC6BB6" w:rsidRDefault="00CC6BB6" w:rsidP="0079042A">
      <w:pPr>
        <w:pStyle w:val="ListParagraph"/>
        <w:numPr>
          <w:ilvl w:val="0"/>
          <w:numId w:val="16"/>
        </w:numPr>
        <w:rPr>
          <w:rFonts w:ascii="Helvetica" w:hAnsi="Helvetica"/>
        </w:rPr>
      </w:pPr>
      <w:r>
        <w:rPr>
          <w:rFonts w:ascii="Helvetica" w:hAnsi="Helvetica"/>
        </w:rPr>
        <w:t>Visit a place where Muslims, Christians, and people with indigenous faiths live</w:t>
      </w:r>
      <w:r w:rsidR="00365919">
        <w:rPr>
          <w:rFonts w:ascii="Helvetica" w:hAnsi="Helvetica"/>
        </w:rPr>
        <w:t>.</w:t>
      </w:r>
      <w:r>
        <w:rPr>
          <w:rFonts w:ascii="Helvetica" w:hAnsi="Helvetica"/>
        </w:rPr>
        <w:t xml:space="preserve"> </w:t>
      </w:r>
    </w:p>
    <w:p w14:paraId="190F987D" w14:textId="3185BBBF" w:rsidR="00FE1F87" w:rsidRPr="00CC6BB6" w:rsidRDefault="00CC6BB6" w:rsidP="0079042A">
      <w:pPr>
        <w:pStyle w:val="ListParagraph"/>
        <w:numPr>
          <w:ilvl w:val="0"/>
          <w:numId w:val="16"/>
        </w:numPr>
        <w:rPr>
          <w:rFonts w:ascii="Helvetica" w:hAnsi="Helvetica"/>
        </w:rPr>
      </w:pPr>
      <w:r>
        <w:rPr>
          <w:rFonts w:ascii="Helvetica" w:hAnsi="Helvetica"/>
        </w:rPr>
        <w:t xml:space="preserve">Like the </w:t>
      </w:r>
      <w:r w:rsidRPr="00CC6BB6">
        <w:rPr>
          <w:rFonts w:ascii="Helvetica" w:hAnsi="Helvetica"/>
        </w:rPr>
        <w:t xml:space="preserve">tropical </w:t>
      </w:r>
      <w:r>
        <w:rPr>
          <w:rFonts w:ascii="Helvetica" w:hAnsi="Helvetica"/>
        </w:rPr>
        <w:t>climate/weather</w:t>
      </w:r>
      <w:r w:rsidRPr="00CC6BB6">
        <w:rPr>
          <w:rFonts w:ascii="Helvetica" w:hAnsi="Helvetica"/>
        </w:rPr>
        <w:t xml:space="preserve"> </w:t>
      </w:r>
      <w:r>
        <w:rPr>
          <w:rFonts w:ascii="Helvetica" w:hAnsi="Helvetica"/>
        </w:rPr>
        <w:t>(</w:t>
      </w:r>
      <w:r w:rsidRPr="00CC6BB6">
        <w:rPr>
          <w:rFonts w:ascii="Helvetica" w:hAnsi="Helvetica"/>
        </w:rPr>
        <w:t>warm and dry for most of the year</w:t>
      </w:r>
      <w:r>
        <w:rPr>
          <w:rFonts w:ascii="Helvetica" w:hAnsi="Helvetica"/>
        </w:rPr>
        <w:t>)</w:t>
      </w:r>
      <w:r w:rsidR="00365919">
        <w:rPr>
          <w:rFonts w:ascii="Helvetica" w:hAnsi="Helvetica"/>
        </w:rPr>
        <w:t>.</w:t>
      </w:r>
    </w:p>
    <w:p w14:paraId="6831BF19" w14:textId="77777777" w:rsidR="00E404F7" w:rsidRDefault="00E404F7" w:rsidP="00FE1F87">
      <w:pPr>
        <w:rPr>
          <w:rFonts w:ascii="Helvetica" w:hAnsi="Helvetica"/>
        </w:rPr>
      </w:pPr>
    </w:p>
    <w:p w14:paraId="3BF63B03" w14:textId="77777777" w:rsidR="00FE1F87" w:rsidRDefault="00FE1F87" w:rsidP="00FE1F87">
      <w:pPr>
        <w:rPr>
          <w:rFonts w:ascii="Helvetica" w:hAnsi="Helvetica"/>
        </w:rPr>
      </w:pPr>
      <w:r w:rsidRPr="00A918DE">
        <w:rPr>
          <w:rFonts w:ascii="Helvetica" w:hAnsi="Helvetica"/>
        </w:rPr>
        <w:t>South Africa</w:t>
      </w:r>
      <w:r>
        <w:rPr>
          <w:rFonts w:ascii="Helvetica" w:hAnsi="Helvetica"/>
        </w:rPr>
        <w:t xml:space="preserve"> </w:t>
      </w:r>
    </w:p>
    <w:p w14:paraId="02C32FFE" w14:textId="72806513" w:rsidR="00CC6BB6" w:rsidRDefault="00CC6BB6" w:rsidP="0079042A">
      <w:pPr>
        <w:pStyle w:val="ListParagraph"/>
        <w:numPr>
          <w:ilvl w:val="0"/>
          <w:numId w:val="16"/>
        </w:numPr>
        <w:rPr>
          <w:rFonts w:ascii="Helvetica" w:hAnsi="Helvetica"/>
        </w:rPr>
      </w:pPr>
      <w:r>
        <w:rPr>
          <w:rFonts w:ascii="Helvetica" w:hAnsi="Helvetica"/>
        </w:rPr>
        <w:t>Visit its</w:t>
      </w:r>
      <w:r w:rsidRPr="00CC6BB6">
        <w:rPr>
          <w:rFonts w:ascii="Helvetica" w:hAnsi="Helvetica"/>
        </w:rPr>
        <w:t xml:space="preserve"> large cities</w:t>
      </w:r>
      <w:r>
        <w:rPr>
          <w:rFonts w:ascii="Helvetica" w:hAnsi="Helvetica"/>
        </w:rPr>
        <w:t xml:space="preserve">, like </w:t>
      </w:r>
      <w:r w:rsidRPr="00CC6BB6">
        <w:rPr>
          <w:rFonts w:ascii="Helvetica" w:hAnsi="Helvetica"/>
        </w:rPr>
        <w:t>Cape Town and Johannesburg</w:t>
      </w:r>
      <w:r w:rsidR="00365919">
        <w:rPr>
          <w:rFonts w:ascii="Helvetica" w:hAnsi="Helvetica"/>
        </w:rPr>
        <w:t>.</w:t>
      </w:r>
    </w:p>
    <w:p w14:paraId="1066163D" w14:textId="42B2902D" w:rsidR="00CC6BB6" w:rsidRDefault="00CC6BB6" w:rsidP="0079042A">
      <w:pPr>
        <w:pStyle w:val="ListParagraph"/>
        <w:numPr>
          <w:ilvl w:val="0"/>
          <w:numId w:val="16"/>
        </w:numPr>
        <w:rPr>
          <w:rFonts w:ascii="Helvetica" w:hAnsi="Helvetica"/>
        </w:rPr>
      </w:pPr>
      <w:r>
        <w:rPr>
          <w:rFonts w:ascii="Helvetica" w:hAnsi="Helvetica"/>
        </w:rPr>
        <w:t xml:space="preserve">Visit its </w:t>
      </w:r>
      <w:r w:rsidRPr="00CC6BB6">
        <w:rPr>
          <w:rFonts w:ascii="Helvetica" w:hAnsi="Helvetica"/>
        </w:rPr>
        <w:t>beautiful coastlines</w:t>
      </w:r>
      <w:r w:rsidR="00365919">
        <w:rPr>
          <w:rFonts w:ascii="Helvetica" w:hAnsi="Helvetica"/>
        </w:rPr>
        <w:t>.</w:t>
      </w:r>
    </w:p>
    <w:p w14:paraId="00EA3836" w14:textId="5751D501" w:rsidR="00CC6BB6" w:rsidRDefault="00CC6BB6" w:rsidP="0079042A">
      <w:pPr>
        <w:pStyle w:val="ListParagraph"/>
        <w:numPr>
          <w:ilvl w:val="0"/>
          <w:numId w:val="16"/>
        </w:numPr>
        <w:rPr>
          <w:rFonts w:ascii="Helvetica" w:hAnsi="Helvetica"/>
        </w:rPr>
      </w:pPr>
      <w:r>
        <w:rPr>
          <w:rFonts w:ascii="Helvetica" w:hAnsi="Helvetica"/>
        </w:rPr>
        <w:t xml:space="preserve">See were the </w:t>
      </w:r>
      <w:r w:rsidRPr="00CC6BB6">
        <w:rPr>
          <w:rFonts w:ascii="Helvetica" w:hAnsi="Helvetica"/>
        </w:rPr>
        <w:t xml:space="preserve">2010 </w:t>
      </w:r>
      <w:r>
        <w:rPr>
          <w:rFonts w:ascii="Helvetica" w:hAnsi="Helvetica"/>
        </w:rPr>
        <w:t>World Cup of Soccer was played</w:t>
      </w:r>
      <w:r w:rsidR="00365919">
        <w:rPr>
          <w:rFonts w:ascii="Helvetica" w:hAnsi="Helvetica"/>
        </w:rPr>
        <w:t>.</w:t>
      </w:r>
      <w:r w:rsidRPr="00CC6BB6">
        <w:rPr>
          <w:rFonts w:ascii="Helvetica" w:hAnsi="Helvetica"/>
        </w:rPr>
        <w:t xml:space="preserve"> </w:t>
      </w:r>
    </w:p>
    <w:p w14:paraId="3D851FA5" w14:textId="79656C37" w:rsidR="00CC6BB6" w:rsidRDefault="00CC6BB6" w:rsidP="0079042A">
      <w:pPr>
        <w:pStyle w:val="ListParagraph"/>
        <w:numPr>
          <w:ilvl w:val="0"/>
          <w:numId w:val="16"/>
        </w:numPr>
        <w:rPr>
          <w:rFonts w:ascii="Helvetica" w:hAnsi="Helvetica"/>
        </w:rPr>
      </w:pPr>
      <w:r>
        <w:rPr>
          <w:rFonts w:ascii="Helvetica" w:hAnsi="Helvetica"/>
        </w:rPr>
        <w:t>Visit a country with</w:t>
      </w:r>
      <w:r w:rsidRPr="00CC6BB6">
        <w:rPr>
          <w:rFonts w:ascii="Helvetica" w:hAnsi="Helvetica"/>
        </w:rPr>
        <w:t xml:space="preserve"> an elected president</w:t>
      </w:r>
      <w:r w:rsidR="00365919">
        <w:rPr>
          <w:rFonts w:ascii="Helvetica" w:hAnsi="Helvetica"/>
        </w:rPr>
        <w:t>.</w:t>
      </w:r>
      <w:r w:rsidRPr="00CC6BB6">
        <w:rPr>
          <w:rFonts w:ascii="Helvetica" w:hAnsi="Helvetica"/>
        </w:rPr>
        <w:t xml:space="preserve"> </w:t>
      </w:r>
    </w:p>
    <w:p w14:paraId="35347119" w14:textId="42F5668D" w:rsidR="00CC6BB6" w:rsidRDefault="00CC6BB6" w:rsidP="0079042A">
      <w:pPr>
        <w:pStyle w:val="ListParagraph"/>
        <w:numPr>
          <w:ilvl w:val="0"/>
          <w:numId w:val="16"/>
        </w:numPr>
        <w:rPr>
          <w:rFonts w:ascii="Helvetica" w:hAnsi="Helvetica"/>
        </w:rPr>
      </w:pPr>
      <w:r>
        <w:rPr>
          <w:rFonts w:ascii="Helvetica" w:hAnsi="Helvetica"/>
        </w:rPr>
        <w:t>Visit a medium sized country (</w:t>
      </w:r>
      <w:r w:rsidRPr="00CC6BB6">
        <w:rPr>
          <w:rFonts w:ascii="Helvetica" w:hAnsi="Helvetica"/>
        </w:rPr>
        <w:t xml:space="preserve">50 </w:t>
      </w:r>
      <w:r>
        <w:rPr>
          <w:rFonts w:ascii="Helvetica" w:hAnsi="Helvetica"/>
        </w:rPr>
        <w:t>million people)</w:t>
      </w:r>
      <w:r w:rsidR="00365919">
        <w:rPr>
          <w:rFonts w:ascii="Helvetica" w:hAnsi="Helvetica"/>
        </w:rPr>
        <w:t>.</w:t>
      </w:r>
      <w:r w:rsidRPr="00CC6BB6">
        <w:rPr>
          <w:rFonts w:ascii="Helvetica" w:hAnsi="Helvetica"/>
        </w:rPr>
        <w:t xml:space="preserve"> </w:t>
      </w:r>
    </w:p>
    <w:p w14:paraId="0AE98F9B" w14:textId="5B6C10B4" w:rsidR="00CC6BB6" w:rsidRDefault="00CC6BB6" w:rsidP="0079042A">
      <w:pPr>
        <w:pStyle w:val="ListParagraph"/>
        <w:numPr>
          <w:ilvl w:val="0"/>
          <w:numId w:val="16"/>
        </w:numPr>
        <w:rPr>
          <w:rFonts w:ascii="Helvetica" w:hAnsi="Helvetica"/>
        </w:rPr>
      </w:pPr>
      <w:r>
        <w:rPr>
          <w:rFonts w:ascii="Helvetica" w:hAnsi="Helvetica"/>
        </w:rPr>
        <w:t xml:space="preserve">Visit a country with </w:t>
      </w:r>
      <w:r w:rsidRPr="00CC6BB6">
        <w:rPr>
          <w:rFonts w:ascii="Helvetica" w:hAnsi="Helvetica"/>
        </w:rPr>
        <w:t>11 languages, includin</w:t>
      </w:r>
      <w:r w:rsidR="00733DFC">
        <w:rPr>
          <w:rFonts w:ascii="Helvetica" w:hAnsi="Helvetica"/>
        </w:rPr>
        <w:t>g English, Afrikaans, and Zulu</w:t>
      </w:r>
      <w:r w:rsidR="00365919">
        <w:rPr>
          <w:rFonts w:ascii="Helvetica" w:hAnsi="Helvetica"/>
        </w:rPr>
        <w:t>.</w:t>
      </w:r>
    </w:p>
    <w:p w14:paraId="1CFF3065" w14:textId="5BC9AF4B" w:rsidR="00CC6BB6" w:rsidRDefault="00CC6BB6" w:rsidP="0079042A">
      <w:pPr>
        <w:pStyle w:val="ListParagraph"/>
        <w:numPr>
          <w:ilvl w:val="0"/>
          <w:numId w:val="16"/>
        </w:numPr>
        <w:rPr>
          <w:rFonts w:ascii="Helvetica" w:hAnsi="Helvetica"/>
        </w:rPr>
      </w:pPr>
      <w:r>
        <w:rPr>
          <w:rFonts w:ascii="Helvetica" w:hAnsi="Helvetica"/>
        </w:rPr>
        <w:t>Visit a place where Muslims, Christians, and people with indigenous faiths live</w:t>
      </w:r>
      <w:r w:rsidR="00365919">
        <w:rPr>
          <w:rFonts w:ascii="Helvetica" w:hAnsi="Helvetica"/>
        </w:rPr>
        <w:t>.</w:t>
      </w:r>
      <w:r>
        <w:rPr>
          <w:rFonts w:ascii="Helvetica" w:hAnsi="Helvetica"/>
        </w:rPr>
        <w:t xml:space="preserve"> </w:t>
      </w:r>
    </w:p>
    <w:p w14:paraId="4A337683" w14:textId="6356AB48" w:rsidR="00FE1F87" w:rsidRPr="00732567" w:rsidRDefault="00CC6BB6" w:rsidP="0079042A">
      <w:pPr>
        <w:pStyle w:val="ListParagraph"/>
        <w:numPr>
          <w:ilvl w:val="0"/>
          <w:numId w:val="16"/>
        </w:numPr>
        <w:rPr>
          <w:rFonts w:ascii="Helvetica" w:hAnsi="Helvetica"/>
        </w:rPr>
      </w:pPr>
      <w:r>
        <w:rPr>
          <w:rFonts w:ascii="Helvetica" w:hAnsi="Helvetica"/>
        </w:rPr>
        <w:t>Like the</w:t>
      </w:r>
      <w:r w:rsidRPr="00CC6BB6">
        <w:rPr>
          <w:rFonts w:ascii="Helvetica" w:hAnsi="Helvetica"/>
        </w:rPr>
        <w:t xml:space="preserve"> temperate </w:t>
      </w:r>
      <w:r>
        <w:rPr>
          <w:rFonts w:ascii="Helvetica" w:hAnsi="Helvetica"/>
        </w:rPr>
        <w:t>climate/weather</w:t>
      </w:r>
      <w:r w:rsidRPr="00CC6BB6">
        <w:rPr>
          <w:rFonts w:ascii="Helvetica" w:hAnsi="Helvetica"/>
        </w:rPr>
        <w:t xml:space="preserve"> </w:t>
      </w:r>
      <w:r>
        <w:rPr>
          <w:rFonts w:ascii="Helvetica" w:hAnsi="Helvetica"/>
        </w:rPr>
        <w:t>(</w:t>
      </w:r>
      <w:r w:rsidRPr="00CC6BB6">
        <w:rPr>
          <w:rFonts w:ascii="Helvetica" w:hAnsi="Helvetica"/>
        </w:rPr>
        <w:t>wa</w:t>
      </w:r>
      <w:r>
        <w:rPr>
          <w:rFonts w:ascii="Helvetica" w:hAnsi="Helvetica"/>
        </w:rPr>
        <w:t>rm and dry for most of the year)</w:t>
      </w:r>
      <w:r w:rsidR="00365919">
        <w:rPr>
          <w:rFonts w:ascii="Helvetica" w:hAnsi="Helvetica"/>
        </w:rPr>
        <w:t>.</w:t>
      </w:r>
    </w:p>
    <w:p w14:paraId="7C2D40AF" w14:textId="77777777" w:rsidR="00E404F7" w:rsidRDefault="00E404F7" w:rsidP="00FE1F87">
      <w:pPr>
        <w:rPr>
          <w:rFonts w:ascii="Helvetica" w:hAnsi="Helvetica"/>
        </w:rPr>
      </w:pPr>
    </w:p>
    <w:p w14:paraId="15410526" w14:textId="77777777" w:rsidR="00FE1F87" w:rsidRDefault="00FE1F87" w:rsidP="00FE1F87">
      <w:pPr>
        <w:rPr>
          <w:rFonts w:ascii="Helvetica" w:hAnsi="Helvetica"/>
        </w:rPr>
      </w:pPr>
      <w:r>
        <w:rPr>
          <w:rFonts w:ascii="Helvetica" w:hAnsi="Helvetica"/>
        </w:rPr>
        <w:t xml:space="preserve">Cape Verde </w:t>
      </w:r>
    </w:p>
    <w:p w14:paraId="3E997B7D" w14:textId="0EF5DD99" w:rsidR="00CC6BB6" w:rsidRDefault="00CC6BB6" w:rsidP="0079042A">
      <w:pPr>
        <w:pStyle w:val="ListParagraph"/>
        <w:numPr>
          <w:ilvl w:val="0"/>
          <w:numId w:val="16"/>
        </w:numPr>
        <w:rPr>
          <w:rFonts w:ascii="Helvetica" w:hAnsi="Helvetica"/>
        </w:rPr>
      </w:pPr>
      <w:r>
        <w:rPr>
          <w:rFonts w:ascii="Helvetica" w:hAnsi="Helvetica"/>
        </w:rPr>
        <w:lastRenderedPageBreak/>
        <w:t>Visit an</w:t>
      </w:r>
      <w:r w:rsidRPr="00CC6BB6">
        <w:rPr>
          <w:rFonts w:ascii="Helvetica" w:hAnsi="Helvetica"/>
        </w:rPr>
        <w:t xml:space="preserve"> island nation</w:t>
      </w:r>
      <w:r w:rsidR="00365919">
        <w:rPr>
          <w:rFonts w:ascii="Helvetica" w:hAnsi="Helvetica"/>
        </w:rPr>
        <w:t>.</w:t>
      </w:r>
      <w:r w:rsidRPr="00CC6BB6">
        <w:rPr>
          <w:rFonts w:ascii="Helvetica" w:hAnsi="Helvetica"/>
        </w:rPr>
        <w:t xml:space="preserve"> </w:t>
      </w:r>
    </w:p>
    <w:p w14:paraId="094977EB" w14:textId="0942F467" w:rsidR="00CC6BB6" w:rsidRDefault="00CC6BB6" w:rsidP="0079042A">
      <w:pPr>
        <w:pStyle w:val="ListParagraph"/>
        <w:numPr>
          <w:ilvl w:val="0"/>
          <w:numId w:val="16"/>
        </w:numPr>
        <w:rPr>
          <w:rFonts w:ascii="Helvetica" w:hAnsi="Helvetica"/>
        </w:rPr>
      </w:pPr>
      <w:r>
        <w:rPr>
          <w:rFonts w:ascii="Helvetica" w:hAnsi="Helvetica"/>
        </w:rPr>
        <w:t xml:space="preserve">Visit the </w:t>
      </w:r>
      <w:r w:rsidRPr="00CC6BB6">
        <w:rPr>
          <w:rFonts w:ascii="Helvetica" w:hAnsi="Helvetica"/>
        </w:rPr>
        <w:t>beautiful beaches</w:t>
      </w:r>
      <w:r>
        <w:rPr>
          <w:rFonts w:ascii="Helvetica" w:hAnsi="Helvetica"/>
        </w:rPr>
        <w:t>/spend time on a boat</w:t>
      </w:r>
      <w:r w:rsidR="00365919">
        <w:rPr>
          <w:rFonts w:ascii="Helvetica" w:hAnsi="Helvetica"/>
        </w:rPr>
        <w:t>.</w:t>
      </w:r>
      <w:r w:rsidRPr="00CC6BB6">
        <w:rPr>
          <w:rFonts w:ascii="Helvetica" w:hAnsi="Helvetica"/>
        </w:rPr>
        <w:t xml:space="preserve"> </w:t>
      </w:r>
    </w:p>
    <w:p w14:paraId="1F46A8A7" w14:textId="68A6C146" w:rsidR="00CC6BB6" w:rsidRDefault="00CC6BB6" w:rsidP="0079042A">
      <w:pPr>
        <w:pStyle w:val="ListParagraph"/>
        <w:numPr>
          <w:ilvl w:val="0"/>
          <w:numId w:val="16"/>
        </w:numPr>
        <w:rPr>
          <w:rFonts w:ascii="Helvetica" w:hAnsi="Helvetica"/>
        </w:rPr>
      </w:pPr>
      <w:r>
        <w:rPr>
          <w:rFonts w:ascii="Helvetica" w:hAnsi="Helvetica"/>
        </w:rPr>
        <w:t>Visit a country with an elected president</w:t>
      </w:r>
      <w:r w:rsidR="00365919">
        <w:rPr>
          <w:rFonts w:ascii="Helvetica" w:hAnsi="Helvetica"/>
        </w:rPr>
        <w:t>.</w:t>
      </w:r>
    </w:p>
    <w:p w14:paraId="55084A32" w14:textId="60517A90" w:rsidR="00CC6BB6" w:rsidRDefault="00CC6BB6" w:rsidP="0079042A">
      <w:pPr>
        <w:pStyle w:val="ListParagraph"/>
        <w:numPr>
          <w:ilvl w:val="0"/>
          <w:numId w:val="16"/>
        </w:numPr>
        <w:rPr>
          <w:rFonts w:ascii="Helvetica" w:hAnsi="Helvetica"/>
        </w:rPr>
      </w:pPr>
      <w:r>
        <w:rPr>
          <w:rFonts w:ascii="Helvetica" w:hAnsi="Helvetica"/>
        </w:rPr>
        <w:t>Visit a small nation (</w:t>
      </w:r>
      <w:r w:rsidRPr="00CC6BB6">
        <w:rPr>
          <w:rFonts w:ascii="Helvetica" w:hAnsi="Helvetica"/>
        </w:rPr>
        <w:t>500,000</w:t>
      </w:r>
      <w:r>
        <w:rPr>
          <w:rFonts w:ascii="Helvetica" w:hAnsi="Helvetica"/>
        </w:rPr>
        <w:t xml:space="preserve"> people)</w:t>
      </w:r>
      <w:r w:rsidR="00365919">
        <w:rPr>
          <w:rFonts w:ascii="Helvetica" w:hAnsi="Helvetica"/>
        </w:rPr>
        <w:t>.</w:t>
      </w:r>
      <w:r w:rsidRPr="00CC6BB6">
        <w:rPr>
          <w:rFonts w:ascii="Helvetica" w:hAnsi="Helvetica"/>
        </w:rPr>
        <w:t xml:space="preserve"> </w:t>
      </w:r>
    </w:p>
    <w:p w14:paraId="5ED685E0" w14:textId="30D7C1E0" w:rsidR="00CC6BB6" w:rsidRDefault="00CC6BB6" w:rsidP="0079042A">
      <w:pPr>
        <w:pStyle w:val="ListParagraph"/>
        <w:numPr>
          <w:ilvl w:val="0"/>
          <w:numId w:val="16"/>
        </w:numPr>
        <w:rPr>
          <w:rFonts w:ascii="Helvetica" w:hAnsi="Helvetica"/>
        </w:rPr>
      </w:pPr>
      <w:r>
        <w:rPr>
          <w:rFonts w:ascii="Helvetica" w:hAnsi="Helvetica"/>
        </w:rPr>
        <w:t xml:space="preserve">Visit a country where they speak </w:t>
      </w:r>
      <w:r w:rsidRPr="00CC6BB6">
        <w:rPr>
          <w:rFonts w:ascii="Helvetica" w:hAnsi="Helvetica"/>
        </w:rPr>
        <w:t>Portuguese/ Cape Verdean Creole</w:t>
      </w:r>
      <w:r w:rsidR="00365919">
        <w:rPr>
          <w:rFonts w:ascii="Helvetica" w:hAnsi="Helvetica"/>
        </w:rPr>
        <w:t>.</w:t>
      </w:r>
      <w:r w:rsidRPr="00CC6BB6">
        <w:rPr>
          <w:rFonts w:ascii="Helvetica" w:hAnsi="Helvetica"/>
        </w:rPr>
        <w:t xml:space="preserve"> </w:t>
      </w:r>
    </w:p>
    <w:p w14:paraId="70341E7F" w14:textId="603586DD" w:rsidR="00CC6BB6" w:rsidRDefault="00CC6BB6" w:rsidP="0079042A">
      <w:pPr>
        <w:pStyle w:val="ListParagraph"/>
        <w:numPr>
          <w:ilvl w:val="0"/>
          <w:numId w:val="16"/>
        </w:numPr>
        <w:rPr>
          <w:rFonts w:ascii="Helvetica" w:hAnsi="Helvetica"/>
        </w:rPr>
      </w:pPr>
      <w:r>
        <w:rPr>
          <w:rFonts w:ascii="Helvetica" w:hAnsi="Helvetica"/>
        </w:rPr>
        <w:t>Visit a place where Catholics live</w:t>
      </w:r>
      <w:r w:rsidR="00365919">
        <w:rPr>
          <w:rFonts w:ascii="Helvetica" w:hAnsi="Helvetica"/>
        </w:rPr>
        <w:t>.</w:t>
      </w:r>
    </w:p>
    <w:p w14:paraId="1A5C58FB" w14:textId="0083B9FC" w:rsidR="00FE1F87" w:rsidRPr="00CC6BB6" w:rsidRDefault="00CC6BB6" w:rsidP="0079042A">
      <w:pPr>
        <w:pStyle w:val="ListParagraph"/>
        <w:numPr>
          <w:ilvl w:val="0"/>
          <w:numId w:val="16"/>
        </w:numPr>
        <w:rPr>
          <w:rFonts w:ascii="Helvetica" w:hAnsi="Helvetica"/>
        </w:rPr>
      </w:pPr>
      <w:r>
        <w:rPr>
          <w:rFonts w:ascii="Helvetica" w:hAnsi="Helvetica"/>
        </w:rPr>
        <w:t xml:space="preserve">Like the </w:t>
      </w:r>
      <w:r w:rsidRPr="00CC6BB6">
        <w:rPr>
          <w:rFonts w:ascii="Helvetica" w:hAnsi="Helvetica"/>
        </w:rPr>
        <w:t>arid climate</w:t>
      </w:r>
      <w:r>
        <w:rPr>
          <w:rFonts w:ascii="Helvetica" w:hAnsi="Helvetica"/>
        </w:rPr>
        <w:t>/weather (</w:t>
      </w:r>
      <w:r w:rsidRPr="00CC6BB6">
        <w:rPr>
          <w:rFonts w:ascii="Helvetica" w:hAnsi="Helvetica"/>
        </w:rPr>
        <w:t>wa</w:t>
      </w:r>
      <w:r>
        <w:rPr>
          <w:rFonts w:ascii="Helvetica" w:hAnsi="Helvetica"/>
        </w:rPr>
        <w:t>rm and dry for most of the year)</w:t>
      </w:r>
      <w:r w:rsidR="00365919">
        <w:rPr>
          <w:rFonts w:ascii="Helvetica" w:hAnsi="Helvetica"/>
        </w:rPr>
        <w:t>.</w:t>
      </w:r>
    </w:p>
    <w:p w14:paraId="1E401B68" w14:textId="77777777" w:rsidR="006F3A7F" w:rsidRDefault="006F3A7F" w:rsidP="00FE1F87">
      <w:pPr>
        <w:rPr>
          <w:rFonts w:ascii="Helvetica" w:hAnsi="Helvetica"/>
        </w:rPr>
      </w:pPr>
    </w:p>
    <w:p w14:paraId="18BDEF29" w14:textId="148C4735" w:rsidR="00FE1F87" w:rsidRDefault="00FE1F87" w:rsidP="00FE1F87">
      <w:pPr>
        <w:rPr>
          <w:rFonts w:ascii="Helvetica" w:hAnsi="Helvetica"/>
        </w:rPr>
      </w:pPr>
      <w:r>
        <w:rPr>
          <w:rFonts w:ascii="Helvetica" w:hAnsi="Helvetica"/>
        </w:rPr>
        <w:t>Madagascar</w:t>
      </w:r>
    </w:p>
    <w:p w14:paraId="4E1A5AF7" w14:textId="5882A906" w:rsidR="006819A6" w:rsidRDefault="006819A6" w:rsidP="0079042A">
      <w:pPr>
        <w:pStyle w:val="ListParagraph"/>
        <w:numPr>
          <w:ilvl w:val="0"/>
          <w:numId w:val="16"/>
        </w:numPr>
        <w:rPr>
          <w:rFonts w:ascii="Helvetica" w:hAnsi="Helvetica"/>
        </w:rPr>
      </w:pPr>
      <w:r>
        <w:rPr>
          <w:rFonts w:ascii="Helvetica" w:hAnsi="Helvetica"/>
        </w:rPr>
        <w:t>Visit a</w:t>
      </w:r>
      <w:r w:rsidRPr="006819A6">
        <w:rPr>
          <w:rFonts w:ascii="Helvetica" w:hAnsi="Helvetica"/>
        </w:rPr>
        <w:t xml:space="preserve"> large</w:t>
      </w:r>
      <w:r>
        <w:rPr>
          <w:rFonts w:ascii="Helvetica" w:hAnsi="Helvetica"/>
        </w:rPr>
        <w:t xml:space="preserve"> island nation/</w:t>
      </w:r>
      <w:r w:rsidRPr="006819A6">
        <w:rPr>
          <w:rFonts w:ascii="Helvetica" w:hAnsi="Helvetica"/>
        </w:rPr>
        <w:t>fourth largest island in the world</w:t>
      </w:r>
      <w:r w:rsidR="00365919">
        <w:rPr>
          <w:rFonts w:ascii="Helvetica" w:hAnsi="Helvetica"/>
        </w:rPr>
        <w:t>.</w:t>
      </w:r>
    </w:p>
    <w:p w14:paraId="53492DF6" w14:textId="279B3907" w:rsidR="006819A6" w:rsidRDefault="006819A6" w:rsidP="0079042A">
      <w:pPr>
        <w:pStyle w:val="ListParagraph"/>
        <w:numPr>
          <w:ilvl w:val="0"/>
          <w:numId w:val="16"/>
        </w:numPr>
        <w:rPr>
          <w:rFonts w:ascii="Helvetica" w:hAnsi="Helvetica"/>
        </w:rPr>
      </w:pPr>
      <w:r>
        <w:rPr>
          <w:rFonts w:ascii="Helvetica" w:hAnsi="Helvetica"/>
        </w:rPr>
        <w:t xml:space="preserve">See the </w:t>
      </w:r>
      <w:r w:rsidRPr="006819A6">
        <w:rPr>
          <w:rFonts w:ascii="Helvetica" w:hAnsi="Helvetica"/>
        </w:rPr>
        <w:t>unique wildlife, including lemurs, mongoose, chameleon, flying fox (bat), frogs, and crocodiles</w:t>
      </w:r>
      <w:r w:rsidR="00365919">
        <w:rPr>
          <w:rFonts w:ascii="Helvetica" w:hAnsi="Helvetica"/>
        </w:rPr>
        <w:t>.</w:t>
      </w:r>
      <w:r w:rsidRPr="006819A6">
        <w:rPr>
          <w:rFonts w:ascii="Helvetica" w:hAnsi="Helvetica"/>
        </w:rPr>
        <w:t xml:space="preserve"> </w:t>
      </w:r>
    </w:p>
    <w:p w14:paraId="2D3B8566" w14:textId="08E78B6D" w:rsidR="006819A6" w:rsidRDefault="006819A6" w:rsidP="0079042A">
      <w:pPr>
        <w:pStyle w:val="ListParagraph"/>
        <w:numPr>
          <w:ilvl w:val="0"/>
          <w:numId w:val="16"/>
        </w:numPr>
        <w:rPr>
          <w:rFonts w:ascii="Helvetica" w:hAnsi="Helvetica"/>
        </w:rPr>
      </w:pPr>
      <w:r>
        <w:rPr>
          <w:rFonts w:ascii="Helvetica" w:hAnsi="Helvetica"/>
        </w:rPr>
        <w:t xml:space="preserve">Look at </w:t>
      </w:r>
      <w:r w:rsidRPr="006819A6">
        <w:rPr>
          <w:rFonts w:ascii="Helvetica" w:hAnsi="Helvetica"/>
        </w:rPr>
        <w:t>nature</w:t>
      </w:r>
      <w:r>
        <w:rPr>
          <w:rFonts w:ascii="Helvetica" w:hAnsi="Helvetica"/>
        </w:rPr>
        <w:t>/Madagascar trees</w:t>
      </w:r>
      <w:r w:rsidR="00365919">
        <w:rPr>
          <w:rFonts w:ascii="Helvetica" w:hAnsi="Helvetica"/>
        </w:rPr>
        <w:t>.</w:t>
      </w:r>
    </w:p>
    <w:p w14:paraId="73F2AF7E" w14:textId="35DC8BD2" w:rsidR="006819A6" w:rsidRDefault="006819A6" w:rsidP="0079042A">
      <w:pPr>
        <w:pStyle w:val="ListParagraph"/>
        <w:numPr>
          <w:ilvl w:val="0"/>
          <w:numId w:val="16"/>
        </w:numPr>
        <w:rPr>
          <w:rFonts w:ascii="Helvetica" w:hAnsi="Helvetica"/>
        </w:rPr>
      </w:pPr>
      <w:r>
        <w:rPr>
          <w:rFonts w:ascii="Helvetica" w:hAnsi="Helvetica"/>
        </w:rPr>
        <w:t>Visit a country with an</w:t>
      </w:r>
      <w:r w:rsidRPr="006819A6">
        <w:rPr>
          <w:rFonts w:ascii="Helvetica" w:hAnsi="Helvetica"/>
        </w:rPr>
        <w:t xml:space="preserve"> elected president</w:t>
      </w:r>
      <w:r w:rsidR="00365919">
        <w:rPr>
          <w:rFonts w:ascii="Helvetica" w:hAnsi="Helvetica"/>
        </w:rPr>
        <w:t>.</w:t>
      </w:r>
    </w:p>
    <w:p w14:paraId="124BE239" w14:textId="5E5B661C" w:rsidR="006819A6" w:rsidRDefault="006819A6" w:rsidP="0079042A">
      <w:pPr>
        <w:pStyle w:val="ListParagraph"/>
        <w:numPr>
          <w:ilvl w:val="0"/>
          <w:numId w:val="16"/>
        </w:numPr>
        <w:rPr>
          <w:rFonts w:ascii="Helvetica" w:hAnsi="Helvetica"/>
        </w:rPr>
      </w:pPr>
      <w:r>
        <w:rPr>
          <w:rFonts w:ascii="Helvetica" w:hAnsi="Helvetica"/>
        </w:rPr>
        <w:t>Visit a medium sized nation (</w:t>
      </w:r>
      <w:r w:rsidRPr="006819A6">
        <w:rPr>
          <w:rFonts w:ascii="Helvetica" w:hAnsi="Helvetica"/>
        </w:rPr>
        <w:t>21 million</w:t>
      </w:r>
      <w:r>
        <w:rPr>
          <w:rFonts w:ascii="Helvetica" w:hAnsi="Helvetica"/>
        </w:rPr>
        <w:t xml:space="preserve"> people)</w:t>
      </w:r>
      <w:r w:rsidR="00365919">
        <w:rPr>
          <w:rFonts w:ascii="Helvetica" w:hAnsi="Helvetica"/>
        </w:rPr>
        <w:t>.</w:t>
      </w:r>
      <w:r w:rsidRPr="006819A6">
        <w:rPr>
          <w:rFonts w:ascii="Helvetica" w:hAnsi="Helvetica"/>
        </w:rPr>
        <w:t xml:space="preserve"> </w:t>
      </w:r>
    </w:p>
    <w:p w14:paraId="7DAD7AF1" w14:textId="73691BA8" w:rsidR="006819A6" w:rsidRDefault="006819A6" w:rsidP="0079042A">
      <w:pPr>
        <w:pStyle w:val="ListParagraph"/>
        <w:numPr>
          <w:ilvl w:val="0"/>
          <w:numId w:val="16"/>
        </w:numPr>
        <w:rPr>
          <w:rFonts w:ascii="Helvetica" w:hAnsi="Helvetica"/>
        </w:rPr>
      </w:pPr>
      <w:r>
        <w:rPr>
          <w:rFonts w:ascii="Helvetica" w:hAnsi="Helvetica"/>
        </w:rPr>
        <w:t>Visit a country where they speak</w:t>
      </w:r>
      <w:r w:rsidRPr="006819A6">
        <w:rPr>
          <w:rFonts w:ascii="Helvetica" w:hAnsi="Helvetica"/>
        </w:rPr>
        <w:t xml:space="preserve"> Malagasy and French</w:t>
      </w:r>
      <w:r w:rsidR="00365919">
        <w:rPr>
          <w:rFonts w:ascii="Helvetica" w:hAnsi="Helvetica"/>
        </w:rPr>
        <w:t>.</w:t>
      </w:r>
      <w:r w:rsidRPr="006819A6">
        <w:rPr>
          <w:rFonts w:ascii="Helvetica" w:hAnsi="Helvetica"/>
        </w:rPr>
        <w:t xml:space="preserve"> </w:t>
      </w:r>
    </w:p>
    <w:p w14:paraId="2A5014B4" w14:textId="2256F3EB" w:rsidR="006819A6" w:rsidRDefault="006819A6" w:rsidP="0079042A">
      <w:pPr>
        <w:pStyle w:val="ListParagraph"/>
        <w:numPr>
          <w:ilvl w:val="0"/>
          <w:numId w:val="16"/>
        </w:numPr>
        <w:rPr>
          <w:rFonts w:ascii="Helvetica" w:hAnsi="Helvetica"/>
        </w:rPr>
      </w:pPr>
      <w:r>
        <w:rPr>
          <w:rFonts w:ascii="Helvetica" w:hAnsi="Helvetica"/>
        </w:rPr>
        <w:t>Visit a place where Christians and people with indigenous faiths live</w:t>
      </w:r>
      <w:r w:rsidR="00365919">
        <w:rPr>
          <w:rFonts w:ascii="Helvetica" w:hAnsi="Helvetica"/>
        </w:rPr>
        <w:t>.</w:t>
      </w:r>
      <w:r>
        <w:rPr>
          <w:rFonts w:ascii="Helvetica" w:hAnsi="Helvetica"/>
        </w:rPr>
        <w:t xml:space="preserve"> </w:t>
      </w:r>
    </w:p>
    <w:p w14:paraId="2CC9D9F2" w14:textId="7CD849D2" w:rsidR="00FE1F87" w:rsidRPr="006819A6" w:rsidRDefault="006819A6" w:rsidP="0079042A">
      <w:pPr>
        <w:pStyle w:val="ListParagraph"/>
        <w:numPr>
          <w:ilvl w:val="0"/>
          <w:numId w:val="16"/>
        </w:numPr>
        <w:rPr>
          <w:rFonts w:ascii="Helvetica" w:hAnsi="Helvetica"/>
        </w:rPr>
      </w:pPr>
      <w:r>
        <w:rPr>
          <w:rFonts w:ascii="Helvetica" w:hAnsi="Helvetica"/>
        </w:rPr>
        <w:t>Like the</w:t>
      </w:r>
      <w:r w:rsidRPr="006819A6">
        <w:rPr>
          <w:rFonts w:ascii="Helvetica" w:hAnsi="Helvetica"/>
        </w:rPr>
        <w:t xml:space="preserve"> monsoonal climate</w:t>
      </w:r>
      <w:r>
        <w:rPr>
          <w:rFonts w:ascii="Helvetica" w:hAnsi="Helvetica"/>
        </w:rPr>
        <w:t>/weather</w:t>
      </w:r>
      <w:r w:rsidRPr="006819A6">
        <w:rPr>
          <w:rFonts w:ascii="Helvetica" w:hAnsi="Helvetica"/>
        </w:rPr>
        <w:t xml:space="preserve"> </w:t>
      </w:r>
      <w:r>
        <w:rPr>
          <w:rFonts w:ascii="Helvetica" w:hAnsi="Helvetica"/>
        </w:rPr>
        <w:t>(</w:t>
      </w:r>
      <w:r w:rsidRPr="006819A6">
        <w:rPr>
          <w:rFonts w:ascii="Helvetica" w:hAnsi="Helvetica"/>
        </w:rPr>
        <w:t>hot and heavy rains in the winter and dry summers</w:t>
      </w:r>
      <w:r>
        <w:rPr>
          <w:rFonts w:ascii="Helvetica" w:hAnsi="Helvetica"/>
        </w:rPr>
        <w:t>)</w:t>
      </w:r>
      <w:r w:rsidR="00365919">
        <w:rPr>
          <w:rFonts w:ascii="Helvetica" w:hAnsi="Helvetica"/>
        </w:rPr>
        <w:t>.</w:t>
      </w:r>
    </w:p>
    <w:p w14:paraId="26CD4FDC" w14:textId="2CD51379" w:rsidR="00A918DE" w:rsidRPr="001150EE" w:rsidRDefault="00A918DE" w:rsidP="0079042A">
      <w:pPr>
        <w:pStyle w:val="ListParagraph"/>
        <w:numPr>
          <w:ilvl w:val="0"/>
          <w:numId w:val="15"/>
        </w:numPr>
        <w:rPr>
          <w:rFonts w:ascii="Helvetica" w:hAnsi="Helvetica"/>
        </w:rPr>
      </w:pPr>
      <w:r w:rsidRPr="001150EE">
        <w:rPr>
          <w:rFonts w:ascii="Helvetica" w:hAnsi="Helvetica"/>
        </w:rPr>
        <w:br w:type="page"/>
      </w:r>
    </w:p>
    <w:p w14:paraId="7282DE04" w14:textId="7CA2B7C3" w:rsidR="00EC1548" w:rsidRPr="00FF772C" w:rsidRDefault="00EC1548" w:rsidP="00EC1548">
      <w:pPr>
        <w:shd w:val="clear" w:color="auto" w:fill="F4B083" w:themeFill="accent2" w:themeFillTint="99"/>
        <w:jc w:val="center"/>
        <w:rPr>
          <w:rFonts w:ascii="Helvetica" w:hAnsi="Helvetica"/>
          <w:b/>
        </w:rPr>
      </w:pPr>
      <w:bookmarkStart w:id="16" w:name="Lesson4_18"/>
      <w:r>
        <w:rPr>
          <w:rFonts w:ascii="Helvetica" w:hAnsi="Helvetica"/>
          <w:b/>
        </w:rPr>
        <w:lastRenderedPageBreak/>
        <w:t xml:space="preserve">LESSON PLAN </w:t>
      </w:r>
      <w:r w:rsidR="00EF5FE4">
        <w:rPr>
          <w:rFonts w:ascii="Helvetica" w:hAnsi="Helvetica"/>
          <w:b/>
        </w:rPr>
        <w:t>4-18</w:t>
      </w:r>
      <w:r>
        <w:rPr>
          <w:rFonts w:ascii="Helvetica" w:hAnsi="Helvetica"/>
          <w:b/>
        </w:rPr>
        <w:t xml:space="preserve">: </w:t>
      </w:r>
      <w:r w:rsidRPr="00EC1548">
        <w:rPr>
          <w:rFonts w:ascii="Helvetica" w:hAnsi="Helvetica"/>
          <w:b/>
        </w:rPr>
        <w:t>The Great Asian Empires: China, Japan, India, and Persia</w:t>
      </w:r>
    </w:p>
    <w:bookmarkEnd w:id="16"/>
    <w:p w14:paraId="7897C375" w14:textId="77777777" w:rsidR="00EC1548" w:rsidRDefault="00EC1548" w:rsidP="00EC1548">
      <w:pPr>
        <w:rPr>
          <w:rFonts w:ascii="Helvetica" w:hAnsi="Helvetica"/>
        </w:rPr>
      </w:pPr>
    </w:p>
    <w:p w14:paraId="12B190DE" w14:textId="77777777" w:rsidR="001154A5" w:rsidRPr="00600AD7" w:rsidRDefault="001154A5" w:rsidP="001154A5">
      <w:pPr>
        <w:shd w:val="clear" w:color="auto" w:fill="FBE4D5" w:themeFill="accent2" w:themeFillTint="33"/>
        <w:rPr>
          <w:rFonts w:ascii="Helvetica" w:hAnsi="Helvetica"/>
          <w:b/>
        </w:rPr>
      </w:pPr>
      <w:r>
        <w:rPr>
          <w:rFonts w:ascii="Helvetica" w:hAnsi="Helvetica"/>
          <w:b/>
        </w:rPr>
        <w:t>MATERIALS</w:t>
      </w:r>
    </w:p>
    <w:p w14:paraId="410F5D54" w14:textId="77777777" w:rsidR="001154A5" w:rsidRDefault="001154A5" w:rsidP="001154A5">
      <w:pPr>
        <w:rPr>
          <w:rFonts w:ascii="Helvetica" w:hAnsi="Helvetica"/>
        </w:rPr>
      </w:pPr>
    </w:p>
    <w:p w14:paraId="797B7F14" w14:textId="454489E5" w:rsidR="001154A5" w:rsidRDefault="007D2244" w:rsidP="001154A5">
      <w:pPr>
        <w:rPr>
          <w:rFonts w:ascii="Helvetica" w:hAnsi="Helvetica"/>
        </w:rPr>
      </w:pPr>
      <w:r>
        <w:rPr>
          <w:rFonts w:ascii="Helvetica" w:hAnsi="Helvetica"/>
        </w:rPr>
        <w:t>Zoom In Inquiry Activity</w:t>
      </w:r>
      <w:r w:rsidR="001154A5">
        <w:rPr>
          <w:rFonts w:ascii="Helvetica" w:hAnsi="Helvetica"/>
        </w:rPr>
        <w:t xml:space="preserve"> (</w:t>
      </w:r>
      <w:r w:rsidR="00557CAA">
        <w:rPr>
          <w:rFonts w:ascii="Helvetica" w:hAnsi="Helvetica"/>
        </w:rPr>
        <w:t>SOURCEBOOK</w:t>
      </w:r>
      <w:r w:rsidR="007920BF">
        <w:rPr>
          <w:rFonts w:ascii="Helvetica" w:hAnsi="Helvetica"/>
        </w:rPr>
        <w:t xml:space="preserve"> </w:t>
      </w:r>
      <w:r w:rsidR="00EF5FE4">
        <w:rPr>
          <w:rFonts w:ascii="Helvetica" w:hAnsi="Helvetica"/>
        </w:rPr>
        <w:t>4-18</w:t>
      </w:r>
      <w:r w:rsidR="001154A5">
        <w:rPr>
          <w:rFonts w:ascii="Helvetica" w:hAnsi="Helvetica"/>
        </w:rPr>
        <w:t>.A)</w:t>
      </w:r>
    </w:p>
    <w:p w14:paraId="11C72146" w14:textId="3083FDB0" w:rsidR="001154A5" w:rsidRDefault="001154A5" w:rsidP="001154A5">
      <w:pPr>
        <w:rPr>
          <w:rFonts w:ascii="Helvetica" w:hAnsi="Helvetica"/>
        </w:rPr>
      </w:pPr>
      <w:r>
        <w:rPr>
          <w:rFonts w:ascii="Helvetica" w:hAnsi="Helvetica"/>
        </w:rPr>
        <w:t xml:space="preserve">Source 1: </w:t>
      </w:r>
      <w:r w:rsidR="00B5769E">
        <w:rPr>
          <w:rFonts w:ascii="Helvetica" w:hAnsi="Helvetica"/>
        </w:rPr>
        <w:t>Qin China</w:t>
      </w:r>
      <w:r>
        <w:rPr>
          <w:rFonts w:ascii="Helvetica" w:hAnsi="Helvetica"/>
        </w:rPr>
        <w:t xml:space="preserve"> (</w:t>
      </w:r>
      <w:r w:rsidR="00CE1FAD">
        <w:rPr>
          <w:rFonts w:ascii="Helvetica" w:hAnsi="Helvetica"/>
        </w:rPr>
        <w:t>SOURCEBOOK</w:t>
      </w:r>
      <w:r>
        <w:rPr>
          <w:rFonts w:ascii="Helvetica" w:hAnsi="Helvetica"/>
        </w:rPr>
        <w:t xml:space="preserve"> </w:t>
      </w:r>
      <w:r w:rsidR="00EF5FE4">
        <w:rPr>
          <w:rFonts w:ascii="Helvetica" w:hAnsi="Helvetica"/>
        </w:rPr>
        <w:t>4-18</w:t>
      </w:r>
      <w:r>
        <w:rPr>
          <w:rFonts w:ascii="Helvetica" w:hAnsi="Helvetica"/>
        </w:rPr>
        <w:t>.</w:t>
      </w:r>
      <w:r w:rsidR="007920BF">
        <w:rPr>
          <w:rFonts w:ascii="Helvetica" w:hAnsi="Helvetica"/>
        </w:rPr>
        <w:t>B</w:t>
      </w:r>
      <w:r>
        <w:rPr>
          <w:rFonts w:ascii="Helvetica" w:hAnsi="Helvetica"/>
        </w:rPr>
        <w:t>)</w:t>
      </w:r>
    </w:p>
    <w:p w14:paraId="1F5437CC" w14:textId="17287F85" w:rsidR="001154A5" w:rsidRDefault="001154A5" w:rsidP="001154A5">
      <w:pPr>
        <w:rPr>
          <w:rFonts w:ascii="Helvetica" w:hAnsi="Helvetica"/>
        </w:rPr>
      </w:pPr>
      <w:r>
        <w:rPr>
          <w:rFonts w:ascii="Helvetica" w:hAnsi="Helvetica"/>
        </w:rPr>
        <w:t xml:space="preserve">Source 2: </w:t>
      </w:r>
      <w:r w:rsidR="009869E4" w:rsidRPr="009869E4">
        <w:rPr>
          <w:rFonts w:ascii="Helvetica" w:hAnsi="Helvetica"/>
        </w:rPr>
        <w:t>Heian</w:t>
      </w:r>
      <w:r w:rsidR="009869E4">
        <w:rPr>
          <w:rFonts w:ascii="Helvetica" w:hAnsi="Helvetica"/>
        </w:rPr>
        <w:t xml:space="preserve"> Japan</w:t>
      </w:r>
      <w:r>
        <w:rPr>
          <w:rFonts w:ascii="Helvetica" w:hAnsi="Helvetica"/>
        </w:rPr>
        <w:t xml:space="preserve"> (</w:t>
      </w:r>
      <w:r w:rsidR="00CE1FAD">
        <w:rPr>
          <w:rFonts w:ascii="Helvetica" w:hAnsi="Helvetica"/>
        </w:rPr>
        <w:t>SOURCEBOOK</w:t>
      </w:r>
      <w:r>
        <w:rPr>
          <w:rFonts w:ascii="Helvetica" w:hAnsi="Helvetica"/>
        </w:rPr>
        <w:t xml:space="preserve"> </w:t>
      </w:r>
      <w:r w:rsidR="00EF5FE4">
        <w:rPr>
          <w:rFonts w:ascii="Helvetica" w:hAnsi="Helvetica"/>
        </w:rPr>
        <w:t>4-18</w:t>
      </w:r>
      <w:r>
        <w:rPr>
          <w:rFonts w:ascii="Helvetica" w:hAnsi="Helvetica"/>
        </w:rPr>
        <w:t>.</w:t>
      </w:r>
      <w:r w:rsidR="007920BF">
        <w:rPr>
          <w:rFonts w:ascii="Helvetica" w:hAnsi="Helvetica"/>
        </w:rPr>
        <w:t>C</w:t>
      </w:r>
      <w:r>
        <w:rPr>
          <w:rFonts w:ascii="Helvetica" w:hAnsi="Helvetica"/>
        </w:rPr>
        <w:t>)</w:t>
      </w:r>
    </w:p>
    <w:p w14:paraId="7CED5DE1" w14:textId="25129F0E" w:rsidR="001154A5" w:rsidRDefault="001154A5" w:rsidP="001154A5">
      <w:pPr>
        <w:rPr>
          <w:rFonts w:ascii="Helvetica" w:hAnsi="Helvetica"/>
        </w:rPr>
      </w:pPr>
      <w:r>
        <w:rPr>
          <w:rFonts w:ascii="Helvetica" w:hAnsi="Helvetica"/>
        </w:rPr>
        <w:t xml:space="preserve">Source 3: </w:t>
      </w:r>
      <w:r w:rsidR="00C10157">
        <w:rPr>
          <w:rFonts w:ascii="Helvetica" w:hAnsi="Helvetica"/>
        </w:rPr>
        <w:t>Gupta India</w:t>
      </w:r>
      <w:r>
        <w:rPr>
          <w:rFonts w:ascii="Helvetica" w:hAnsi="Helvetica"/>
        </w:rPr>
        <w:t xml:space="preserve"> (</w:t>
      </w:r>
      <w:r w:rsidR="00CE1FAD">
        <w:rPr>
          <w:rFonts w:ascii="Helvetica" w:hAnsi="Helvetica"/>
        </w:rPr>
        <w:t>SOURCEBOOK</w:t>
      </w:r>
      <w:r>
        <w:rPr>
          <w:rFonts w:ascii="Helvetica" w:hAnsi="Helvetica"/>
        </w:rPr>
        <w:t xml:space="preserve"> </w:t>
      </w:r>
      <w:r w:rsidR="00EF5FE4">
        <w:rPr>
          <w:rFonts w:ascii="Helvetica" w:hAnsi="Helvetica"/>
        </w:rPr>
        <w:t>4-18</w:t>
      </w:r>
      <w:r>
        <w:rPr>
          <w:rFonts w:ascii="Helvetica" w:hAnsi="Helvetica"/>
        </w:rPr>
        <w:t>.</w:t>
      </w:r>
      <w:r w:rsidR="007920BF">
        <w:rPr>
          <w:rFonts w:ascii="Helvetica" w:hAnsi="Helvetica"/>
        </w:rPr>
        <w:t>D</w:t>
      </w:r>
      <w:r>
        <w:rPr>
          <w:rFonts w:ascii="Helvetica" w:hAnsi="Helvetica"/>
        </w:rPr>
        <w:t>)</w:t>
      </w:r>
    </w:p>
    <w:p w14:paraId="39377999" w14:textId="2205285C" w:rsidR="001154A5" w:rsidRDefault="001154A5" w:rsidP="001154A5">
      <w:pPr>
        <w:rPr>
          <w:rFonts w:ascii="Helvetica" w:hAnsi="Helvetica"/>
        </w:rPr>
      </w:pPr>
      <w:r>
        <w:rPr>
          <w:rFonts w:ascii="Helvetica" w:hAnsi="Helvetica"/>
        </w:rPr>
        <w:t xml:space="preserve">Source 4: </w:t>
      </w:r>
      <w:r w:rsidR="00813BA1" w:rsidRPr="00813BA1">
        <w:rPr>
          <w:rFonts w:ascii="Helvetica" w:hAnsi="Helvetica"/>
        </w:rPr>
        <w:t>Achaemenid</w:t>
      </w:r>
      <w:r w:rsidR="00813BA1">
        <w:rPr>
          <w:rFonts w:ascii="Helvetica" w:hAnsi="Helvetica"/>
        </w:rPr>
        <w:t xml:space="preserve"> Persia (Iran)</w:t>
      </w:r>
      <w:r w:rsidR="007920BF">
        <w:rPr>
          <w:rFonts w:ascii="Helvetica" w:hAnsi="Helvetica"/>
        </w:rPr>
        <w:t xml:space="preserve"> (</w:t>
      </w:r>
      <w:r w:rsidR="00CE1FAD">
        <w:rPr>
          <w:rFonts w:ascii="Helvetica" w:hAnsi="Helvetica"/>
        </w:rPr>
        <w:t>SOURCEBOOK</w:t>
      </w:r>
      <w:r w:rsidR="007920BF">
        <w:rPr>
          <w:rFonts w:ascii="Helvetica" w:hAnsi="Helvetica"/>
        </w:rPr>
        <w:t xml:space="preserve"> </w:t>
      </w:r>
      <w:r w:rsidR="00EF5FE4">
        <w:rPr>
          <w:rFonts w:ascii="Helvetica" w:hAnsi="Helvetica"/>
        </w:rPr>
        <w:t>4-18</w:t>
      </w:r>
      <w:r>
        <w:rPr>
          <w:rFonts w:ascii="Helvetica" w:hAnsi="Helvetica"/>
        </w:rPr>
        <w:t>.</w:t>
      </w:r>
      <w:r w:rsidR="007920BF">
        <w:rPr>
          <w:rFonts w:ascii="Helvetica" w:hAnsi="Helvetica"/>
        </w:rPr>
        <w:t>E</w:t>
      </w:r>
      <w:r>
        <w:rPr>
          <w:rFonts w:ascii="Helvetica" w:hAnsi="Helvetica"/>
        </w:rPr>
        <w:t>)</w:t>
      </w:r>
    </w:p>
    <w:p w14:paraId="4A8D7FA2" w14:textId="423A55A7" w:rsidR="00745F34" w:rsidRDefault="00745F34" w:rsidP="001154A5">
      <w:pPr>
        <w:rPr>
          <w:rFonts w:ascii="Helvetica" w:hAnsi="Helvetica"/>
        </w:rPr>
      </w:pPr>
      <w:r>
        <w:rPr>
          <w:rFonts w:ascii="Helvetica" w:hAnsi="Helvetica"/>
        </w:rPr>
        <w:t>The Great Asian Empires: Exit Ticket</w:t>
      </w:r>
      <w:r w:rsidR="00063AEA">
        <w:rPr>
          <w:rFonts w:ascii="Helvetica" w:hAnsi="Helvetica"/>
        </w:rPr>
        <w:t xml:space="preserve"> (ASSESSMENT </w:t>
      </w:r>
      <w:r w:rsidR="00EF5FE4">
        <w:rPr>
          <w:rFonts w:ascii="Helvetica" w:hAnsi="Helvetica"/>
        </w:rPr>
        <w:t>4-18</w:t>
      </w:r>
      <w:r w:rsidR="00063AEA">
        <w:rPr>
          <w:rFonts w:ascii="Helvetica" w:hAnsi="Helvetica"/>
        </w:rPr>
        <w:t>.F)</w:t>
      </w:r>
    </w:p>
    <w:p w14:paraId="7CF28D70" w14:textId="77777777" w:rsidR="001154A5" w:rsidRPr="00600AD7" w:rsidRDefault="001154A5" w:rsidP="001154A5">
      <w:pPr>
        <w:rPr>
          <w:rFonts w:ascii="Helvetica" w:hAnsi="Helvetica"/>
          <w:b/>
        </w:rPr>
      </w:pPr>
    </w:p>
    <w:p w14:paraId="0028FE13" w14:textId="77777777" w:rsidR="001154A5" w:rsidRPr="00600AD7" w:rsidRDefault="001154A5" w:rsidP="001154A5">
      <w:pPr>
        <w:shd w:val="clear" w:color="auto" w:fill="FBE4D5" w:themeFill="accent2" w:themeFillTint="33"/>
        <w:rPr>
          <w:rFonts w:ascii="Helvetica" w:hAnsi="Helvetica"/>
          <w:b/>
        </w:rPr>
      </w:pPr>
      <w:r>
        <w:rPr>
          <w:rFonts w:ascii="Helvetica" w:hAnsi="Helvetica"/>
          <w:b/>
        </w:rPr>
        <w:t>STANDARDS</w:t>
      </w:r>
    </w:p>
    <w:p w14:paraId="3FA7C019" w14:textId="77777777" w:rsidR="001154A5" w:rsidRPr="00046649" w:rsidRDefault="001154A5" w:rsidP="001154A5">
      <w:pPr>
        <w:rPr>
          <w:rFonts w:ascii="Helvetica" w:hAnsi="Helvetica"/>
        </w:rPr>
      </w:pPr>
    </w:p>
    <w:p w14:paraId="21814478" w14:textId="77777777" w:rsidR="001154A5" w:rsidRPr="005C7220" w:rsidRDefault="001154A5" w:rsidP="001154A5">
      <w:pPr>
        <w:rPr>
          <w:rFonts w:ascii="Helvetica" w:hAnsi="Helvetica"/>
          <w:b/>
        </w:rPr>
      </w:pPr>
      <w:r w:rsidRPr="005C7220">
        <w:rPr>
          <w:rFonts w:ascii="Helvetica" w:hAnsi="Helvetica"/>
          <w:b/>
        </w:rPr>
        <w:t>Massachusetts History and Social Science Framework</w:t>
      </w:r>
    </w:p>
    <w:p w14:paraId="772C7918" w14:textId="3BEEAE5E" w:rsidR="001154A5" w:rsidRDefault="001154A5" w:rsidP="001154A5">
      <w:pPr>
        <w:rPr>
          <w:rFonts w:ascii="Helvetica" w:hAnsi="Helvetica"/>
          <w:i/>
        </w:rPr>
      </w:pPr>
    </w:p>
    <w:p w14:paraId="38249D04" w14:textId="77777777" w:rsidR="0086245A" w:rsidRDefault="0086245A" w:rsidP="0086245A">
      <w:pPr>
        <w:rPr>
          <w:rFonts w:ascii="Helvetica" w:hAnsi="Helvetica"/>
          <w:i/>
        </w:rPr>
      </w:pPr>
      <w:r>
        <w:rPr>
          <w:rFonts w:ascii="Helvetica" w:hAnsi="Helvetica"/>
          <w:i/>
        </w:rPr>
        <w:t>MA-HSS.7.T1b.2:</w:t>
      </w:r>
      <w:r w:rsidRPr="00283EB2">
        <w:rPr>
          <w:rFonts w:ascii="Helvetica" w:hAnsi="Helvetica"/>
          <w:i/>
        </w:rPr>
        <w:t xml:space="preserve"> </w:t>
      </w:r>
      <w:r w:rsidRPr="00B4725E">
        <w:rPr>
          <w:rFonts w:ascii="Helvetica" w:hAnsi="Helvetica"/>
          <w:i/>
        </w:rPr>
        <w:t>Describe important economic, political, and religious developments in Indian and Central Asian history and evaluate the ways in which they conform to or differ from developments in societies in other regions of the world.</w:t>
      </w:r>
    </w:p>
    <w:p w14:paraId="2B7914A8" w14:textId="77777777" w:rsidR="0086245A" w:rsidRDefault="0086245A" w:rsidP="001154A5">
      <w:pPr>
        <w:rPr>
          <w:rFonts w:ascii="Helvetica" w:hAnsi="Helvetica"/>
          <w:i/>
        </w:rPr>
      </w:pPr>
    </w:p>
    <w:p w14:paraId="4EA42B4F" w14:textId="6FA86D61" w:rsidR="00B56F76" w:rsidRDefault="00B56F76" w:rsidP="001154A5">
      <w:pPr>
        <w:rPr>
          <w:rFonts w:ascii="Helvetica" w:hAnsi="Helvetica"/>
          <w:i/>
        </w:rPr>
      </w:pPr>
      <w:r>
        <w:rPr>
          <w:rFonts w:ascii="Helvetica" w:hAnsi="Helvetica"/>
          <w:i/>
        </w:rPr>
        <w:t>MA-HSS.7.T2b.2:</w:t>
      </w:r>
      <w:r w:rsidRPr="00283EB2">
        <w:rPr>
          <w:rFonts w:ascii="Helvetica" w:hAnsi="Helvetica"/>
          <w:i/>
        </w:rPr>
        <w:t xml:space="preserve"> </w:t>
      </w:r>
      <w:r w:rsidRPr="00B56F76">
        <w:rPr>
          <w:rFonts w:ascii="Helvetica" w:hAnsi="Helvetica"/>
          <w:i/>
        </w:rPr>
        <w:t>Describe important economic, political, and religious developments in early Chinese history and evaluate the ways in which they are similar to or different from the characteristics of societies in other regions of the world.</w:t>
      </w:r>
    </w:p>
    <w:p w14:paraId="0023EF4D" w14:textId="77777777" w:rsidR="00A4180E" w:rsidRDefault="00A4180E" w:rsidP="00A4180E">
      <w:pPr>
        <w:rPr>
          <w:rFonts w:ascii="Helvetica" w:hAnsi="Helvetica"/>
          <w:i/>
        </w:rPr>
      </w:pPr>
    </w:p>
    <w:p w14:paraId="7DA0182A" w14:textId="77777777" w:rsidR="00A4180E" w:rsidRPr="00B83C08" w:rsidRDefault="00A4180E" w:rsidP="00A4180E">
      <w:pPr>
        <w:rPr>
          <w:rFonts w:ascii="Helvetica" w:hAnsi="Helvetica"/>
          <w:i/>
        </w:rPr>
      </w:pPr>
      <w:r>
        <w:rPr>
          <w:rFonts w:ascii="Helvetica" w:hAnsi="Helvetica"/>
          <w:i/>
        </w:rPr>
        <w:t xml:space="preserve">MA-HSS.4.P6: </w:t>
      </w:r>
      <w:r w:rsidRPr="001A3766">
        <w:rPr>
          <w:rFonts w:ascii="Helvetica" w:hAnsi="Helvetica"/>
          <w:i/>
        </w:rPr>
        <w:t>Argue or explain conclusions, using valid reasoning and evidence.</w:t>
      </w:r>
    </w:p>
    <w:p w14:paraId="7F64D33E" w14:textId="77777777" w:rsidR="001154A5" w:rsidRPr="000D2FBE" w:rsidRDefault="001154A5" w:rsidP="001154A5">
      <w:pPr>
        <w:rPr>
          <w:rFonts w:ascii="Helvetica" w:hAnsi="Helvetica"/>
        </w:rPr>
      </w:pPr>
    </w:p>
    <w:p w14:paraId="5A08EA62" w14:textId="77777777" w:rsidR="001154A5" w:rsidRPr="005C7220" w:rsidRDefault="001154A5" w:rsidP="001154A5">
      <w:pPr>
        <w:rPr>
          <w:rFonts w:ascii="Helvetica" w:hAnsi="Helvetica"/>
          <w:b/>
        </w:rPr>
      </w:pPr>
      <w:r w:rsidRPr="005C7220">
        <w:rPr>
          <w:rFonts w:ascii="Helvetica" w:hAnsi="Helvetica"/>
          <w:b/>
        </w:rPr>
        <w:t>Common Core: Literacy</w:t>
      </w:r>
    </w:p>
    <w:p w14:paraId="23148AFE" w14:textId="77777777" w:rsidR="001154A5" w:rsidRDefault="001154A5" w:rsidP="001154A5">
      <w:pPr>
        <w:rPr>
          <w:rFonts w:ascii="Helvetica" w:hAnsi="Helvetica"/>
        </w:rPr>
      </w:pPr>
    </w:p>
    <w:p w14:paraId="6625007F" w14:textId="77777777" w:rsidR="001154A5" w:rsidRDefault="001154A5" w:rsidP="001154A5">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3490FA41" w14:textId="77777777" w:rsidR="001154A5" w:rsidRDefault="001154A5" w:rsidP="001154A5">
      <w:pPr>
        <w:rPr>
          <w:rFonts w:ascii="Helvetica" w:hAnsi="Helvetica"/>
          <w:i/>
        </w:rPr>
      </w:pPr>
    </w:p>
    <w:p w14:paraId="38DD5B97" w14:textId="77777777" w:rsidR="001154A5" w:rsidRDefault="001154A5" w:rsidP="001154A5">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1F0F90BD" w14:textId="77777777" w:rsidR="001154A5" w:rsidRDefault="001154A5" w:rsidP="001154A5">
      <w:pPr>
        <w:rPr>
          <w:rFonts w:ascii="Helvetica" w:hAnsi="Helvetica"/>
          <w:i/>
        </w:rPr>
      </w:pPr>
    </w:p>
    <w:p w14:paraId="5A374EF1" w14:textId="77777777" w:rsidR="00B1637C" w:rsidRDefault="00B1637C" w:rsidP="00B1637C">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16DC54BC" w14:textId="77777777" w:rsidR="00B1637C" w:rsidRDefault="00B1637C" w:rsidP="00B1637C">
      <w:pPr>
        <w:rPr>
          <w:rFonts w:ascii="Helvetica" w:hAnsi="Helvetica"/>
          <w:i/>
        </w:rPr>
      </w:pPr>
    </w:p>
    <w:p w14:paraId="1DAB7A54" w14:textId="77777777" w:rsidR="00B1637C" w:rsidRDefault="00B1637C" w:rsidP="00B1637C">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6AB96BB4" w14:textId="677C515D" w:rsidR="001154A5" w:rsidRDefault="001154A5" w:rsidP="001154A5">
      <w:pPr>
        <w:rPr>
          <w:rFonts w:ascii="Helvetica" w:hAnsi="Helvetica"/>
        </w:rPr>
      </w:pPr>
    </w:p>
    <w:p w14:paraId="274A5ABE" w14:textId="6A87EB76" w:rsidR="00DA282A" w:rsidRDefault="00DA282A" w:rsidP="001154A5">
      <w:pPr>
        <w:rPr>
          <w:rFonts w:ascii="Helvetica" w:hAnsi="Helvetica"/>
        </w:rPr>
      </w:pPr>
    </w:p>
    <w:p w14:paraId="7B60EFCC" w14:textId="77777777" w:rsidR="00DA282A" w:rsidRDefault="00DA282A" w:rsidP="001154A5">
      <w:pPr>
        <w:rPr>
          <w:rFonts w:ascii="Helvetica" w:hAnsi="Helvetica"/>
        </w:rPr>
      </w:pPr>
    </w:p>
    <w:p w14:paraId="6665B7FF" w14:textId="77777777" w:rsidR="001154A5" w:rsidRPr="00600AD7" w:rsidRDefault="001154A5" w:rsidP="001154A5">
      <w:pPr>
        <w:shd w:val="clear" w:color="auto" w:fill="FBE4D5" w:themeFill="accent2" w:themeFillTint="33"/>
        <w:rPr>
          <w:rFonts w:ascii="Helvetica" w:hAnsi="Helvetica"/>
          <w:b/>
        </w:rPr>
      </w:pPr>
      <w:r>
        <w:rPr>
          <w:rFonts w:ascii="Helvetica" w:hAnsi="Helvetica"/>
          <w:b/>
        </w:rPr>
        <w:lastRenderedPageBreak/>
        <w:t>PROCEDURES</w:t>
      </w:r>
    </w:p>
    <w:p w14:paraId="6750A925" w14:textId="77777777" w:rsidR="001154A5" w:rsidRDefault="001154A5" w:rsidP="001154A5">
      <w:pPr>
        <w:rPr>
          <w:rFonts w:ascii="Helvetica" w:hAnsi="Helvetica"/>
        </w:rPr>
      </w:pPr>
    </w:p>
    <w:p w14:paraId="1C75E5C8" w14:textId="7CA0A8ED" w:rsidR="001154A5" w:rsidRPr="00A918DE" w:rsidRDefault="001154A5" w:rsidP="001154A5">
      <w:pPr>
        <w:rPr>
          <w:rFonts w:ascii="Helvetica" w:hAnsi="Helvetica"/>
          <w:b/>
          <w:i/>
        </w:rPr>
      </w:pPr>
      <w:r w:rsidRPr="00ED2E76">
        <w:rPr>
          <w:rFonts w:ascii="Helvetica" w:hAnsi="Helvetica"/>
          <w:b/>
        </w:rPr>
        <w:t>Inquiry Question</w:t>
      </w:r>
      <w:r w:rsidRPr="00EF79FB">
        <w:rPr>
          <w:rFonts w:ascii="Helvetica" w:hAnsi="Helvetica"/>
          <w:b/>
        </w:rPr>
        <w:t xml:space="preserve">: </w:t>
      </w:r>
      <w:r w:rsidRPr="001154A5">
        <w:rPr>
          <w:rFonts w:ascii="Helvetica" w:hAnsi="Helvetica"/>
          <w:b/>
          <w:i/>
        </w:rPr>
        <w:t>If you could live in any Asian empire, which one would it be and why?</w:t>
      </w:r>
    </w:p>
    <w:p w14:paraId="64EB00E7" w14:textId="19726C65" w:rsidR="00D35FE4" w:rsidRPr="00E02E59" w:rsidRDefault="00D35FE4" w:rsidP="00D35FE4">
      <w:pPr>
        <w:rPr>
          <w:rFonts w:ascii="Helvetica" w:hAnsi="Helvetica"/>
          <w:b/>
        </w:rPr>
      </w:pPr>
      <w:r w:rsidRPr="00E02E59">
        <w:rPr>
          <w:rFonts w:ascii="Helvetica" w:hAnsi="Helvetica"/>
          <w:b/>
        </w:rPr>
        <w:t>PREPARATION</w:t>
      </w:r>
    </w:p>
    <w:p w14:paraId="268E87F2" w14:textId="77777777" w:rsidR="00D35FE4" w:rsidRDefault="00D35FE4" w:rsidP="00D35FE4">
      <w:pPr>
        <w:rPr>
          <w:rFonts w:ascii="Helvetica" w:hAnsi="Helvetica"/>
        </w:rPr>
      </w:pPr>
    </w:p>
    <w:p w14:paraId="45020337" w14:textId="669B6B22" w:rsidR="00D35FE4" w:rsidRDefault="00D35FE4" w:rsidP="00D35FE4">
      <w:pPr>
        <w:rPr>
          <w:rFonts w:ascii="Helvetica" w:hAnsi="Helvetica"/>
        </w:rPr>
      </w:pPr>
      <w:r w:rsidRPr="00E02E59">
        <w:rPr>
          <w:rFonts w:ascii="Helvetica" w:hAnsi="Helvetica"/>
        </w:rPr>
        <w:t>This lesson uses a method called</w:t>
      </w:r>
      <w:r>
        <w:rPr>
          <w:rFonts w:ascii="Helvetica" w:hAnsi="Helvetica"/>
        </w:rPr>
        <w:t xml:space="preserve"> Zoom In</w:t>
      </w:r>
      <w:r w:rsidR="00A123A7">
        <w:rPr>
          <w:rFonts w:ascii="Helvetica" w:hAnsi="Helvetica"/>
        </w:rPr>
        <w:t xml:space="preserve"> Inquiry</w:t>
      </w:r>
      <w:r>
        <w:rPr>
          <w:rFonts w:ascii="Helvetica" w:hAnsi="Helvetica"/>
        </w:rPr>
        <w:t>. The key to Zoom In</w:t>
      </w:r>
      <w:r w:rsidR="00A123A7">
        <w:rPr>
          <w:rFonts w:ascii="Helvetica" w:hAnsi="Helvetica"/>
        </w:rPr>
        <w:t xml:space="preserve"> </w:t>
      </w:r>
      <w:r w:rsidR="004A3D4B">
        <w:rPr>
          <w:rFonts w:ascii="Helvetica" w:hAnsi="Helvetica"/>
        </w:rPr>
        <w:t>Inquiry</w:t>
      </w:r>
      <w:r>
        <w:rPr>
          <w:rFonts w:ascii="Helvetica" w:hAnsi="Helvetica"/>
        </w:rPr>
        <w:t xml:space="preserve"> is that you as a teacher allow the students to explore an image </w:t>
      </w:r>
      <w:r w:rsidR="004A3D4B">
        <w:rPr>
          <w:rFonts w:ascii="Helvetica" w:hAnsi="Helvetica"/>
        </w:rPr>
        <w:t>in three successive “zoom ins</w:t>
      </w:r>
      <w:r>
        <w:rPr>
          <w:rFonts w:ascii="Helvetica" w:hAnsi="Helvetica"/>
        </w:rPr>
        <w:t>.</w:t>
      </w:r>
      <w:r w:rsidR="004A3D4B">
        <w:rPr>
          <w:rFonts w:ascii="Helvetica" w:hAnsi="Helvetica"/>
        </w:rPr>
        <w:t>”</w:t>
      </w:r>
    </w:p>
    <w:p w14:paraId="79422693" w14:textId="77777777" w:rsidR="00D35FE4" w:rsidRDefault="00D35FE4" w:rsidP="00D35FE4">
      <w:pPr>
        <w:rPr>
          <w:rFonts w:ascii="Helvetica" w:hAnsi="Helvetica"/>
        </w:rPr>
      </w:pPr>
    </w:p>
    <w:p w14:paraId="79CECE2F" w14:textId="27918BF2" w:rsidR="00D35FE4" w:rsidRPr="00EA371C" w:rsidRDefault="00B2194F" w:rsidP="00D35FE4">
      <w:pPr>
        <w:rPr>
          <w:rFonts w:ascii="Helvetica" w:hAnsi="Helvetica"/>
        </w:rPr>
      </w:pPr>
      <w:r>
        <w:rPr>
          <w:rFonts w:ascii="Helvetica" w:hAnsi="Helvetica"/>
        </w:rPr>
        <w:t>Zoom In Inquiry</w:t>
      </w:r>
      <w:r w:rsidR="00D35FE4">
        <w:rPr>
          <w:rFonts w:ascii="Helvetica" w:hAnsi="Helvetica"/>
        </w:rPr>
        <w:t>:</w:t>
      </w:r>
    </w:p>
    <w:p w14:paraId="2E4E1379" w14:textId="3C596571" w:rsidR="00B2194F" w:rsidRDefault="00B2194F" w:rsidP="0079042A">
      <w:pPr>
        <w:pStyle w:val="ListParagraph"/>
        <w:numPr>
          <w:ilvl w:val="0"/>
          <w:numId w:val="15"/>
        </w:numPr>
        <w:rPr>
          <w:rFonts w:ascii="Helvetica" w:hAnsi="Helvetica"/>
        </w:rPr>
      </w:pPr>
      <w:r>
        <w:rPr>
          <w:rFonts w:ascii="Helvetica" w:hAnsi="Helvetica"/>
        </w:rPr>
        <w:t>The teacher has students</w:t>
      </w:r>
      <w:r w:rsidRPr="00B2194F">
        <w:rPr>
          <w:rFonts w:ascii="Helvetica" w:hAnsi="Helvetica"/>
        </w:rPr>
        <w:t xml:space="preserve"> </w:t>
      </w:r>
      <w:r>
        <w:rPr>
          <w:rFonts w:ascii="Helvetica" w:hAnsi="Helvetica"/>
        </w:rPr>
        <w:t xml:space="preserve">start by </w:t>
      </w:r>
      <w:r w:rsidRPr="00B2194F">
        <w:rPr>
          <w:rFonts w:ascii="Helvetica" w:hAnsi="Helvetica"/>
        </w:rPr>
        <w:t>look</w:t>
      </w:r>
      <w:r>
        <w:rPr>
          <w:rFonts w:ascii="Helvetica" w:hAnsi="Helvetica"/>
        </w:rPr>
        <w:t>ing</w:t>
      </w:r>
      <w:r w:rsidRPr="00B2194F">
        <w:rPr>
          <w:rFonts w:ascii="Helvetica" w:hAnsi="Helvetica"/>
        </w:rPr>
        <w:t xml:space="preserve"> at </w:t>
      </w:r>
      <w:r>
        <w:rPr>
          <w:rFonts w:ascii="Helvetica" w:hAnsi="Helvetica"/>
        </w:rPr>
        <w:t xml:space="preserve">only </w:t>
      </w:r>
      <w:r w:rsidRPr="00B2194F">
        <w:rPr>
          <w:rFonts w:ascii="Helvetica" w:hAnsi="Helvetica"/>
        </w:rPr>
        <w:t xml:space="preserve">a specific part of </w:t>
      </w:r>
      <w:r>
        <w:rPr>
          <w:rFonts w:ascii="Helvetica" w:hAnsi="Helvetica"/>
        </w:rPr>
        <w:t>an</w:t>
      </w:r>
      <w:r w:rsidRPr="00B2194F">
        <w:rPr>
          <w:rFonts w:ascii="Helvetica" w:hAnsi="Helvetica"/>
        </w:rPr>
        <w:t xml:space="preserve"> </w:t>
      </w:r>
      <w:r>
        <w:rPr>
          <w:rFonts w:ascii="Helvetica" w:hAnsi="Helvetica"/>
        </w:rPr>
        <w:t>image (Zoom 1) and not the entire image.</w:t>
      </w:r>
      <w:r w:rsidRPr="00B2194F">
        <w:rPr>
          <w:rFonts w:ascii="Helvetica" w:hAnsi="Helvetica"/>
        </w:rPr>
        <w:t xml:space="preserve"> </w:t>
      </w:r>
      <w:r>
        <w:rPr>
          <w:rFonts w:ascii="Helvetica" w:hAnsi="Helvetica"/>
        </w:rPr>
        <w:t>The teacher asks, “What do you think this may be?”</w:t>
      </w:r>
      <w:r w:rsidR="00750493">
        <w:rPr>
          <w:rFonts w:ascii="Helvetica" w:hAnsi="Helvetica"/>
        </w:rPr>
        <w:t xml:space="preserve"> and “What can you tell from what you see?” or “What clues do you see?”</w:t>
      </w:r>
    </w:p>
    <w:p w14:paraId="409FC3D1" w14:textId="63C23D39" w:rsidR="00B2194F" w:rsidRDefault="00B2194F" w:rsidP="0079042A">
      <w:pPr>
        <w:pStyle w:val="ListParagraph"/>
        <w:numPr>
          <w:ilvl w:val="0"/>
          <w:numId w:val="15"/>
        </w:numPr>
        <w:rPr>
          <w:rFonts w:ascii="Helvetica" w:hAnsi="Helvetica"/>
        </w:rPr>
      </w:pPr>
      <w:r>
        <w:rPr>
          <w:rFonts w:ascii="Helvetica" w:hAnsi="Helvetica"/>
        </w:rPr>
        <w:t>The teacher then reveals a slightly larger view of the image</w:t>
      </w:r>
      <w:r w:rsidR="007E15FE">
        <w:rPr>
          <w:rFonts w:ascii="Helvetica" w:hAnsi="Helvetica"/>
        </w:rPr>
        <w:t xml:space="preserve"> (Zoom 2)</w:t>
      </w:r>
      <w:r>
        <w:rPr>
          <w:rFonts w:ascii="Helvetica" w:hAnsi="Helvetica"/>
        </w:rPr>
        <w:t>.</w:t>
      </w:r>
      <w:r w:rsidR="007E15FE">
        <w:rPr>
          <w:rFonts w:ascii="Helvetica" w:hAnsi="Helvetica"/>
        </w:rPr>
        <w:t xml:space="preserve"> The teacher asks, “What do you think this may be?” and “What can you tell from what you see?” or “What clues do you see?”</w:t>
      </w:r>
    </w:p>
    <w:p w14:paraId="33B6023B" w14:textId="3E8C6247" w:rsidR="00B2194F" w:rsidRDefault="00B2194F" w:rsidP="0079042A">
      <w:pPr>
        <w:pStyle w:val="ListParagraph"/>
        <w:numPr>
          <w:ilvl w:val="0"/>
          <w:numId w:val="15"/>
        </w:numPr>
        <w:rPr>
          <w:rFonts w:ascii="Helvetica" w:hAnsi="Helvetica"/>
        </w:rPr>
      </w:pPr>
      <w:r>
        <w:rPr>
          <w:rFonts w:ascii="Helvetica" w:hAnsi="Helvetica"/>
        </w:rPr>
        <w:t xml:space="preserve">Finally, the teacher </w:t>
      </w:r>
      <w:r w:rsidR="007E15FE">
        <w:rPr>
          <w:rFonts w:ascii="Helvetica" w:hAnsi="Helvetica"/>
        </w:rPr>
        <w:t>shows the entire image (Zoom 3) to the students.</w:t>
      </w:r>
      <w:r w:rsidRPr="00B2194F">
        <w:rPr>
          <w:rFonts w:ascii="Helvetica" w:hAnsi="Helvetica"/>
        </w:rPr>
        <w:t xml:space="preserve"> </w:t>
      </w:r>
      <w:r w:rsidR="007E15FE">
        <w:rPr>
          <w:rFonts w:ascii="Helvetica" w:hAnsi="Helvetica"/>
        </w:rPr>
        <w:t>The teacher asks, “What do you think this may be?” and “What can you tell from what you see?” or “What clues do you see?”</w:t>
      </w:r>
    </w:p>
    <w:p w14:paraId="2AA31071" w14:textId="4CBA7FF0" w:rsidR="007E15FE" w:rsidRPr="00B2194F" w:rsidRDefault="007E15FE" w:rsidP="0079042A">
      <w:pPr>
        <w:pStyle w:val="ListParagraph"/>
        <w:numPr>
          <w:ilvl w:val="0"/>
          <w:numId w:val="15"/>
        </w:numPr>
        <w:rPr>
          <w:rFonts w:ascii="Helvetica" w:hAnsi="Helvetica"/>
        </w:rPr>
      </w:pPr>
      <w:r>
        <w:rPr>
          <w:rFonts w:ascii="Helvetica" w:hAnsi="Helvetica"/>
        </w:rPr>
        <w:t>Finally, the teacher explains what the image is of and connects it to the lesson.</w:t>
      </w:r>
    </w:p>
    <w:p w14:paraId="31152FC1" w14:textId="77777777" w:rsidR="00D35FE4" w:rsidRDefault="00D35FE4" w:rsidP="00D35FE4">
      <w:pPr>
        <w:rPr>
          <w:rFonts w:ascii="Helvetica" w:hAnsi="Helvetica"/>
        </w:rPr>
      </w:pPr>
    </w:p>
    <w:p w14:paraId="14D5B9B6" w14:textId="2BE0967B" w:rsidR="00D35FE4" w:rsidRPr="00E02E59" w:rsidRDefault="00D35FE4" w:rsidP="00D35FE4">
      <w:pPr>
        <w:rPr>
          <w:rFonts w:ascii="Helvetica" w:hAnsi="Helvetica"/>
        </w:rPr>
      </w:pPr>
      <w:r>
        <w:rPr>
          <w:rFonts w:ascii="Helvetica" w:hAnsi="Helvetica"/>
        </w:rPr>
        <w:t xml:space="preserve">If this is your first time using </w:t>
      </w:r>
      <w:r w:rsidR="0048026D">
        <w:rPr>
          <w:rFonts w:ascii="Helvetica" w:hAnsi="Helvetica"/>
        </w:rPr>
        <w:t>Zoom In</w:t>
      </w:r>
      <w:r w:rsidR="00C60174">
        <w:rPr>
          <w:rFonts w:ascii="Helvetica" w:hAnsi="Helvetica"/>
        </w:rPr>
        <w:t xml:space="preserve"> Inquiry</w:t>
      </w:r>
      <w:r w:rsidR="00043FEA">
        <w:rPr>
          <w:rFonts w:ascii="Helvetica" w:hAnsi="Helvetica"/>
        </w:rPr>
        <w:t>, we</w:t>
      </w:r>
      <w:r>
        <w:rPr>
          <w:rFonts w:ascii="Helvetica" w:hAnsi="Helvetica"/>
        </w:rPr>
        <w:t xml:space="preserve"> </w:t>
      </w:r>
      <w:r w:rsidR="00043FEA">
        <w:rPr>
          <w:rFonts w:ascii="Helvetica" w:hAnsi="Helvetica"/>
        </w:rPr>
        <w:t>r</w:t>
      </w:r>
      <w:r>
        <w:rPr>
          <w:rFonts w:ascii="Helvetica" w:hAnsi="Helvetica"/>
        </w:rPr>
        <w:t xml:space="preserve">ecommend </w:t>
      </w:r>
      <w:r w:rsidR="00043FEA">
        <w:rPr>
          <w:rFonts w:ascii="Helvetica" w:hAnsi="Helvetica"/>
        </w:rPr>
        <w:t>watching this</w:t>
      </w:r>
      <w:r>
        <w:rPr>
          <w:rFonts w:ascii="Helvetica" w:hAnsi="Helvetica"/>
        </w:rPr>
        <w:t xml:space="preserve"> video example from Grade </w:t>
      </w:r>
      <w:r w:rsidR="0048026D">
        <w:rPr>
          <w:rFonts w:ascii="Helvetica" w:hAnsi="Helvetica"/>
        </w:rPr>
        <w:t>4</w:t>
      </w:r>
      <w:r>
        <w:rPr>
          <w:rFonts w:ascii="Helvetica" w:hAnsi="Helvetica"/>
        </w:rPr>
        <w:t xml:space="preserve"> </w:t>
      </w:r>
      <w:r w:rsidR="00043FEA">
        <w:rPr>
          <w:rFonts w:ascii="Helvetica" w:hAnsi="Helvetica"/>
        </w:rPr>
        <w:t xml:space="preserve">produced by </w:t>
      </w:r>
      <w:r w:rsidR="0048026D">
        <w:rPr>
          <w:rFonts w:ascii="Helvetica" w:hAnsi="Helvetica"/>
        </w:rPr>
        <w:t>Explorify:</w:t>
      </w:r>
      <w:r>
        <w:rPr>
          <w:rFonts w:ascii="Helvetica" w:hAnsi="Helvetica"/>
        </w:rPr>
        <w:t xml:space="preserve"> </w:t>
      </w:r>
      <w:r w:rsidR="0048026D" w:rsidRPr="0048026D">
        <w:rPr>
          <w:rFonts w:ascii="Helvetica" w:hAnsi="Helvetica"/>
        </w:rPr>
        <w:t>https://vimeo.com/205234946</w:t>
      </w:r>
    </w:p>
    <w:p w14:paraId="79F1EA31" w14:textId="77777777" w:rsidR="001154A5" w:rsidRDefault="001154A5" w:rsidP="001154A5">
      <w:pPr>
        <w:rPr>
          <w:rFonts w:ascii="Helvetica" w:hAnsi="Helvetica"/>
          <w:b/>
        </w:rPr>
      </w:pPr>
    </w:p>
    <w:p w14:paraId="50B24E2A" w14:textId="1C39DA1D" w:rsidR="001154A5" w:rsidRDefault="001154A5" w:rsidP="001154A5">
      <w:pPr>
        <w:rPr>
          <w:rFonts w:ascii="Helvetica" w:hAnsi="Helvetica"/>
          <w:b/>
        </w:rPr>
      </w:pPr>
      <w:r w:rsidRPr="008F2E56">
        <w:rPr>
          <w:rFonts w:ascii="Helvetica" w:hAnsi="Helvetica"/>
          <w:b/>
        </w:rPr>
        <w:t>A. OPENER (</w:t>
      </w:r>
      <w:r>
        <w:rPr>
          <w:rFonts w:ascii="Helvetica" w:hAnsi="Helvetica"/>
          <w:b/>
        </w:rPr>
        <w:t>1</w:t>
      </w:r>
      <w:r w:rsidR="00C0516F">
        <w:rPr>
          <w:rFonts w:ascii="Helvetica" w:hAnsi="Helvetica"/>
          <w:b/>
        </w:rPr>
        <w:t>0</w:t>
      </w:r>
      <w:r>
        <w:rPr>
          <w:rFonts w:ascii="Helvetica" w:hAnsi="Helvetica"/>
          <w:b/>
        </w:rPr>
        <w:t xml:space="preserve"> </w:t>
      </w:r>
      <w:r w:rsidRPr="008F2E56">
        <w:rPr>
          <w:rFonts w:ascii="Helvetica" w:hAnsi="Helvetica"/>
          <w:b/>
        </w:rPr>
        <w:t>minutes)</w:t>
      </w:r>
    </w:p>
    <w:p w14:paraId="636D7E8B" w14:textId="77777777" w:rsidR="001154A5" w:rsidRDefault="001154A5" w:rsidP="001154A5">
      <w:pPr>
        <w:rPr>
          <w:rFonts w:ascii="Helvetica" w:hAnsi="Helvetica"/>
          <w:b/>
        </w:rPr>
      </w:pPr>
    </w:p>
    <w:p w14:paraId="2310BDB5" w14:textId="000EC7F2" w:rsidR="00675580" w:rsidRDefault="00C16CDA" w:rsidP="001154A5">
      <w:pPr>
        <w:rPr>
          <w:rFonts w:ascii="Helvetica" w:hAnsi="Helvetica"/>
          <w:b/>
        </w:rPr>
      </w:pPr>
      <w:r>
        <w:rPr>
          <w:rFonts w:ascii="Helvetica" w:hAnsi="Helvetica"/>
          <w:b/>
        </w:rPr>
        <w:t>1</w:t>
      </w:r>
      <w:r w:rsidR="00675580">
        <w:rPr>
          <w:rFonts w:ascii="Helvetica" w:hAnsi="Helvetica"/>
          <w:b/>
        </w:rPr>
        <w:t xml:space="preserve">. Zoom In </w:t>
      </w:r>
      <w:r w:rsidR="007D2244">
        <w:rPr>
          <w:rFonts w:ascii="Helvetica" w:hAnsi="Helvetica"/>
          <w:b/>
        </w:rPr>
        <w:t xml:space="preserve">Inquiry </w:t>
      </w:r>
      <w:r w:rsidR="00675580">
        <w:rPr>
          <w:rFonts w:ascii="Helvetica" w:hAnsi="Helvetica"/>
          <w:b/>
        </w:rPr>
        <w:t>Activity</w:t>
      </w:r>
    </w:p>
    <w:p w14:paraId="0AF10A5B" w14:textId="135CE224" w:rsidR="00555D23" w:rsidRDefault="007C6644" w:rsidP="00BA79F1">
      <w:pPr>
        <w:rPr>
          <w:rFonts w:ascii="Helvetica" w:hAnsi="Helvetica"/>
        </w:rPr>
      </w:pPr>
      <w:r>
        <w:rPr>
          <w:rFonts w:ascii="Helvetica" w:hAnsi="Helvetica"/>
        </w:rPr>
        <w:t>P</w:t>
      </w:r>
      <w:r w:rsidR="00555D23">
        <w:rPr>
          <w:rFonts w:ascii="Helvetica" w:hAnsi="Helvetica"/>
        </w:rPr>
        <w:t xml:space="preserve">ut students in small groups. </w:t>
      </w:r>
      <w:r w:rsidR="00BA79F1">
        <w:rPr>
          <w:rFonts w:ascii="Helvetica" w:hAnsi="Helvetica"/>
        </w:rPr>
        <w:t>Give students the Zoom 1 image (</w:t>
      </w:r>
      <w:r w:rsidR="00557CAA">
        <w:rPr>
          <w:rFonts w:ascii="Helvetica" w:hAnsi="Helvetica"/>
        </w:rPr>
        <w:t>SOURCEBOOK</w:t>
      </w:r>
      <w:r w:rsidR="00366732">
        <w:rPr>
          <w:rFonts w:ascii="Helvetica" w:hAnsi="Helvetica"/>
        </w:rPr>
        <w:t xml:space="preserve"> </w:t>
      </w:r>
      <w:r w:rsidR="00EF5FE4">
        <w:rPr>
          <w:rFonts w:ascii="Helvetica" w:hAnsi="Helvetica"/>
        </w:rPr>
        <w:t>4-18</w:t>
      </w:r>
      <w:r w:rsidR="00BA79F1">
        <w:rPr>
          <w:rFonts w:ascii="Helvetica" w:hAnsi="Helvetica"/>
        </w:rPr>
        <w:t>.A). Project the</w:t>
      </w:r>
      <w:r w:rsidR="00555D23">
        <w:rPr>
          <w:rFonts w:ascii="Helvetica" w:hAnsi="Helvetica"/>
        </w:rPr>
        <w:t xml:space="preserve"> Zoom 1 image for the class. T</w:t>
      </w:r>
      <w:r w:rsidR="00BA79F1">
        <w:rPr>
          <w:rFonts w:ascii="Helvetica" w:hAnsi="Helvetica"/>
        </w:rPr>
        <w:t>ell the students to look at the image closely.</w:t>
      </w:r>
      <w:r w:rsidR="00555D23">
        <w:rPr>
          <w:rFonts w:ascii="Helvetica" w:hAnsi="Helvetica"/>
        </w:rPr>
        <w:t xml:space="preserve"> In their groups, they should look at the details or clues and make educated guesses as to what the picture may be of. Ask the following questions: “What do you think this may be?”, “What can you tell from what you see?”, “What clues do you see?” Anticipated responses may include: a door, a castle, a bridge. Have students examine the source for about 2-3 minutes.</w:t>
      </w:r>
    </w:p>
    <w:p w14:paraId="5F868104" w14:textId="77777777" w:rsidR="00555D23" w:rsidRDefault="00555D23" w:rsidP="00BA79F1">
      <w:pPr>
        <w:rPr>
          <w:rFonts w:ascii="Helvetica" w:hAnsi="Helvetica"/>
        </w:rPr>
      </w:pPr>
    </w:p>
    <w:p w14:paraId="3E70FCD5" w14:textId="082B5F4F" w:rsidR="00555D23" w:rsidRDefault="00555D23" w:rsidP="00555D23">
      <w:pPr>
        <w:rPr>
          <w:rFonts w:ascii="Helvetica" w:hAnsi="Helvetica"/>
        </w:rPr>
      </w:pPr>
      <w:r>
        <w:rPr>
          <w:rFonts w:ascii="Helvetica" w:hAnsi="Helvetica"/>
        </w:rPr>
        <w:t>Give students the Zoom 2 image (</w:t>
      </w:r>
      <w:r w:rsidR="00557CAA">
        <w:rPr>
          <w:rFonts w:ascii="Helvetica" w:hAnsi="Helvetica"/>
        </w:rPr>
        <w:t>SOURCEBOOK</w:t>
      </w:r>
      <w:r>
        <w:rPr>
          <w:rFonts w:ascii="Helvetica" w:hAnsi="Helvetica"/>
        </w:rPr>
        <w:t xml:space="preserve"> </w:t>
      </w:r>
      <w:r w:rsidR="00EF5FE4">
        <w:rPr>
          <w:rFonts w:ascii="Helvetica" w:hAnsi="Helvetica"/>
        </w:rPr>
        <w:t>4-18</w:t>
      </w:r>
      <w:r>
        <w:rPr>
          <w:rFonts w:ascii="Helvetica" w:hAnsi="Helvetica"/>
        </w:rPr>
        <w:t>.A). Project the Zoom 2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a door, a castle, a bridge</w:t>
      </w:r>
      <w:r w:rsidR="00DD5036">
        <w:rPr>
          <w:rFonts w:ascii="Helvetica" w:hAnsi="Helvetica"/>
        </w:rPr>
        <w:t>, a fort, a mountain ranger station</w:t>
      </w:r>
      <w:r>
        <w:rPr>
          <w:rFonts w:ascii="Helvetica" w:hAnsi="Helvetica"/>
        </w:rPr>
        <w:t>. Have students examine the source for about 2-3 minutes.</w:t>
      </w:r>
    </w:p>
    <w:p w14:paraId="4C5C210B" w14:textId="77777777" w:rsidR="00BA79F1" w:rsidRDefault="00BA79F1" w:rsidP="00BA79F1">
      <w:pPr>
        <w:rPr>
          <w:rFonts w:ascii="Helvetica" w:hAnsi="Helvetica"/>
        </w:rPr>
      </w:pPr>
    </w:p>
    <w:p w14:paraId="303F3FB9" w14:textId="686240BE" w:rsidR="00C616D8" w:rsidRDefault="00C616D8" w:rsidP="00C616D8">
      <w:pPr>
        <w:rPr>
          <w:rFonts w:ascii="Helvetica" w:hAnsi="Helvetica"/>
        </w:rPr>
      </w:pPr>
      <w:r>
        <w:rPr>
          <w:rFonts w:ascii="Helvetica" w:hAnsi="Helvetica"/>
        </w:rPr>
        <w:lastRenderedPageBreak/>
        <w:t>Give students the Zoom 3 image (</w:t>
      </w:r>
      <w:r w:rsidR="00557CAA">
        <w:rPr>
          <w:rFonts w:ascii="Helvetica" w:hAnsi="Helvetica"/>
        </w:rPr>
        <w:t>SOURCEBOOK</w:t>
      </w:r>
      <w:r>
        <w:rPr>
          <w:rFonts w:ascii="Helvetica" w:hAnsi="Helvetica"/>
        </w:rPr>
        <w:t xml:space="preserve"> </w:t>
      </w:r>
      <w:r w:rsidR="00EF5FE4">
        <w:rPr>
          <w:rFonts w:ascii="Helvetica" w:hAnsi="Helvetica"/>
        </w:rPr>
        <w:t>4-18</w:t>
      </w:r>
      <w:r>
        <w:rPr>
          <w:rFonts w:ascii="Helvetica" w:hAnsi="Helvetica"/>
        </w:rPr>
        <w:t>.A). Project the Zoom 3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a door, a castle, a bridge, a fort, a mountain ranger station, a wall (Great Wall of China). Have students examine the source for about 2-3 minutes.</w:t>
      </w:r>
    </w:p>
    <w:p w14:paraId="2CDB9C7A" w14:textId="77777777" w:rsidR="00BA79F1" w:rsidRDefault="00BA79F1" w:rsidP="00BA79F1">
      <w:pPr>
        <w:rPr>
          <w:rFonts w:ascii="Helvetica" w:hAnsi="Helvetica"/>
        </w:rPr>
      </w:pPr>
    </w:p>
    <w:p w14:paraId="4E408674" w14:textId="5E2C07A2" w:rsidR="00BA79F1" w:rsidRPr="00C616D8" w:rsidRDefault="00C616D8" w:rsidP="001154A5">
      <w:pPr>
        <w:rPr>
          <w:rFonts w:ascii="Helvetica" w:hAnsi="Helvetica"/>
        </w:rPr>
      </w:pPr>
      <w:r w:rsidRPr="00C616D8">
        <w:rPr>
          <w:rFonts w:ascii="Helvetica" w:hAnsi="Helvetica"/>
        </w:rPr>
        <w:t xml:space="preserve">Tell </w:t>
      </w:r>
      <w:r>
        <w:rPr>
          <w:rFonts w:ascii="Helvetica" w:hAnsi="Helvetica"/>
        </w:rPr>
        <w:t>students that this is an image of the Great Wall of China. Show students the Great Wall of China Map.</w:t>
      </w:r>
      <w:r w:rsidR="00291E69">
        <w:rPr>
          <w:rFonts w:ascii="Helvetica" w:hAnsi="Helvetica"/>
        </w:rPr>
        <w:t xml:space="preserve"> Tell students that today we will be studying the Great Empires of Asia. One of those empires was Qin (pronounce</w:t>
      </w:r>
      <w:r w:rsidR="00121171">
        <w:rPr>
          <w:rFonts w:ascii="Helvetica" w:hAnsi="Helvetica"/>
        </w:rPr>
        <w:t>d</w:t>
      </w:r>
      <w:r w:rsidR="00291E69">
        <w:rPr>
          <w:rFonts w:ascii="Helvetica" w:hAnsi="Helvetica"/>
        </w:rPr>
        <w:t xml:space="preserve"> </w:t>
      </w:r>
      <w:r w:rsidR="005C6A00">
        <w:rPr>
          <w:rFonts w:ascii="Helvetica" w:hAnsi="Helvetica"/>
        </w:rPr>
        <w:t>c</w:t>
      </w:r>
      <w:r w:rsidR="00950852">
        <w:rPr>
          <w:rFonts w:ascii="Helvetica" w:hAnsi="Helvetica"/>
        </w:rPr>
        <w:t>h</w:t>
      </w:r>
      <w:r w:rsidR="00291E69">
        <w:rPr>
          <w:rFonts w:ascii="Helvetica" w:hAnsi="Helvetica"/>
        </w:rPr>
        <w:t>in)</w:t>
      </w:r>
      <w:r w:rsidR="0054213C">
        <w:rPr>
          <w:rFonts w:ascii="Helvetica" w:hAnsi="Helvetica"/>
        </w:rPr>
        <w:t xml:space="preserve"> China</w:t>
      </w:r>
      <w:r w:rsidR="00F00E71">
        <w:rPr>
          <w:rFonts w:ascii="Helvetica" w:hAnsi="Helvetica"/>
        </w:rPr>
        <w:t xml:space="preserve"> (</w:t>
      </w:r>
      <w:r w:rsidR="00900916">
        <w:rPr>
          <w:rFonts w:ascii="Helvetica" w:hAnsi="Helvetica"/>
        </w:rPr>
        <w:t>“</w:t>
      </w:r>
      <w:r w:rsidR="00F00E71">
        <w:rPr>
          <w:rFonts w:ascii="Helvetica" w:hAnsi="Helvetica"/>
        </w:rPr>
        <w:t>Qin</w:t>
      </w:r>
      <w:r w:rsidR="00900916">
        <w:rPr>
          <w:rFonts w:ascii="Helvetica" w:hAnsi="Helvetica"/>
        </w:rPr>
        <w:t>”</w:t>
      </w:r>
      <w:r w:rsidR="00F00E71">
        <w:rPr>
          <w:rFonts w:ascii="Helvetica" w:hAnsi="Helvetica"/>
        </w:rPr>
        <w:t xml:space="preserve"> is where the word China comes from)</w:t>
      </w:r>
      <w:r w:rsidR="0054213C">
        <w:rPr>
          <w:rFonts w:ascii="Helvetica" w:hAnsi="Helvetica"/>
        </w:rPr>
        <w:t xml:space="preserve">. </w:t>
      </w:r>
      <w:r w:rsidR="00C444AC">
        <w:rPr>
          <w:rFonts w:ascii="Helvetica" w:hAnsi="Helvetica"/>
        </w:rPr>
        <w:t>To stop invas</w:t>
      </w:r>
      <w:r w:rsidR="00A475A4">
        <w:rPr>
          <w:rFonts w:ascii="Helvetica" w:hAnsi="Helvetica"/>
        </w:rPr>
        <w:t>ions from the Mongolians and other people</w:t>
      </w:r>
      <w:r w:rsidR="00C444AC">
        <w:rPr>
          <w:rFonts w:ascii="Helvetica" w:hAnsi="Helvetica"/>
        </w:rPr>
        <w:t xml:space="preserve"> </w:t>
      </w:r>
      <w:r w:rsidR="00A475A4">
        <w:rPr>
          <w:rFonts w:ascii="Helvetica" w:hAnsi="Helvetica"/>
        </w:rPr>
        <w:t>from</w:t>
      </w:r>
      <w:r w:rsidR="00C444AC">
        <w:rPr>
          <w:rFonts w:ascii="Helvetica" w:hAnsi="Helvetica"/>
        </w:rPr>
        <w:t xml:space="preserve"> the north</w:t>
      </w:r>
      <w:r w:rsidR="00A475A4">
        <w:rPr>
          <w:rFonts w:ascii="Helvetica" w:hAnsi="Helvetica"/>
        </w:rPr>
        <w:t xml:space="preserve"> and west</w:t>
      </w:r>
      <w:r w:rsidR="00C444AC">
        <w:rPr>
          <w:rFonts w:ascii="Helvetica" w:hAnsi="Helvetica"/>
        </w:rPr>
        <w:t xml:space="preserve">, the first Chinese emperor, a man named </w:t>
      </w:r>
      <w:r w:rsidR="00C444AC" w:rsidRPr="00C444AC">
        <w:rPr>
          <w:rFonts w:ascii="Helvetica" w:hAnsi="Helvetica"/>
        </w:rPr>
        <w:t>Qin Shi Huang</w:t>
      </w:r>
      <w:r w:rsidR="005C6A00">
        <w:rPr>
          <w:rFonts w:ascii="Helvetica" w:hAnsi="Helvetica"/>
        </w:rPr>
        <w:t xml:space="preserve"> (</w:t>
      </w:r>
      <w:r w:rsidR="007D78ED">
        <w:rPr>
          <w:rFonts w:ascii="Helvetica" w:hAnsi="Helvetica"/>
        </w:rPr>
        <w:t xml:space="preserve">pronounced </w:t>
      </w:r>
      <w:r w:rsidR="005C6A00">
        <w:rPr>
          <w:rFonts w:ascii="Helvetica" w:hAnsi="Helvetica"/>
        </w:rPr>
        <w:t>chin-s</w:t>
      </w:r>
      <w:r w:rsidR="00EB6B44">
        <w:rPr>
          <w:rFonts w:ascii="Helvetica" w:hAnsi="Helvetica"/>
        </w:rPr>
        <w:t>ure</w:t>
      </w:r>
      <w:r w:rsidR="005C6A00">
        <w:rPr>
          <w:rFonts w:ascii="Helvetica" w:hAnsi="Helvetica"/>
        </w:rPr>
        <w:t>-h</w:t>
      </w:r>
      <w:r w:rsidR="008E1C0B">
        <w:rPr>
          <w:rFonts w:ascii="Helvetica" w:hAnsi="Helvetica"/>
        </w:rPr>
        <w:t>w</w:t>
      </w:r>
      <w:r w:rsidR="00EB6B44">
        <w:rPr>
          <w:rFonts w:ascii="Helvetica" w:hAnsi="Helvetica"/>
        </w:rPr>
        <w:t>ong</w:t>
      </w:r>
      <w:r w:rsidR="00C444AC">
        <w:rPr>
          <w:rFonts w:ascii="Helvetica" w:hAnsi="Helvetica"/>
        </w:rPr>
        <w:t>)</w:t>
      </w:r>
      <w:r w:rsidR="00A475A4">
        <w:rPr>
          <w:rFonts w:ascii="Helvetica" w:hAnsi="Helvetica"/>
        </w:rPr>
        <w:t>, made this wall. It would eventually be 5,500 miles</w:t>
      </w:r>
      <w:r w:rsidR="00CB7E22">
        <w:rPr>
          <w:rFonts w:ascii="Helvetica" w:hAnsi="Helvetica"/>
        </w:rPr>
        <w:t>, which is the distance from Boston to Hawaii</w:t>
      </w:r>
      <w:r w:rsidR="00A475A4">
        <w:rPr>
          <w:rFonts w:ascii="Helvetica" w:hAnsi="Helvetica"/>
        </w:rPr>
        <w:t xml:space="preserve">. </w:t>
      </w:r>
      <w:r w:rsidR="00291E69">
        <w:rPr>
          <w:rFonts w:ascii="Helvetica" w:hAnsi="Helvetica"/>
        </w:rPr>
        <w:t xml:space="preserve"> </w:t>
      </w:r>
    </w:p>
    <w:p w14:paraId="5610C5E8" w14:textId="77777777" w:rsidR="001154A5" w:rsidRDefault="001154A5" w:rsidP="001154A5">
      <w:pPr>
        <w:outlineLvl w:val="0"/>
        <w:rPr>
          <w:rFonts w:ascii="Helvetica" w:hAnsi="Helvetica"/>
          <w:b/>
        </w:rPr>
      </w:pPr>
    </w:p>
    <w:p w14:paraId="5C852E4B" w14:textId="7D1FCDDD" w:rsidR="001154A5" w:rsidRPr="000D4595" w:rsidRDefault="001154A5" w:rsidP="001154A5">
      <w:pPr>
        <w:outlineLvl w:val="0"/>
        <w:rPr>
          <w:rFonts w:ascii="Helvetica" w:hAnsi="Helvetica"/>
          <w:b/>
        </w:rPr>
      </w:pPr>
      <w:r w:rsidRPr="000D4595">
        <w:rPr>
          <w:rFonts w:ascii="Helvetica" w:hAnsi="Helvetica"/>
          <w:b/>
        </w:rPr>
        <w:t>B. DEVELOPMENT (</w:t>
      </w:r>
      <w:r w:rsidR="00C0516F">
        <w:rPr>
          <w:rFonts w:ascii="Helvetica" w:hAnsi="Helvetica"/>
          <w:b/>
        </w:rPr>
        <w:t>20</w:t>
      </w:r>
      <w:r w:rsidRPr="000D4595">
        <w:rPr>
          <w:rFonts w:ascii="Helvetica" w:hAnsi="Helvetica"/>
          <w:b/>
        </w:rPr>
        <w:t xml:space="preserve"> minutes)</w:t>
      </w:r>
    </w:p>
    <w:p w14:paraId="7C4DEB5A" w14:textId="77777777" w:rsidR="001154A5" w:rsidRDefault="001154A5" w:rsidP="001154A5">
      <w:pPr>
        <w:rPr>
          <w:rFonts w:ascii="Helvetica" w:hAnsi="Helvetica"/>
        </w:rPr>
      </w:pPr>
    </w:p>
    <w:p w14:paraId="48D72609" w14:textId="01BAC61E" w:rsidR="00C0516F" w:rsidRPr="00F8592F" w:rsidRDefault="00C0516F" w:rsidP="00C0516F">
      <w:pPr>
        <w:rPr>
          <w:rFonts w:ascii="Helvetica" w:hAnsi="Helvetica"/>
          <w:b/>
        </w:rPr>
      </w:pPr>
      <w:r>
        <w:rPr>
          <w:rFonts w:ascii="Helvetica" w:hAnsi="Helvetica"/>
          <w:b/>
        </w:rPr>
        <w:t>2</w:t>
      </w:r>
      <w:r w:rsidRPr="002822D8">
        <w:rPr>
          <w:rFonts w:ascii="Helvetica" w:hAnsi="Helvetica"/>
          <w:b/>
        </w:rPr>
        <w:t>.</w:t>
      </w:r>
      <w:r>
        <w:rPr>
          <w:rFonts w:ascii="Helvetica" w:hAnsi="Helvetica"/>
          <w:b/>
        </w:rPr>
        <w:t xml:space="preserve"> Read About the </w:t>
      </w:r>
      <w:r w:rsidR="00BA79F1">
        <w:rPr>
          <w:rFonts w:ascii="Helvetica" w:hAnsi="Helvetica"/>
          <w:b/>
        </w:rPr>
        <w:t>Great Asian Empires</w:t>
      </w:r>
    </w:p>
    <w:p w14:paraId="00DAF1AD" w14:textId="0FA0097F" w:rsidR="00C0516F" w:rsidRPr="004941BE" w:rsidRDefault="00C0516F" w:rsidP="00C0516F">
      <w:pPr>
        <w:rPr>
          <w:rFonts w:ascii="Helvetica" w:hAnsi="Helvetica"/>
        </w:rPr>
      </w:pPr>
      <w:r>
        <w:rPr>
          <w:rFonts w:ascii="Helvetica" w:hAnsi="Helvetica"/>
          <w:bCs/>
        </w:rPr>
        <w:t xml:space="preserve">Put students in small groups and assign them one of the sources: </w:t>
      </w:r>
      <w:r w:rsidR="00452C1A" w:rsidRPr="00452C1A">
        <w:rPr>
          <w:rFonts w:ascii="Helvetica" w:hAnsi="Helvetica"/>
        </w:rPr>
        <w:t>Qin China (</w:t>
      </w:r>
      <w:r w:rsidR="00557CAA">
        <w:rPr>
          <w:rFonts w:ascii="Helvetica" w:hAnsi="Helvetica"/>
        </w:rPr>
        <w:t>SOURCEBOOK</w:t>
      </w:r>
      <w:r w:rsidR="00452C1A" w:rsidRPr="00452C1A">
        <w:rPr>
          <w:rFonts w:ascii="Helvetica" w:hAnsi="Helvetica"/>
        </w:rPr>
        <w:t xml:space="preserve"> </w:t>
      </w:r>
      <w:r w:rsidR="00EF5FE4">
        <w:rPr>
          <w:rFonts w:ascii="Helvetica" w:hAnsi="Helvetica"/>
        </w:rPr>
        <w:t>4-18</w:t>
      </w:r>
      <w:r w:rsidR="00452C1A" w:rsidRPr="00452C1A">
        <w:rPr>
          <w:rFonts w:ascii="Helvetica" w:hAnsi="Helvetica"/>
        </w:rPr>
        <w:t>.B</w:t>
      </w:r>
      <w:r w:rsidR="00452C1A">
        <w:rPr>
          <w:rFonts w:ascii="Helvetica" w:hAnsi="Helvetica"/>
        </w:rPr>
        <w:t xml:space="preserve">), </w:t>
      </w:r>
      <w:r w:rsidR="00452C1A" w:rsidRPr="00452C1A">
        <w:rPr>
          <w:rFonts w:ascii="Helvetica" w:hAnsi="Helvetica"/>
        </w:rPr>
        <w:t>Heian Japan (</w:t>
      </w:r>
      <w:r w:rsidR="00557CAA">
        <w:rPr>
          <w:rFonts w:ascii="Helvetica" w:hAnsi="Helvetica"/>
        </w:rPr>
        <w:t>SOURCEBOOK</w:t>
      </w:r>
      <w:r w:rsidR="00452C1A" w:rsidRPr="00452C1A">
        <w:rPr>
          <w:rFonts w:ascii="Helvetica" w:hAnsi="Helvetica"/>
        </w:rPr>
        <w:t xml:space="preserve"> </w:t>
      </w:r>
      <w:r w:rsidR="00EF5FE4">
        <w:rPr>
          <w:rFonts w:ascii="Helvetica" w:hAnsi="Helvetica"/>
        </w:rPr>
        <w:t>4-18</w:t>
      </w:r>
      <w:r w:rsidR="00452C1A" w:rsidRPr="00452C1A">
        <w:rPr>
          <w:rFonts w:ascii="Helvetica" w:hAnsi="Helvetica"/>
        </w:rPr>
        <w:t>.C)</w:t>
      </w:r>
      <w:r w:rsidR="00452C1A">
        <w:rPr>
          <w:rFonts w:ascii="Helvetica" w:hAnsi="Helvetica"/>
        </w:rPr>
        <w:t xml:space="preserve">, </w:t>
      </w:r>
      <w:r w:rsidR="00452C1A" w:rsidRPr="00452C1A">
        <w:rPr>
          <w:rFonts w:ascii="Helvetica" w:hAnsi="Helvetica"/>
        </w:rPr>
        <w:t>Gupta India (</w:t>
      </w:r>
      <w:r w:rsidR="00557CAA">
        <w:rPr>
          <w:rFonts w:ascii="Helvetica" w:hAnsi="Helvetica"/>
        </w:rPr>
        <w:t>SOURCEBOOK</w:t>
      </w:r>
      <w:r w:rsidR="00452C1A" w:rsidRPr="00452C1A">
        <w:rPr>
          <w:rFonts w:ascii="Helvetica" w:hAnsi="Helvetica"/>
        </w:rPr>
        <w:t xml:space="preserve"> </w:t>
      </w:r>
      <w:r w:rsidR="00EF5FE4">
        <w:rPr>
          <w:rFonts w:ascii="Helvetica" w:hAnsi="Helvetica"/>
        </w:rPr>
        <w:t>4-18</w:t>
      </w:r>
      <w:r w:rsidR="00452C1A" w:rsidRPr="00452C1A">
        <w:rPr>
          <w:rFonts w:ascii="Helvetica" w:hAnsi="Helvetica"/>
        </w:rPr>
        <w:t>.D)</w:t>
      </w:r>
      <w:r w:rsidR="00452C1A">
        <w:rPr>
          <w:rFonts w:ascii="Helvetica" w:hAnsi="Helvetica"/>
        </w:rPr>
        <w:t xml:space="preserve">, </w:t>
      </w:r>
      <w:r w:rsidR="00452C1A" w:rsidRPr="00452C1A">
        <w:rPr>
          <w:rFonts w:ascii="Helvetica" w:hAnsi="Helvetica"/>
        </w:rPr>
        <w:t>Achaemenid Persia (Iran) (</w:t>
      </w:r>
      <w:r w:rsidR="00557CAA">
        <w:rPr>
          <w:rFonts w:ascii="Helvetica" w:hAnsi="Helvetica"/>
        </w:rPr>
        <w:t>SOURCEBOOK</w:t>
      </w:r>
      <w:r w:rsidR="00452C1A" w:rsidRPr="00452C1A">
        <w:rPr>
          <w:rFonts w:ascii="Helvetica" w:hAnsi="Helvetica"/>
        </w:rPr>
        <w:t xml:space="preserve"> </w:t>
      </w:r>
      <w:r w:rsidR="00EF5FE4">
        <w:rPr>
          <w:rFonts w:ascii="Helvetica" w:hAnsi="Helvetica"/>
        </w:rPr>
        <w:t>4-18</w:t>
      </w:r>
      <w:r w:rsidR="00452C1A" w:rsidRPr="00452C1A">
        <w:rPr>
          <w:rFonts w:ascii="Helvetica" w:hAnsi="Helvetica"/>
        </w:rPr>
        <w:t>.E)</w:t>
      </w:r>
      <w:r w:rsidR="00452C1A">
        <w:rPr>
          <w:rFonts w:ascii="Helvetica" w:hAnsi="Helvetica"/>
        </w:rPr>
        <w:t>.</w:t>
      </w:r>
      <w:r w:rsidR="005214BB">
        <w:rPr>
          <w:rFonts w:ascii="Helvetica" w:hAnsi="Helvetica"/>
        </w:rPr>
        <w:t xml:space="preserve"> </w:t>
      </w:r>
      <w:r>
        <w:rPr>
          <w:rFonts w:ascii="Helvetica" w:hAnsi="Helvetica"/>
        </w:rPr>
        <w:t>Have one student from each group read their source. As the student reads, tell the other group members to underline or highlight any important information.</w:t>
      </w:r>
    </w:p>
    <w:p w14:paraId="6A763B7C" w14:textId="77777777" w:rsidR="00C0516F" w:rsidRDefault="00C0516F" w:rsidP="00C0516F">
      <w:pPr>
        <w:rPr>
          <w:rFonts w:ascii="Helvetica" w:hAnsi="Helvetica"/>
        </w:rPr>
      </w:pPr>
    </w:p>
    <w:p w14:paraId="54D4E262" w14:textId="13C71317" w:rsidR="00C0516F" w:rsidRPr="00536DF9" w:rsidRDefault="00C0516F" w:rsidP="00C0516F">
      <w:pPr>
        <w:rPr>
          <w:rFonts w:ascii="Helvetica" w:hAnsi="Helvetica"/>
          <w:b/>
        </w:rPr>
      </w:pPr>
      <w:r>
        <w:rPr>
          <w:rFonts w:ascii="Helvetica" w:hAnsi="Helvetica"/>
          <w:b/>
        </w:rPr>
        <w:t xml:space="preserve">3. Engage in a Jig Saw </w:t>
      </w:r>
      <w:r w:rsidR="00BA79F1">
        <w:rPr>
          <w:rFonts w:ascii="Helvetica" w:hAnsi="Helvetica"/>
          <w:b/>
        </w:rPr>
        <w:t>on Great Asian Empires</w:t>
      </w:r>
    </w:p>
    <w:p w14:paraId="05FDA2D8" w14:textId="70190198" w:rsidR="00C0516F" w:rsidRDefault="00C0516F" w:rsidP="00C0516F">
      <w:pPr>
        <w:rPr>
          <w:rFonts w:ascii="Helvetica" w:hAnsi="Helvetica"/>
        </w:rPr>
      </w:pPr>
      <w:r>
        <w:rPr>
          <w:rFonts w:ascii="Helvetica" w:hAnsi="Helvetica"/>
        </w:rPr>
        <w:t xml:space="preserve">Have students participate in a jig saw activity. Make new groups where at least one student from each of the original groups is included. This will create several new groups of three students, one is an expert on </w:t>
      </w:r>
      <w:r w:rsidR="00EF5FE4">
        <w:rPr>
          <w:rFonts w:ascii="Helvetica" w:hAnsi="Helvetica"/>
        </w:rPr>
        <w:t>4-18</w:t>
      </w:r>
      <w:r>
        <w:rPr>
          <w:rFonts w:ascii="Helvetica" w:hAnsi="Helvetica"/>
        </w:rPr>
        <w:t>.</w:t>
      </w:r>
      <w:r w:rsidR="00DB769C">
        <w:rPr>
          <w:rFonts w:ascii="Helvetica" w:hAnsi="Helvetica"/>
        </w:rPr>
        <w:t>B</w:t>
      </w:r>
      <w:r>
        <w:rPr>
          <w:rFonts w:ascii="Helvetica" w:hAnsi="Helvetica"/>
        </w:rPr>
        <w:t xml:space="preserve">, </w:t>
      </w:r>
      <w:r w:rsidR="00EF5FE4">
        <w:rPr>
          <w:rFonts w:ascii="Helvetica" w:hAnsi="Helvetica"/>
        </w:rPr>
        <w:t>4-18</w:t>
      </w:r>
      <w:r>
        <w:rPr>
          <w:rFonts w:ascii="Helvetica" w:hAnsi="Helvetica"/>
        </w:rPr>
        <w:t>.</w:t>
      </w:r>
      <w:r w:rsidR="00DB769C">
        <w:rPr>
          <w:rFonts w:ascii="Helvetica" w:hAnsi="Helvetica"/>
        </w:rPr>
        <w:t>C</w:t>
      </w:r>
      <w:r>
        <w:rPr>
          <w:rFonts w:ascii="Helvetica" w:hAnsi="Helvetica"/>
        </w:rPr>
        <w:t xml:space="preserve">, </w:t>
      </w:r>
      <w:r w:rsidR="00EF5FE4">
        <w:rPr>
          <w:rFonts w:ascii="Helvetica" w:hAnsi="Helvetica"/>
        </w:rPr>
        <w:t>4-18</w:t>
      </w:r>
      <w:r>
        <w:rPr>
          <w:rFonts w:ascii="Helvetica" w:hAnsi="Helvetica"/>
        </w:rPr>
        <w:t>.</w:t>
      </w:r>
      <w:r w:rsidR="00DB769C">
        <w:rPr>
          <w:rFonts w:ascii="Helvetica" w:hAnsi="Helvetica"/>
        </w:rPr>
        <w:t>D</w:t>
      </w:r>
      <w:r>
        <w:rPr>
          <w:rFonts w:ascii="Helvetica" w:hAnsi="Helvetica"/>
        </w:rPr>
        <w:t xml:space="preserve">, </w:t>
      </w:r>
      <w:r w:rsidR="00EF5FE4">
        <w:rPr>
          <w:rFonts w:ascii="Helvetica" w:hAnsi="Helvetica"/>
        </w:rPr>
        <w:t>4-18</w:t>
      </w:r>
      <w:r w:rsidR="00DB769C">
        <w:rPr>
          <w:rFonts w:ascii="Helvetica" w:hAnsi="Helvetica"/>
        </w:rPr>
        <w:t>.E</w:t>
      </w:r>
      <w:r>
        <w:rPr>
          <w:rFonts w:ascii="Helvetica" w:hAnsi="Helvetica"/>
        </w:rPr>
        <w:t>. Have each student describe their document to the other members of their group.</w:t>
      </w:r>
    </w:p>
    <w:p w14:paraId="6E5CF8C1" w14:textId="77777777" w:rsidR="00C0516F" w:rsidRDefault="00C0516F" w:rsidP="00C0516F">
      <w:pPr>
        <w:rPr>
          <w:rFonts w:ascii="Helvetica" w:hAnsi="Helvetica"/>
        </w:rPr>
      </w:pPr>
    </w:p>
    <w:p w14:paraId="7FBFFE78" w14:textId="3A7D9032" w:rsidR="00C0516F" w:rsidRPr="008908E8" w:rsidRDefault="00C0516F" w:rsidP="00C0516F">
      <w:pPr>
        <w:rPr>
          <w:rFonts w:ascii="Helvetica" w:hAnsi="Helvetica"/>
          <w:b/>
          <w:i/>
        </w:rPr>
      </w:pPr>
      <w:r>
        <w:rPr>
          <w:rFonts w:ascii="Helvetica" w:hAnsi="Helvetica"/>
        </w:rPr>
        <w:t xml:space="preserve">Ask students to use the sources to answer the following inquiry question: </w:t>
      </w:r>
      <w:r w:rsidRPr="008908E8">
        <w:rPr>
          <w:rFonts w:ascii="Helvetica" w:hAnsi="Helvetica"/>
        </w:rPr>
        <w:t>“</w:t>
      </w:r>
      <w:r w:rsidR="0062014C" w:rsidRPr="0062014C">
        <w:rPr>
          <w:rFonts w:ascii="Helvetica" w:hAnsi="Helvetica"/>
        </w:rPr>
        <w:t>If you could live in any Asian empire, which one would it be and why?</w:t>
      </w:r>
      <w:r w:rsidRPr="008908E8">
        <w:rPr>
          <w:rFonts w:ascii="Helvetica" w:hAnsi="Helvetica"/>
        </w:rPr>
        <w:t>”</w:t>
      </w:r>
      <w:r>
        <w:rPr>
          <w:rFonts w:ascii="Helvetica" w:hAnsi="Helvetica"/>
        </w:rPr>
        <w:t xml:space="preserve"> In answering this question, students should debate between the four different worksheets. After students have discussed the question, they should complete the exit ticket in the following step. Circulate the room, helping the students who may have difficulty choosing one asset.</w:t>
      </w:r>
    </w:p>
    <w:p w14:paraId="03923344" w14:textId="77777777" w:rsidR="00C0516F" w:rsidRDefault="00C0516F" w:rsidP="00C0516F">
      <w:pPr>
        <w:rPr>
          <w:rFonts w:ascii="Helvetica" w:hAnsi="Helvetica"/>
        </w:rPr>
      </w:pPr>
    </w:p>
    <w:p w14:paraId="1AC559F3" w14:textId="77777777" w:rsidR="00C0516F" w:rsidRPr="000D4595" w:rsidRDefault="00C0516F" w:rsidP="00C0516F">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15</w:t>
      </w:r>
      <w:r w:rsidRPr="000D4595">
        <w:rPr>
          <w:rFonts w:ascii="Helvetica" w:hAnsi="Helvetica"/>
          <w:b/>
        </w:rPr>
        <w:t xml:space="preserve"> minutes)</w:t>
      </w:r>
    </w:p>
    <w:p w14:paraId="20187321" w14:textId="77777777" w:rsidR="00C0516F" w:rsidRPr="00600AD7" w:rsidRDefault="00C0516F" w:rsidP="00C0516F">
      <w:pPr>
        <w:rPr>
          <w:rFonts w:ascii="Helvetica" w:hAnsi="Helvetica"/>
        </w:rPr>
      </w:pPr>
    </w:p>
    <w:p w14:paraId="65058723" w14:textId="78AD1D87" w:rsidR="00C0516F" w:rsidRPr="009B0FF6" w:rsidRDefault="00C0516F" w:rsidP="00C0516F">
      <w:pPr>
        <w:rPr>
          <w:rFonts w:ascii="Helvetica" w:hAnsi="Helvetica"/>
          <w:b/>
        </w:rPr>
      </w:pPr>
      <w:r>
        <w:rPr>
          <w:rFonts w:ascii="Helvetica" w:hAnsi="Helvetica"/>
          <w:b/>
        </w:rPr>
        <w:t>4</w:t>
      </w:r>
      <w:r w:rsidRPr="009B0FF6">
        <w:rPr>
          <w:rFonts w:ascii="Helvetica" w:hAnsi="Helvetica"/>
          <w:b/>
        </w:rPr>
        <w:t xml:space="preserve">. </w:t>
      </w:r>
      <w:r>
        <w:rPr>
          <w:rFonts w:ascii="Helvetica" w:hAnsi="Helvetica"/>
          <w:b/>
        </w:rPr>
        <w:t xml:space="preserve">Write Up Argument on </w:t>
      </w:r>
      <w:r w:rsidR="00BA79F1">
        <w:rPr>
          <w:rFonts w:ascii="Helvetica" w:hAnsi="Helvetica"/>
          <w:b/>
        </w:rPr>
        <w:t>Great Asian Empires</w:t>
      </w:r>
    </w:p>
    <w:p w14:paraId="201E34DD" w14:textId="7BB51B0E" w:rsidR="00C0516F" w:rsidRPr="00EE0C69" w:rsidRDefault="00C0516F" w:rsidP="00C0516F">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EF5FE4">
        <w:rPr>
          <w:rFonts w:ascii="Helvetica" w:hAnsi="Helvetica"/>
        </w:rPr>
        <w:t>4-18</w:t>
      </w:r>
      <w:r>
        <w:rPr>
          <w:rFonts w:ascii="Helvetica" w:hAnsi="Helvetica"/>
        </w:rPr>
        <w:t>.</w:t>
      </w:r>
      <w:r w:rsidR="00B51EC7">
        <w:rPr>
          <w:rFonts w:ascii="Helvetica" w:hAnsi="Helvetica"/>
        </w:rPr>
        <w:t>F</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EA0022" w:rsidRPr="00EA0022">
        <w:rPr>
          <w:rFonts w:ascii="Helvetica" w:hAnsi="Helvetica"/>
        </w:rPr>
        <w:t>If you could live in any Asian empire</w:t>
      </w:r>
      <w:r w:rsidR="00EA0022">
        <w:rPr>
          <w:rFonts w:ascii="Helvetica" w:hAnsi="Helvetica"/>
        </w:rPr>
        <w:t>, which one would it be and why</w:t>
      </w:r>
      <w:r w:rsidRPr="00C0534A">
        <w:rPr>
          <w:rFonts w:ascii="Helvetica" w:hAnsi="Helvetica"/>
        </w:rPr>
        <w:t>?</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 xml:space="preserve">the </w:t>
      </w:r>
      <w:r w:rsidR="00E37625">
        <w:rPr>
          <w:rFonts w:ascii="Helvetica" w:hAnsi="Helvetica"/>
        </w:rPr>
        <w:t>source</w:t>
      </w:r>
      <w:r>
        <w:rPr>
          <w:rFonts w:ascii="Helvetica" w:hAnsi="Helvetica"/>
        </w:rPr>
        <w:t>s for this lesson</w:t>
      </w:r>
      <w:r w:rsidRPr="00A67A52">
        <w:rPr>
          <w:rFonts w:ascii="Helvetica" w:hAnsi="Helvetica"/>
        </w:rPr>
        <w:t>.</w:t>
      </w:r>
      <w:r>
        <w:rPr>
          <w:rFonts w:ascii="Helvetica" w:hAnsi="Helvetica"/>
        </w:rPr>
        <w:t xml:space="preserve"> </w:t>
      </w:r>
    </w:p>
    <w:p w14:paraId="0FE769AB" w14:textId="77777777" w:rsidR="001154A5" w:rsidRDefault="001154A5" w:rsidP="001154A5">
      <w:pPr>
        <w:rPr>
          <w:rFonts w:ascii="Helvetica" w:hAnsi="Helvetica"/>
          <w:b/>
        </w:rPr>
      </w:pPr>
    </w:p>
    <w:p w14:paraId="4A7B2AC9" w14:textId="50DC4E75" w:rsidR="00A617B6" w:rsidRDefault="00A617B6" w:rsidP="00A617B6">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2EBAC754" w14:textId="77777777" w:rsidR="00DA282A" w:rsidRDefault="00DA282A" w:rsidP="00A617B6">
      <w:pPr>
        <w:rPr>
          <w:rFonts w:ascii="Helvetica" w:hAnsi="Helvetica"/>
        </w:rPr>
      </w:pPr>
    </w:p>
    <w:p w14:paraId="3BCD7381" w14:textId="77777777" w:rsidR="001154A5" w:rsidRPr="00600AD7" w:rsidRDefault="001154A5" w:rsidP="001154A5">
      <w:pPr>
        <w:shd w:val="clear" w:color="auto" w:fill="FBE4D5" w:themeFill="accent2" w:themeFillTint="33"/>
        <w:rPr>
          <w:rFonts w:ascii="Helvetica" w:hAnsi="Helvetica"/>
          <w:b/>
        </w:rPr>
      </w:pPr>
      <w:r>
        <w:rPr>
          <w:rFonts w:ascii="Helvetica" w:hAnsi="Helvetica"/>
          <w:b/>
        </w:rPr>
        <w:t>EVALUATION</w:t>
      </w:r>
    </w:p>
    <w:p w14:paraId="53D4E00C" w14:textId="77777777" w:rsidR="001154A5" w:rsidRDefault="001154A5" w:rsidP="001154A5">
      <w:pPr>
        <w:rPr>
          <w:rFonts w:ascii="Helvetica" w:hAnsi="Helvetica"/>
        </w:rPr>
      </w:pPr>
    </w:p>
    <w:p w14:paraId="28A41170" w14:textId="2690E60C" w:rsidR="001154A5" w:rsidRDefault="001154A5" w:rsidP="001154A5">
      <w:pPr>
        <w:rPr>
          <w:rFonts w:ascii="Helvetica" w:hAnsi="Helvetica"/>
        </w:rPr>
      </w:pPr>
      <w:r>
        <w:rPr>
          <w:rFonts w:ascii="Helvetica" w:hAnsi="Helvetica"/>
        </w:rPr>
        <w:t xml:space="preserve">ASSESSMENT </w:t>
      </w:r>
      <w:r w:rsidR="00EF5FE4">
        <w:rPr>
          <w:rFonts w:ascii="Helvetica" w:hAnsi="Helvetica"/>
        </w:rPr>
        <w:t>4-18</w:t>
      </w:r>
      <w:r w:rsidR="000528DB">
        <w:rPr>
          <w:rFonts w:ascii="Helvetica" w:hAnsi="Helvetica"/>
        </w:rPr>
        <w:t>.E</w:t>
      </w:r>
    </w:p>
    <w:p w14:paraId="393DD0CD" w14:textId="77777777" w:rsidR="001154A5" w:rsidRDefault="001154A5" w:rsidP="001154A5">
      <w:pPr>
        <w:rPr>
          <w:rFonts w:ascii="Helvetica" w:hAnsi="Helvetica"/>
        </w:rPr>
      </w:pPr>
    </w:p>
    <w:p w14:paraId="589CAD37" w14:textId="77777777" w:rsidR="0053539F" w:rsidRPr="00DD7713" w:rsidRDefault="0053539F" w:rsidP="0053539F">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0DAE019B" w14:textId="77777777" w:rsidR="0053539F" w:rsidRDefault="0053539F" w:rsidP="0053539F">
      <w:pPr>
        <w:rPr>
          <w:rFonts w:ascii="Helvetica" w:hAnsi="Helvetica"/>
        </w:rPr>
      </w:pPr>
    </w:p>
    <w:p w14:paraId="67805CFD" w14:textId="77777777" w:rsidR="0053539F" w:rsidRDefault="0053539F" w:rsidP="0053539F">
      <w:pPr>
        <w:rPr>
          <w:rFonts w:ascii="Helvetica" w:hAnsi="Helvetica"/>
        </w:rPr>
      </w:pPr>
      <w:r>
        <w:rPr>
          <w:rFonts w:ascii="Helvetica" w:hAnsi="Helvetica"/>
        </w:rPr>
        <w:t>A generic writing rubric for evaluating exit tickets is located at the end of this Instructor Manual-before “Additional Resources.”</w:t>
      </w:r>
    </w:p>
    <w:p w14:paraId="390D91BC" w14:textId="77777777" w:rsidR="0053539F" w:rsidRDefault="0053539F" w:rsidP="001154A5">
      <w:pPr>
        <w:rPr>
          <w:rFonts w:ascii="Helvetica" w:hAnsi="Helvetica"/>
        </w:rPr>
      </w:pPr>
    </w:p>
    <w:p w14:paraId="13801D85" w14:textId="77777777" w:rsidR="001154A5" w:rsidRDefault="001154A5" w:rsidP="001154A5">
      <w:pPr>
        <w:rPr>
          <w:rFonts w:ascii="Helvetica" w:hAnsi="Helvetica"/>
        </w:rPr>
      </w:pPr>
      <w:r>
        <w:rPr>
          <w:rFonts w:ascii="Helvetica" w:hAnsi="Helvetica"/>
        </w:rPr>
        <w:t>What to look for?</w:t>
      </w:r>
    </w:p>
    <w:p w14:paraId="34F93103" w14:textId="77777777" w:rsidR="001154A5" w:rsidRDefault="001154A5" w:rsidP="001154A5">
      <w:pPr>
        <w:rPr>
          <w:rFonts w:ascii="Helvetica" w:hAnsi="Helvetica"/>
        </w:rPr>
      </w:pPr>
    </w:p>
    <w:p w14:paraId="798944AB" w14:textId="07BFF085" w:rsidR="00FD09F5" w:rsidRDefault="00FD09F5" w:rsidP="00FD09F5">
      <w:pPr>
        <w:rPr>
          <w:rFonts w:ascii="Helvetica" w:hAnsi="Helvetica"/>
        </w:rPr>
      </w:pPr>
      <w:r>
        <w:rPr>
          <w:rFonts w:ascii="Helvetica" w:hAnsi="Helvetica"/>
        </w:rPr>
        <w:t>The students should take a stance on what Asian empire they would choose to live in. All arguments should cite at least 3 pieces of evidence from the sources.</w:t>
      </w:r>
    </w:p>
    <w:p w14:paraId="315DE0E3" w14:textId="77777777" w:rsidR="00FD09F5" w:rsidRDefault="00FD09F5" w:rsidP="001154A5">
      <w:pPr>
        <w:rPr>
          <w:rFonts w:ascii="Helvetica" w:hAnsi="Helvetica"/>
        </w:rPr>
      </w:pPr>
    </w:p>
    <w:p w14:paraId="56DA14AF" w14:textId="77777777" w:rsidR="001154A5" w:rsidRDefault="001154A5" w:rsidP="001154A5">
      <w:pPr>
        <w:rPr>
          <w:rFonts w:ascii="Helvetica" w:hAnsi="Helvetica"/>
        </w:rPr>
      </w:pPr>
      <w:r>
        <w:rPr>
          <w:rFonts w:ascii="Helvetica" w:hAnsi="Helvetica"/>
        </w:rPr>
        <w:t>Some information that students may include in their answer to the question:</w:t>
      </w:r>
    </w:p>
    <w:p w14:paraId="25EEA223" w14:textId="77777777" w:rsidR="001154A5" w:rsidRDefault="001154A5" w:rsidP="001154A5">
      <w:pPr>
        <w:rPr>
          <w:rFonts w:ascii="Helvetica" w:hAnsi="Helvetica"/>
        </w:rPr>
      </w:pPr>
    </w:p>
    <w:p w14:paraId="716B8F01" w14:textId="61CECAFF" w:rsidR="00F71AD5" w:rsidRPr="00F71AD5" w:rsidRDefault="00F71AD5" w:rsidP="00F71AD5">
      <w:pPr>
        <w:rPr>
          <w:rFonts w:ascii="Helvetica" w:hAnsi="Helvetica"/>
        </w:rPr>
      </w:pPr>
      <w:r w:rsidRPr="00F71AD5">
        <w:rPr>
          <w:rFonts w:ascii="Helvetica" w:hAnsi="Helvetica"/>
        </w:rPr>
        <w:t>Qin China</w:t>
      </w:r>
    </w:p>
    <w:p w14:paraId="57FB8E21" w14:textId="77777777" w:rsidR="00EF2025" w:rsidRDefault="00EF2025" w:rsidP="00EF2025">
      <w:pPr>
        <w:pStyle w:val="ListParagraph"/>
        <w:numPr>
          <w:ilvl w:val="0"/>
          <w:numId w:val="17"/>
        </w:numPr>
        <w:rPr>
          <w:rFonts w:ascii="Helvetica" w:hAnsi="Helvetica"/>
        </w:rPr>
      </w:pPr>
      <w:r>
        <w:rPr>
          <w:rFonts w:ascii="Helvetica" w:hAnsi="Helvetica"/>
        </w:rPr>
        <w:t>My ancestors came from there</w:t>
      </w:r>
    </w:p>
    <w:p w14:paraId="0267089F" w14:textId="1567BD8A" w:rsidR="008456F7" w:rsidRDefault="008456F7" w:rsidP="0079042A">
      <w:pPr>
        <w:pStyle w:val="ListParagraph"/>
        <w:numPr>
          <w:ilvl w:val="0"/>
          <w:numId w:val="17"/>
        </w:numPr>
        <w:rPr>
          <w:rFonts w:ascii="Helvetica" w:hAnsi="Helvetica"/>
          <w:bCs/>
        </w:rPr>
      </w:pPr>
      <w:r>
        <w:rPr>
          <w:rFonts w:ascii="Helvetica" w:hAnsi="Helvetica"/>
          <w:bCs/>
        </w:rPr>
        <w:t>It was a large empire</w:t>
      </w:r>
      <w:r w:rsidR="00007739">
        <w:rPr>
          <w:rFonts w:ascii="Helvetica" w:hAnsi="Helvetica"/>
          <w:bCs/>
        </w:rPr>
        <w:t xml:space="preserve"> with </w:t>
      </w:r>
      <w:r w:rsidR="00CD694D">
        <w:rPr>
          <w:rFonts w:ascii="Helvetica" w:hAnsi="Helvetica"/>
          <w:bCs/>
        </w:rPr>
        <w:t>20 million people</w:t>
      </w:r>
      <w:r>
        <w:rPr>
          <w:rFonts w:ascii="Helvetica" w:hAnsi="Helvetica"/>
          <w:bCs/>
        </w:rPr>
        <w:t xml:space="preserve"> (half the size of Rome)</w:t>
      </w:r>
      <w:r w:rsidR="00C14B97">
        <w:rPr>
          <w:rFonts w:ascii="Helvetica" w:hAnsi="Helvetica"/>
          <w:bCs/>
        </w:rPr>
        <w:t>.</w:t>
      </w:r>
    </w:p>
    <w:p w14:paraId="76E84C69" w14:textId="47DF08A9" w:rsidR="008456F7" w:rsidRPr="00CD694D" w:rsidRDefault="00CD694D" w:rsidP="0079042A">
      <w:pPr>
        <w:pStyle w:val="ListParagraph"/>
        <w:numPr>
          <w:ilvl w:val="0"/>
          <w:numId w:val="17"/>
        </w:numPr>
        <w:rPr>
          <w:rFonts w:ascii="Helvetica" w:hAnsi="Helvetica"/>
          <w:bCs/>
        </w:rPr>
      </w:pPr>
      <w:r>
        <w:rPr>
          <w:rFonts w:ascii="Helvetica" w:hAnsi="Helvetica"/>
          <w:bCs/>
        </w:rPr>
        <w:t>The climate</w:t>
      </w:r>
      <w:r w:rsidR="008456F7" w:rsidRPr="008456F7">
        <w:rPr>
          <w:rFonts w:ascii="Helvetica" w:hAnsi="Helvetica"/>
          <w:bCs/>
        </w:rPr>
        <w:t xml:space="preserve"> is subtropical with hot, humid, and rainy summers and mild winters</w:t>
      </w:r>
      <w:r w:rsidR="00C14B97">
        <w:rPr>
          <w:rFonts w:ascii="Helvetica" w:hAnsi="Helvetica"/>
          <w:bCs/>
        </w:rPr>
        <w:t>.</w:t>
      </w:r>
    </w:p>
    <w:p w14:paraId="001E685D" w14:textId="525C17B5" w:rsidR="00CD694D" w:rsidRDefault="008456F7" w:rsidP="0079042A">
      <w:pPr>
        <w:pStyle w:val="ListParagraph"/>
        <w:numPr>
          <w:ilvl w:val="0"/>
          <w:numId w:val="17"/>
        </w:numPr>
        <w:rPr>
          <w:rFonts w:ascii="Helvetica" w:hAnsi="Helvetica"/>
          <w:bCs/>
        </w:rPr>
      </w:pPr>
      <w:r w:rsidRPr="008456F7">
        <w:rPr>
          <w:rFonts w:ascii="Helvetica" w:hAnsi="Helvetica"/>
          <w:bCs/>
        </w:rPr>
        <w:t xml:space="preserve">People </w:t>
      </w:r>
      <w:r w:rsidR="00CD694D">
        <w:rPr>
          <w:rFonts w:ascii="Helvetica" w:hAnsi="Helvetica"/>
          <w:bCs/>
        </w:rPr>
        <w:t xml:space="preserve">lived </w:t>
      </w:r>
      <w:r w:rsidRPr="008456F7">
        <w:rPr>
          <w:rFonts w:ascii="Helvetica" w:hAnsi="Helvetica"/>
          <w:bCs/>
        </w:rPr>
        <w:t>with their families in small farming villag</w:t>
      </w:r>
      <w:r w:rsidR="007F63D1">
        <w:rPr>
          <w:rFonts w:ascii="Helvetica" w:hAnsi="Helvetica"/>
          <w:bCs/>
        </w:rPr>
        <w:t>es and rarely left their homes</w:t>
      </w:r>
      <w:r w:rsidR="00C14B97">
        <w:rPr>
          <w:rFonts w:ascii="Helvetica" w:hAnsi="Helvetica"/>
          <w:bCs/>
        </w:rPr>
        <w:t>.</w:t>
      </w:r>
    </w:p>
    <w:p w14:paraId="7B58544A" w14:textId="32064C34" w:rsidR="00CD694D" w:rsidRDefault="008456F7" w:rsidP="0079042A">
      <w:pPr>
        <w:pStyle w:val="ListParagraph"/>
        <w:numPr>
          <w:ilvl w:val="0"/>
          <w:numId w:val="17"/>
        </w:numPr>
        <w:rPr>
          <w:rFonts w:ascii="Helvetica" w:hAnsi="Helvetica"/>
          <w:bCs/>
        </w:rPr>
      </w:pPr>
      <w:r w:rsidRPr="008456F7">
        <w:rPr>
          <w:rFonts w:ascii="Helvetica" w:hAnsi="Helvetica"/>
          <w:bCs/>
        </w:rPr>
        <w:t>The government made everyone use the same measurements and l</w:t>
      </w:r>
      <w:r w:rsidR="007F63D1">
        <w:rPr>
          <w:rFonts w:ascii="Helvetica" w:hAnsi="Helvetica"/>
          <w:bCs/>
        </w:rPr>
        <w:t>anguages to unite the people</w:t>
      </w:r>
      <w:r w:rsidR="00C14B97">
        <w:rPr>
          <w:rFonts w:ascii="Helvetica" w:hAnsi="Helvetica"/>
          <w:bCs/>
        </w:rPr>
        <w:t>.</w:t>
      </w:r>
    </w:p>
    <w:p w14:paraId="48C8502E" w14:textId="36A62B60" w:rsidR="008456F7" w:rsidRDefault="00CD694D" w:rsidP="0079042A">
      <w:pPr>
        <w:pStyle w:val="ListParagraph"/>
        <w:numPr>
          <w:ilvl w:val="0"/>
          <w:numId w:val="17"/>
        </w:numPr>
        <w:rPr>
          <w:rFonts w:ascii="Helvetica" w:hAnsi="Helvetica"/>
          <w:bCs/>
        </w:rPr>
      </w:pPr>
      <w:r>
        <w:rPr>
          <w:rFonts w:ascii="Helvetica" w:hAnsi="Helvetica"/>
          <w:bCs/>
        </w:rPr>
        <w:t xml:space="preserve">They created the </w:t>
      </w:r>
      <w:r w:rsidR="008456F7" w:rsidRPr="008456F7">
        <w:rPr>
          <w:rFonts w:ascii="Helvetica" w:hAnsi="Helvetica"/>
          <w:bCs/>
        </w:rPr>
        <w:t>Terracotta Army</w:t>
      </w:r>
      <w:r>
        <w:rPr>
          <w:rFonts w:ascii="Helvetica" w:hAnsi="Helvetica"/>
          <w:bCs/>
        </w:rPr>
        <w:t>, which includes</w:t>
      </w:r>
      <w:r w:rsidR="008456F7" w:rsidRPr="008456F7">
        <w:rPr>
          <w:rFonts w:ascii="Helvetica" w:hAnsi="Helvetica"/>
          <w:bCs/>
        </w:rPr>
        <w:t xml:space="preserve"> 8,000 soldiers, 130 chariots, and 670 horses</w:t>
      </w:r>
      <w:r>
        <w:rPr>
          <w:rFonts w:ascii="Helvetica" w:hAnsi="Helvetica"/>
          <w:bCs/>
        </w:rPr>
        <w:t xml:space="preserve"> to guard </w:t>
      </w:r>
      <w:r w:rsidR="007F63D1">
        <w:rPr>
          <w:rFonts w:ascii="Helvetica" w:hAnsi="Helvetica"/>
          <w:bCs/>
        </w:rPr>
        <w:t>the emperor’s tomb</w:t>
      </w:r>
      <w:r w:rsidR="00C14B97">
        <w:rPr>
          <w:rFonts w:ascii="Helvetica" w:hAnsi="Helvetica"/>
          <w:bCs/>
        </w:rPr>
        <w:t>.</w:t>
      </w:r>
    </w:p>
    <w:p w14:paraId="77794BA3" w14:textId="77777777" w:rsidR="008456F7" w:rsidRPr="008456F7" w:rsidRDefault="008456F7" w:rsidP="008456F7">
      <w:pPr>
        <w:pStyle w:val="ListParagraph"/>
        <w:rPr>
          <w:rFonts w:ascii="Helvetica" w:hAnsi="Helvetica"/>
          <w:bCs/>
        </w:rPr>
      </w:pPr>
    </w:p>
    <w:p w14:paraId="313A6278" w14:textId="28A3D3F4" w:rsidR="00F71AD5" w:rsidRDefault="00F71AD5" w:rsidP="00F71AD5">
      <w:pPr>
        <w:rPr>
          <w:rFonts w:ascii="Helvetica" w:hAnsi="Helvetica"/>
        </w:rPr>
      </w:pPr>
      <w:r w:rsidRPr="00F71AD5">
        <w:rPr>
          <w:rFonts w:ascii="Helvetica" w:hAnsi="Helvetica"/>
        </w:rPr>
        <w:t>Heian Japan</w:t>
      </w:r>
    </w:p>
    <w:p w14:paraId="551D7CAB" w14:textId="77777777" w:rsidR="00EF2025" w:rsidRDefault="00EF2025" w:rsidP="00EF2025">
      <w:pPr>
        <w:pStyle w:val="ListParagraph"/>
        <w:numPr>
          <w:ilvl w:val="0"/>
          <w:numId w:val="17"/>
        </w:numPr>
        <w:rPr>
          <w:rFonts w:ascii="Helvetica" w:hAnsi="Helvetica"/>
        </w:rPr>
      </w:pPr>
      <w:r>
        <w:rPr>
          <w:rFonts w:ascii="Helvetica" w:hAnsi="Helvetica"/>
        </w:rPr>
        <w:t>My ancestors came from there</w:t>
      </w:r>
    </w:p>
    <w:p w14:paraId="53F48869" w14:textId="1FDADC77" w:rsidR="008456F7" w:rsidRPr="008456F7" w:rsidRDefault="00007739" w:rsidP="0079042A">
      <w:pPr>
        <w:pStyle w:val="ListParagraph"/>
        <w:numPr>
          <w:ilvl w:val="0"/>
          <w:numId w:val="17"/>
        </w:numPr>
        <w:rPr>
          <w:rFonts w:ascii="Helvetica" w:hAnsi="Helvetica"/>
        </w:rPr>
      </w:pPr>
      <w:r>
        <w:rPr>
          <w:rFonts w:ascii="Helvetica" w:hAnsi="Helvetica"/>
        </w:rPr>
        <w:t xml:space="preserve">It was a small empire with </w:t>
      </w:r>
      <w:r w:rsidR="007F63D1">
        <w:rPr>
          <w:rFonts w:ascii="Helvetica" w:hAnsi="Helvetica"/>
        </w:rPr>
        <w:t>7 million people (quarter the size of Rome)</w:t>
      </w:r>
      <w:r w:rsidR="00C14B97">
        <w:rPr>
          <w:rFonts w:ascii="Helvetica" w:hAnsi="Helvetica"/>
        </w:rPr>
        <w:t>.</w:t>
      </w:r>
    </w:p>
    <w:p w14:paraId="1E7E19B2" w14:textId="2A488BDC" w:rsidR="008456F7" w:rsidRPr="007F63D1" w:rsidRDefault="007F63D1" w:rsidP="0079042A">
      <w:pPr>
        <w:pStyle w:val="ListParagraph"/>
        <w:numPr>
          <w:ilvl w:val="0"/>
          <w:numId w:val="17"/>
        </w:numPr>
        <w:rPr>
          <w:rFonts w:ascii="Helvetica" w:hAnsi="Helvetica"/>
          <w:bCs/>
        </w:rPr>
      </w:pPr>
      <w:r>
        <w:rPr>
          <w:rFonts w:ascii="Helvetica" w:hAnsi="Helvetica"/>
          <w:bCs/>
        </w:rPr>
        <w:t>The climate</w:t>
      </w:r>
      <w:r w:rsidR="008456F7" w:rsidRPr="008456F7">
        <w:rPr>
          <w:rFonts w:ascii="Helvetica" w:hAnsi="Helvetica"/>
          <w:bCs/>
        </w:rPr>
        <w:t xml:space="preserve"> is temperate with hot, humid, and rainy summers and cold</w:t>
      </w:r>
      <w:r w:rsidR="00DB13C8">
        <w:rPr>
          <w:rFonts w:ascii="Helvetica" w:hAnsi="Helvetica"/>
          <w:bCs/>
        </w:rPr>
        <w:t xml:space="preserve"> winters</w:t>
      </w:r>
      <w:r w:rsidR="00C14B97">
        <w:rPr>
          <w:rFonts w:ascii="Helvetica" w:hAnsi="Helvetica"/>
          <w:bCs/>
        </w:rPr>
        <w:t>.</w:t>
      </w:r>
    </w:p>
    <w:p w14:paraId="2A91E234" w14:textId="3C2A4D77" w:rsidR="007F63D1" w:rsidRDefault="007F63D1" w:rsidP="0079042A">
      <w:pPr>
        <w:pStyle w:val="ListParagraph"/>
        <w:numPr>
          <w:ilvl w:val="0"/>
          <w:numId w:val="17"/>
        </w:numPr>
        <w:rPr>
          <w:rFonts w:ascii="Helvetica" w:hAnsi="Helvetica"/>
          <w:bCs/>
        </w:rPr>
      </w:pPr>
      <w:r>
        <w:rPr>
          <w:rFonts w:ascii="Helvetica" w:hAnsi="Helvetica"/>
          <w:bCs/>
        </w:rPr>
        <w:t xml:space="preserve">People </w:t>
      </w:r>
      <w:r w:rsidR="008456F7" w:rsidRPr="008456F7">
        <w:rPr>
          <w:rFonts w:ascii="Helvetica" w:hAnsi="Helvetica"/>
          <w:bCs/>
        </w:rPr>
        <w:t>lived with their fam</w:t>
      </w:r>
      <w:r w:rsidR="00DB13C8">
        <w:rPr>
          <w:rFonts w:ascii="Helvetica" w:hAnsi="Helvetica"/>
          <w:bCs/>
        </w:rPr>
        <w:t>ilies in small farming villages</w:t>
      </w:r>
      <w:r w:rsidR="00C14B97">
        <w:rPr>
          <w:rFonts w:ascii="Helvetica" w:hAnsi="Helvetica"/>
          <w:bCs/>
        </w:rPr>
        <w:t>.</w:t>
      </w:r>
    </w:p>
    <w:p w14:paraId="10826E09" w14:textId="3DEAA034" w:rsidR="007F63D1" w:rsidRDefault="008456F7" w:rsidP="0079042A">
      <w:pPr>
        <w:pStyle w:val="ListParagraph"/>
        <w:numPr>
          <w:ilvl w:val="0"/>
          <w:numId w:val="17"/>
        </w:numPr>
        <w:rPr>
          <w:rFonts w:ascii="Helvetica" w:hAnsi="Helvetica"/>
          <w:bCs/>
        </w:rPr>
      </w:pPr>
      <w:r w:rsidRPr="008456F7">
        <w:rPr>
          <w:rFonts w:ascii="Helvetica" w:hAnsi="Helvetica"/>
          <w:bCs/>
        </w:rPr>
        <w:t>The emperor created a group of elite soldiers called samurai</w:t>
      </w:r>
      <w:r w:rsidR="00C14B97">
        <w:rPr>
          <w:rFonts w:ascii="Helvetica" w:hAnsi="Helvetica"/>
          <w:bCs/>
        </w:rPr>
        <w:t>.</w:t>
      </w:r>
    </w:p>
    <w:p w14:paraId="66AC7DE8" w14:textId="6D10B9CA" w:rsidR="008456F7" w:rsidRPr="008456F7" w:rsidRDefault="008456F7" w:rsidP="0079042A">
      <w:pPr>
        <w:pStyle w:val="ListParagraph"/>
        <w:numPr>
          <w:ilvl w:val="0"/>
          <w:numId w:val="17"/>
        </w:numPr>
        <w:rPr>
          <w:rFonts w:ascii="Helvetica" w:hAnsi="Helvetica"/>
          <w:bCs/>
        </w:rPr>
      </w:pPr>
      <w:r w:rsidRPr="008456F7">
        <w:rPr>
          <w:rFonts w:ascii="Helvetica" w:hAnsi="Helvetica"/>
          <w:bCs/>
        </w:rPr>
        <w:t xml:space="preserve">This was also a period of important Japanese art, poems, novels, essays, </w:t>
      </w:r>
      <w:r w:rsidR="00DB13C8">
        <w:rPr>
          <w:rFonts w:ascii="Helvetica" w:hAnsi="Helvetica"/>
          <w:bCs/>
        </w:rPr>
        <w:t>and music</w:t>
      </w:r>
      <w:r w:rsidR="00C14B97">
        <w:rPr>
          <w:rFonts w:ascii="Helvetica" w:hAnsi="Helvetica"/>
          <w:bCs/>
        </w:rPr>
        <w:t>.</w:t>
      </w:r>
    </w:p>
    <w:p w14:paraId="0357A228" w14:textId="77777777" w:rsidR="008456F7" w:rsidRDefault="008456F7" w:rsidP="00F71AD5">
      <w:pPr>
        <w:rPr>
          <w:rFonts w:ascii="Helvetica" w:hAnsi="Helvetica"/>
        </w:rPr>
      </w:pPr>
    </w:p>
    <w:p w14:paraId="338A7D0C" w14:textId="4DC47AB6" w:rsidR="00F71AD5" w:rsidRDefault="00F71AD5" w:rsidP="00F71AD5">
      <w:pPr>
        <w:rPr>
          <w:rFonts w:ascii="Helvetica" w:hAnsi="Helvetica"/>
        </w:rPr>
      </w:pPr>
      <w:r w:rsidRPr="00F71AD5">
        <w:rPr>
          <w:rFonts w:ascii="Helvetica" w:hAnsi="Helvetica"/>
        </w:rPr>
        <w:t>Gupta India</w:t>
      </w:r>
    </w:p>
    <w:p w14:paraId="4A1088D5" w14:textId="77777777" w:rsidR="00EF2025" w:rsidRDefault="00EF2025" w:rsidP="00EF2025">
      <w:pPr>
        <w:pStyle w:val="ListParagraph"/>
        <w:numPr>
          <w:ilvl w:val="0"/>
          <w:numId w:val="17"/>
        </w:numPr>
        <w:rPr>
          <w:rFonts w:ascii="Helvetica" w:hAnsi="Helvetica"/>
        </w:rPr>
      </w:pPr>
      <w:r>
        <w:rPr>
          <w:rFonts w:ascii="Helvetica" w:hAnsi="Helvetica"/>
        </w:rPr>
        <w:t>My ancestors came from there</w:t>
      </w:r>
    </w:p>
    <w:p w14:paraId="2325F64D" w14:textId="35B45E7D" w:rsidR="00DB13C8" w:rsidRDefault="00DB13C8" w:rsidP="0079042A">
      <w:pPr>
        <w:pStyle w:val="ListParagraph"/>
        <w:numPr>
          <w:ilvl w:val="0"/>
          <w:numId w:val="17"/>
        </w:numPr>
        <w:rPr>
          <w:rFonts w:ascii="Helvetica" w:hAnsi="Helvetica"/>
          <w:bCs/>
        </w:rPr>
      </w:pPr>
      <w:r>
        <w:rPr>
          <w:rFonts w:ascii="Helvetica" w:hAnsi="Helvetica"/>
          <w:bCs/>
        </w:rPr>
        <w:t xml:space="preserve">It was a large empire with </w:t>
      </w:r>
      <w:r w:rsidR="008456F7" w:rsidRPr="00DB13C8">
        <w:rPr>
          <w:rFonts w:ascii="Helvetica" w:hAnsi="Helvetica"/>
          <w:bCs/>
        </w:rPr>
        <w:t>millions of</w:t>
      </w:r>
      <w:r>
        <w:rPr>
          <w:rFonts w:ascii="Helvetica" w:hAnsi="Helvetica"/>
          <w:bCs/>
        </w:rPr>
        <w:t xml:space="preserve"> people</w:t>
      </w:r>
      <w:r w:rsidR="008456F7" w:rsidRPr="00DB13C8">
        <w:rPr>
          <w:rFonts w:ascii="Helvetica" w:hAnsi="Helvetica"/>
          <w:bCs/>
        </w:rPr>
        <w:t xml:space="preserve"> (historians are not exactly sure how many people lived there</w:t>
      </w:r>
      <w:r>
        <w:rPr>
          <w:rFonts w:ascii="Helvetica" w:hAnsi="Helvetica"/>
          <w:bCs/>
        </w:rPr>
        <w:t>)</w:t>
      </w:r>
      <w:r w:rsidR="00C14B97">
        <w:rPr>
          <w:rFonts w:ascii="Helvetica" w:hAnsi="Helvetica"/>
          <w:bCs/>
        </w:rPr>
        <w:t>.</w:t>
      </w:r>
    </w:p>
    <w:p w14:paraId="22D262C3" w14:textId="6399AEA9" w:rsidR="008456F7" w:rsidRPr="00DB13C8" w:rsidRDefault="008456F7" w:rsidP="0079042A">
      <w:pPr>
        <w:pStyle w:val="ListParagraph"/>
        <w:numPr>
          <w:ilvl w:val="0"/>
          <w:numId w:val="17"/>
        </w:numPr>
        <w:rPr>
          <w:rFonts w:ascii="Helvetica" w:hAnsi="Helvetica"/>
          <w:bCs/>
        </w:rPr>
      </w:pPr>
      <w:r w:rsidRPr="00DB13C8">
        <w:rPr>
          <w:rFonts w:ascii="Helvetica" w:hAnsi="Helvetica"/>
          <w:bCs/>
        </w:rPr>
        <w:t>The climate there is tropical monsoonal with hot, humid, and rainy summers and dryer and warm</w:t>
      </w:r>
      <w:r w:rsidR="00DB13C8">
        <w:rPr>
          <w:rFonts w:ascii="Helvetica" w:hAnsi="Helvetica"/>
          <w:bCs/>
        </w:rPr>
        <w:t xml:space="preserve"> winters</w:t>
      </w:r>
      <w:r w:rsidR="00C14B97">
        <w:rPr>
          <w:rFonts w:ascii="Helvetica" w:hAnsi="Helvetica"/>
          <w:bCs/>
        </w:rPr>
        <w:t>.</w:t>
      </w:r>
    </w:p>
    <w:p w14:paraId="35C80060" w14:textId="19CE6DA7" w:rsidR="00DB13C8" w:rsidRPr="00DB13C8" w:rsidRDefault="00DB13C8" w:rsidP="0079042A">
      <w:pPr>
        <w:pStyle w:val="ListParagraph"/>
        <w:numPr>
          <w:ilvl w:val="0"/>
          <w:numId w:val="17"/>
        </w:numPr>
        <w:rPr>
          <w:rFonts w:ascii="Helvetica" w:hAnsi="Helvetica"/>
        </w:rPr>
      </w:pPr>
      <w:r>
        <w:rPr>
          <w:rFonts w:ascii="Helvetica" w:hAnsi="Helvetica"/>
          <w:bCs/>
        </w:rPr>
        <w:t xml:space="preserve">People </w:t>
      </w:r>
      <w:r w:rsidR="008456F7" w:rsidRPr="008456F7">
        <w:rPr>
          <w:rFonts w:ascii="Helvetica" w:hAnsi="Helvetica"/>
          <w:bCs/>
        </w:rPr>
        <w:t>lived with their fami</w:t>
      </w:r>
      <w:r>
        <w:rPr>
          <w:rFonts w:ascii="Helvetica" w:hAnsi="Helvetica"/>
          <w:bCs/>
        </w:rPr>
        <w:t>lies in small farming villages</w:t>
      </w:r>
      <w:r w:rsidR="00C14B97">
        <w:rPr>
          <w:rFonts w:ascii="Helvetica" w:hAnsi="Helvetica"/>
          <w:bCs/>
        </w:rPr>
        <w:t>.</w:t>
      </w:r>
    </w:p>
    <w:p w14:paraId="3F3A5F36" w14:textId="1F51547F" w:rsidR="00DB13C8" w:rsidRPr="00DB13C8" w:rsidRDefault="008456F7" w:rsidP="0079042A">
      <w:pPr>
        <w:pStyle w:val="ListParagraph"/>
        <w:numPr>
          <w:ilvl w:val="0"/>
          <w:numId w:val="17"/>
        </w:numPr>
        <w:rPr>
          <w:rFonts w:ascii="Helvetica" w:hAnsi="Helvetica"/>
        </w:rPr>
      </w:pPr>
      <w:r w:rsidRPr="008456F7">
        <w:rPr>
          <w:rFonts w:ascii="Helvetica" w:hAnsi="Helvetica"/>
          <w:bCs/>
        </w:rPr>
        <w:t>The empire was known for its gold coins that were made for trade</w:t>
      </w:r>
      <w:r w:rsidR="00C14B97">
        <w:rPr>
          <w:rFonts w:ascii="Helvetica" w:hAnsi="Helvetica"/>
          <w:bCs/>
        </w:rPr>
        <w:t>.</w:t>
      </w:r>
      <w:r w:rsidRPr="008456F7">
        <w:rPr>
          <w:rFonts w:ascii="Helvetica" w:hAnsi="Helvetica"/>
          <w:bCs/>
        </w:rPr>
        <w:t xml:space="preserve"> </w:t>
      </w:r>
    </w:p>
    <w:p w14:paraId="09560913" w14:textId="0E2341CA" w:rsidR="008456F7" w:rsidRPr="00DB13C8" w:rsidRDefault="008456F7" w:rsidP="0079042A">
      <w:pPr>
        <w:pStyle w:val="ListParagraph"/>
        <w:numPr>
          <w:ilvl w:val="0"/>
          <w:numId w:val="17"/>
        </w:numPr>
        <w:rPr>
          <w:rFonts w:ascii="Helvetica" w:hAnsi="Helvetica"/>
        </w:rPr>
      </w:pPr>
      <w:r w:rsidRPr="00DB13C8">
        <w:rPr>
          <w:rFonts w:ascii="Helvetica" w:hAnsi="Helvetica"/>
          <w:bCs/>
        </w:rPr>
        <w:t>It was also a period of great buildings, including the Dashavatara Temple</w:t>
      </w:r>
      <w:r w:rsidR="00C14B97">
        <w:rPr>
          <w:rFonts w:ascii="Helvetica" w:hAnsi="Helvetica"/>
          <w:bCs/>
        </w:rPr>
        <w:t>.</w:t>
      </w:r>
      <w:r w:rsidRPr="00DB13C8">
        <w:rPr>
          <w:rFonts w:ascii="Helvetica" w:hAnsi="Helvetica"/>
        </w:rPr>
        <w:t xml:space="preserve"> </w:t>
      </w:r>
    </w:p>
    <w:p w14:paraId="73E2450D" w14:textId="77777777" w:rsidR="00627364" w:rsidRDefault="00627364" w:rsidP="00F71AD5">
      <w:pPr>
        <w:rPr>
          <w:rFonts w:ascii="Helvetica" w:hAnsi="Helvetica"/>
        </w:rPr>
      </w:pPr>
    </w:p>
    <w:p w14:paraId="09255BD6" w14:textId="21226B5C" w:rsidR="008456F7" w:rsidRDefault="00F71AD5" w:rsidP="00F71AD5">
      <w:pPr>
        <w:rPr>
          <w:rFonts w:ascii="Helvetica" w:hAnsi="Helvetica"/>
        </w:rPr>
      </w:pPr>
      <w:r w:rsidRPr="00F71AD5">
        <w:rPr>
          <w:rFonts w:ascii="Helvetica" w:hAnsi="Helvetica"/>
        </w:rPr>
        <w:t>Achaemenid Persia (Iran</w:t>
      </w:r>
      <w:r>
        <w:rPr>
          <w:rFonts w:ascii="Helvetica" w:hAnsi="Helvetica"/>
        </w:rPr>
        <w:t>)</w:t>
      </w:r>
    </w:p>
    <w:p w14:paraId="74A8BB9D" w14:textId="77777777" w:rsidR="00EF2025" w:rsidRDefault="00EF2025" w:rsidP="00EF2025">
      <w:pPr>
        <w:pStyle w:val="ListParagraph"/>
        <w:numPr>
          <w:ilvl w:val="0"/>
          <w:numId w:val="17"/>
        </w:numPr>
        <w:rPr>
          <w:rFonts w:ascii="Helvetica" w:hAnsi="Helvetica"/>
        </w:rPr>
      </w:pPr>
      <w:r>
        <w:rPr>
          <w:rFonts w:ascii="Helvetica" w:hAnsi="Helvetica"/>
        </w:rPr>
        <w:t>My ancestors came from there</w:t>
      </w:r>
    </w:p>
    <w:p w14:paraId="37EB68BE" w14:textId="799F97F4" w:rsidR="0046001A" w:rsidRDefault="0046001A" w:rsidP="0079042A">
      <w:pPr>
        <w:pStyle w:val="ListParagraph"/>
        <w:numPr>
          <w:ilvl w:val="0"/>
          <w:numId w:val="17"/>
        </w:numPr>
        <w:rPr>
          <w:rFonts w:ascii="Helvetica" w:hAnsi="Helvetica"/>
          <w:bCs/>
        </w:rPr>
      </w:pPr>
      <w:r>
        <w:rPr>
          <w:rFonts w:ascii="Helvetica" w:hAnsi="Helvetica"/>
          <w:bCs/>
        </w:rPr>
        <w:t>It was a large empire with 35 million people</w:t>
      </w:r>
      <w:r w:rsidR="008456F7" w:rsidRPr="008456F7">
        <w:rPr>
          <w:rFonts w:ascii="Helvetica" w:hAnsi="Helvetica"/>
          <w:bCs/>
        </w:rPr>
        <w:t xml:space="preserve"> (more than half the size </w:t>
      </w:r>
      <w:r>
        <w:rPr>
          <w:rFonts w:ascii="Helvetica" w:hAnsi="Helvetica"/>
          <w:bCs/>
        </w:rPr>
        <w:t>of the Roman Empire in Europe)</w:t>
      </w:r>
      <w:r w:rsidR="00C14B97">
        <w:rPr>
          <w:rFonts w:ascii="Helvetica" w:hAnsi="Helvetica"/>
          <w:bCs/>
        </w:rPr>
        <w:t>.</w:t>
      </w:r>
    </w:p>
    <w:p w14:paraId="196E336F" w14:textId="7A9566F8" w:rsidR="008456F7" w:rsidRPr="0046001A" w:rsidRDefault="008456F7" w:rsidP="0079042A">
      <w:pPr>
        <w:pStyle w:val="ListParagraph"/>
        <w:numPr>
          <w:ilvl w:val="0"/>
          <w:numId w:val="17"/>
        </w:numPr>
        <w:rPr>
          <w:rFonts w:ascii="Helvetica" w:hAnsi="Helvetica"/>
          <w:bCs/>
        </w:rPr>
      </w:pPr>
      <w:r w:rsidRPr="008456F7">
        <w:rPr>
          <w:rFonts w:ascii="Helvetica" w:hAnsi="Helvetica"/>
          <w:bCs/>
        </w:rPr>
        <w:t>The climate there is desert with hot and dry climate year-round</w:t>
      </w:r>
      <w:r w:rsidR="00C14B97">
        <w:rPr>
          <w:rFonts w:ascii="Helvetica" w:hAnsi="Helvetica"/>
          <w:bCs/>
        </w:rPr>
        <w:t>.</w:t>
      </w:r>
    </w:p>
    <w:p w14:paraId="33D0B5C4" w14:textId="509C37B2" w:rsidR="0046001A" w:rsidRDefault="008456F7" w:rsidP="0079042A">
      <w:pPr>
        <w:pStyle w:val="ListParagraph"/>
        <w:numPr>
          <w:ilvl w:val="0"/>
          <w:numId w:val="17"/>
        </w:numPr>
        <w:rPr>
          <w:rFonts w:ascii="Helvetica" w:hAnsi="Helvetica"/>
          <w:bCs/>
        </w:rPr>
      </w:pPr>
      <w:r w:rsidRPr="008456F7">
        <w:rPr>
          <w:rFonts w:ascii="Helvetica" w:hAnsi="Helvetica"/>
          <w:bCs/>
        </w:rPr>
        <w:t>People lived with their families in small farming villages</w:t>
      </w:r>
      <w:r w:rsidR="00C14B97">
        <w:rPr>
          <w:rFonts w:ascii="Helvetica" w:hAnsi="Helvetica"/>
          <w:bCs/>
        </w:rPr>
        <w:t>.</w:t>
      </w:r>
    </w:p>
    <w:p w14:paraId="0BBF3C2A" w14:textId="14118E65" w:rsidR="0046001A" w:rsidRDefault="008456F7" w:rsidP="0079042A">
      <w:pPr>
        <w:pStyle w:val="ListParagraph"/>
        <w:numPr>
          <w:ilvl w:val="0"/>
          <w:numId w:val="17"/>
        </w:numPr>
        <w:rPr>
          <w:rFonts w:ascii="Helvetica" w:hAnsi="Helvetica"/>
          <w:bCs/>
        </w:rPr>
      </w:pPr>
      <w:r w:rsidRPr="008456F7">
        <w:rPr>
          <w:rFonts w:ascii="Helvetica" w:hAnsi="Helvetica"/>
          <w:bCs/>
        </w:rPr>
        <w:t>It was a time of peace, so most people were not afraid of war</w:t>
      </w:r>
      <w:r w:rsidR="00C14B97">
        <w:rPr>
          <w:rFonts w:ascii="Helvetica" w:hAnsi="Helvetica"/>
          <w:bCs/>
        </w:rPr>
        <w:t>.</w:t>
      </w:r>
    </w:p>
    <w:p w14:paraId="08EB90EA" w14:textId="00906D4C" w:rsidR="0046001A" w:rsidRDefault="008456F7" w:rsidP="0079042A">
      <w:pPr>
        <w:pStyle w:val="ListParagraph"/>
        <w:numPr>
          <w:ilvl w:val="0"/>
          <w:numId w:val="17"/>
        </w:numPr>
        <w:rPr>
          <w:rFonts w:ascii="Helvetica" w:hAnsi="Helvetica"/>
          <w:bCs/>
        </w:rPr>
      </w:pPr>
      <w:r w:rsidRPr="008456F7">
        <w:rPr>
          <w:rFonts w:ascii="Helvetica" w:hAnsi="Helvetica"/>
          <w:bCs/>
        </w:rPr>
        <w:t>Many men were recruited into the Persian army</w:t>
      </w:r>
      <w:r w:rsidR="00C14B97">
        <w:rPr>
          <w:rFonts w:ascii="Helvetica" w:hAnsi="Helvetica"/>
          <w:bCs/>
        </w:rPr>
        <w:t>.</w:t>
      </w:r>
    </w:p>
    <w:p w14:paraId="7EF89BEE" w14:textId="3FBD9D5A" w:rsidR="0046001A" w:rsidRDefault="0046001A" w:rsidP="0079042A">
      <w:pPr>
        <w:pStyle w:val="ListParagraph"/>
        <w:numPr>
          <w:ilvl w:val="0"/>
          <w:numId w:val="17"/>
        </w:numPr>
        <w:rPr>
          <w:rFonts w:ascii="Helvetica" w:hAnsi="Helvetica"/>
          <w:bCs/>
        </w:rPr>
      </w:pPr>
      <w:r>
        <w:rPr>
          <w:rFonts w:ascii="Helvetica" w:hAnsi="Helvetica"/>
          <w:bCs/>
        </w:rPr>
        <w:t xml:space="preserve">They </w:t>
      </w:r>
      <w:r w:rsidR="008456F7" w:rsidRPr="008456F7">
        <w:rPr>
          <w:rFonts w:ascii="Helvetica" w:hAnsi="Helvetica"/>
          <w:bCs/>
        </w:rPr>
        <w:t>may have invented the first mail system, which carried let</w:t>
      </w:r>
      <w:r>
        <w:rPr>
          <w:rFonts w:ascii="Helvetica" w:hAnsi="Helvetica"/>
          <w:bCs/>
        </w:rPr>
        <w:t>ters by horse from city to city</w:t>
      </w:r>
      <w:r w:rsidR="00C14B97">
        <w:rPr>
          <w:rFonts w:ascii="Helvetica" w:hAnsi="Helvetica"/>
          <w:bCs/>
        </w:rPr>
        <w:t>.</w:t>
      </w:r>
    </w:p>
    <w:p w14:paraId="33B7DE3A" w14:textId="697AD5B0" w:rsidR="008456F7" w:rsidRPr="008456F7" w:rsidRDefault="008456F7" w:rsidP="0079042A">
      <w:pPr>
        <w:pStyle w:val="ListParagraph"/>
        <w:numPr>
          <w:ilvl w:val="0"/>
          <w:numId w:val="17"/>
        </w:numPr>
        <w:rPr>
          <w:rFonts w:ascii="Helvetica" w:hAnsi="Helvetica"/>
          <w:bCs/>
        </w:rPr>
      </w:pPr>
      <w:r w:rsidRPr="008456F7">
        <w:rPr>
          <w:rFonts w:ascii="Helvetica" w:hAnsi="Helvetica"/>
          <w:bCs/>
        </w:rPr>
        <w:t>Unlike other Asian civilizations, many jobs were done by both men and women</w:t>
      </w:r>
      <w:r w:rsidR="00C14B97">
        <w:rPr>
          <w:rFonts w:ascii="Helvetica" w:hAnsi="Helvetica"/>
          <w:bCs/>
        </w:rPr>
        <w:t>.</w:t>
      </w:r>
    </w:p>
    <w:p w14:paraId="7940C77A" w14:textId="77777777" w:rsidR="008456F7" w:rsidRPr="00F71AD5" w:rsidRDefault="008456F7" w:rsidP="00F71AD5">
      <w:pPr>
        <w:rPr>
          <w:rFonts w:ascii="Helvetica" w:hAnsi="Helvetica"/>
        </w:rPr>
      </w:pPr>
    </w:p>
    <w:p w14:paraId="7302C85B" w14:textId="77777777" w:rsidR="001154A5" w:rsidRDefault="001154A5" w:rsidP="001154A5">
      <w:pPr>
        <w:rPr>
          <w:rFonts w:ascii="Helvetica" w:hAnsi="Helvetica"/>
        </w:rPr>
      </w:pPr>
    </w:p>
    <w:p w14:paraId="13748A79" w14:textId="77777777" w:rsidR="001154A5" w:rsidRDefault="001154A5" w:rsidP="001154A5">
      <w:pPr>
        <w:rPr>
          <w:rFonts w:ascii="Helvetica" w:hAnsi="Helvetica"/>
        </w:rPr>
      </w:pPr>
    </w:p>
    <w:p w14:paraId="78F10704" w14:textId="51A71418" w:rsidR="001154A5" w:rsidRDefault="001154A5">
      <w:pPr>
        <w:rPr>
          <w:rFonts w:ascii="Helvetica" w:hAnsi="Helvetica"/>
        </w:rPr>
      </w:pPr>
      <w:r>
        <w:rPr>
          <w:rFonts w:ascii="Helvetica" w:hAnsi="Helvetica"/>
        </w:rPr>
        <w:br w:type="page"/>
      </w:r>
    </w:p>
    <w:p w14:paraId="11BACF70" w14:textId="77777777" w:rsidR="001154A5" w:rsidRPr="001154A5" w:rsidRDefault="001154A5" w:rsidP="001154A5">
      <w:pPr>
        <w:rPr>
          <w:rFonts w:ascii="Helvetica" w:hAnsi="Helvetica"/>
        </w:rPr>
      </w:pPr>
    </w:p>
    <w:p w14:paraId="0103219F" w14:textId="3F25ED17" w:rsidR="00EC1548" w:rsidRPr="00FF772C" w:rsidRDefault="00EC1548" w:rsidP="00EC1548">
      <w:pPr>
        <w:shd w:val="clear" w:color="auto" w:fill="F4B083" w:themeFill="accent2" w:themeFillTint="99"/>
        <w:jc w:val="center"/>
        <w:rPr>
          <w:rFonts w:ascii="Helvetica" w:hAnsi="Helvetica"/>
          <w:b/>
        </w:rPr>
      </w:pPr>
      <w:bookmarkStart w:id="17" w:name="Lesson4_19"/>
      <w:r>
        <w:rPr>
          <w:rFonts w:ascii="Helvetica" w:hAnsi="Helvetica"/>
          <w:b/>
        </w:rPr>
        <w:t xml:space="preserve">LESSON PLAN </w:t>
      </w:r>
      <w:r w:rsidR="005050EA">
        <w:rPr>
          <w:rFonts w:ascii="Helvetica" w:hAnsi="Helvetica"/>
          <w:b/>
        </w:rPr>
        <w:t>4-19</w:t>
      </w:r>
      <w:r>
        <w:rPr>
          <w:rFonts w:ascii="Helvetica" w:hAnsi="Helvetica"/>
          <w:b/>
        </w:rPr>
        <w:t xml:space="preserve">: </w:t>
      </w:r>
      <w:r w:rsidRPr="00EC1548">
        <w:rPr>
          <w:rFonts w:ascii="Helvetica" w:hAnsi="Helvetica"/>
          <w:b/>
        </w:rPr>
        <w:t xml:space="preserve">The Silk Road: Connecting </w:t>
      </w:r>
      <w:r w:rsidR="00D45C90">
        <w:rPr>
          <w:rFonts w:ascii="Helvetica" w:hAnsi="Helvetica"/>
          <w:b/>
        </w:rPr>
        <w:t>Continents</w:t>
      </w:r>
    </w:p>
    <w:bookmarkEnd w:id="17"/>
    <w:p w14:paraId="4E38C456" w14:textId="77777777" w:rsidR="00E50D8C" w:rsidRDefault="00E50D8C" w:rsidP="00E50D8C">
      <w:pPr>
        <w:rPr>
          <w:rFonts w:ascii="Helvetica" w:hAnsi="Helvetica"/>
        </w:rPr>
      </w:pPr>
    </w:p>
    <w:p w14:paraId="72D0FF17" w14:textId="77777777" w:rsidR="00E50D8C" w:rsidRPr="00600AD7" w:rsidRDefault="00E50D8C" w:rsidP="00E50D8C">
      <w:pPr>
        <w:shd w:val="clear" w:color="auto" w:fill="FBE4D5" w:themeFill="accent2" w:themeFillTint="33"/>
        <w:rPr>
          <w:rFonts w:ascii="Helvetica" w:hAnsi="Helvetica"/>
          <w:b/>
        </w:rPr>
      </w:pPr>
      <w:r>
        <w:rPr>
          <w:rFonts w:ascii="Helvetica" w:hAnsi="Helvetica"/>
          <w:b/>
        </w:rPr>
        <w:t>MATERIALS</w:t>
      </w:r>
    </w:p>
    <w:p w14:paraId="56D70C1E" w14:textId="77777777" w:rsidR="00E50D8C" w:rsidRDefault="00E50D8C" w:rsidP="00E50D8C">
      <w:pPr>
        <w:rPr>
          <w:rFonts w:ascii="Helvetica" w:hAnsi="Helvetica"/>
        </w:rPr>
      </w:pPr>
    </w:p>
    <w:p w14:paraId="6C27341A" w14:textId="0D7BC550" w:rsidR="002D0247" w:rsidRDefault="00DF77B2" w:rsidP="00E50D8C">
      <w:pPr>
        <w:rPr>
          <w:rFonts w:ascii="Helvetica" w:hAnsi="Helvetica"/>
        </w:rPr>
      </w:pPr>
      <w:r>
        <w:rPr>
          <w:rFonts w:ascii="Helvetica" w:hAnsi="Helvetica"/>
        </w:rPr>
        <w:t>Silk Road</w:t>
      </w:r>
      <w:r w:rsidR="002D0247">
        <w:rPr>
          <w:rFonts w:ascii="Helvetica" w:hAnsi="Helvetica"/>
        </w:rPr>
        <w:t xml:space="preserve"> Video (Lesson</w:t>
      </w:r>
      <w:r w:rsidR="00EF5FE4">
        <w:rPr>
          <w:rFonts w:ascii="Helvetica" w:hAnsi="Helvetica"/>
        </w:rPr>
        <w:t>4-19</w:t>
      </w:r>
      <w:r w:rsidR="00C03B47">
        <w:rPr>
          <w:rFonts w:ascii="Helvetica" w:hAnsi="Helvetica"/>
        </w:rPr>
        <w:t>Video1</w:t>
      </w:r>
      <w:r w:rsidR="002D0247">
        <w:rPr>
          <w:rFonts w:ascii="Helvetica" w:hAnsi="Helvetica"/>
        </w:rPr>
        <w:t xml:space="preserve">) </w:t>
      </w:r>
      <w:r w:rsidR="00AE2482">
        <w:rPr>
          <w:rFonts w:ascii="Helvetica" w:hAnsi="Helvetica"/>
        </w:rPr>
        <w:t xml:space="preserve">[Located in the Open Social Studies Video Library: </w:t>
      </w:r>
      <w:hyperlink r:id="rId31" w:history="1">
        <w:r w:rsidR="00AE2482" w:rsidRPr="0008451B">
          <w:rPr>
            <w:rStyle w:val="Hyperlink"/>
            <w:rFonts w:ascii="Helvetica" w:hAnsi="Helvetica"/>
          </w:rPr>
          <w:t>www.opensocialstudies.org/K-6.html</w:t>
        </w:r>
      </w:hyperlink>
      <w:r w:rsidR="00AE2482">
        <w:rPr>
          <w:rFonts w:ascii="Helvetica" w:hAnsi="Helvetica"/>
        </w:rPr>
        <w:t>]</w:t>
      </w:r>
    </w:p>
    <w:p w14:paraId="7916D612" w14:textId="6466E823" w:rsidR="009F74E1" w:rsidRDefault="009F74E1" w:rsidP="00E50D8C">
      <w:pPr>
        <w:rPr>
          <w:rFonts w:ascii="Helvetica" w:hAnsi="Helvetica"/>
        </w:rPr>
      </w:pPr>
      <w:r>
        <w:rPr>
          <w:rFonts w:ascii="Helvetica" w:hAnsi="Helvetica"/>
        </w:rPr>
        <w:t>Silk Road Map (</w:t>
      </w:r>
      <w:r w:rsidR="00E66E72">
        <w:rPr>
          <w:rFonts w:ascii="Helvetica" w:hAnsi="Helvetica"/>
        </w:rPr>
        <w:t>SOURCEBOOK</w:t>
      </w:r>
      <w:r>
        <w:rPr>
          <w:rFonts w:ascii="Helvetica" w:hAnsi="Helvetica"/>
        </w:rPr>
        <w:t xml:space="preserve"> </w:t>
      </w:r>
      <w:r w:rsidR="00EF5FE4">
        <w:rPr>
          <w:rFonts w:ascii="Helvetica" w:hAnsi="Helvetica"/>
        </w:rPr>
        <w:t>4-19</w:t>
      </w:r>
      <w:r>
        <w:rPr>
          <w:rFonts w:ascii="Helvetica" w:hAnsi="Helvetica"/>
        </w:rPr>
        <w:t>.A)</w:t>
      </w:r>
    </w:p>
    <w:p w14:paraId="546D52D6" w14:textId="0BCB1A8A" w:rsidR="000C0CAB" w:rsidRDefault="000C0CAB" w:rsidP="000C0CAB">
      <w:pPr>
        <w:rPr>
          <w:rFonts w:ascii="Helvetica" w:hAnsi="Helvetica"/>
        </w:rPr>
      </w:pPr>
      <w:r>
        <w:rPr>
          <w:rFonts w:ascii="Helvetica" w:hAnsi="Helvetica"/>
        </w:rPr>
        <w:t>Source 1: Stop 1—Guangzhou (</w:t>
      </w:r>
      <w:r w:rsidR="00E5643D">
        <w:rPr>
          <w:rFonts w:ascii="Helvetica" w:hAnsi="Helvetica"/>
        </w:rPr>
        <w:t>SOURCEBOOK</w:t>
      </w:r>
      <w:r>
        <w:rPr>
          <w:rFonts w:ascii="Helvetica" w:hAnsi="Helvetica"/>
        </w:rPr>
        <w:t xml:space="preserve"> </w:t>
      </w:r>
      <w:r w:rsidR="00EF5FE4">
        <w:rPr>
          <w:rFonts w:ascii="Helvetica" w:hAnsi="Helvetica"/>
        </w:rPr>
        <w:t>4-19</w:t>
      </w:r>
      <w:r>
        <w:rPr>
          <w:rFonts w:ascii="Helvetica" w:hAnsi="Helvetica"/>
        </w:rPr>
        <w:t>.B)</w:t>
      </w:r>
    </w:p>
    <w:p w14:paraId="010FAC85" w14:textId="04B000B8" w:rsidR="000C0CAB" w:rsidRDefault="000C0CAB" w:rsidP="000C0CAB">
      <w:pPr>
        <w:rPr>
          <w:rFonts w:ascii="Helvetica" w:hAnsi="Helvetica"/>
        </w:rPr>
      </w:pPr>
      <w:r>
        <w:rPr>
          <w:rFonts w:ascii="Helvetica" w:hAnsi="Helvetica"/>
        </w:rPr>
        <w:t>Source 2: Stop 2—Chang’an (</w:t>
      </w:r>
      <w:r w:rsidR="00E5643D">
        <w:rPr>
          <w:rFonts w:ascii="Helvetica" w:hAnsi="Helvetica"/>
        </w:rPr>
        <w:t>SOURCEBOOK</w:t>
      </w:r>
      <w:r>
        <w:rPr>
          <w:rFonts w:ascii="Helvetica" w:hAnsi="Helvetica"/>
        </w:rPr>
        <w:t xml:space="preserve"> </w:t>
      </w:r>
      <w:r w:rsidR="00EF5FE4">
        <w:rPr>
          <w:rFonts w:ascii="Helvetica" w:hAnsi="Helvetica"/>
        </w:rPr>
        <w:t>4-19</w:t>
      </w:r>
      <w:r>
        <w:rPr>
          <w:rFonts w:ascii="Helvetica" w:hAnsi="Helvetica"/>
        </w:rPr>
        <w:t>.C)</w:t>
      </w:r>
    </w:p>
    <w:p w14:paraId="515A1673" w14:textId="11F26218" w:rsidR="000C0CAB" w:rsidRDefault="000C0CAB" w:rsidP="000C0CAB">
      <w:pPr>
        <w:rPr>
          <w:rFonts w:ascii="Helvetica" w:hAnsi="Helvetica"/>
        </w:rPr>
      </w:pPr>
      <w:r>
        <w:rPr>
          <w:rFonts w:ascii="Helvetica" w:hAnsi="Helvetica"/>
        </w:rPr>
        <w:t>Source 3: Stop 3—</w:t>
      </w:r>
      <w:r w:rsidRPr="00CC7CB2">
        <w:rPr>
          <w:rFonts w:ascii="Helvetica" w:hAnsi="Helvetica"/>
        </w:rPr>
        <w:t>Pataliputra</w:t>
      </w:r>
      <w:r>
        <w:rPr>
          <w:rFonts w:ascii="Helvetica" w:hAnsi="Helvetica"/>
        </w:rPr>
        <w:t xml:space="preserve"> (</w:t>
      </w:r>
      <w:r w:rsidR="00E5643D">
        <w:rPr>
          <w:rFonts w:ascii="Helvetica" w:hAnsi="Helvetica"/>
        </w:rPr>
        <w:t>SOURCEBOOK</w:t>
      </w:r>
      <w:r>
        <w:rPr>
          <w:rFonts w:ascii="Helvetica" w:hAnsi="Helvetica"/>
        </w:rPr>
        <w:t xml:space="preserve"> </w:t>
      </w:r>
      <w:r w:rsidR="00EF5FE4">
        <w:rPr>
          <w:rFonts w:ascii="Helvetica" w:hAnsi="Helvetica"/>
        </w:rPr>
        <w:t>4-19</w:t>
      </w:r>
      <w:r>
        <w:rPr>
          <w:rFonts w:ascii="Helvetica" w:hAnsi="Helvetica"/>
        </w:rPr>
        <w:t>.D)</w:t>
      </w:r>
    </w:p>
    <w:p w14:paraId="081C1319" w14:textId="022D66A2" w:rsidR="000C0CAB" w:rsidRDefault="000C0CAB" w:rsidP="000C0CAB">
      <w:pPr>
        <w:rPr>
          <w:rFonts w:ascii="Helvetica" w:hAnsi="Helvetica"/>
        </w:rPr>
      </w:pPr>
      <w:r>
        <w:rPr>
          <w:rFonts w:ascii="Helvetica" w:hAnsi="Helvetica"/>
        </w:rPr>
        <w:t>Source 4: Stop 4—Persepolis (</w:t>
      </w:r>
      <w:r w:rsidR="00E5643D">
        <w:rPr>
          <w:rFonts w:ascii="Helvetica" w:hAnsi="Helvetica"/>
        </w:rPr>
        <w:t>SOURCEBOOK</w:t>
      </w:r>
      <w:r>
        <w:rPr>
          <w:rFonts w:ascii="Helvetica" w:hAnsi="Helvetica"/>
        </w:rPr>
        <w:t xml:space="preserve"> </w:t>
      </w:r>
      <w:r w:rsidR="00EF5FE4">
        <w:rPr>
          <w:rFonts w:ascii="Helvetica" w:hAnsi="Helvetica"/>
        </w:rPr>
        <w:t>4-19</w:t>
      </w:r>
      <w:r>
        <w:rPr>
          <w:rFonts w:ascii="Helvetica" w:hAnsi="Helvetica"/>
        </w:rPr>
        <w:t>.E)</w:t>
      </w:r>
    </w:p>
    <w:p w14:paraId="38155271" w14:textId="4A467CCA" w:rsidR="000C0CAB" w:rsidRDefault="000C0CAB" w:rsidP="000C0CAB">
      <w:pPr>
        <w:rPr>
          <w:rFonts w:ascii="Helvetica" w:hAnsi="Helvetica"/>
        </w:rPr>
      </w:pPr>
      <w:r>
        <w:rPr>
          <w:rFonts w:ascii="Helvetica" w:hAnsi="Helvetica"/>
        </w:rPr>
        <w:t>Source 5: Stop 5—Constantinople (</w:t>
      </w:r>
      <w:r w:rsidR="00E5643D">
        <w:rPr>
          <w:rFonts w:ascii="Helvetica" w:hAnsi="Helvetica"/>
        </w:rPr>
        <w:t>SOURCEBOOK</w:t>
      </w:r>
      <w:r>
        <w:rPr>
          <w:rFonts w:ascii="Helvetica" w:hAnsi="Helvetica"/>
        </w:rPr>
        <w:t xml:space="preserve"> </w:t>
      </w:r>
      <w:r w:rsidR="00EF5FE4">
        <w:rPr>
          <w:rFonts w:ascii="Helvetica" w:hAnsi="Helvetica"/>
        </w:rPr>
        <w:t>4-19</w:t>
      </w:r>
      <w:r>
        <w:rPr>
          <w:rFonts w:ascii="Helvetica" w:hAnsi="Helvetica"/>
        </w:rPr>
        <w:t xml:space="preserve">.F) </w:t>
      </w:r>
    </w:p>
    <w:p w14:paraId="43D302A8" w14:textId="41F77BF4" w:rsidR="00E50D8C" w:rsidRDefault="00E50D8C" w:rsidP="00E50D8C">
      <w:pPr>
        <w:rPr>
          <w:rFonts w:ascii="Helvetica" w:hAnsi="Helvetica"/>
        </w:rPr>
      </w:pPr>
      <w:r>
        <w:rPr>
          <w:rFonts w:ascii="Helvetica" w:hAnsi="Helvetica"/>
        </w:rPr>
        <w:t xml:space="preserve">The </w:t>
      </w:r>
      <w:r w:rsidR="00780063">
        <w:rPr>
          <w:rFonts w:ascii="Helvetica" w:hAnsi="Helvetica"/>
        </w:rPr>
        <w:t>Silk Road</w:t>
      </w:r>
      <w:r w:rsidR="005517A2">
        <w:rPr>
          <w:rFonts w:ascii="Helvetica" w:hAnsi="Helvetica"/>
        </w:rPr>
        <w:t xml:space="preserve">: Exit Ticket (ASSESSMENT </w:t>
      </w:r>
      <w:r w:rsidR="00EF5FE4">
        <w:rPr>
          <w:rFonts w:ascii="Helvetica" w:hAnsi="Helvetica"/>
        </w:rPr>
        <w:t>4-19</w:t>
      </w:r>
      <w:r>
        <w:rPr>
          <w:rFonts w:ascii="Helvetica" w:hAnsi="Helvetica"/>
        </w:rPr>
        <w:t>.</w:t>
      </w:r>
      <w:r w:rsidR="009F74E1">
        <w:rPr>
          <w:rFonts w:ascii="Helvetica" w:hAnsi="Helvetica"/>
        </w:rPr>
        <w:t>G</w:t>
      </w:r>
      <w:r>
        <w:rPr>
          <w:rFonts w:ascii="Helvetica" w:hAnsi="Helvetica"/>
        </w:rPr>
        <w:t>)</w:t>
      </w:r>
    </w:p>
    <w:p w14:paraId="1119B6FC" w14:textId="77777777" w:rsidR="00E50D8C" w:rsidRPr="00600AD7" w:rsidRDefault="00E50D8C" w:rsidP="00E50D8C">
      <w:pPr>
        <w:rPr>
          <w:rFonts w:ascii="Helvetica" w:hAnsi="Helvetica"/>
          <w:b/>
        </w:rPr>
      </w:pPr>
    </w:p>
    <w:p w14:paraId="228D8DC2" w14:textId="77777777" w:rsidR="00E50D8C" w:rsidRPr="00600AD7" w:rsidRDefault="00E50D8C" w:rsidP="00E50D8C">
      <w:pPr>
        <w:shd w:val="clear" w:color="auto" w:fill="FBE4D5" w:themeFill="accent2" w:themeFillTint="33"/>
        <w:rPr>
          <w:rFonts w:ascii="Helvetica" w:hAnsi="Helvetica"/>
          <w:b/>
        </w:rPr>
      </w:pPr>
      <w:r>
        <w:rPr>
          <w:rFonts w:ascii="Helvetica" w:hAnsi="Helvetica"/>
          <w:b/>
        </w:rPr>
        <w:t>STANDARDS</w:t>
      </w:r>
    </w:p>
    <w:p w14:paraId="2B840566" w14:textId="77777777" w:rsidR="00E50D8C" w:rsidRPr="00046649" w:rsidRDefault="00E50D8C" w:rsidP="00E50D8C">
      <w:pPr>
        <w:rPr>
          <w:rFonts w:ascii="Helvetica" w:hAnsi="Helvetica"/>
        </w:rPr>
      </w:pPr>
    </w:p>
    <w:p w14:paraId="02CFDD32" w14:textId="77777777" w:rsidR="00E50D8C" w:rsidRPr="005C7220" w:rsidRDefault="00E50D8C" w:rsidP="00E50D8C">
      <w:pPr>
        <w:rPr>
          <w:rFonts w:ascii="Helvetica" w:hAnsi="Helvetica"/>
          <w:b/>
        </w:rPr>
      </w:pPr>
      <w:r w:rsidRPr="005C7220">
        <w:rPr>
          <w:rFonts w:ascii="Helvetica" w:hAnsi="Helvetica"/>
          <w:b/>
        </w:rPr>
        <w:t>Massachusetts History and Social Science Framework</w:t>
      </w:r>
    </w:p>
    <w:p w14:paraId="7B65710C" w14:textId="77777777" w:rsidR="00E50D8C" w:rsidRDefault="00E50D8C" w:rsidP="00E50D8C">
      <w:pPr>
        <w:rPr>
          <w:rFonts w:ascii="Helvetica" w:hAnsi="Helvetica"/>
          <w:i/>
        </w:rPr>
      </w:pPr>
    </w:p>
    <w:p w14:paraId="5643E296" w14:textId="50F0593E" w:rsidR="001003BA" w:rsidRDefault="001003BA" w:rsidP="00DA282A">
      <w:pPr>
        <w:rPr>
          <w:rFonts w:ascii="Helvetica" w:hAnsi="Helvetica"/>
          <w:i/>
        </w:rPr>
      </w:pPr>
      <w:r>
        <w:rPr>
          <w:rFonts w:ascii="Helvetica" w:hAnsi="Helvetica"/>
          <w:i/>
        </w:rPr>
        <w:t>MA-HSS.7.T1b.1:</w:t>
      </w:r>
      <w:r w:rsidRPr="00283EB2">
        <w:rPr>
          <w:rFonts w:ascii="Helvetica" w:hAnsi="Helvetica"/>
          <w:i/>
        </w:rPr>
        <w:t xml:space="preserve"> </w:t>
      </w:r>
      <w:r w:rsidRPr="001003BA">
        <w:rPr>
          <w:rFonts w:ascii="Helvetica" w:hAnsi="Helvetica"/>
          <w:i/>
        </w:rPr>
        <w:t>Explain the ways in which early Indian and Central Asian societies interacted with East African, Western Asian, and European societies (e.g., by conquest, trade, colonization, diffusion of religion, language, and culture).</w:t>
      </w:r>
    </w:p>
    <w:p w14:paraId="300E5C34" w14:textId="77777777" w:rsidR="001003BA" w:rsidRDefault="001003BA" w:rsidP="00DA282A">
      <w:pPr>
        <w:rPr>
          <w:rFonts w:ascii="Helvetica" w:hAnsi="Helvetica"/>
          <w:i/>
        </w:rPr>
      </w:pPr>
    </w:p>
    <w:p w14:paraId="4E7DBFC6" w14:textId="055885B6" w:rsidR="00DA282A" w:rsidRDefault="00DA282A" w:rsidP="00DA282A">
      <w:pPr>
        <w:rPr>
          <w:rFonts w:ascii="Helvetica" w:hAnsi="Helvetica"/>
          <w:i/>
        </w:rPr>
      </w:pPr>
      <w:r>
        <w:rPr>
          <w:rFonts w:ascii="Helvetica" w:hAnsi="Helvetica"/>
          <w:i/>
        </w:rPr>
        <w:t>MA-HSS.7.T1b.2:</w:t>
      </w:r>
      <w:r w:rsidRPr="00283EB2">
        <w:rPr>
          <w:rFonts w:ascii="Helvetica" w:hAnsi="Helvetica"/>
          <w:i/>
        </w:rPr>
        <w:t xml:space="preserve"> </w:t>
      </w:r>
      <w:r w:rsidRPr="00B4725E">
        <w:rPr>
          <w:rFonts w:ascii="Helvetica" w:hAnsi="Helvetica"/>
          <w:i/>
        </w:rPr>
        <w:t>Describe important economic, political, and religious developments in Indian and Central Asian history and evaluate the ways in which they conform to or differ from developments in societies in other regions of the world.</w:t>
      </w:r>
    </w:p>
    <w:p w14:paraId="4932FC1A" w14:textId="77777777" w:rsidR="00DA282A" w:rsidRDefault="00DA282A" w:rsidP="00DA282A">
      <w:pPr>
        <w:rPr>
          <w:rFonts w:ascii="Helvetica" w:hAnsi="Helvetica"/>
          <w:i/>
        </w:rPr>
      </w:pPr>
    </w:p>
    <w:p w14:paraId="43FE3DDF" w14:textId="77777777" w:rsidR="00DA282A" w:rsidRDefault="00DA282A" w:rsidP="00DA282A">
      <w:pPr>
        <w:rPr>
          <w:rFonts w:ascii="Helvetica" w:hAnsi="Helvetica"/>
          <w:i/>
        </w:rPr>
      </w:pPr>
      <w:r>
        <w:rPr>
          <w:rFonts w:ascii="Helvetica" w:hAnsi="Helvetica"/>
          <w:i/>
        </w:rPr>
        <w:t>MA-HSS.7.T2b.2:</w:t>
      </w:r>
      <w:r w:rsidRPr="00283EB2">
        <w:rPr>
          <w:rFonts w:ascii="Helvetica" w:hAnsi="Helvetica"/>
          <w:i/>
        </w:rPr>
        <w:t xml:space="preserve"> </w:t>
      </w:r>
      <w:r w:rsidRPr="00B56F76">
        <w:rPr>
          <w:rFonts w:ascii="Helvetica" w:hAnsi="Helvetica"/>
          <w:i/>
        </w:rPr>
        <w:t>Describe important economic, political, and religious developments in early Chinese history and evaluate the ways in which they are similar to or different from the characteristics of societies in other regions of the world.</w:t>
      </w:r>
    </w:p>
    <w:p w14:paraId="0B987858" w14:textId="77777777" w:rsidR="00DA282A" w:rsidRDefault="00DA282A" w:rsidP="00DA282A">
      <w:pPr>
        <w:rPr>
          <w:rFonts w:ascii="Helvetica" w:hAnsi="Helvetica"/>
          <w:i/>
        </w:rPr>
      </w:pPr>
    </w:p>
    <w:p w14:paraId="734D83C2" w14:textId="77777777" w:rsidR="00DA282A" w:rsidRPr="00B83C08" w:rsidRDefault="00DA282A" w:rsidP="00DA282A">
      <w:pPr>
        <w:rPr>
          <w:rFonts w:ascii="Helvetica" w:hAnsi="Helvetica"/>
          <w:i/>
        </w:rPr>
      </w:pPr>
      <w:r>
        <w:rPr>
          <w:rFonts w:ascii="Helvetica" w:hAnsi="Helvetica"/>
          <w:i/>
        </w:rPr>
        <w:t xml:space="preserve">MA-HSS.4.P6: </w:t>
      </w:r>
      <w:r w:rsidRPr="001A3766">
        <w:rPr>
          <w:rFonts w:ascii="Helvetica" w:hAnsi="Helvetica"/>
          <w:i/>
        </w:rPr>
        <w:t>Argue or explain conclusions, using valid reasoning and evidence.</w:t>
      </w:r>
    </w:p>
    <w:p w14:paraId="1554018E" w14:textId="77777777" w:rsidR="00E50D8C" w:rsidRPr="000D2FBE" w:rsidRDefault="00E50D8C" w:rsidP="00E50D8C">
      <w:pPr>
        <w:rPr>
          <w:rFonts w:ascii="Helvetica" w:hAnsi="Helvetica"/>
        </w:rPr>
      </w:pPr>
    </w:p>
    <w:p w14:paraId="52CC6326" w14:textId="77777777" w:rsidR="00E50D8C" w:rsidRPr="005C7220" w:rsidRDefault="00E50D8C" w:rsidP="00E50D8C">
      <w:pPr>
        <w:rPr>
          <w:rFonts w:ascii="Helvetica" w:hAnsi="Helvetica"/>
          <w:b/>
        </w:rPr>
      </w:pPr>
      <w:r w:rsidRPr="005C7220">
        <w:rPr>
          <w:rFonts w:ascii="Helvetica" w:hAnsi="Helvetica"/>
          <w:b/>
        </w:rPr>
        <w:t>Common Core: Literacy</w:t>
      </w:r>
    </w:p>
    <w:p w14:paraId="06049C59" w14:textId="77777777" w:rsidR="00E50D8C" w:rsidRDefault="00E50D8C" w:rsidP="00E50D8C">
      <w:pPr>
        <w:rPr>
          <w:rFonts w:ascii="Helvetica" w:hAnsi="Helvetica"/>
        </w:rPr>
      </w:pPr>
    </w:p>
    <w:p w14:paraId="79EEB940" w14:textId="77777777" w:rsidR="00E50D8C" w:rsidRDefault="00E50D8C" w:rsidP="00E50D8C">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5645D1EC" w14:textId="77777777" w:rsidR="00E50D8C" w:rsidRDefault="00E50D8C" w:rsidP="00E50D8C">
      <w:pPr>
        <w:rPr>
          <w:rFonts w:ascii="Helvetica" w:hAnsi="Helvetica"/>
          <w:i/>
        </w:rPr>
      </w:pPr>
    </w:p>
    <w:p w14:paraId="4F93265F" w14:textId="77777777" w:rsidR="00E50D8C" w:rsidRDefault="00E50D8C" w:rsidP="00E50D8C">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5B33E9F8" w14:textId="77777777" w:rsidR="00E50D8C" w:rsidRDefault="00E50D8C" w:rsidP="00E50D8C">
      <w:pPr>
        <w:rPr>
          <w:rFonts w:ascii="Helvetica" w:hAnsi="Helvetica"/>
          <w:i/>
        </w:rPr>
      </w:pPr>
    </w:p>
    <w:p w14:paraId="7D22C643" w14:textId="77777777" w:rsidR="00505F9B" w:rsidRDefault="00505F9B" w:rsidP="00505F9B">
      <w:pPr>
        <w:rPr>
          <w:rFonts w:ascii="Helvetica" w:hAnsi="Helvetica"/>
          <w:i/>
        </w:rPr>
      </w:pPr>
      <w:r>
        <w:rPr>
          <w:rFonts w:ascii="Helvetica" w:hAnsi="Helvetica"/>
          <w:i/>
        </w:rPr>
        <w:lastRenderedPageBreak/>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3A1CE19D" w14:textId="77777777" w:rsidR="00505F9B" w:rsidRDefault="00505F9B" w:rsidP="00505F9B">
      <w:pPr>
        <w:rPr>
          <w:rFonts w:ascii="Helvetica" w:hAnsi="Helvetica"/>
          <w:i/>
        </w:rPr>
      </w:pPr>
    </w:p>
    <w:p w14:paraId="010825D2" w14:textId="77777777" w:rsidR="00505F9B" w:rsidRDefault="00505F9B" w:rsidP="00505F9B">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68E48CE8" w14:textId="77777777" w:rsidR="00D954AC" w:rsidRDefault="00D954AC" w:rsidP="00E50D8C">
      <w:pPr>
        <w:rPr>
          <w:rFonts w:ascii="Helvetica" w:hAnsi="Helvetica"/>
        </w:rPr>
      </w:pPr>
    </w:p>
    <w:p w14:paraId="2D3A0E4F" w14:textId="77777777" w:rsidR="00E50D8C" w:rsidRPr="00600AD7" w:rsidRDefault="00E50D8C" w:rsidP="00E50D8C">
      <w:pPr>
        <w:shd w:val="clear" w:color="auto" w:fill="FBE4D5" w:themeFill="accent2" w:themeFillTint="33"/>
        <w:rPr>
          <w:rFonts w:ascii="Helvetica" w:hAnsi="Helvetica"/>
          <w:b/>
        </w:rPr>
      </w:pPr>
      <w:r>
        <w:rPr>
          <w:rFonts w:ascii="Helvetica" w:hAnsi="Helvetica"/>
          <w:b/>
        </w:rPr>
        <w:t>PROCEDURES</w:t>
      </w:r>
    </w:p>
    <w:p w14:paraId="2743C09F" w14:textId="77777777" w:rsidR="00E50D8C" w:rsidRDefault="00E50D8C" w:rsidP="00E50D8C">
      <w:pPr>
        <w:rPr>
          <w:rFonts w:ascii="Helvetica" w:hAnsi="Helvetica"/>
        </w:rPr>
      </w:pPr>
    </w:p>
    <w:p w14:paraId="2321D8CC" w14:textId="7725411B" w:rsidR="00E50D8C" w:rsidRPr="00E50D8C" w:rsidRDefault="00E50D8C" w:rsidP="00E50D8C">
      <w:pPr>
        <w:rPr>
          <w:rFonts w:ascii="Helvetica" w:hAnsi="Helvetica"/>
          <w:b/>
          <w:i/>
        </w:rPr>
      </w:pPr>
      <w:r w:rsidRPr="00ED2E76">
        <w:rPr>
          <w:rFonts w:ascii="Helvetica" w:hAnsi="Helvetica"/>
          <w:b/>
        </w:rPr>
        <w:t>Inquiry Question</w:t>
      </w:r>
      <w:r w:rsidRPr="00EF79FB">
        <w:rPr>
          <w:rFonts w:ascii="Helvetica" w:hAnsi="Helvetica"/>
          <w:b/>
        </w:rPr>
        <w:t xml:space="preserve">: </w:t>
      </w:r>
      <w:r w:rsidR="008A68BB" w:rsidRPr="008A68BB">
        <w:rPr>
          <w:rFonts w:ascii="Helvetica" w:hAnsi="Helvetica"/>
          <w:b/>
          <w:i/>
        </w:rPr>
        <w:t>What was life like on the Silk Road?</w:t>
      </w:r>
    </w:p>
    <w:p w14:paraId="7EDAA3DC" w14:textId="77777777" w:rsidR="00E50D8C" w:rsidRDefault="00E50D8C" w:rsidP="00E50D8C">
      <w:pPr>
        <w:rPr>
          <w:rFonts w:ascii="Helvetica" w:hAnsi="Helvetica"/>
          <w:b/>
        </w:rPr>
      </w:pPr>
    </w:p>
    <w:p w14:paraId="61CCD4CD" w14:textId="77777777" w:rsidR="00E50D8C" w:rsidRDefault="00E50D8C" w:rsidP="00E50D8C">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0A0CB230" w14:textId="77777777" w:rsidR="00E50D8C" w:rsidRDefault="00E50D8C" w:rsidP="00E50D8C">
      <w:pPr>
        <w:rPr>
          <w:rFonts w:ascii="Helvetica" w:hAnsi="Helvetica"/>
          <w:b/>
        </w:rPr>
      </w:pPr>
    </w:p>
    <w:p w14:paraId="1A7149BE" w14:textId="417067BE" w:rsidR="0086364E" w:rsidRDefault="00E50D8C" w:rsidP="0086364E">
      <w:pPr>
        <w:rPr>
          <w:rFonts w:ascii="Helvetica" w:hAnsi="Helvetica"/>
          <w:b/>
        </w:rPr>
      </w:pPr>
      <w:r>
        <w:rPr>
          <w:rFonts w:ascii="Helvetica" w:hAnsi="Helvetica"/>
          <w:b/>
        </w:rPr>
        <w:t xml:space="preserve">1. </w:t>
      </w:r>
      <w:r w:rsidR="0086364E" w:rsidRPr="004B2A80">
        <w:rPr>
          <w:rFonts w:ascii="Helvetica" w:hAnsi="Helvetica"/>
          <w:b/>
        </w:rPr>
        <w:t xml:space="preserve">Watch </w:t>
      </w:r>
      <w:r w:rsidR="0086364E">
        <w:rPr>
          <w:rFonts w:ascii="Helvetica" w:hAnsi="Helvetica"/>
          <w:b/>
        </w:rPr>
        <w:t>the Silk Road Video</w:t>
      </w:r>
    </w:p>
    <w:p w14:paraId="77DC697C" w14:textId="0BA7570B" w:rsidR="003456CE" w:rsidRDefault="0086364E" w:rsidP="0086364E">
      <w:pPr>
        <w:rPr>
          <w:rFonts w:ascii="Helvetica" w:hAnsi="Helvetica"/>
        </w:rPr>
      </w:pPr>
      <w:r>
        <w:rPr>
          <w:rFonts w:ascii="Helvetica" w:hAnsi="Helvetica"/>
        </w:rPr>
        <w:t xml:space="preserve">Show the students a short video </w:t>
      </w:r>
      <w:r w:rsidR="00F83376">
        <w:rPr>
          <w:rFonts w:ascii="Helvetica" w:hAnsi="Helvetica"/>
        </w:rPr>
        <w:t>about the Silk Road</w:t>
      </w:r>
      <w:r>
        <w:rPr>
          <w:rFonts w:ascii="Helvetica" w:hAnsi="Helvetica"/>
        </w:rPr>
        <w:t xml:space="preserve"> (Lesson</w:t>
      </w:r>
      <w:r w:rsidR="00EF5FE4">
        <w:rPr>
          <w:rFonts w:ascii="Helvetica" w:hAnsi="Helvetica"/>
        </w:rPr>
        <w:t>4-19</w:t>
      </w:r>
      <w:r w:rsidR="00C03B47">
        <w:rPr>
          <w:rFonts w:ascii="Helvetica" w:hAnsi="Helvetica"/>
        </w:rPr>
        <w:t>Video1</w:t>
      </w:r>
      <w:r>
        <w:rPr>
          <w:rFonts w:ascii="Helvetica" w:hAnsi="Helvetica"/>
        </w:rPr>
        <w:t xml:space="preserve">). </w:t>
      </w:r>
      <w:r w:rsidR="003456CE">
        <w:rPr>
          <w:rFonts w:ascii="Helvetica" w:hAnsi="Helvetica"/>
        </w:rPr>
        <w:t>Stop the video to explain any conc</w:t>
      </w:r>
      <w:r w:rsidR="00430855">
        <w:rPr>
          <w:rFonts w:ascii="Helvetica" w:hAnsi="Helvetica"/>
        </w:rPr>
        <w:t xml:space="preserve">epts that may be difficult for </w:t>
      </w:r>
      <w:r w:rsidR="003456CE">
        <w:rPr>
          <w:rFonts w:ascii="Helvetica" w:hAnsi="Helvetica"/>
        </w:rPr>
        <w:t xml:space="preserve">students. </w:t>
      </w:r>
      <w:r>
        <w:rPr>
          <w:rFonts w:ascii="Helvetica" w:hAnsi="Helvetica"/>
        </w:rPr>
        <w:t xml:space="preserve">After watching the video, ask the students, </w:t>
      </w:r>
      <w:r w:rsidR="003456CE">
        <w:rPr>
          <w:rFonts w:ascii="Helvetica" w:hAnsi="Helvetica"/>
        </w:rPr>
        <w:t xml:space="preserve">“How was the Silk Road similar and different from how we transport goods today?” </w:t>
      </w:r>
      <w:r w:rsidR="005004E2">
        <w:rPr>
          <w:rFonts w:ascii="Helvetica" w:hAnsi="Helvetica"/>
        </w:rPr>
        <w:t>Anticipated responses may include: we use planes and ships, it took much longer back then, they did not have factories, they did not have e-mail or telephones.</w:t>
      </w:r>
      <w:r w:rsidR="00875C1A">
        <w:rPr>
          <w:rFonts w:ascii="Helvetica" w:hAnsi="Helvetica"/>
        </w:rPr>
        <w:t xml:space="preserve"> Tell the students that today we are going to pretend that we are traveling on the Silk Road. We will be keeping a diary and you will have to write about each stop along the way. </w:t>
      </w:r>
      <w:r w:rsidR="007D317F">
        <w:rPr>
          <w:rFonts w:ascii="Helvetica" w:hAnsi="Helvetica"/>
        </w:rPr>
        <w:t xml:space="preserve">Pass out and have students look at the Silk Road Map </w:t>
      </w:r>
      <w:r w:rsidR="007D317F" w:rsidRPr="00340F32">
        <w:rPr>
          <w:rFonts w:ascii="Helvetica" w:hAnsi="Helvetica"/>
        </w:rPr>
        <w:t>(</w:t>
      </w:r>
      <w:r w:rsidR="00E66E72">
        <w:rPr>
          <w:rFonts w:ascii="Helvetica" w:hAnsi="Helvetica"/>
        </w:rPr>
        <w:t>SOURCEBOOK</w:t>
      </w:r>
      <w:r w:rsidR="007D317F" w:rsidRPr="00340F32">
        <w:rPr>
          <w:rFonts w:ascii="Helvetica" w:hAnsi="Helvetica"/>
        </w:rPr>
        <w:t xml:space="preserve"> </w:t>
      </w:r>
      <w:r w:rsidR="00EF5FE4">
        <w:rPr>
          <w:rFonts w:ascii="Helvetica" w:hAnsi="Helvetica"/>
        </w:rPr>
        <w:t>4-19</w:t>
      </w:r>
      <w:r w:rsidR="007D317F" w:rsidRPr="00340F32">
        <w:rPr>
          <w:rFonts w:ascii="Helvetica" w:hAnsi="Helvetica"/>
        </w:rPr>
        <w:t>.A</w:t>
      </w:r>
      <w:r w:rsidR="007D317F">
        <w:rPr>
          <w:rFonts w:ascii="Helvetica" w:hAnsi="Helvetica"/>
        </w:rPr>
        <w:t xml:space="preserve">). Ask them if they recognize any of the cities or empires from our last lesson. Tell the students that the silk road happened because of trade between the main empire of Asia, which included </w:t>
      </w:r>
      <w:r w:rsidR="007D317F" w:rsidRPr="007D317F">
        <w:rPr>
          <w:rFonts w:ascii="Helvetica" w:hAnsi="Helvetica"/>
        </w:rPr>
        <w:t>Qin China</w:t>
      </w:r>
      <w:r w:rsidR="007D317F">
        <w:rPr>
          <w:rFonts w:ascii="Helvetica" w:hAnsi="Helvetica"/>
        </w:rPr>
        <w:t>,</w:t>
      </w:r>
      <w:r w:rsidR="007D317F" w:rsidRPr="007D317F">
        <w:rPr>
          <w:rFonts w:ascii="Helvetica" w:hAnsi="Helvetica"/>
        </w:rPr>
        <w:t xml:space="preserve"> </w:t>
      </w:r>
      <w:r w:rsidR="007D317F">
        <w:rPr>
          <w:rFonts w:ascii="Helvetica" w:hAnsi="Helvetica"/>
        </w:rPr>
        <w:t>Heian Japan, Gupta India, and Achaemenid Persia.</w:t>
      </w:r>
      <w:r w:rsidR="009F74E1">
        <w:rPr>
          <w:rFonts w:ascii="Helvetica" w:hAnsi="Helvetica"/>
        </w:rPr>
        <w:t xml:space="preserve"> Tell students they should use this map to help write their diary entries.</w:t>
      </w:r>
    </w:p>
    <w:p w14:paraId="32F0FAFF" w14:textId="68F7166F" w:rsidR="00E50D8C" w:rsidRDefault="00E50D8C" w:rsidP="0086364E">
      <w:pPr>
        <w:rPr>
          <w:rFonts w:ascii="Helvetica" w:hAnsi="Helvetica"/>
          <w:b/>
        </w:rPr>
      </w:pPr>
    </w:p>
    <w:p w14:paraId="61D9E6AC" w14:textId="77777777" w:rsidR="00E50D8C" w:rsidRPr="000D4595" w:rsidRDefault="00E50D8C" w:rsidP="00E50D8C">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59E67352" w14:textId="77777777" w:rsidR="00340F32" w:rsidRDefault="00340F32" w:rsidP="00E50D8C">
      <w:pPr>
        <w:rPr>
          <w:rFonts w:ascii="Helvetica" w:hAnsi="Helvetica"/>
        </w:rPr>
      </w:pPr>
    </w:p>
    <w:p w14:paraId="068F899C" w14:textId="12E26A0D" w:rsidR="00875C1A" w:rsidRPr="00BE1A8A" w:rsidRDefault="00E706BE" w:rsidP="00875C1A">
      <w:pPr>
        <w:rPr>
          <w:rFonts w:ascii="Helvetica" w:hAnsi="Helvetica"/>
          <w:b/>
        </w:rPr>
      </w:pPr>
      <w:r>
        <w:rPr>
          <w:rFonts w:ascii="Helvetica" w:hAnsi="Helvetica"/>
          <w:b/>
        </w:rPr>
        <w:t>2</w:t>
      </w:r>
      <w:r w:rsidR="00875C1A" w:rsidRPr="00BE1A8A">
        <w:rPr>
          <w:rFonts w:ascii="Helvetica" w:hAnsi="Helvetica"/>
          <w:b/>
        </w:rPr>
        <w:t xml:space="preserve">. Read About </w:t>
      </w:r>
      <w:r w:rsidR="0098477A">
        <w:rPr>
          <w:rFonts w:ascii="Helvetica" w:hAnsi="Helvetica"/>
          <w:b/>
        </w:rPr>
        <w:t>the Silk Road</w:t>
      </w:r>
    </w:p>
    <w:p w14:paraId="25792FB9" w14:textId="14E46384" w:rsidR="009070C3" w:rsidRDefault="00875C1A" w:rsidP="009070C3">
      <w:pPr>
        <w:rPr>
          <w:rFonts w:ascii="Helvetica" w:hAnsi="Helvetica"/>
        </w:rPr>
      </w:pPr>
      <w:r>
        <w:rPr>
          <w:rFonts w:ascii="Helvetica" w:hAnsi="Helvetica"/>
        </w:rPr>
        <w:t xml:space="preserve">Pass out the sources: </w:t>
      </w:r>
      <w:r w:rsidR="009070C3">
        <w:rPr>
          <w:rFonts w:ascii="Helvetica" w:hAnsi="Helvetica"/>
        </w:rPr>
        <w:t>Stop 1—Guangzhou (</w:t>
      </w:r>
      <w:r w:rsidR="00D954AC">
        <w:rPr>
          <w:rFonts w:ascii="Helvetica" w:hAnsi="Helvetica"/>
        </w:rPr>
        <w:t>SOURCEBOOK</w:t>
      </w:r>
      <w:r w:rsidR="009070C3">
        <w:rPr>
          <w:rFonts w:ascii="Helvetica" w:hAnsi="Helvetica"/>
        </w:rPr>
        <w:t xml:space="preserve"> </w:t>
      </w:r>
      <w:r w:rsidR="00EF5FE4">
        <w:rPr>
          <w:rFonts w:ascii="Helvetica" w:hAnsi="Helvetica"/>
        </w:rPr>
        <w:t>4-19</w:t>
      </w:r>
      <w:r w:rsidR="009070C3">
        <w:rPr>
          <w:rFonts w:ascii="Helvetica" w:hAnsi="Helvetica"/>
        </w:rPr>
        <w:t>.B), Stop 2—Chang’an (</w:t>
      </w:r>
      <w:r w:rsidR="00D954AC">
        <w:rPr>
          <w:rFonts w:ascii="Helvetica" w:hAnsi="Helvetica"/>
        </w:rPr>
        <w:t>SOURCEBOOK</w:t>
      </w:r>
      <w:r w:rsidR="009070C3">
        <w:rPr>
          <w:rFonts w:ascii="Helvetica" w:hAnsi="Helvetica"/>
        </w:rPr>
        <w:t xml:space="preserve"> </w:t>
      </w:r>
      <w:r w:rsidR="00EF5FE4">
        <w:rPr>
          <w:rFonts w:ascii="Helvetica" w:hAnsi="Helvetica"/>
        </w:rPr>
        <w:t>4-19</w:t>
      </w:r>
      <w:r w:rsidR="009070C3">
        <w:rPr>
          <w:rFonts w:ascii="Helvetica" w:hAnsi="Helvetica"/>
        </w:rPr>
        <w:t>.C), Stop 3—</w:t>
      </w:r>
      <w:r w:rsidR="009070C3" w:rsidRPr="00CC7CB2">
        <w:rPr>
          <w:rFonts w:ascii="Helvetica" w:hAnsi="Helvetica"/>
        </w:rPr>
        <w:t>Pataliputra</w:t>
      </w:r>
      <w:r w:rsidR="009070C3">
        <w:rPr>
          <w:rFonts w:ascii="Helvetica" w:hAnsi="Helvetica"/>
        </w:rPr>
        <w:t xml:space="preserve"> (</w:t>
      </w:r>
      <w:r w:rsidR="00D954AC">
        <w:rPr>
          <w:rFonts w:ascii="Helvetica" w:hAnsi="Helvetica"/>
        </w:rPr>
        <w:t>SOURCEBOOK</w:t>
      </w:r>
      <w:r w:rsidR="009070C3">
        <w:rPr>
          <w:rFonts w:ascii="Helvetica" w:hAnsi="Helvetica"/>
        </w:rPr>
        <w:t xml:space="preserve"> </w:t>
      </w:r>
      <w:r w:rsidR="00EF5FE4">
        <w:rPr>
          <w:rFonts w:ascii="Helvetica" w:hAnsi="Helvetica"/>
        </w:rPr>
        <w:t>4-19</w:t>
      </w:r>
      <w:r w:rsidR="009070C3">
        <w:rPr>
          <w:rFonts w:ascii="Helvetica" w:hAnsi="Helvetica"/>
        </w:rPr>
        <w:t>.D), Stop 4—Persepolis (</w:t>
      </w:r>
      <w:r w:rsidR="00D954AC">
        <w:rPr>
          <w:rFonts w:ascii="Helvetica" w:hAnsi="Helvetica"/>
        </w:rPr>
        <w:t>SOURCEBOOK</w:t>
      </w:r>
      <w:r w:rsidR="009070C3">
        <w:rPr>
          <w:rFonts w:ascii="Helvetica" w:hAnsi="Helvetica"/>
        </w:rPr>
        <w:t xml:space="preserve"> </w:t>
      </w:r>
      <w:r w:rsidR="00EF5FE4">
        <w:rPr>
          <w:rFonts w:ascii="Helvetica" w:hAnsi="Helvetica"/>
        </w:rPr>
        <w:t>4-19</w:t>
      </w:r>
      <w:r w:rsidR="009070C3">
        <w:rPr>
          <w:rFonts w:ascii="Helvetica" w:hAnsi="Helvetica"/>
        </w:rPr>
        <w:t>.E), Stop 5—Constantinople (</w:t>
      </w:r>
      <w:r w:rsidR="00D954AC">
        <w:rPr>
          <w:rFonts w:ascii="Helvetica" w:hAnsi="Helvetica"/>
        </w:rPr>
        <w:t>SOURCEBOOK</w:t>
      </w:r>
      <w:r w:rsidR="009070C3">
        <w:rPr>
          <w:rFonts w:ascii="Helvetica" w:hAnsi="Helvetica"/>
        </w:rPr>
        <w:t xml:space="preserve"> </w:t>
      </w:r>
      <w:r w:rsidR="00EF5FE4">
        <w:rPr>
          <w:rFonts w:ascii="Helvetica" w:hAnsi="Helvetica"/>
        </w:rPr>
        <w:t>4-19</w:t>
      </w:r>
      <w:r w:rsidR="009070C3">
        <w:rPr>
          <w:rFonts w:ascii="Helvetica" w:hAnsi="Helvetica"/>
        </w:rPr>
        <w:t xml:space="preserve">.F) </w:t>
      </w:r>
    </w:p>
    <w:p w14:paraId="2B7C8A6F" w14:textId="77777777" w:rsidR="00D954AC" w:rsidRDefault="00D954AC" w:rsidP="00875C1A">
      <w:pPr>
        <w:rPr>
          <w:rFonts w:ascii="Helvetica" w:hAnsi="Helvetica"/>
        </w:rPr>
      </w:pPr>
    </w:p>
    <w:p w14:paraId="4B9ECC1C" w14:textId="6D4B1821" w:rsidR="00875C1A" w:rsidRPr="00043559" w:rsidRDefault="00875C1A" w:rsidP="00875C1A">
      <w:pPr>
        <w:rPr>
          <w:rFonts w:ascii="Helvetica" w:hAnsi="Helvetica"/>
          <w:bCs/>
        </w:rPr>
      </w:pPr>
      <w:r>
        <w:rPr>
          <w:rFonts w:ascii="Helvetica" w:hAnsi="Helvetica"/>
        </w:rPr>
        <w:t>Have students take turns reading aloud</w:t>
      </w:r>
      <w:r w:rsidR="00043559">
        <w:rPr>
          <w:rFonts w:ascii="Helvetica" w:hAnsi="Helvetica"/>
        </w:rPr>
        <w:t xml:space="preserve"> </w:t>
      </w:r>
      <w:r w:rsidR="00043559" w:rsidRPr="005D4DFB">
        <w:rPr>
          <w:rFonts w:ascii="Helvetica" w:hAnsi="Helvetica"/>
          <w:bCs/>
        </w:rPr>
        <w:t>(using choral, partner, or independent reading</w:t>
      </w:r>
      <w:r w:rsidR="00043559">
        <w:rPr>
          <w:rFonts w:ascii="Helvetica" w:hAnsi="Helvetica"/>
          <w:bCs/>
        </w:rPr>
        <w:t>)</w:t>
      </w:r>
      <w:r>
        <w:rPr>
          <w:rFonts w:ascii="Helvetica" w:hAnsi="Helvetica"/>
        </w:rPr>
        <w:t xml:space="preserve"> each source.</w:t>
      </w:r>
    </w:p>
    <w:p w14:paraId="2E94009B" w14:textId="77777777" w:rsidR="00220D02" w:rsidRDefault="00220D02" w:rsidP="00875C1A">
      <w:pPr>
        <w:rPr>
          <w:rFonts w:ascii="Helvetica" w:hAnsi="Helvetica"/>
        </w:rPr>
      </w:pPr>
    </w:p>
    <w:p w14:paraId="495C20BC" w14:textId="2F20320B" w:rsidR="00875C1A" w:rsidRPr="00B8043D" w:rsidRDefault="00E706BE" w:rsidP="00875C1A">
      <w:pPr>
        <w:rPr>
          <w:rFonts w:ascii="Helvetica" w:hAnsi="Helvetica"/>
          <w:b/>
        </w:rPr>
      </w:pPr>
      <w:r>
        <w:rPr>
          <w:rFonts w:ascii="Helvetica" w:hAnsi="Helvetica"/>
          <w:b/>
        </w:rPr>
        <w:t>3</w:t>
      </w:r>
      <w:r w:rsidR="00875C1A" w:rsidRPr="00F969A5">
        <w:rPr>
          <w:rFonts w:ascii="Helvetica" w:hAnsi="Helvetica"/>
          <w:b/>
        </w:rPr>
        <w:t xml:space="preserve">. </w:t>
      </w:r>
      <w:r w:rsidR="00875C1A">
        <w:rPr>
          <w:rFonts w:ascii="Helvetica" w:hAnsi="Helvetica"/>
          <w:b/>
        </w:rPr>
        <w:t>Write Diary Entry</w:t>
      </w:r>
    </w:p>
    <w:p w14:paraId="6E60A60F" w14:textId="393EA481" w:rsidR="00875C1A" w:rsidRPr="005F130C" w:rsidRDefault="00875C1A" w:rsidP="00875C1A">
      <w:pPr>
        <w:rPr>
          <w:rFonts w:ascii="Helvetica" w:hAnsi="Helvetica"/>
        </w:rPr>
      </w:pPr>
      <w:r>
        <w:rPr>
          <w:rFonts w:ascii="Helvetica" w:hAnsi="Helvetica"/>
        </w:rPr>
        <w:t xml:space="preserve">Divide the class in half. Explain that a diary is a journal or writing that people do once a day to remember things about their day. They are going to write a diary entry pretending that they are </w:t>
      </w:r>
      <w:r w:rsidR="00220D02">
        <w:rPr>
          <w:rFonts w:ascii="Helvetica" w:hAnsi="Helvetica"/>
        </w:rPr>
        <w:t>traveling on the Silk Road from Constantinople in Turkey to Guangzhou in China</w:t>
      </w:r>
      <w:r>
        <w:rPr>
          <w:rFonts w:ascii="Helvetica" w:hAnsi="Helvetica"/>
        </w:rPr>
        <w:t>. Tell them to include in their diary entries some of the information in the sources</w:t>
      </w:r>
      <w:r w:rsidR="00220D02">
        <w:rPr>
          <w:rFonts w:ascii="Helvetica" w:hAnsi="Helvetica"/>
        </w:rPr>
        <w:t xml:space="preserve">, </w:t>
      </w:r>
      <w:r w:rsidR="00220D02">
        <w:rPr>
          <w:rFonts w:ascii="Helvetica" w:hAnsi="Helvetica"/>
        </w:rPr>
        <w:lastRenderedPageBreak/>
        <w:t xml:space="preserve">especially what items they are trading and the </w:t>
      </w:r>
      <w:r w:rsidR="008D10D4">
        <w:rPr>
          <w:rFonts w:ascii="Helvetica" w:hAnsi="Helvetica"/>
        </w:rPr>
        <w:t>people who they are trading with</w:t>
      </w:r>
      <w:r>
        <w:rPr>
          <w:rFonts w:ascii="Helvetica" w:hAnsi="Helvetica"/>
        </w:rPr>
        <w:t xml:space="preserve">. Before they start writing, make a list of possible items to include on the board or chart paper. </w:t>
      </w:r>
    </w:p>
    <w:p w14:paraId="0CCF7E85" w14:textId="77777777" w:rsidR="00875C1A" w:rsidRDefault="00875C1A" w:rsidP="00875C1A">
      <w:pPr>
        <w:rPr>
          <w:rFonts w:ascii="Helvetica" w:hAnsi="Helvetica"/>
        </w:rPr>
      </w:pPr>
    </w:p>
    <w:p w14:paraId="0F356B8B" w14:textId="2C9714FA" w:rsidR="00875C1A" w:rsidRDefault="000F58FC" w:rsidP="00875C1A">
      <w:pPr>
        <w:rPr>
          <w:rFonts w:ascii="Helvetica" w:hAnsi="Helvetica"/>
        </w:rPr>
      </w:pPr>
      <w:r>
        <w:rPr>
          <w:rFonts w:ascii="Helvetica" w:hAnsi="Helvetica"/>
        </w:rPr>
        <w:t xml:space="preserve">The diary entries (ASSESSMENT </w:t>
      </w:r>
      <w:r w:rsidR="00EF5FE4">
        <w:rPr>
          <w:rFonts w:ascii="Helvetica" w:hAnsi="Helvetica"/>
        </w:rPr>
        <w:t>4-19</w:t>
      </w:r>
      <w:r w:rsidR="00875C1A">
        <w:rPr>
          <w:rFonts w:ascii="Helvetica" w:hAnsi="Helvetica"/>
        </w:rPr>
        <w:t>.</w:t>
      </w:r>
      <w:r w:rsidR="00EF08E8">
        <w:rPr>
          <w:rFonts w:ascii="Helvetica" w:hAnsi="Helvetica"/>
        </w:rPr>
        <w:t>G</w:t>
      </w:r>
      <w:r w:rsidR="00875C1A">
        <w:rPr>
          <w:rFonts w:ascii="Helvetica" w:hAnsi="Helvetica"/>
        </w:rPr>
        <w:t>) will serve as the</w:t>
      </w:r>
      <w:r w:rsidR="00875C1A" w:rsidRPr="00A67A52">
        <w:rPr>
          <w:rFonts w:ascii="Helvetica" w:hAnsi="Helvetica"/>
        </w:rPr>
        <w:t xml:space="preserve"> </w:t>
      </w:r>
      <w:r w:rsidR="00875C1A">
        <w:rPr>
          <w:rFonts w:ascii="Helvetica" w:hAnsi="Helvetica"/>
        </w:rPr>
        <w:t xml:space="preserve">evaluation task. Students’ diary entries will address </w:t>
      </w:r>
      <w:r w:rsidR="00875C1A" w:rsidRPr="00A67A52">
        <w:rPr>
          <w:rFonts w:ascii="Helvetica" w:hAnsi="Helvetica"/>
        </w:rPr>
        <w:t>the lesson’s Inquiry Questi</w:t>
      </w:r>
      <w:r w:rsidR="00875C1A" w:rsidRPr="00B46D81">
        <w:rPr>
          <w:rFonts w:ascii="Helvetica" w:hAnsi="Helvetica"/>
        </w:rPr>
        <w:t>on: “</w:t>
      </w:r>
      <w:r w:rsidRPr="000F58FC">
        <w:rPr>
          <w:rFonts w:ascii="Helvetica" w:hAnsi="Helvetica"/>
        </w:rPr>
        <w:t>What was life like on the Silk Road?</w:t>
      </w:r>
      <w:r w:rsidR="00875C1A">
        <w:rPr>
          <w:rFonts w:ascii="Helvetica" w:hAnsi="Helvetica"/>
        </w:rPr>
        <w:t>”</w:t>
      </w:r>
      <w:r w:rsidR="00875C1A" w:rsidRPr="00A67A52">
        <w:rPr>
          <w:rFonts w:ascii="Helvetica" w:hAnsi="Helvetica"/>
        </w:rPr>
        <w:t xml:space="preserve"> </w:t>
      </w:r>
      <w:r w:rsidR="00875C1A">
        <w:rPr>
          <w:rFonts w:ascii="Helvetica" w:hAnsi="Helvetica"/>
        </w:rPr>
        <w:t>Tell</w:t>
      </w:r>
      <w:r w:rsidR="00875C1A" w:rsidRPr="00A67A52">
        <w:rPr>
          <w:rFonts w:ascii="Helvetica" w:hAnsi="Helvetica"/>
        </w:rPr>
        <w:t xml:space="preserve"> students to cite at least </w:t>
      </w:r>
      <w:r w:rsidR="00875C1A">
        <w:rPr>
          <w:rFonts w:ascii="Helvetica" w:hAnsi="Helvetica"/>
        </w:rPr>
        <w:t>t</w:t>
      </w:r>
      <w:r>
        <w:rPr>
          <w:rFonts w:ascii="Helvetica" w:hAnsi="Helvetica"/>
        </w:rPr>
        <w:t>hree</w:t>
      </w:r>
      <w:r w:rsidR="00875C1A">
        <w:rPr>
          <w:rFonts w:ascii="Helvetica" w:hAnsi="Helvetica"/>
        </w:rPr>
        <w:t xml:space="preserve"> </w:t>
      </w:r>
      <w:r w:rsidR="00875C1A" w:rsidRPr="00A67A52">
        <w:rPr>
          <w:rFonts w:ascii="Helvetica" w:hAnsi="Helvetica"/>
        </w:rPr>
        <w:t xml:space="preserve">pieces of evidence from </w:t>
      </w:r>
      <w:r w:rsidR="00875C1A">
        <w:rPr>
          <w:rFonts w:ascii="Helvetica" w:hAnsi="Helvetica"/>
        </w:rPr>
        <w:t>the sources for this lesson</w:t>
      </w:r>
      <w:r w:rsidR="00875C1A" w:rsidRPr="00A67A52">
        <w:rPr>
          <w:rFonts w:ascii="Helvetica" w:hAnsi="Helvetica"/>
        </w:rPr>
        <w:t>.</w:t>
      </w:r>
      <w:r w:rsidR="00875C1A">
        <w:rPr>
          <w:rFonts w:ascii="Helvetica" w:hAnsi="Helvetica"/>
        </w:rPr>
        <w:t xml:space="preserve"> </w:t>
      </w:r>
    </w:p>
    <w:p w14:paraId="259998CC" w14:textId="77777777" w:rsidR="00875C1A" w:rsidRDefault="00875C1A" w:rsidP="00875C1A">
      <w:pPr>
        <w:rPr>
          <w:rFonts w:ascii="Helvetica" w:hAnsi="Helvetica"/>
        </w:rPr>
      </w:pPr>
    </w:p>
    <w:p w14:paraId="108784B5" w14:textId="7AEC34FB" w:rsidR="00875C1A" w:rsidRPr="000D4595" w:rsidRDefault="00875C1A" w:rsidP="00875C1A">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15 </w:t>
      </w:r>
      <w:r w:rsidRPr="000D4595">
        <w:rPr>
          <w:rFonts w:ascii="Helvetica" w:hAnsi="Helvetica"/>
          <w:b/>
        </w:rPr>
        <w:t>minutes)</w:t>
      </w:r>
    </w:p>
    <w:p w14:paraId="39FAC8E1" w14:textId="77777777" w:rsidR="00875C1A" w:rsidRPr="00600AD7" w:rsidRDefault="00875C1A" w:rsidP="00875C1A">
      <w:pPr>
        <w:rPr>
          <w:rFonts w:ascii="Helvetica" w:hAnsi="Helvetica"/>
        </w:rPr>
      </w:pPr>
    </w:p>
    <w:p w14:paraId="64F93142" w14:textId="28DB4FA8" w:rsidR="00875C1A" w:rsidRPr="006811F7" w:rsidRDefault="00E706BE" w:rsidP="00875C1A">
      <w:pPr>
        <w:rPr>
          <w:rFonts w:ascii="Helvetica" w:hAnsi="Helvetica"/>
          <w:b/>
        </w:rPr>
      </w:pPr>
      <w:r>
        <w:rPr>
          <w:rFonts w:ascii="Helvetica" w:hAnsi="Helvetica"/>
          <w:b/>
        </w:rPr>
        <w:t>4</w:t>
      </w:r>
      <w:r w:rsidR="00875C1A">
        <w:rPr>
          <w:rFonts w:ascii="Helvetica" w:hAnsi="Helvetica"/>
          <w:b/>
        </w:rPr>
        <w:t xml:space="preserve">. </w:t>
      </w:r>
      <w:r w:rsidR="00875C1A" w:rsidRPr="006811F7">
        <w:rPr>
          <w:rFonts w:ascii="Helvetica" w:hAnsi="Helvetica"/>
          <w:b/>
        </w:rPr>
        <w:t xml:space="preserve">Share </w:t>
      </w:r>
      <w:r w:rsidR="00875C1A">
        <w:rPr>
          <w:rFonts w:ascii="Helvetica" w:hAnsi="Helvetica"/>
          <w:b/>
        </w:rPr>
        <w:t>Letters</w:t>
      </w:r>
      <w:r w:rsidR="00875C1A" w:rsidRPr="006811F7">
        <w:rPr>
          <w:rFonts w:ascii="Helvetica" w:hAnsi="Helvetica"/>
          <w:b/>
        </w:rPr>
        <w:t xml:space="preserve"> </w:t>
      </w:r>
    </w:p>
    <w:p w14:paraId="12705CC1" w14:textId="6700EBB1" w:rsidR="00E50D8C" w:rsidRDefault="00875C1A" w:rsidP="00E50D8C">
      <w:pPr>
        <w:rPr>
          <w:rFonts w:ascii="Helvetica" w:hAnsi="Helvetica"/>
        </w:rPr>
      </w:pPr>
      <w:r>
        <w:rPr>
          <w:rFonts w:ascii="Helvetica" w:hAnsi="Helvetica"/>
        </w:rPr>
        <w:t xml:space="preserve">Have students share their </w:t>
      </w:r>
      <w:r w:rsidR="003561AB">
        <w:rPr>
          <w:rFonts w:ascii="Helvetica" w:hAnsi="Helvetica"/>
        </w:rPr>
        <w:t>diary</w:t>
      </w:r>
      <w:r>
        <w:rPr>
          <w:rFonts w:ascii="Helvetica" w:hAnsi="Helvetica"/>
        </w:rPr>
        <w:t xml:space="preserve"> entries with the class. Draw comparisons between the different students’ stories and list them on the board or chart paper. </w:t>
      </w:r>
    </w:p>
    <w:p w14:paraId="63D799BE" w14:textId="77777777" w:rsidR="00D954AC" w:rsidRPr="00875C1A" w:rsidRDefault="00D954AC" w:rsidP="00E50D8C">
      <w:pPr>
        <w:rPr>
          <w:rFonts w:ascii="Helvetica" w:hAnsi="Helvetica"/>
        </w:rPr>
      </w:pPr>
    </w:p>
    <w:p w14:paraId="392B8F97" w14:textId="77777777" w:rsidR="00E50D8C" w:rsidRPr="00600AD7" w:rsidRDefault="00E50D8C" w:rsidP="00E50D8C">
      <w:pPr>
        <w:shd w:val="clear" w:color="auto" w:fill="FBE4D5" w:themeFill="accent2" w:themeFillTint="33"/>
        <w:rPr>
          <w:rFonts w:ascii="Helvetica" w:hAnsi="Helvetica"/>
          <w:b/>
        </w:rPr>
      </w:pPr>
      <w:r>
        <w:rPr>
          <w:rFonts w:ascii="Helvetica" w:hAnsi="Helvetica"/>
          <w:b/>
        </w:rPr>
        <w:t>EVALUATION</w:t>
      </w:r>
    </w:p>
    <w:p w14:paraId="5A1DA692" w14:textId="77777777" w:rsidR="00505AB2" w:rsidRDefault="00505AB2" w:rsidP="00E50D8C">
      <w:pPr>
        <w:rPr>
          <w:rFonts w:ascii="Helvetica" w:hAnsi="Helvetica"/>
        </w:rPr>
      </w:pPr>
    </w:p>
    <w:p w14:paraId="745B0075" w14:textId="68155E16" w:rsidR="00E50D8C" w:rsidRDefault="00E50D8C" w:rsidP="00E50D8C">
      <w:pPr>
        <w:rPr>
          <w:rFonts w:ascii="Helvetica" w:hAnsi="Helvetica"/>
        </w:rPr>
      </w:pPr>
      <w:r>
        <w:rPr>
          <w:rFonts w:ascii="Helvetica" w:hAnsi="Helvetica"/>
        </w:rPr>
        <w:t xml:space="preserve">ASSESSMENT </w:t>
      </w:r>
      <w:r w:rsidR="00EF5FE4">
        <w:rPr>
          <w:rFonts w:ascii="Helvetica" w:hAnsi="Helvetica"/>
        </w:rPr>
        <w:t>4-19</w:t>
      </w:r>
      <w:r>
        <w:rPr>
          <w:rFonts w:ascii="Helvetica" w:hAnsi="Helvetica"/>
        </w:rPr>
        <w:t>.</w:t>
      </w:r>
      <w:r w:rsidR="00EF08E8">
        <w:rPr>
          <w:rFonts w:ascii="Helvetica" w:hAnsi="Helvetica"/>
        </w:rPr>
        <w:t>G</w:t>
      </w:r>
    </w:p>
    <w:p w14:paraId="622D8E66" w14:textId="77777777" w:rsidR="00E50D8C" w:rsidRDefault="00E50D8C" w:rsidP="00E50D8C">
      <w:pPr>
        <w:rPr>
          <w:rFonts w:ascii="Helvetica" w:hAnsi="Helvetica"/>
        </w:rPr>
      </w:pPr>
    </w:p>
    <w:p w14:paraId="422655E5" w14:textId="77777777" w:rsidR="00C85A07" w:rsidRPr="00DD7713" w:rsidRDefault="00C85A07" w:rsidP="00C85A07">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53BA0775" w14:textId="77777777" w:rsidR="00C85A07" w:rsidRDefault="00C85A07" w:rsidP="00C85A07">
      <w:pPr>
        <w:rPr>
          <w:rFonts w:ascii="Helvetica" w:hAnsi="Helvetica"/>
        </w:rPr>
      </w:pPr>
    </w:p>
    <w:p w14:paraId="22BD0878" w14:textId="77777777" w:rsidR="00C85A07" w:rsidRDefault="00C85A07" w:rsidP="00C85A07">
      <w:pPr>
        <w:rPr>
          <w:rFonts w:ascii="Helvetica" w:hAnsi="Helvetica"/>
        </w:rPr>
      </w:pPr>
      <w:r>
        <w:rPr>
          <w:rFonts w:ascii="Helvetica" w:hAnsi="Helvetica"/>
        </w:rPr>
        <w:t>A generic writing rubric for evaluating exit tickets is located at the end of this Instructor Manual-before “Additional Resources.”</w:t>
      </w:r>
    </w:p>
    <w:p w14:paraId="15A6FC36" w14:textId="77777777" w:rsidR="00C85A07" w:rsidRDefault="00C85A07" w:rsidP="00E50D8C">
      <w:pPr>
        <w:rPr>
          <w:rFonts w:ascii="Helvetica" w:hAnsi="Helvetica"/>
        </w:rPr>
      </w:pPr>
    </w:p>
    <w:p w14:paraId="08BCCFAD" w14:textId="77777777" w:rsidR="00E50D8C" w:rsidRDefault="00E50D8C" w:rsidP="00E50D8C">
      <w:pPr>
        <w:rPr>
          <w:rFonts w:ascii="Helvetica" w:hAnsi="Helvetica"/>
        </w:rPr>
      </w:pPr>
      <w:r>
        <w:rPr>
          <w:rFonts w:ascii="Helvetica" w:hAnsi="Helvetica"/>
        </w:rPr>
        <w:t>What to look for?</w:t>
      </w:r>
    </w:p>
    <w:p w14:paraId="4E77D38C" w14:textId="77777777" w:rsidR="00E50D8C" w:rsidRDefault="00E50D8C" w:rsidP="00E50D8C">
      <w:pPr>
        <w:rPr>
          <w:rFonts w:ascii="Helvetica" w:hAnsi="Helvetica"/>
        </w:rPr>
      </w:pPr>
    </w:p>
    <w:p w14:paraId="6B7CEC45" w14:textId="1C212D50" w:rsidR="00627364" w:rsidRDefault="00627364" w:rsidP="00627364">
      <w:pPr>
        <w:rPr>
          <w:rFonts w:ascii="Helvetica" w:hAnsi="Helvetica"/>
        </w:rPr>
      </w:pPr>
      <w:r>
        <w:rPr>
          <w:rFonts w:ascii="Helvetica" w:hAnsi="Helvetica"/>
        </w:rPr>
        <w:t>The students should create diary entries. All entries should cite at least 3 pieces of evidence from the sources.</w:t>
      </w:r>
    </w:p>
    <w:p w14:paraId="64F3792F" w14:textId="77777777" w:rsidR="00627364" w:rsidRDefault="00627364" w:rsidP="00E50D8C">
      <w:pPr>
        <w:rPr>
          <w:rFonts w:ascii="Helvetica" w:hAnsi="Helvetica"/>
        </w:rPr>
      </w:pPr>
    </w:p>
    <w:p w14:paraId="65FB886F" w14:textId="5A4B250E" w:rsidR="00E50D8C" w:rsidRDefault="00E50D8C" w:rsidP="00E50D8C">
      <w:pPr>
        <w:rPr>
          <w:rFonts w:ascii="Helvetica" w:hAnsi="Helvetica"/>
        </w:rPr>
      </w:pPr>
      <w:r>
        <w:rPr>
          <w:rFonts w:ascii="Helvetica" w:hAnsi="Helvetica"/>
        </w:rPr>
        <w:t xml:space="preserve">Some information that students may include in their </w:t>
      </w:r>
      <w:r w:rsidR="0002275F">
        <w:rPr>
          <w:rFonts w:ascii="Helvetica" w:hAnsi="Helvetica"/>
        </w:rPr>
        <w:t>diary entries</w:t>
      </w:r>
      <w:r>
        <w:rPr>
          <w:rFonts w:ascii="Helvetica" w:hAnsi="Helvetica"/>
        </w:rPr>
        <w:t>:</w:t>
      </w:r>
    </w:p>
    <w:p w14:paraId="197CCEA0" w14:textId="1C8FEC37" w:rsidR="007D317F" w:rsidRDefault="007D317F" w:rsidP="007D317F">
      <w:pPr>
        <w:rPr>
          <w:rFonts w:ascii="Helvetica" w:hAnsi="Helvetica"/>
        </w:rPr>
      </w:pPr>
    </w:p>
    <w:p w14:paraId="5808CDDA" w14:textId="0F934ED2" w:rsidR="00E8208B" w:rsidRDefault="00E8208B" w:rsidP="00E50D8C">
      <w:pPr>
        <w:rPr>
          <w:rFonts w:ascii="Helvetica" w:hAnsi="Helvetica"/>
        </w:rPr>
      </w:pPr>
      <w:r>
        <w:rPr>
          <w:rFonts w:ascii="Helvetica" w:hAnsi="Helvetica"/>
        </w:rPr>
        <w:t>Guangzhou</w:t>
      </w:r>
    </w:p>
    <w:p w14:paraId="1EBDB27E" w14:textId="77777777" w:rsidR="006947FB" w:rsidRDefault="00E8208B" w:rsidP="0079042A">
      <w:pPr>
        <w:pStyle w:val="ListParagraph"/>
        <w:numPr>
          <w:ilvl w:val="0"/>
          <w:numId w:val="18"/>
        </w:numPr>
        <w:rPr>
          <w:rFonts w:ascii="Helvetica" w:hAnsi="Helvetica"/>
        </w:rPr>
      </w:pPr>
      <w:r w:rsidRPr="006947FB">
        <w:rPr>
          <w:rFonts w:ascii="Helvetica" w:hAnsi="Helvetica"/>
        </w:rPr>
        <w:t xml:space="preserve">China's greatest international seaport. </w:t>
      </w:r>
    </w:p>
    <w:p w14:paraId="2BEED806" w14:textId="77777777" w:rsidR="006947FB" w:rsidRDefault="00E8208B" w:rsidP="0079042A">
      <w:pPr>
        <w:pStyle w:val="ListParagraph"/>
        <w:numPr>
          <w:ilvl w:val="0"/>
          <w:numId w:val="18"/>
        </w:numPr>
        <w:rPr>
          <w:rFonts w:ascii="Helvetica" w:hAnsi="Helvetica"/>
        </w:rPr>
      </w:pPr>
      <w:r w:rsidRPr="006947FB">
        <w:rPr>
          <w:rFonts w:ascii="Helvetica" w:hAnsi="Helvetica"/>
        </w:rPr>
        <w:t xml:space="preserve">Many of the items traded on the silk road started here. </w:t>
      </w:r>
    </w:p>
    <w:p w14:paraId="70DFE1C2" w14:textId="77777777" w:rsidR="006947FB" w:rsidRDefault="006947FB" w:rsidP="0079042A">
      <w:pPr>
        <w:pStyle w:val="ListParagraph"/>
        <w:numPr>
          <w:ilvl w:val="0"/>
          <w:numId w:val="18"/>
        </w:numPr>
        <w:rPr>
          <w:rFonts w:ascii="Helvetica" w:hAnsi="Helvetica"/>
        </w:rPr>
      </w:pPr>
      <w:r>
        <w:rPr>
          <w:rFonts w:ascii="Helvetica" w:hAnsi="Helvetica"/>
        </w:rPr>
        <w:t xml:space="preserve">Products include </w:t>
      </w:r>
      <w:r w:rsidR="00E8208B" w:rsidRPr="006947FB">
        <w:rPr>
          <w:rFonts w:ascii="Helvetica" w:hAnsi="Helvetica"/>
        </w:rPr>
        <w:t xml:space="preserve">tea and ceramics. </w:t>
      </w:r>
    </w:p>
    <w:p w14:paraId="695812ED" w14:textId="77777777" w:rsidR="006947FB" w:rsidRDefault="006947FB" w:rsidP="0079042A">
      <w:pPr>
        <w:pStyle w:val="ListParagraph"/>
        <w:numPr>
          <w:ilvl w:val="0"/>
          <w:numId w:val="18"/>
        </w:numPr>
        <w:rPr>
          <w:rFonts w:ascii="Helvetica" w:hAnsi="Helvetica"/>
        </w:rPr>
      </w:pPr>
      <w:r>
        <w:rPr>
          <w:rFonts w:ascii="Helvetica" w:hAnsi="Helvetica"/>
        </w:rPr>
        <w:t>S</w:t>
      </w:r>
      <w:r w:rsidR="00E8208B" w:rsidRPr="006947FB">
        <w:rPr>
          <w:rFonts w:ascii="Helvetica" w:hAnsi="Helvetica"/>
        </w:rPr>
        <w:t xml:space="preserve">tock up on items that Europeans and Africans desire. </w:t>
      </w:r>
    </w:p>
    <w:p w14:paraId="5EEB2117" w14:textId="54766E83" w:rsidR="00E8208B" w:rsidRPr="006947FB" w:rsidRDefault="00E8208B" w:rsidP="0079042A">
      <w:pPr>
        <w:pStyle w:val="ListParagraph"/>
        <w:numPr>
          <w:ilvl w:val="0"/>
          <w:numId w:val="18"/>
        </w:numPr>
        <w:rPr>
          <w:rFonts w:ascii="Helvetica" w:hAnsi="Helvetica"/>
        </w:rPr>
      </w:pPr>
      <w:r w:rsidRPr="006947FB">
        <w:rPr>
          <w:rFonts w:ascii="Helvetica" w:hAnsi="Helvetica"/>
        </w:rPr>
        <w:t xml:space="preserve">It is on the ocean and where items traded on the Silk Road may be put on ships and sent out to places in the Indian and Pacific Oceans. </w:t>
      </w:r>
    </w:p>
    <w:p w14:paraId="5E7A6A62" w14:textId="77777777" w:rsidR="006947FB" w:rsidRDefault="006947FB" w:rsidP="00E8208B">
      <w:pPr>
        <w:rPr>
          <w:rFonts w:ascii="Helvetica" w:hAnsi="Helvetica"/>
        </w:rPr>
      </w:pPr>
    </w:p>
    <w:p w14:paraId="5334ACF7" w14:textId="77777777" w:rsidR="00DD7583" w:rsidRDefault="00DD7583" w:rsidP="00E8208B">
      <w:pPr>
        <w:rPr>
          <w:rFonts w:ascii="Helvetica" w:hAnsi="Helvetica"/>
        </w:rPr>
      </w:pPr>
    </w:p>
    <w:p w14:paraId="70FA29F7" w14:textId="77777777" w:rsidR="00DD7583" w:rsidRDefault="00DD7583" w:rsidP="00E8208B">
      <w:pPr>
        <w:rPr>
          <w:rFonts w:ascii="Helvetica" w:hAnsi="Helvetica"/>
        </w:rPr>
      </w:pPr>
    </w:p>
    <w:p w14:paraId="7BD0BAEF" w14:textId="26DC6ACE" w:rsidR="00E8208B" w:rsidRPr="00E8208B" w:rsidRDefault="00E8208B" w:rsidP="00E8208B">
      <w:pPr>
        <w:rPr>
          <w:rFonts w:ascii="Helvetica" w:hAnsi="Helvetica"/>
        </w:rPr>
      </w:pPr>
      <w:r w:rsidRPr="00E8208B">
        <w:rPr>
          <w:rFonts w:ascii="Helvetica" w:hAnsi="Helvetica"/>
        </w:rPr>
        <w:lastRenderedPageBreak/>
        <w:t>Chang’an</w:t>
      </w:r>
    </w:p>
    <w:p w14:paraId="6EDD90D1" w14:textId="77777777" w:rsidR="006947FB" w:rsidRDefault="006947FB" w:rsidP="0079042A">
      <w:pPr>
        <w:pStyle w:val="ListParagraph"/>
        <w:numPr>
          <w:ilvl w:val="0"/>
          <w:numId w:val="19"/>
        </w:numPr>
        <w:rPr>
          <w:rFonts w:ascii="Helvetica" w:hAnsi="Helvetica"/>
        </w:rPr>
      </w:pPr>
      <w:r>
        <w:rPr>
          <w:rFonts w:ascii="Helvetica" w:hAnsi="Helvetica"/>
        </w:rPr>
        <w:t>I</w:t>
      </w:r>
      <w:r w:rsidR="00E8208B" w:rsidRPr="006947FB">
        <w:rPr>
          <w:rFonts w:ascii="Helvetica" w:hAnsi="Helvetica"/>
        </w:rPr>
        <w:t xml:space="preserve">nland Chinese city on the Silk Road. </w:t>
      </w:r>
    </w:p>
    <w:p w14:paraId="79C9DC2C" w14:textId="77777777" w:rsidR="006947FB" w:rsidRDefault="006947FB" w:rsidP="0079042A">
      <w:pPr>
        <w:pStyle w:val="ListParagraph"/>
        <w:numPr>
          <w:ilvl w:val="0"/>
          <w:numId w:val="19"/>
        </w:numPr>
        <w:rPr>
          <w:rFonts w:ascii="Helvetica" w:hAnsi="Helvetica"/>
        </w:rPr>
      </w:pPr>
      <w:r>
        <w:rPr>
          <w:rFonts w:ascii="Helvetica" w:hAnsi="Helvetica"/>
        </w:rPr>
        <w:t>B</w:t>
      </w:r>
      <w:r w:rsidR="00E8208B" w:rsidRPr="006947FB">
        <w:rPr>
          <w:rFonts w:ascii="Helvetica" w:hAnsi="Helvetica"/>
        </w:rPr>
        <w:t xml:space="preserve">uilt just south of the Great Wall. </w:t>
      </w:r>
    </w:p>
    <w:p w14:paraId="069443C8" w14:textId="77777777" w:rsidR="006947FB" w:rsidRDefault="006947FB" w:rsidP="0079042A">
      <w:pPr>
        <w:pStyle w:val="ListParagraph"/>
        <w:numPr>
          <w:ilvl w:val="0"/>
          <w:numId w:val="19"/>
        </w:numPr>
        <w:rPr>
          <w:rFonts w:ascii="Helvetica" w:hAnsi="Helvetica"/>
        </w:rPr>
      </w:pPr>
      <w:r>
        <w:rPr>
          <w:rFonts w:ascii="Helvetica" w:hAnsi="Helvetica"/>
        </w:rPr>
        <w:t>B</w:t>
      </w:r>
      <w:r w:rsidR="00E8208B" w:rsidRPr="006947FB">
        <w:rPr>
          <w:rFonts w:ascii="Helvetica" w:hAnsi="Helvetica"/>
        </w:rPr>
        <w:t xml:space="preserve">ecame the capital of the Qin Chinese Empire. </w:t>
      </w:r>
    </w:p>
    <w:p w14:paraId="303A1E78" w14:textId="77777777" w:rsidR="006947FB" w:rsidRDefault="006947FB" w:rsidP="0079042A">
      <w:pPr>
        <w:pStyle w:val="ListParagraph"/>
        <w:numPr>
          <w:ilvl w:val="0"/>
          <w:numId w:val="19"/>
        </w:numPr>
        <w:rPr>
          <w:rFonts w:ascii="Helvetica" w:hAnsi="Helvetica"/>
        </w:rPr>
      </w:pPr>
      <w:r>
        <w:rPr>
          <w:rFonts w:ascii="Helvetica" w:hAnsi="Helvetica"/>
        </w:rPr>
        <w:t xml:space="preserve">The </w:t>
      </w:r>
      <w:r w:rsidR="00E8208B" w:rsidRPr="006947FB">
        <w:rPr>
          <w:rFonts w:ascii="Helvetica" w:hAnsi="Helvetica"/>
        </w:rPr>
        <w:t xml:space="preserve">main starting point on the Silk Road for silk and other clothes. </w:t>
      </w:r>
    </w:p>
    <w:p w14:paraId="4CD6A9C3" w14:textId="40AFB91C" w:rsidR="00E8208B" w:rsidRPr="006947FB" w:rsidRDefault="006947FB" w:rsidP="0079042A">
      <w:pPr>
        <w:pStyle w:val="ListParagraph"/>
        <w:numPr>
          <w:ilvl w:val="0"/>
          <w:numId w:val="19"/>
        </w:numPr>
        <w:rPr>
          <w:rFonts w:ascii="Helvetica" w:hAnsi="Helvetica"/>
        </w:rPr>
      </w:pPr>
      <w:r>
        <w:rPr>
          <w:rFonts w:ascii="Helvetica" w:hAnsi="Helvetica"/>
        </w:rPr>
        <w:t>T</w:t>
      </w:r>
      <w:r w:rsidR="00E8208B" w:rsidRPr="006947FB">
        <w:rPr>
          <w:rFonts w:ascii="Helvetica" w:hAnsi="Helvetica"/>
        </w:rPr>
        <w:t>rad</w:t>
      </w:r>
      <w:r>
        <w:rPr>
          <w:rFonts w:ascii="Helvetica" w:hAnsi="Helvetica"/>
        </w:rPr>
        <w:t>e</w:t>
      </w:r>
      <w:r w:rsidR="00E8208B" w:rsidRPr="006947FB">
        <w:rPr>
          <w:rFonts w:ascii="Helvetica" w:hAnsi="Helvetica"/>
        </w:rPr>
        <w:t xml:space="preserve"> tea and ceramics here for silk or other clothes. </w:t>
      </w:r>
    </w:p>
    <w:p w14:paraId="06BC07B9" w14:textId="4828CD5C" w:rsidR="00C85A07" w:rsidRDefault="00E8208B" w:rsidP="00E8208B">
      <w:pPr>
        <w:rPr>
          <w:rFonts w:ascii="Helvetica" w:hAnsi="Helvetica"/>
        </w:rPr>
      </w:pPr>
      <w:r w:rsidRPr="00E8208B">
        <w:rPr>
          <w:rFonts w:ascii="Helvetica" w:hAnsi="Helvetica"/>
        </w:rPr>
        <w:t> </w:t>
      </w:r>
    </w:p>
    <w:p w14:paraId="6E477A86" w14:textId="3917A85F" w:rsidR="00E8208B" w:rsidRPr="00E8208B" w:rsidRDefault="006947FB" w:rsidP="00E8208B">
      <w:pPr>
        <w:rPr>
          <w:rFonts w:ascii="Helvetica" w:hAnsi="Helvetica"/>
        </w:rPr>
      </w:pPr>
      <w:r>
        <w:rPr>
          <w:rFonts w:ascii="Helvetica" w:hAnsi="Helvetica"/>
        </w:rPr>
        <w:t>Pataliputra</w:t>
      </w:r>
    </w:p>
    <w:p w14:paraId="383C8716" w14:textId="77777777" w:rsidR="006947FB" w:rsidRDefault="006947FB" w:rsidP="0079042A">
      <w:pPr>
        <w:pStyle w:val="ListParagraph"/>
        <w:numPr>
          <w:ilvl w:val="0"/>
          <w:numId w:val="20"/>
        </w:numPr>
        <w:rPr>
          <w:rFonts w:ascii="Helvetica" w:hAnsi="Helvetica"/>
        </w:rPr>
      </w:pPr>
      <w:r>
        <w:rPr>
          <w:rFonts w:ascii="Helvetica" w:hAnsi="Helvetica"/>
        </w:rPr>
        <w:t>N</w:t>
      </w:r>
      <w:r w:rsidR="00E8208B" w:rsidRPr="006947FB">
        <w:rPr>
          <w:rFonts w:ascii="Helvetica" w:hAnsi="Helvetica"/>
        </w:rPr>
        <w:t xml:space="preserve">ear the Ganges River. </w:t>
      </w:r>
    </w:p>
    <w:p w14:paraId="27BB3DD4" w14:textId="77777777" w:rsidR="006947FB" w:rsidRDefault="006947FB" w:rsidP="0079042A">
      <w:pPr>
        <w:pStyle w:val="ListParagraph"/>
        <w:numPr>
          <w:ilvl w:val="0"/>
          <w:numId w:val="20"/>
        </w:numPr>
        <w:rPr>
          <w:rFonts w:ascii="Helvetica" w:hAnsi="Helvetica"/>
        </w:rPr>
      </w:pPr>
      <w:r>
        <w:rPr>
          <w:rFonts w:ascii="Helvetica" w:hAnsi="Helvetica"/>
        </w:rPr>
        <w:t>B</w:t>
      </w:r>
      <w:r w:rsidR="00E8208B" w:rsidRPr="006947FB">
        <w:rPr>
          <w:rFonts w:ascii="Helvetica" w:hAnsi="Helvetica"/>
        </w:rPr>
        <w:t xml:space="preserve">ecame the capital of the Indian Empire for a brief period of time. </w:t>
      </w:r>
    </w:p>
    <w:p w14:paraId="19B520DA" w14:textId="77777777" w:rsidR="006947FB" w:rsidRDefault="006947FB" w:rsidP="0079042A">
      <w:pPr>
        <w:pStyle w:val="ListParagraph"/>
        <w:numPr>
          <w:ilvl w:val="0"/>
          <w:numId w:val="20"/>
        </w:numPr>
        <w:rPr>
          <w:rFonts w:ascii="Helvetica" w:hAnsi="Helvetica"/>
        </w:rPr>
      </w:pPr>
      <w:r>
        <w:rPr>
          <w:rFonts w:ascii="Helvetica" w:hAnsi="Helvetica"/>
        </w:rPr>
        <w:t>H</w:t>
      </w:r>
      <w:r w:rsidR="00E8208B" w:rsidRPr="006947FB">
        <w:rPr>
          <w:rFonts w:ascii="Helvetica" w:hAnsi="Helvetica"/>
        </w:rPr>
        <w:t xml:space="preserve">ad a wooden wall nine miles long surrounding the city with 470 towers and a moat that was 900 feet wide. </w:t>
      </w:r>
    </w:p>
    <w:p w14:paraId="3C95E94D" w14:textId="147ABD71" w:rsidR="00E8208B" w:rsidRPr="006947FB" w:rsidRDefault="006947FB" w:rsidP="0079042A">
      <w:pPr>
        <w:pStyle w:val="ListParagraph"/>
        <w:numPr>
          <w:ilvl w:val="0"/>
          <w:numId w:val="20"/>
        </w:numPr>
        <w:rPr>
          <w:rFonts w:ascii="Helvetica" w:hAnsi="Helvetica"/>
        </w:rPr>
      </w:pPr>
      <w:r w:rsidRPr="006947FB">
        <w:rPr>
          <w:rFonts w:ascii="Helvetica" w:hAnsi="Helvetica"/>
        </w:rPr>
        <w:t xml:space="preserve">Stock up on </w:t>
      </w:r>
      <w:r>
        <w:rPr>
          <w:rFonts w:ascii="Helvetica" w:hAnsi="Helvetica"/>
        </w:rPr>
        <w:t>rare oils and chilies.</w:t>
      </w:r>
    </w:p>
    <w:p w14:paraId="1BB1E078" w14:textId="4EFAEB9B" w:rsidR="00D954AC" w:rsidRDefault="00D954AC" w:rsidP="00E8208B">
      <w:pPr>
        <w:rPr>
          <w:rFonts w:ascii="Helvetica" w:hAnsi="Helvetica"/>
        </w:rPr>
      </w:pPr>
    </w:p>
    <w:p w14:paraId="7C1CC352" w14:textId="43C249BA" w:rsidR="00E8208B" w:rsidRPr="00E8208B" w:rsidRDefault="00E8208B" w:rsidP="00E8208B">
      <w:pPr>
        <w:rPr>
          <w:rFonts w:ascii="Helvetica" w:hAnsi="Helvetica"/>
        </w:rPr>
      </w:pPr>
      <w:r w:rsidRPr="00E8208B">
        <w:rPr>
          <w:rFonts w:ascii="Helvetica" w:hAnsi="Helvetica"/>
        </w:rPr>
        <w:t>Persepolis</w:t>
      </w:r>
    </w:p>
    <w:p w14:paraId="13012396" w14:textId="77777777" w:rsidR="006947FB" w:rsidRDefault="006947FB" w:rsidP="0079042A">
      <w:pPr>
        <w:pStyle w:val="ListParagraph"/>
        <w:numPr>
          <w:ilvl w:val="0"/>
          <w:numId w:val="21"/>
        </w:numPr>
        <w:rPr>
          <w:rFonts w:ascii="Helvetica" w:hAnsi="Helvetica"/>
        </w:rPr>
      </w:pPr>
      <w:r>
        <w:rPr>
          <w:rFonts w:ascii="Helvetica" w:hAnsi="Helvetica"/>
        </w:rPr>
        <w:t>O</w:t>
      </w:r>
      <w:r w:rsidR="00E8208B" w:rsidRPr="006947FB">
        <w:rPr>
          <w:rFonts w:ascii="Helvetica" w:hAnsi="Helvetica"/>
        </w:rPr>
        <w:t xml:space="preserve">n the Silk Road near the Pulvar and Kur Rivers. </w:t>
      </w:r>
    </w:p>
    <w:p w14:paraId="290718E7" w14:textId="77777777" w:rsidR="006947FB" w:rsidRDefault="006947FB" w:rsidP="0079042A">
      <w:pPr>
        <w:pStyle w:val="ListParagraph"/>
        <w:numPr>
          <w:ilvl w:val="0"/>
          <w:numId w:val="21"/>
        </w:numPr>
        <w:rPr>
          <w:rFonts w:ascii="Helvetica" w:hAnsi="Helvetica"/>
        </w:rPr>
      </w:pPr>
      <w:r>
        <w:rPr>
          <w:rFonts w:ascii="Helvetica" w:hAnsi="Helvetica"/>
        </w:rPr>
        <w:t>B</w:t>
      </w:r>
      <w:r w:rsidR="00E8208B" w:rsidRPr="006947FB">
        <w:rPr>
          <w:rFonts w:ascii="Helvetica" w:hAnsi="Helvetica"/>
        </w:rPr>
        <w:t xml:space="preserve">ecame the capital of the Achaemenid Persian Empire. </w:t>
      </w:r>
    </w:p>
    <w:p w14:paraId="5B0269F1" w14:textId="77777777" w:rsidR="006947FB" w:rsidRDefault="006947FB" w:rsidP="0079042A">
      <w:pPr>
        <w:pStyle w:val="ListParagraph"/>
        <w:numPr>
          <w:ilvl w:val="0"/>
          <w:numId w:val="21"/>
        </w:numPr>
        <w:rPr>
          <w:rFonts w:ascii="Helvetica" w:hAnsi="Helvetica"/>
        </w:rPr>
      </w:pPr>
      <w:r>
        <w:rPr>
          <w:rFonts w:ascii="Helvetica" w:hAnsi="Helvetica"/>
        </w:rPr>
        <w:t>Known</w:t>
      </w:r>
      <w:r w:rsidR="00E8208B" w:rsidRPr="006947FB">
        <w:rPr>
          <w:rFonts w:ascii="Helvetica" w:hAnsi="Helvetica"/>
        </w:rPr>
        <w:t xml:space="preserve"> for its Gate of Xerxes, which was a massive gateway that greeted visitors. </w:t>
      </w:r>
    </w:p>
    <w:p w14:paraId="2533D412" w14:textId="77777777" w:rsidR="006947FB" w:rsidRDefault="006947FB" w:rsidP="0079042A">
      <w:pPr>
        <w:pStyle w:val="ListParagraph"/>
        <w:numPr>
          <w:ilvl w:val="0"/>
          <w:numId w:val="21"/>
        </w:numPr>
        <w:rPr>
          <w:rFonts w:ascii="Helvetica" w:hAnsi="Helvetica"/>
        </w:rPr>
      </w:pPr>
      <w:r w:rsidRPr="006947FB">
        <w:rPr>
          <w:rFonts w:ascii="Helvetica" w:hAnsi="Helvetica"/>
        </w:rPr>
        <w:t>Stock up on</w:t>
      </w:r>
      <w:r>
        <w:rPr>
          <w:rFonts w:ascii="Helvetica" w:hAnsi="Helvetica"/>
        </w:rPr>
        <w:t xml:space="preserve"> rugs, cloth, and dates.</w:t>
      </w:r>
    </w:p>
    <w:p w14:paraId="4F494585" w14:textId="77777777" w:rsidR="00E8208B" w:rsidRPr="00E8208B" w:rsidRDefault="00E8208B" w:rsidP="00E8208B">
      <w:pPr>
        <w:rPr>
          <w:rFonts w:ascii="Helvetica" w:hAnsi="Helvetica"/>
        </w:rPr>
      </w:pPr>
    </w:p>
    <w:p w14:paraId="48FCDC3A" w14:textId="61602632" w:rsidR="00E8208B" w:rsidRPr="00E8208B" w:rsidRDefault="00E8208B" w:rsidP="00E8208B">
      <w:pPr>
        <w:rPr>
          <w:rFonts w:ascii="Helvetica" w:hAnsi="Helvetica"/>
        </w:rPr>
      </w:pPr>
      <w:r w:rsidRPr="00E8208B">
        <w:rPr>
          <w:rFonts w:ascii="Helvetica" w:hAnsi="Helvetica"/>
        </w:rPr>
        <w:t>Constantinople</w:t>
      </w:r>
    </w:p>
    <w:p w14:paraId="31663272" w14:textId="77777777" w:rsidR="006947FB" w:rsidRDefault="006947FB" w:rsidP="0079042A">
      <w:pPr>
        <w:pStyle w:val="ListParagraph"/>
        <w:numPr>
          <w:ilvl w:val="0"/>
          <w:numId w:val="22"/>
        </w:numPr>
        <w:rPr>
          <w:rFonts w:ascii="Helvetica" w:hAnsi="Helvetica"/>
        </w:rPr>
      </w:pPr>
      <w:r>
        <w:rPr>
          <w:rFonts w:ascii="Helvetica" w:hAnsi="Helvetica"/>
        </w:rPr>
        <w:t>Was at</w:t>
      </w:r>
      <w:r w:rsidR="00E8208B" w:rsidRPr="006947FB">
        <w:rPr>
          <w:rFonts w:ascii="Helvetica" w:hAnsi="Helvetica"/>
        </w:rPr>
        <w:t xml:space="preserve"> the end of the Silk Road. </w:t>
      </w:r>
    </w:p>
    <w:p w14:paraId="558ABC33" w14:textId="77777777" w:rsidR="006947FB" w:rsidRDefault="006947FB" w:rsidP="0079042A">
      <w:pPr>
        <w:pStyle w:val="ListParagraph"/>
        <w:numPr>
          <w:ilvl w:val="0"/>
          <w:numId w:val="22"/>
        </w:numPr>
        <w:rPr>
          <w:rFonts w:ascii="Helvetica" w:hAnsi="Helvetica"/>
        </w:rPr>
      </w:pPr>
      <w:r>
        <w:rPr>
          <w:rFonts w:ascii="Helvetica" w:hAnsi="Helvetica"/>
        </w:rPr>
        <w:t>On</w:t>
      </w:r>
      <w:r w:rsidR="00E8208B" w:rsidRPr="006947FB">
        <w:rPr>
          <w:rFonts w:ascii="Helvetica" w:hAnsi="Helvetica"/>
        </w:rPr>
        <w:t xml:space="preserve"> the Sea of Marmara, which connects to the Aegean Sea and eventually the Mediterranean Sea. </w:t>
      </w:r>
    </w:p>
    <w:p w14:paraId="30A57895" w14:textId="77777777" w:rsidR="006947FB" w:rsidRDefault="006947FB" w:rsidP="0079042A">
      <w:pPr>
        <w:pStyle w:val="ListParagraph"/>
        <w:numPr>
          <w:ilvl w:val="0"/>
          <w:numId w:val="22"/>
        </w:numPr>
        <w:rPr>
          <w:rFonts w:ascii="Helvetica" w:hAnsi="Helvetica"/>
        </w:rPr>
      </w:pPr>
      <w:r>
        <w:rPr>
          <w:rFonts w:ascii="Helvetica" w:hAnsi="Helvetica"/>
        </w:rPr>
        <w:t>A</w:t>
      </w:r>
      <w:r w:rsidR="00E8208B" w:rsidRPr="006947FB">
        <w:rPr>
          <w:rFonts w:ascii="Helvetica" w:hAnsi="Helvetica"/>
        </w:rPr>
        <w:t xml:space="preserve">llowed goods to be transported from Constantinople to Europe and Africa. </w:t>
      </w:r>
    </w:p>
    <w:p w14:paraId="52BA32C7" w14:textId="2356710B" w:rsidR="00E50D8C" w:rsidRPr="001E1BB7" w:rsidRDefault="006947FB" w:rsidP="0079042A">
      <w:pPr>
        <w:pStyle w:val="ListParagraph"/>
        <w:numPr>
          <w:ilvl w:val="0"/>
          <w:numId w:val="22"/>
        </w:numPr>
        <w:rPr>
          <w:rFonts w:ascii="Helvetica" w:hAnsi="Helvetica"/>
        </w:rPr>
      </w:pPr>
      <w:r>
        <w:rPr>
          <w:rFonts w:ascii="Helvetica" w:hAnsi="Helvetica"/>
        </w:rPr>
        <w:t xml:space="preserve">Stock up on </w:t>
      </w:r>
      <w:r w:rsidR="00E8208B" w:rsidRPr="006947FB">
        <w:rPr>
          <w:rFonts w:ascii="Helvetica" w:hAnsi="Helvetica"/>
        </w:rPr>
        <w:t>metal, gold, silver, wool, spices, and other goods brough</w:t>
      </w:r>
      <w:r>
        <w:rPr>
          <w:rFonts w:ascii="Helvetica" w:hAnsi="Helvetica"/>
        </w:rPr>
        <w:t>t there from Europe and Africa.</w:t>
      </w:r>
    </w:p>
    <w:p w14:paraId="4C3ACB0B" w14:textId="5838ACD3" w:rsidR="00E615A4" w:rsidRDefault="00E615A4">
      <w:pPr>
        <w:rPr>
          <w:rFonts w:ascii="Helvetica" w:hAnsi="Helvetica"/>
        </w:rPr>
      </w:pPr>
      <w:r>
        <w:rPr>
          <w:rFonts w:ascii="Helvetica" w:hAnsi="Helvetica"/>
        </w:rPr>
        <w:br w:type="page"/>
      </w:r>
    </w:p>
    <w:p w14:paraId="3B4C46C2" w14:textId="7FFD6A33" w:rsidR="00EC1548" w:rsidRDefault="00EC1548" w:rsidP="00DB6F84">
      <w:pPr>
        <w:shd w:val="clear" w:color="auto" w:fill="F4B083" w:themeFill="accent2" w:themeFillTint="99"/>
        <w:jc w:val="center"/>
        <w:rPr>
          <w:rFonts w:ascii="Helvetica" w:hAnsi="Helvetica"/>
        </w:rPr>
      </w:pPr>
      <w:bookmarkStart w:id="18" w:name="Lesson4_20"/>
      <w:r>
        <w:rPr>
          <w:rFonts w:ascii="Helvetica" w:hAnsi="Helvetica"/>
          <w:b/>
        </w:rPr>
        <w:lastRenderedPageBreak/>
        <w:t xml:space="preserve">LESSON PLAN </w:t>
      </w:r>
      <w:r w:rsidR="00EF5FE4">
        <w:rPr>
          <w:rFonts w:ascii="Helvetica" w:hAnsi="Helvetica"/>
          <w:b/>
        </w:rPr>
        <w:t>4-20</w:t>
      </w:r>
      <w:r>
        <w:rPr>
          <w:rFonts w:ascii="Helvetica" w:hAnsi="Helvetica"/>
          <w:b/>
        </w:rPr>
        <w:t xml:space="preserve">: </w:t>
      </w:r>
      <w:r w:rsidR="0009753B">
        <w:rPr>
          <w:rFonts w:ascii="Helvetica" w:hAnsi="Helvetica"/>
          <w:b/>
        </w:rPr>
        <w:t>Việt Nam</w:t>
      </w:r>
      <w:r w:rsidR="009D24F5" w:rsidRPr="00EC1548">
        <w:rPr>
          <w:rFonts w:ascii="Helvetica" w:hAnsi="Helvetica"/>
          <w:b/>
        </w:rPr>
        <w:t>: A Country of Waterways</w:t>
      </w:r>
    </w:p>
    <w:bookmarkEnd w:id="18"/>
    <w:p w14:paraId="70099786" w14:textId="77777777" w:rsidR="00DA48B1" w:rsidRPr="00916884" w:rsidRDefault="00DA48B1" w:rsidP="00DA48B1">
      <w:pPr>
        <w:rPr>
          <w:rFonts w:ascii="Helvetica" w:hAnsi="Helvetica"/>
        </w:rPr>
      </w:pPr>
    </w:p>
    <w:p w14:paraId="3B06DEA6" w14:textId="77777777" w:rsidR="00DA48B1" w:rsidRPr="00600AD7" w:rsidRDefault="00DA48B1" w:rsidP="00DA48B1">
      <w:pPr>
        <w:shd w:val="clear" w:color="auto" w:fill="FBE4D5" w:themeFill="accent2" w:themeFillTint="33"/>
        <w:rPr>
          <w:rFonts w:ascii="Helvetica" w:hAnsi="Helvetica"/>
          <w:b/>
        </w:rPr>
      </w:pPr>
      <w:r>
        <w:rPr>
          <w:rFonts w:ascii="Helvetica" w:hAnsi="Helvetica"/>
          <w:b/>
        </w:rPr>
        <w:t>MATERIALS</w:t>
      </w:r>
    </w:p>
    <w:p w14:paraId="11986099" w14:textId="77777777" w:rsidR="00DA48B1" w:rsidRDefault="00DA48B1" w:rsidP="00DA48B1">
      <w:pPr>
        <w:rPr>
          <w:rFonts w:ascii="Helvetica" w:hAnsi="Helvetica"/>
        </w:rPr>
      </w:pPr>
    </w:p>
    <w:p w14:paraId="4ABFA4D2" w14:textId="0C066FA3" w:rsidR="002D2253" w:rsidRDefault="00685E49" w:rsidP="00DA48B1">
      <w:pPr>
        <w:rPr>
          <w:rFonts w:ascii="Helvetica" w:hAnsi="Helvetica"/>
        </w:rPr>
      </w:pPr>
      <w:r>
        <w:rPr>
          <w:rFonts w:ascii="Helvetica" w:hAnsi="Helvetica"/>
        </w:rPr>
        <w:t>Mekong Floating Market</w:t>
      </w:r>
      <w:r w:rsidR="002D2253">
        <w:rPr>
          <w:rFonts w:ascii="Helvetica" w:hAnsi="Helvetica"/>
        </w:rPr>
        <w:t xml:space="preserve"> Video (Lesson</w:t>
      </w:r>
      <w:r w:rsidR="00EF5FE4">
        <w:rPr>
          <w:rFonts w:ascii="Helvetica" w:hAnsi="Helvetica"/>
        </w:rPr>
        <w:t>4-20</w:t>
      </w:r>
      <w:r w:rsidR="00C03B47">
        <w:rPr>
          <w:rFonts w:ascii="Helvetica" w:hAnsi="Helvetica"/>
        </w:rPr>
        <w:t>Video1</w:t>
      </w:r>
      <w:r w:rsidR="002D2253">
        <w:rPr>
          <w:rFonts w:ascii="Helvetica" w:hAnsi="Helvetica"/>
        </w:rPr>
        <w:t xml:space="preserve">) </w:t>
      </w:r>
      <w:r w:rsidR="00AE2482">
        <w:rPr>
          <w:rFonts w:ascii="Helvetica" w:hAnsi="Helvetica"/>
        </w:rPr>
        <w:t xml:space="preserve">[Located in the Open Social Studies Video Library: </w:t>
      </w:r>
      <w:hyperlink r:id="rId32" w:history="1">
        <w:r w:rsidR="00AE2482" w:rsidRPr="0008451B">
          <w:rPr>
            <w:rStyle w:val="Hyperlink"/>
            <w:rFonts w:ascii="Helvetica" w:hAnsi="Helvetica"/>
          </w:rPr>
          <w:t>www.opensocialstudies.org/K-6.html</w:t>
        </w:r>
      </w:hyperlink>
      <w:r w:rsidR="00AE2482">
        <w:rPr>
          <w:rFonts w:ascii="Helvetica" w:hAnsi="Helvetica"/>
        </w:rPr>
        <w:t>]</w:t>
      </w:r>
    </w:p>
    <w:p w14:paraId="1D57BE7D" w14:textId="7486FAB5" w:rsidR="00940522" w:rsidRDefault="00940522" w:rsidP="00DA48B1">
      <w:pPr>
        <w:rPr>
          <w:rFonts w:ascii="Helvetica" w:hAnsi="Helvetica"/>
        </w:rPr>
      </w:pPr>
      <w:r>
        <w:rPr>
          <w:rFonts w:ascii="Helvetica" w:hAnsi="Helvetica"/>
        </w:rPr>
        <w:t>Map of the Mekong River (</w:t>
      </w:r>
      <w:r w:rsidR="009E01A7">
        <w:rPr>
          <w:rFonts w:ascii="Helvetica" w:hAnsi="Helvetica"/>
        </w:rPr>
        <w:t>SOURCEBOOK</w:t>
      </w:r>
      <w:r>
        <w:rPr>
          <w:rFonts w:ascii="Helvetica" w:hAnsi="Helvetica"/>
        </w:rPr>
        <w:t xml:space="preserve"> </w:t>
      </w:r>
      <w:r w:rsidR="00EF5FE4">
        <w:rPr>
          <w:rFonts w:ascii="Helvetica" w:hAnsi="Helvetica"/>
        </w:rPr>
        <w:t>4-20</w:t>
      </w:r>
      <w:r>
        <w:rPr>
          <w:rFonts w:ascii="Helvetica" w:hAnsi="Helvetica"/>
        </w:rPr>
        <w:t>.A)</w:t>
      </w:r>
    </w:p>
    <w:p w14:paraId="478CE58A" w14:textId="1641A8E5" w:rsidR="00DA48B1" w:rsidRDefault="00DA48B1" w:rsidP="00DA48B1">
      <w:pPr>
        <w:rPr>
          <w:rFonts w:ascii="Helvetica" w:hAnsi="Helvetica"/>
        </w:rPr>
      </w:pPr>
      <w:r>
        <w:rPr>
          <w:rFonts w:ascii="Helvetica" w:hAnsi="Helvetica"/>
        </w:rPr>
        <w:t xml:space="preserve">Source 1: </w:t>
      </w:r>
      <w:r w:rsidR="00D33FF6">
        <w:rPr>
          <w:rFonts w:ascii="Helvetica" w:hAnsi="Helvetica"/>
        </w:rPr>
        <w:t>Transportation</w:t>
      </w:r>
      <w:r>
        <w:rPr>
          <w:rFonts w:ascii="Helvetica" w:hAnsi="Helvetica"/>
        </w:rPr>
        <w:t xml:space="preserve"> (</w:t>
      </w:r>
      <w:r w:rsidR="009E01A7">
        <w:rPr>
          <w:rFonts w:ascii="Helvetica" w:hAnsi="Helvetica"/>
        </w:rPr>
        <w:t>SOURCEBOOK</w:t>
      </w:r>
      <w:r>
        <w:rPr>
          <w:rFonts w:ascii="Helvetica" w:hAnsi="Helvetica"/>
        </w:rPr>
        <w:t xml:space="preserve"> </w:t>
      </w:r>
      <w:r w:rsidR="00EF5FE4">
        <w:rPr>
          <w:rFonts w:ascii="Helvetica" w:hAnsi="Helvetica"/>
        </w:rPr>
        <w:t>4-20</w:t>
      </w:r>
      <w:r>
        <w:rPr>
          <w:rFonts w:ascii="Helvetica" w:hAnsi="Helvetica"/>
        </w:rPr>
        <w:t>.</w:t>
      </w:r>
      <w:r w:rsidR="00940522">
        <w:rPr>
          <w:rFonts w:ascii="Helvetica" w:hAnsi="Helvetica"/>
        </w:rPr>
        <w:t>B</w:t>
      </w:r>
      <w:r>
        <w:rPr>
          <w:rFonts w:ascii="Helvetica" w:hAnsi="Helvetica"/>
        </w:rPr>
        <w:t>)</w:t>
      </w:r>
    </w:p>
    <w:p w14:paraId="034EBC1F" w14:textId="40CF4923" w:rsidR="00DA48B1" w:rsidRDefault="00DA48B1" w:rsidP="00DA48B1">
      <w:pPr>
        <w:rPr>
          <w:rFonts w:ascii="Helvetica" w:hAnsi="Helvetica"/>
        </w:rPr>
      </w:pPr>
      <w:r>
        <w:rPr>
          <w:rFonts w:ascii="Helvetica" w:hAnsi="Helvetica"/>
        </w:rPr>
        <w:t xml:space="preserve">Source 2: </w:t>
      </w:r>
      <w:r w:rsidR="00272435">
        <w:rPr>
          <w:rFonts w:ascii="Helvetica" w:hAnsi="Helvetica"/>
        </w:rPr>
        <w:t>Economy</w:t>
      </w:r>
      <w:r>
        <w:rPr>
          <w:rFonts w:ascii="Helvetica" w:hAnsi="Helvetica"/>
        </w:rPr>
        <w:t xml:space="preserve"> (</w:t>
      </w:r>
      <w:r w:rsidR="009E01A7">
        <w:rPr>
          <w:rFonts w:ascii="Helvetica" w:hAnsi="Helvetica"/>
        </w:rPr>
        <w:t>SOURCEBOOK</w:t>
      </w:r>
      <w:r>
        <w:rPr>
          <w:rFonts w:ascii="Helvetica" w:hAnsi="Helvetica"/>
        </w:rPr>
        <w:t xml:space="preserve"> </w:t>
      </w:r>
      <w:r w:rsidR="00EF5FE4">
        <w:rPr>
          <w:rFonts w:ascii="Helvetica" w:hAnsi="Helvetica"/>
        </w:rPr>
        <w:t>4-20</w:t>
      </w:r>
      <w:r>
        <w:rPr>
          <w:rFonts w:ascii="Helvetica" w:hAnsi="Helvetica"/>
        </w:rPr>
        <w:t>.</w:t>
      </w:r>
      <w:r w:rsidR="00940522">
        <w:rPr>
          <w:rFonts w:ascii="Helvetica" w:hAnsi="Helvetica"/>
        </w:rPr>
        <w:t>C</w:t>
      </w:r>
      <w:r>
        <w:rPr>
          <w:rFonts w:ascii="Helvetica" w:hAnsi="Helvetica"/>
        </w:rPr>
        <w:t>)</w:t>
      </w:r>
    </w:p>
    <w:p w14:paraId="7E93B4B2" w14:textId="03A219FC" w:rsidR="00DA48B1" w:rsidRDefault="00DA48B1" w:rsidP="00DA48B1">
      <w:pPr>
        <w:rPr>
          <w:rFonts w:ascii="Helvetica" w:hAnsi="Helvetica"/>
        </w:rPr>
      </w:pPr>
      <w:r>
        <w:rPr>
          <w:rFonts w:ascii="Helvetica" w:hAnsi="Helvetica"/>
        </w:rPr>
        <w:t xml:space="preserve">Source 3: </w:t>
      </w:r>
      <w:r w:rsidR="00950C71">
        <w:rPr>
          <w:rFonts w:ascii="Helvetica" w:hAnsi="Helvetica"/>
        </w:rPr>
        <w:t xml:space="preserve">Illegal </w:t>
      </w:r>
      <w:r w:rsidR="00F43B44">
        <w:rPr>
          <w:rFonts w:ascii="Helvetica" w:hAnsi="Helvetica"/>
        </w:rPr>
        <w:t xml:space="preserve">Wildlife Trade </w:t>
      </w:r>
      <w:r>
        <w:rPr>
          <w:rFonts w:ascii="Helvetica" w:hAnsi="Helvetica"/>
        </w:rPr>
        <w:t>(</w:t>
      </w:r>
      <w:r w:rsidR="009E01A7">
        <w:rPr>
          <w:rFonts w:ascii="Helvetica" w:hAnsi="Helvetica"/>
        </w:rPr>
        <w:t>SOURCEBOOK</w:t>
      </w:r>
      <w:r>
        <w:rPr>
          <w:rFonts w:ascii="Helvetica" w:hAnsi="Helvetica"/>
        </w:rPr>
        <w:t xml:space="preserve"> </w:t>
      </w:r>
      <w:r w:rsidR="00EF5FE4">
        <w:rPr>
          <w:rFonts w:ascii="Helvetica" w:hAnsi="Helvetica"/>
        </w:rPr>
        <w:t>4-20</w:t>
      </w:r>
      <w:r>
        <w:rPr>
          <w:rFonts w:ascii="Helvetica" w:hAnsi="Helvetica"/>
        </w:rPr>
        <w:t>.</w:t>
      </w:r>
      <w:r w:rsidR="00940522">
        <w:rPr>
          <w:rFonts w:ascii="Helvetica" w:hAnsi="Helvetica"/>
        </w:rPr>
        <w:t>D</w:t>
      </w:r>
      <w:r>
        <w:rPr>
          <w:rFonts w:ascii="Helvetica" w:hAnsi="Helvetica"/>
        </w:rPr>
        <w:t>)</w:t>
      </w:r>
    </w:p>
    <w:p w14:paraId="0387FCCB" w14:textId="28740C18" w:rsidR="00DA48B1" w:rsidRDefault="00DA48B1" w:rsidP="00DA48B1">
      <w:pPr>
        <w:rPr>
          <w:rFonts w:ascii="Helvetica" w:hAnsi="Helvetica"/>
        </w:rPr>
      </w:pPr>
      <w:r>
        <w:rPr>
          <w:rFonts w:ascii="Helvetica" w:hAnsi="Helvetica"/>
        </w:rPr>
        <w:t xml:space="preserve">Source 4: </w:t>
      </w:r>
      <w:r w:rsidR="009D22BC">
        <w:rPr>
          <w:rFonts w:ascii="Helvetica" w:hAnsi="Helvetica"/>
        </w:rPr>
        <w:t>Pollution</w:t>
      </w:r>
      <w:r>
        <w:rPr>
          <w:rFonts w:ascii="Helvetica" w:hAnsi="Helvetica"/>
        </w:rPr>
        <w:t xml:space="preserve"> </w:t>
      </w:r>
      <w:r w:rsidR="00DB6950">
        <w:rPr>
          <w:rFonts w:ascii="Helvetica" w:hAnsi="Helvetica"/>
        </w:rPr>
        <w:t xml:space="preserve">and </w:t>
      </w:r>
      <w:r w:rsidR="008C6F9F">
        <w:rPr>
          <w:rFonts w:ascii="Helvetica" w:hAnsi="Helvetica"/>
        </w:rPr>
        <w:t>Climate Change</w:t>
      </w:r>
      <w:r w:rsidR="00DB6950">
        <w:rPr>
          <w:rFonts w:ascii="Helvetica" w:hAnsi="Helvetica"/>
        </w:rPr>
        <w:t xml:space="preserve"> </w:t>
      </w:r>
      <w:r>
        <w:rPr>
          <w:rFonts w:ascii="Helvetica" w:hAnsi="Helvetica"/>
        </w:rPr>
        <w:t>(</w:t>
      </w:r>
      <w:r w:rsidR="009E01A7">
        <w:rPr>
          <w:rFonts w:ascii="Helvetica" w:hAnsi="Helvetica"/>
        </w:rPr>
        <w:t>SOURCEBOOK</w:t>
      </w:r>
      <w:r>
        <w:rPr>
          <w:rFonts w:ascii="Helvetica" w:hAnsi="Helvetica"/>
        </w:rPr>
        <w:t xml:space="preserve"> </w:t>
      </w:r>
      <w:r w:rsidR="00EF5FE4">
        <w:rPr>
          <w:rFonts w:ascii="Helvetica" w:hAnsi="Helvetica"/>
        </w:rPr>
        <w:t>4-20</w:t>
      </w:r>
      <w:r>
        <w:rPr>
          <w:rFonts w:ascii="Helvetica" w:hAnsi="Helvetica"/>
        </w:rPr>
        <w:t>.</w:t>
      </w:r>
      <w:r w:rsidR="00940522">
        <w:rPr>
          <w:rFonts w:ascii="Helvetica" w:hAnsi="Helvetica"/>
        </w:rPr>
        <w:t>E</w:t>
      </w:r>
      <w:r>
        <w:rPr>
          <w:rFonts w:ascii="Helvetica" w:hAnsi="Helvetica"/>
        </w:rPr>
        <w:t>)</w:t>
      </w:r>
    </w:p>
    <w:p w14:paraId="3DABEF87" w14:textId="426633A0" w:rsidR="003A0F45" w:rsidRDefault="003A0F45" w:rsidP="003A0F45">
      <w:pPr>
        <w:rPr>
          <w:rFonts w:ascii="Helvetica" w:hAnsi="Helvetica"/>
        </w:rPr>
      </w:pPr>
      <w:r w:rsidRPr="008B765B">
        <w:rPr>
          <w:rFonts w:ascii="Helvetica" w:hAnsi="Helvetica"/>
        </w:rPr>
        <w:t>Preparation for the Corner Debate</w:t>
      </w:r>
      <w:r>
        <w:rPr>
          <w:rFonts w:ascii="Helvetica" w:hAnsi="Helvetica"/>
        </w:rPr>
        <w:t xml:space="preserve"> (WORKSHEET </w:t>
      </w:r>
      <w:r w:rsidR="00EF5FE4">
        <w:rPr>
          <w:rFonts w:ascii="Helvetica" w:hAnsi="Helvetica"/>
        </w:rPr>
        <w:t>4-20</w:t>
      </w:r>
      <w:r>
        <w:rPr>
          <w:rFonts w:ascii="Helvetica" w:hAnsi="Helvetica"/>
        </w:rPr>
        <w:t>.</w:t>
      </w:r>
      <w:r w:rsidR="00940522">
        <w:rPr>
          <w:rFonts w:ascii="Helvetica" w:hAnsi="Helvetica"/>
        </w:rPr>
        <w:t>F</w:t>
      </w:r>
      <w:r>
        <w:rPr>
          <w:rFonts w:ascii="Helvetica" w:hAnsi="Helvetica"/>
        </w:rPr>
        <w:t>)</w:t>
      </w:r>
    </w:p>
    <w:p w14:paraId="440382F2" w14:textId="77777777" w:rsidR="00175FCF" w:rsidRDefault="00C95C01" w:rsidP="003A0F45">
      <w:pPr>
        <w:rPr>
          <w:rFonts w:ascii="Helvetica" w:hAnsi="Helvetica"/>
        </w:rPr>
      </w:pPr>
      <w:r>
        <w:rPr>
          <w:rFonts w:ascii="Helvetica" w:hAnsi="Helvetica"/>
        </w:rPr>
        <w:t xml:space="preserve">STRONGLY AGREE, AGREE, DISAGREE, STRONGLY DISAGREE signs </w:t>
      </w:r>
    </w:p>
    <w:p w14:paraId="0810DDC5" w14:textId="11454D5B" w:rsidR="003A0F45" w:rsidRPr="008B765B" w:rsidRDefault="003A0F45" w:rsidP="00175FCF">
      <w:pPr>
        <w:ind w:firstLine="720"/>
        <w:rPr>
          <w:rFonts w:ascii="Helvetica" w:hAnsi="Helvetica"/>
        </w:rPr>
      </w:pPr>
      <w:r>
        <w:rPr>
          <w:rFonts w:ascii="Helvetica" w:hAnsi="Helvetica"/>
        </w:rPr>
        <w:t>(</w:t>
      </w:r>
      <w:r w:rsidR="009F5105">
        <w:rPr>
          <w:rFonts w:ascii="Helvetica" w:hAnsi="Helvetica"/>
        </w:rPr>
        <w:t>MATERIALS</w:t>
      </w:r>
      <w:r>
        <w:rPr>
          <w:rFonts w:ascii="Helvetica" w:hAnsi="Helvetica"/>
        </w:rPr>
        <w:t xml:space="preserve"> </w:t>
      </w:r>
      <w:r w:rsidR="00EF5FE4">
        <w:rPr>
          <w:rFonts w:ascii="Helvetica" w:hAnsi="Helvetica"/>
        </w:rPr>
        <w:t>4-20</w:t>
      </w:r>
      <w:r>
        <w:rPr>
          <w:rFonts w:ascii="Helvetica" w:hAnsi="Helvetica"/>
        </w:rPr>
        <w:t>.</w:t>
      </w:r>
      <w:r w:rsidR="00940522">
        <w:rPr>
          <w:rFonts w:ascii="Helvetica" w:hAnsi="Helvetica"/>
        </w:rPr>
        <w:t>G</w:t>
      </w:r>
      <w:r>
        <w:rPr>
          <w:rFonts w:ascii="Helvetica" w:hAnsi="Helvetica"/>
        </w:rPr>
        <w:t>)</w:t>
      </w:r>
    </w:p>
    <w:p w14:paraId="0D7B4EC8" w14:textId="0851911A" w:rsidR="00DA48B1" w:rsidRDefault="0009753B" w:rsidP="00DA48B1">
      <w:pPr>
        <w:rPr>
          <w:rFonts w:ascii="Helvetica" w:hAnsi="Helvetica"/>
        </w:rPr>
      </w:pPr>
      <w:r>
        <w:rPr>
          <w:rFonts w:ascii="Helvetica" w:hAnsi="Helvetica"/>
        </w:rPr>
        <w:t>Việt Nam</w:t>
      </w:r>
      <w:r w:rsidR="003A0F45">
        <w:rPr>
          <w:rFonts w:ascii="Helvetica" w:hAnsi="Helvetica"/>
        </w:rPr>
        <w:t>: A Country of Waterways</w:t>
      </w:r>
      <w:r w:rsidR="00DA48B1">
        <w:rPr>
          <w:rFonts w:ascii="Helvetica" w:hAnsi="Helvetica"/>
        </w:rPr>
        <w:t xml:space="preserve">: Exit Ticket (ASSESSMENT </w:t>
      </w:r>
      <w:r w:rsidR="00EF5FE4">
        <w:rPr>
          <w:rFonts w:ascii="Helvetica" w:hAnsi="Helvetica"/>
        </w:rPr>
        <w:t>4-20</w:t>
      </w:r>
      <w:r w:rsidR="00DA48B1">
        <w:rPr>
          <w:rFonts w:ascii="Helvetica" w:hAnsi="Helvetica"/>
        </w:rPr>
        <w:t>.</w:t>
      </w:r>
      <w:r w:rsidR="00940522">
        <w:rPr>
          <w:rFonts w:ascii="Helvetica" w:hAnsi="Helvetica"/>
        </w:rPr>
        <w:t>H</w:t>
      </w:r>
      <w:r w:rsidR="00DA48B1">
        <w:rPr>
          <w:rFonts w:ascii="Helvetica" w:hAnsi="Helvetica"/>
        </w:rPr>
        <w:t>)</w:t>
      </w:r>
    </w:p>
    <w:p w14:paraId="4E8A0607" w14:textId="77777777" w:rsidR="00DA48B1" w:rsidRPr="00600AD7" w:rsidRDefault="00DA48B1" w:rsidP="00DA48B1">
      <w:pPr>
        <w:rPr>
          <w:rFonts w:ascii="Helvetica" w:hAnsi="Helvetica"/>
          <w:b/>
        </w:rPr>
      </w:pPr>
    </w:p>
    <w:p w14:paraId="20161D4D" w14:textId="77777777" w:rsidR="00DA48B1" w:rsidRPr="00600AD7" w:rsidRDefault="00DA48B1" w:rsidP="00DA48B1">
      <w:pPr>
        <w:shd w:val="clear" w:color="auto" w:fill="FBE4D5" w:themeFill="accent2" w:themeFillTint="33"/>
        <w:rPr>
          <w:rFonts w:ascii="Helvetica" w:hAnsi="Helvetica"/>
          <w:b/>
        </w:rPr>
      </w:pPr>
      <w:r>
        <w:rPr>
          <w:rFonts w:ascii="Helvetica" w:hAnsi="Helvetica"/>
          <w:b/>
        </w:rPr>
        <w:t>STANDARDS</w:t>
      </w:r>
    </w:p>
    <w:p w14:paraId="0B6ED5E3" w14:textId="77777777" w:rsidR="00DA48B1" w:rsidRPr="00046649" w:rsidRDefault="00DA48B1" w:rsidP="00DA48B1">
      <w:pPr>
        <w:rPr>
          <w:rFonts w:ascii="Helvetica" w:hAnsi="Helvetica"/>
        </w:rPr>
      </w:pPr>
    </w:p>
    <w:p w14:paraId="361020CF" w14:textId="77777777" w:rsidR="00DA48B1" w:rsidRPr="005C7220" w:rsidRDefault="00DA48B1" w:rsidP="00DA48B1">
      <w:pPr>
        <w:rPr>
          <w:rFonts w:ascii="Helvetica" w:hAnsi="Helvetica"/>
          <w:b/>
        </w:rPr>
      </w:pPr>
      <w:r w:rsidRPr="005C7220">
        <w:rPr>
          <w:rFonts w:ascii="Helvetica" w:hAnsi="Helvetica"/>
          <w:b/>
        </w:rPr>
        <w:t>Massachusetts History and Social Science Framework</w:t>
      </w:r>
    </w:p>
    <w:p w14:paraId="23C779A5" w14:textId="70078145" w:rsidR="00DA48B1" w:rsidRDefault="00DA48B1" w:rsidP="00DA48B1">
      <w:pPr>
        <w:rPr>
          <w:rFonts w:ascii="Helvetica" w:hAnsi="Helvetica"/>
          <w:i/>
        </w:rPr>
      </w:pPr>
    </w:p>
    <w:p w14:paraId="2680BC0E" w14:textId="77777777" w:rsidR="00E9020A" w:rsidRPr="00EB6AF2" w:rsidRDefault="00E9020A" w:rsidP="00E9020A">
      <w:pPr>
        <w:rPr>
          <w:rFonts w:ascii="Helvetica" w:hAnsi="Helvetica"/>
          <w:i/>
        </w:rPr>
      </w:pPr>
      <w:r>
        <w:rPr>
          <w:rFonts w:ascii="Helvetica" w:hAnsi="Helvetica"/>
          <w:i/>
        </w:rPr>
        <w:t>MA-HSS.4.2T.</w:t>
      </w:r>
      <w:r w:rsidRPr="00EB6AF2">
        <w:rPr>
          <w:rFonts w:ascii="Helvetica" w:hAnsi="Helvetica"/>
          <w:i/>
        </w:rPr>
        <w:t>1</w:t>
      </w:r>
      <w:r>
        <w:rPr>
          <w:rFonts w:ascii="Helvetica" w:hAnsi="Helvetica"/>
          <w:i/>
        </w:rPr>
        <w:t>:</w:t>
      </w:r>
      <w:r w:rsidRPr="00EB6AF2">
        <w:rPr>
          <w:rFonts w:ascii="Helvetica" w:hAnsi="Helvetica"/>
          <w:i/>
        </w:rPr>
        <w:t xml:space="preserve"> Recognize the difference between physical geography and political geography.</w:t>
      </w:r>
      <w:r>
        <w:rPr>
          <w:rFonts w:ascii="Helvetica" w:hAnsi="Helvetica"/>
          <w:i/>
        </w:rPr>
        <w:t xml:space="preserve"> </w:t>
      </w:r>
      <w:r w:rsidRPr="00EB6AF2">
        <w:rPr>
          <w:rFonts w:ascii="Helvetica" w:hAnsi="Helvetica"/>
          <w:i/>
        </w:rPr>
        <w:t>For example, students learn that Africa is a continent (physical geography) that</w:t>
      </w:r>
      <w:r>
        <w:rPr>
          <w:rFonts w:ascii="Helvetica" w:hAnsi="Helvetica"/>
          <w:i/>
        </w:rPr>
        <w:t xml:space="preserve"> </w:t>
      </w:r>
      <w:r w:rsidRPr="00EB6AF2">
        <w:rPr>
          <w:rFonts w:ascii="Helvetica" w:hAnsi="Helvetica"/>
          <w:i/>
        </w:rPr>
        <w:t>includes a number of independent countries (e.g., Egypt, Somalia, Nigeria).</w:t>
      </w:r>
    </w:p>
    <w:p w14:paraId="33BB3CFA" w14:textId="77777777" w:rsidR="00E9020A" w:rsidRDefault="00E9020A" w:rsidP="00E9020A">
      <w:pPr>
        <w:rPr>
          <w:rFonts w:ascii="Helvetica" w:hAnsi="Helvetica"/>
          <w:i/>
        </w:rPr>
      </w:pPr>
    </w:p>
    <w:p w14:paraId="311F1F22" w14:textId="77777777" w:rsidR="00E9020A" w:rsidRPr="00EB6AF2" w:rsidRDefault="00E9020A" w:rsidP="00E9020A">
      <w:pPr>
        <w:rPr>
          <w:rFonts w:ascii="Helvetica" w:hAnsi="Helvetica"/>
          <w:i/>
        </w:rPr>
      </w:pPr>
      <w:r>
        <w:rPr>
          <w:rFonts w:ascii="Helvetica" w:hAnsi="Helvetica"/>
          <w:i/>
        </w:rPr>
        <w:t>MA-HSS.4.2T.2:</w:t>
      </w:r>
      <w:r w:rsidRPr="00EB6AF2">
        <w:rPr>
          <w:rFonts w:ascii="Helvetica" w:hAnsi="Helvetica"/>
          <w:i/>
        </w:rPr>
        <w:t xml:space="preserve"> Explain the characteristics of a country.</w:t>
      </w:r>
    </w:p>
    <w:p w14:paraId="6AF7262F" w14:textId="77777777" w:rsidR="00E9020A" w:rsidRDefault="00E9020A" w:rsidP="00DA48B1">
      <w:pPr>
        <w:rPr>
          <w:rFonts w:ascii="Helvetica" w:hAnsi="Helvetica"/>
          <w:i/>
        </w:rPr>
      </w:pPr>
    </w:p>
    <w:p w14:paraId="4BAAAECA" w14:textId="5A799F29" w:rsidR="003867E0" w:rsidRDefault="003867E0" w:rsidP="003867E0">
      <w:pPr>
        <w:rPr>
          <w:rFonts w:ascii="Helvetica" w:hAnsi="Helvetica"/>
          <w:i/>
        </w:rPr>
      </w:pPr>
      <w:r>
        <w:rPr>
          <w:rFonts w:ascii="Helvetica" w:hAnsi="Helvetica"/>
          <w:i/>
        </w:rPr>
        <w:t>MA-HSS.7.T</w:t>
      </w:r>
      <w:r w:rsidR="00652746">
        <w:rPr>
          <w:rFonts w:ascii="Helvetica" w:hAnsi="Helvetica"/>
          <w:i/>
        </w:rPr>
        <w:t>2a</w:t>
      </w:r>
      <w:r>
        <w:rPr>
          <w:rFonts w:ascii="Helvetica" w:hAnsi="Helvetica"/>
          <w:i/>
        </w:rPr>
        <w:t>.</w:t>
      </w:r>
      <w:r w:rsidR="00652746">
        <w:rPr>
          <w:rFonts w:ascii="Helvetica" w:hAnsi="Helvetica"/>
          <w:i/>
        </w:rPr>
        <w:t>3</w:t>
      </w:r>
      <w:r>
        <w:rPr>
          <w:rFonts w:ascii="Helvetica" w:hAnsi="Helvetica"/>
          <w:i/>
        </w:rPr>
        <w:t>:</w:t>
      </w:r>
      <w:r w:rsidRPr="00283EB2">
        <w:rPr>
          <w:rFonts w:ascii="Helvetica" w:hAnsi="Helvetica"/>
          <w:i/>
        </w:rPr>
        <w:t xml:space="preserve"> </w:t>
      </w:r>
      <w:r w:rsidR="00652746" w:rsidRPr="00652746">
        <w:rPr>
          <w:rFonts w:ascii="Helvetica" w:hAnsi="Helvetica"/>
          <w:i/>
        </w:rPr>
        <w:t>Explain how absolute and relative locations, major physical characteristics, climate and natural resources in this region have influenced settlement patterns, population size, and economies of the countries.</w:t>
      </w:r>
    </w:p>
    <w:p w14:paraId="6E006BC6" w14:textId="77777777" w:rsidR="003867E0" w:rsidRDefault="003867E0" w:rsidP="003867E0">
      <w:pPr>
        <w:rPr>
          <w:rFonts w:ascii="Helvetica" w:hAnsi="Helvetica"/>
          <w:i/>
        </w:rPr>
      </w:pPr>
    </w:p>
    <w:p w14:paraId="21337674" w14:textId="77777777" w:rsidR="003867E0" w:rsidRPr="00B83C08" w:rsidRDefault="003867E0" w:rsidP="003867E0">
      <w:pPr>
        <w:rPr>
          <w:rFonts w:ascii="Helvetica" w:hAnsi="Helvetica"/>
          <w:i/>
        </w:rPr>
      </w:pPr>
      <w:r>
        <w:rPr>
          <w:rFonts w:ascii="Helvetica" w:hAnsi="Helvetica"/>
          <w:i/>
        </w:rPr>
        <w:t xml:space="preserve">MA-HSS.4.P6: </w:t>
      </w:r>
      <w:r w:rsidRPr="001A3766">
        <w:rPr>
          <w:rFonts w:ascii="Helvetica" w:hAnsi="Helvetica"/>
          <w:i/>
        </w:rPr>
        <w:t>Argue or explain conclusions, using valid reasoning and evidence.</w:t>
      </w:r>
    </w:p>
    <w:p w14:paraId="1353794C" w14:textId="77777777" w:rsidR="00DA48B1" w:rsidRPr="000D2FBE" w:rsidRDefault="00DA48B1" w:rsidP="00DA48B1">
      <w:pPr>
        <w:rPr>
          <w:rFonts w:ascii="Helvetica" w:hAnsi="Helvetica"/>
        </w:rPr>
      </w:pPr>
    </w:p>
    <w:p w14:paraId="04611801" w14:textId="77777777" w:rsidR="00DA48B1" w:rsidRPr="005C7220" w:rsidRDefault="00DA48B1" w:rsidP="00DA48B1">
      <w:pPr>
        <w:rPr>
          <w:rFonts w:ascii="Helvetica" w:hAnsi="Helvetica"/>
          <w:b/>
        </w:rPr>
      </w:pPr>
      <w:r w:rsidRPr="005C7220">
        <w:rPr>
          <w:rFonts w:ascii="Helvetica" w:hAnsi="Helvetica"/>
          <w:b/>
        </w:rPr>
        <w:t>Common Core: Literacy</w:t>
      </w:r>
    </w:p>
    <w:p w14:paraId="1BE2851B" w14:textId="77777777" w:rsidR="00DA48B1" w:rsidRDefault="00DA48B1" w:rsidP="00DA48B1">
      <w:pPr>
        <w:rPr>
          <w:rFonts w:ascii="Helvetica" w:hAnsi="Helvetica"/>
        </w:rPr>
      </w:pPr>
    </w:p>
    <w:p w14:paraId="5C190CC3" w14:textId="77777777" w:rsidR="00DA48B1" w:rsidRDefault="00DA48B1" w:rsidP="00DA48B1">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480B7845" w14:textId="77777777" w:rsidR="00DA48B1" w:rsidRDefault="00DA48B1" w:rsidP="00DA48B1">
      <w:pPr>
        <w:rPr>
          <w:rFonts w:ascii="Helvetica" w:hAnsi="Helvetica"/>
          <w:i/>
        </w:rPr>
      </w:pPr>
    </w:p>
    <w:p w14:paraId="7B11CA53" w14:textId="77777777" w:rsidR="00DA48B1" w:rsidRDefault="00DA48B1" w:rsidP="00DA48B1">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748BDB7E" w14:textId="77777777" w:rsidR="00DA48B1" w:rsidRDefault="00DA48B1" w:rsidP="00DA48B1">
      <w:pPr>
        <w:rPr>
          <w:rFonts w:ascii="Helvetica" w:hAnsi="Helvetica"/>
          <w:i/>
        </w:rPr>
      </w:pPr>
    </w:p>
    <w:p w14:paraId="2AED100A" w14:textId="77777777" w:rsidR="009A046B" w:rsidRDefault="009A046B" w:rsidP="009A046B">
      <w:pPr>
        <w:rPr>
          <w:rFonts w:ascii="Helvetica" w:hAnsi="Helvetica"/>
          <w:i/>
        </w:rPr>
      </w:pPr>
      <w:r>
        <w:rPr>
          <w:rFonts w:ascii="Helvetica" w:hAnsi="Helvetica"/>
          <w:i/>
        </w:rPr>
        <w:lastRenderedPageBreak/>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638D09A0" w14:textId="77777777" w:rsidR="009A046B" w:rsidRDefault="009A046B" w:rsidP="009A046B">
      <w:pPr>
        <w:rPr>
          <w:rFonts w:ascii="Helvetica" w:hAnsi="Helvetica"/>
          <w:i/>
        </w:rPr>
      </w:pPr>
    </w:p>
    <w:p w14:paraId="34B72F98" w14:textId="77777777" w:rsidR="009A046B" w:rsidRDefault="009A046B" w:rsidP="009A046B">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5E0E2A03" w14:textId="77777777" w:rsidR="004A6DB1" w:rsidRDefault="004A6DB1" w:rsidP="00DA48B1">
      <w:pPr>
        <w:rPr>
          <w:rFonts w:ascii="Helvetica" w:hAnsi="Helvetica"/>
        </w:rPr>
      </w:pPr>
    </w:p>
    <w:p w14:paraId="10CB917D" w14:textId="77777777" w:rsidR="00DA48B1" w:rsidRPr="00600AD7" w:rsidRDefault="00DA48B1" w:rsidP="00DA48B1">
      <w:pPr>
        <w:shd w:val="clear" w:color="auto" w:fill="FBE4D5" w:themeFill="accent2" w:themeFillTint="33"/>
        <w:rPr>
          <w:rFonts w:ascii="Helvetica" w:hAnsi="Helvetica"/>
          <w:b/>
        </w:rPr>
      </w:pPr>
      <w:r>
        <w:rPr>
          <w:rFonts w:ascii="Helvetica" w:hAnsi="Helvetica"/>
          <w:b/>
        </w:rPr>
        <w:t>PROCEDURES</w:t>
      </w:r>
    </w:p>
    <w:p w14:paraId="6C99101F" w14:textId="77777777" w:rsidR="00DA48B1" w:rsidRDefault="00DA48B1" w:rsidP="00DA48B1">
      <w:pPr>
        <w:rPr>
          <w:rFonts w:ascii="Helvetica" w:hAnsi="Helvetica"/>
        </w:rPr>
      </w:pPr>
    </w:p>
    <w:p w14:paraId="754432FD" w14:textId="4168D4D2" w:rsidR="004D1EDE" w:rsidRPr="004D1EDE" w:rsidRDefault="00DA48B1" w:rsidP="004D1EDE">
      <w:pPr>
        <w:rPr>
          <w:rFonts w:ascii="Helvetica" w:hAnsi="Helvetica"/>
          <w:b/>
          <w:i/>
        </w:rPr>
      </w:pPr>
      <w:r w:rsidRPr="00ED2E76">
        <w:rPr>
          <w:rFonts w:ascii="Helvetica" w:hAnsi="Helvetica"/>
          <w:b/>
        </w:rPr>
        <w:t>Inquiry Question</w:t>
      </w:r>
      <w:r w:rsidRPr="00EF79FB">
        <w:rPr>
          <w:rFonts w:ascii="Helvetica" w:hAnsi="Helvetica"/>
          <w:b/>
        </w:rPr>
        <w:t xml:space="preserve">: </w:t>
      </w:r>
      <w:r w:rsidR="004D1EDE" w:rsidRPr="004D1EDE">
        <w:rPr>
          <w:rFonts w:ascii="Helvetica" w:hAnsi="Helvetica"/>
          <w:b/>
          <w:i/>
        </w:rPr>
        <w:t>Are the human changes to the Mekong River more positive or negative?</w:t>
      </w:r>
    </w:p>
    <w:p w14:paraId="53BE4545" w14:textId="77777777" w:rsidR="00916884" w:rsidRDefault="00916884" w:rsidP="00DA48B1">
      <w:pPr>
        <w:rPr>
          <w:rFonts w:ascii="Helvetica" w:hAnsi="Helvetica"/>
          <w:b/>
        </w:rPr>
      </w:pPr>
    </w:p>
    <w:p w14:paraId="2D42CF12" w14:textId="77777777" w:rsidR="00DA48B1" w:rsidRDefault="00DA48B1" w:rsidP="00DA48B1">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770EBCFA" w14:textId="77777777" w:rsidR="00DA48B1" w:rsidRDefault="00DA48B1" w:rsidP="00DA48B1">
      <w:pPr>
        <w:rPr>
          <w:rFonts w:ascii="Helvetica" w:hAnsi="Helvetica"/>
          <w:b/>
        </w:rPr>
      </w:pPr>
    </w:p>
    <w:p w14:paraId="600C160D" w14:textId="770C145F" w:rsidR="00916884" w:rsidRDefault="00916884" w:rsidP="00916884">
      <w:pPr>
        <w:rPr>
          <w:rFonts w:ascii="Helvetica" w:hAnsi="Helvetica"/>
          <w:b/>
        </w:rPr>
      </w:pPr>
      <w:r>
        <w:rPr>
          <w:rFonts w:ascii="Helvetica" w:hAnsi="Helvetica"/>
          <w:b/>
        </w:rPr>
        <w:t>1</w:t>
      </w:r>
      <w:r w:rsidRPr="002A59C3">
        <w:rPr>
          <w:rFonts w:ascii="Helvetica" w:hAnsi="Helvetica"/>
          <w:b/>
        </w:rPr>
        <w:t>.</w:t>
      </w:r>
      <w:r w:rsidRPr="004B2A80">
        <w:rPr>
          <w:rFonts w:ascii="Helvetica" w:hAnsi="Helvetica"/>
          <w:b/>
        </w:rPr>
        <w:t xml:space="preserve"> Watch </w:t>
      </w:r>
      <w:r w:rsidR="00CC5EFD">
        <w:rPr>
          <w:rFonts w:ascii="Helvetica" w:hAnsi="Helvetica"/>
          <w:b/>
        </w:rPr>
        <w:t>Mekong Floating Market</w:t>
      </w:r>
      <w:r>
        <w:rPr>
          <w:rFonts w:ascii="Helvetica" w:hAnsi="Helvetica"/>
          <w:b/>
        </w:rPr>
        <w:t xml:space="preserve"> Video</w:t>
      </w:r>
    </w:p>
    <w:p w14:paraId="4AB6DF17" w14:textId="375BCA35" w:rsidR="00916884" w:rsidRPr="00E37277" w:rsidRDefault="00916884" w:rsidP="00916884">
      <w:pPr>
        <w:rPr>
          <w:rFonts w:ascii="Helvetica" w:hAnsi="Helvetica"/>
          <w:b/>
        </w:rPr>
      </w:pPr>
      <w:r>
        <w:rPr>
          <w:rFonts w:ascii="Helvetica" w:hAnsi="Helvetica"/>
        </w:rPr>
        <w:t xml:space="preserve">Show the students a short video of the </w:t>
      </w:r>
      <w:r w:rsidR="00E4295B">
        <w:rPr>
          <w:rFonts w:ascii="Helvetica" w:hAnsi="Helvetica"/>
        </w:rPr>
        <w:t>Mekong River’s floating market</w:t>
      </w:r>
      <w:r w:rsidRPr="00DF2CEE">
        <w:rPr>
          <w:rFonts w:ascii="Helvetica" w:hAnsi="Helvetica"/>
        </w:rPr>
        <w:t xml:space="preserve"> </w:t>
      </w:r>
      <w:r w:rsidR="00E4295B">
        <w:rPr>
          <w:rFonts w:ascii="Helvetica" w:hAnsi="Helvetica"/>
        </w:rPr>
        <w:t xml:space="preserve">in </w:t>
      </w:r>
      <w:r w:rsidR="0009753B">
        <w:rPr>
          <w:rFonts w:ascii="Helvetica" w:hAnsi="Helvetica"/>
        </w:rPr>
        <w:t>Việt Nam</w:t>
      </w:r>
      <w:r>
        <w:rPr>
          <w:rFonts w:ascii="Helvetica" w:hAnsi="Helvetica"/>
        </w:rPr>
        <w:t xml:space="preserve"> (Lesson</w:t>
      </w:r>
      <w:r w:rsidR="00EF5FE4">
        <w:rPr>
          <w:rFonts w:ascii="Helvetica" w:hAnsi="Helvetica"/>
        </w:rPr>
        <w:t>4-20</w:t>
      </w:r>
      <w:r w:rsidR="00C03B47">
        <w:rPr>
          <w:rFonts w:ascii="Helvetica" w:hAnsi="Helvetica"/>
        </w:rPr>
        <w:t>Video1</w:t>
      </w:r>
      <w:r>
        <w:rPr>
          <w:rFonts w:ascii="Helvetica" w:hAnsi="Helvetica"/>
        </w:rPr>
        <w:t>).</w:t>
      </w:r>
      <w:r w:rsidR="00D429A1">
        <w:rPr>
          <w:rFonts w:ascii="Helvetica" w:hAnsi="Helvetica"/>
        </w:rPr>
        <w:t xml:space="preserve"> Stop the video to ask questions about what the students notice about the market and how it is similar or different to the places where the students shop.</w:t>
      </w:r>
      <w:r>
        <w:rPr>
          <w:rFonts w:ascii="Helvetica" w:hAnsi="Helvetica"/>
        </w:rPr>
        <w:t xml:space="preserve"> </w:t>
      </w:r>
      <w:r w:rsidR="00EB4F86">
        <w:rPr>
          <w:rFonts w:ascii="Helvetica" w:hAnsi="Helvetica"/>
        </w:rPr>
        <w:t>At the end of the video, ask students</w:t>
      </w:r>
      <w:r w:rsidR="00A87FED">
        <w:rPr>
          <w:rFonts w:ascii="Helvetica" w:hAnsi="Helvetica"/>
        </w:rPr>
        <w:t xml:space="preserve"> what they know about the country of </w:t>
      </w:r>
      <w:r w:rsidR="0009753B">
        <w:rPr>
          <w:rFonts w:ascii="Helvetica" w:hAnsi="Helvetica"/>
        </w:rPr>
        <w:t>Việt Nam</w:t>
      </w:r>
      <w:r w:rsidR="00A87FED">
        <w:rPr>
          <w:rFonts w:ascii="Helvetica" w:hAnsi="Helvetica"/>
        </w:rPr>
        <w:t xml:space="preserve">. Anticipated responses may include: they were born there or have relatives born there, the government is communist, the U.S. fought a war there, there are many rivers, </w:t>
      </w:r>
      <w:r w:rsidR="00CA61A2">
        <w:rPr>
          <w:rFonts w:ascii="Helvetica" w:hAnsi="Helvetica"/>
        </w:rPr>
        <w:t xml:space="preserve">they speak </w:t>
      </w:r>
      <w:r w:rsidR="002062AA">
        <w:rPr>
          <w:rFonts w:ascii="Helvetica" w:hAnsi="Helvetica"/>
        </w:rPr>
        <w:t>Vietn</w:t>
      </w:r>
      <w:r w:rsidR="0009753B">
        <w:rPr>
          <w:rFonts w:ascii="Helvetica" w:hAnsi="Helvetica"/>
        </w:rPr>
        <w:t>am</w:t>
      </w:r>
      <w:r w:rsidR="00CA61A2">
        <w:rPr>
          <w:rFonts w:ascii="Helvetica" w:hAnsi="Helvetica"/>
        </w:rPr>
        <w:t>ese there.</w:t>
      </w:r>
      <w:r w:rsidR="00A87FED">
        <w:rPr>
          <w:rFonts w:ascii="Helvetica" w:hAnsi="Helvetica"/>
        </w:rPr>
        <w:t xml:space="preserve"> </w:t>
      </w:r>
      <w:r w:rsidR="00552F95">
        <w:rPr>
          <w:rFonts w:ascii="Helvetica" w:hAnsi="Helvetica"/>
        </w:rPr>
        <w:t>Project</w:t>
      </w:r>
      <w:r w:rsidR="00940522">
        <w:rPr>
          <w:rFonts w:ascii="Helvetica" w:hAnsi="Helvetica"/>
        </w:rPr>
        <w:t xml:space="preserve"> the Map of the Mekong River (</w:t>
      </w:r>
      <w:r w:rsidR="002D10D8">
        <w:rPr>
          <w:rFonts w:ascii="Helvetica" w:hAnsi="Helvetica"/>
        </w:rPr>
        <w:t>SOURCEBOOK</w:t>
      </w:r>
      <w:r w:rsidR="00940522">
        <w:rPr>
          <w:rFonts w:ascii="Helvetica" w:hAnsi="Helvetica"/>
        </w:rPr>
        <w:t xml:space="preserve"> </w:t>
      </w:r>
      <w:r w:rsidR="00EF5FE4">
        <w:rPr>
          <w:rFonts w:ascii="Helvetica" w:hAnsi="Helvetica"/>
        </w:rPr>
        <w:t>4-20</w:t>
      </w:r>
      <w:r w:rsidR="00940522">
        <w:rPr>
          <w:rFonts w:ascii="Helvetica" w:hAnsi="Helvetica"/>
        </w:rPr>
        <w:t xml:space="preserve">.A). Explain that the river starts in the mountains of China, goes through six countries and the last </w:t>
      </w:r>
      <w:r w:rsidR="005F1234">
        <w:rPr>
          <w:rFonts w:ascii="Helvetica" w:hAnsi="Helvetica"/>
        </w:rPr>
        <w:t xml:space="preserve">country is </w:t>
      </w:r>
      <w:r w:rsidR="0009753B">
        <w:rPr>
          <w:rFonts w:ascii="Helvetica" w:hAnsi="Helvetica"/>
        </w:rPr>
        <w:t>Việt Nam</w:t>
      </w:r>
      <w:r w:rsidR="005F1234">
        <w:rPr>
          <w:rFonts w:ascii="Helvetica" w:hAnsi="Helvetica"/>
        </w:rPr>
        <w:t>. We call that last part</w:t>
      </w:r>
      <w:r w:rsidR="00940522">
        <w:rPr>
          <w:rFonts w:ascii="Helvetica" w:hAnsi="Helvetica"/>
        </w:rPr>
        <w:t xml:space="preserve"> the Mekong River Delta of </w:t>
      </w:r>
      <w:r w:rsidR="0009753B">
        <w:rPr>
          <w:rFonts w:ascii="Helvetica" w:hAnsi="Helvetica"/>
        </w:rPr>
        <w:t>Việt Nam</w:t>
      </w:r>
      <w:r w:rsidR="00FE222E">
        <w:rPr>
          <w:rFonts w:ascii="Helvetica" w:hAnsi="Helvetica"/>
        </w:rPr>
        <w:t>, because it is where the river meets the ocean</w:t>
      </w:r>
      <w:r w:rsidR="00940522">
        <w:rPr>
          <w:rFonts w:ascii="Helvetica" w:hAnsi="Helvetica"/>
        </w:rPr>
        <w:t>.</w:t>
      </w:r>
    </w:p>
    <w:p w14:paraId="6499648C" w14:textId="77777777" w:rsidR="00916884" w:rsidRPr="00600AD7" w:rsidRDefault="00916884" w:rsidP="00916884">
      <w:pPr>
        <w:rPr>
          <w:rFonts w:ascii="Helvetica" w:hAnsi="Helvetica"/>
        </w:rPr>
      </w:pPr>
    </w:p>
    <w:p w14:paraId="6BB33DFA" w14:textId="1253C677" w:rsidR="00916884" w:rsidRPr="000D4595" w:rsidRDefault="00916884" w:rsidP="00916884">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565D87F8" w14:textId="77777777" w:rsidR="00916884" w:rsidRDefault="00916884" w:rsidP="00916884">
      <w:pPr>
        <w:rPr>
          <w:rFonts w:ascii="Helvetica" w:hAnsi="Helvetica"/>
        </w:rPr>
      </w:pPr>
    </w:p>
    <w:p w14:paraId="6BAE3584" w14:textId="5D0020D9" w:rsidR="00A50EE2" w:rsidRPr="00211FE2" w:rsidRDefault="00A50EE2" w:rsidP="00916884">
      <w:pPr>
        <w:rPr>
          <w:rFonts w:ascii="Helvetica" w:hAnsi="Helvetica"/>
          <w:b/>
        </w:rPr>
      </w:pPr>
      <w:r w:rsidRPr="00A50EE2">
        <w:rPr>
          <w:rFonts w:ascii="Helvetica" w:hAnsi="Helvetica"/>
          <w:b/>
        </w:rPr>
        <w:t>2. Examine Evidence About the Mekong River</w:t>
      </w:r>
    </w:p>
    <w:p w14:paraId="74F0451E" w14:textId="311B885A" w:rsidR="00C33869" w:rsidRPr="00D4259D" w:rsidRDefault="00C33869" w:rsidP="00C33869">
      <w:pPr>
        <w:rPr>
          <w:rFonts w:ascii="Helvetica" w:hAnsi="Helvetica"/>
          <w:bCs/>
        </w:rPr>
      </w:pPr>
      <w:r>
        <w:rPr>
          <w:rFonts w:ascii="Helvetica" w:hAnsi="Helvetica"/>
        </w:rPr>
        <w:t>Pass out the sources: Transportation (</w:t>
      </w:r>
      <w:r w:rsidR="002D10D8">
        <w:rPr>
          <w:rFonts w:ascii="Helvetica" w:hAnsi="Helvetica"/>
        </w:rPr>
        <w:t>SOURCEBOOK</w:t>
      </w:r>
      <w:r>
        <w:rPr>
          <w:rFonts w:ascii="Helvetica" w:hAnsi="Helvetica"/>
        </w:rPr>
        <w:t xml:space="preserve"> </w:t>
      </w:r>
      <w:r w:rsidR="00EF5FE4">
        <w:rPr>
          <w:rFonts w:ascii="Helvetica" w:hAnsi="Helvetica"/>
        </w:rPr>
        <w:t>4-20</w:t>
      </w:r>
      <w:r>
        <w:rPr>
          <w:rFonts w:ascii="Helvetica" w:hAnsi="Helvetica"/>
        </w:rPr>
        <w:t>.A), Economy (</w:t>
      </w:r>
      <w:r w:rsidR="002D10D8">
        <w:rPr>
          <w:rFonts w:ascii="Helvetica" w:hAnsi="Helvetica"/>
        </w:rPr>
        <w:t>SOURCEBOOK</w:t>
      </w:r>
      <w:r>
        <w:rPr>
          <w:rFonts w:ascii="Helvetica" w:hAnsi="Helvetica"/>
        </w:rPr>
        <w:t xml:space="preserve"> </w:t>
      </w:r>
      <w:r w:rsidR="00EF5FE4">
        <w:rPr>
          <w:rFonts w:ascii="Helvetica" w:hAnsi="Helvetica"/>
        </w:rPr>
        <w:t>4-20</w:t>
      </w:r>
      <w:r>
        <w:rPr>
          <w:rFonts w:ascii="Helvetica" w:hAnsi="Helvetica"/>
        </w:rPr>
        <w:t xml:space="preserve">.B), </w:t>
      </w:r>
      <w:r w:rsidR="00950C71">
        <w:rPr>
          <w:rFonts w:ascii="Helvetica" w:hAnsi="Helvetica"/>
        </w:rPr>
        <w:t xml:space="preserve">Illegal </w:t>
      </w:r>
      <w:r>
        <w:rPr>
          <w:rFonts w:ascii="Helvetica" w:hAnsi="Helvetica"/>
        </w:rPr>
        <w:t>Wildlife Trade (</w:t>
      </w:r>
      <w:r w:rsidR="002D10D8">
        <w:rPr>
          <w:rFonts w:ascii="Helvetica" w:hAnsi="Helvetica"/>
        </w:rPr>
        <w:t>SOURCEBOOK</w:t>
      </w:r>
      <w:r>
        <w:rPr>
          <w:rFonts w:ascii="Helvetica" w:hAnsi="Helvetica"/>
        </w:rPr>
        <w:t xml:space="preserve"> </w:t>
      </w:r>
      <w:r w:rsidR="00EF5FE4">
        <w:rPr>
          <w:rFonts w:ascii="Helvetica" w:hAnsi="Helvetica"/>
        </w:rPr>
        <w:t>4-20</w:t>
      </w:r>
      <w:r>
        <w:rPr>
          <w:rFonts w:ascii="Helvetica" w:hAnsi="Helvetica"/>
        </w:rPr>
        <w:t xml:space="preserve">.C), </w:t>
      </w:r>
      <w:r w:rsidR="008F7233" w:rsidRPr="008F7233">
        <w:rPr>
          <w:rFonts w:ascii="Helvetica" w:hAnsi="Helvetica"/>
        </w:rPr>
        <w:t xml:space="preserve">Pollution and Climate Change </w:t>
      </w:r>
      <w:r>
        <w:rPr>
          <w:rFonts w:ascii="Helvetica" w:hAnsi="Helvetica"/>
        </w:rPr>
        <w:t>(</w:t>
      </w:r>
      <w:r w:rsidR="002D10D8">
        <w:rPr>
          <w:rFonts w:ascii="Helvetica" w:hAnsi="Helvetica"/>
        </w:rPr>
        <w:t>SOURCEBOOK</w:t>
      </w:r>
      <w:r>
        <w:rPr>
          <w:rFonts w:ascii="Helvetica" w:hAnsi="Helvetica"/>
        </w:rPr>
        <w:t xml:space="preserve"> </w:t>
      </w:r>
      <w:r w:rsidR="00EF5FE4">
        <w:rPr>
          <w:rFonts w:ascii="Helvetica" w:hAnsi="Helvetica"/>
        </w:rPr>
        <w:t>4-20</w:t>
      </w:r>
      <w:r>
        <w:rPr>
          <w:rFonts w:ascii="Helvetica" w:hAnsi="Helvetica"/>
        </w:rPr>
        <w:t>.D)</w:t>
      </w:r>
      <w:r w:rsidR="00C10921">
        <w:rPr>
          <w:rFonts w:ascii="Helvetica" w:hAnsi="Helvetica"/>
        </w:rPr>
        <w:t xml:space="preserve"> As a class, h</w:t>
      </w:r>
      <w:r>
        <w:rPr>
          <w:rFonts w:ascii="Helvetica" w:hAnsi="Helvetica"/>
        </w:rPr>
        <w:t xml:space="preserve">ave students take turns reading aloud </w:t>
      </w:r>
      <w:r w:rsidR="00D4259D" w:rsidRPr="005D4DFB">
        <w:rPr>
          <w:rFonts w:ascii="Helvetica" w:hAnsi="Helvetica"/>
          <w:bCs/>
        </w:rPr>
        <w:t>(using choral, partner, or independent reading</w:t>
      </w:r>
      <w:r w:rsidR="00D4259D">
        <w:rPr>
          <w:rFonts w:ascii="Helvetica" w:hAnsi="Helvetica"/>
          <w:bCs/>
        </w:rPr>
        <w:t xml:space="preserve">) </w:t>
      </w:r>
      <w:r>
        <w:rPr>
          <w:rFonts w:ascii="Helvetica" w:hAnsi="Helvetica"/>
        </w:rPr>
        <w:t>each source.</w:t>
      </w:r>
    </w:p>
    <w:p w14:paraId="53385247" w14:textId="77777777" w:rsidR="00AD2E25" w:rsidRDefault="00AD2E25" w:rsidP="00916884">
      <w:pPr>
        <w:rPr>
          <w:rFonts w:ascii="Helvetica" w:hAnsi="Helvetica"/>
        </w:rPr>
      </w:pPr>
    </w:p>
    <w:p w14:paraId="5D362183" w14:textId="409E8628" w:rsidR="00916884" w:rsidRPr="002822D8" w:rsidRDefault="00A50EE2" w:rsidP="00916884">
      <w:pPr>
        <w:rPr>
          <w:rFonts w:ascii="Helvetica" w:hAnsi="Helvetica"/>
          <w:b/>
        </w:rPr>
      </w:pPr>
      <w:r>
        <w:rPr>
          <w:rFonts w:ascii="Helvetica" w:hAnsi="Helvetica"/>
          <w:b/>
        </w:rPr>
        <w:t>3</w:t>
      </w:r>
      <w:r w:rsidR="00916884" w:rsidRPr="00F969A5">
        <w:rPr>
          <w:rFonts w:ascii="Helvetica" w:hAnsi="Helvetica"/>
          <w:b/>
        </w:rPr>
        <w:t xml:space="preserve">. </w:t>
      </w:r>
      <w:r w:rsidR="00916884">
        <w:rPr>
          <w:rFonts w:ascii="Helvetica" w:hAnsi="Helvetica"/>
          <w:b/>
        </w:rPr>
        <w:t xml:space="preserve">Participate in a Corner Debate on </w:t>
      </w:r>
      <w:r w:rsidR="00425E7C">
        <w:rPr>
          <w:rFonts w:ascii="Helvetica" w:hAnsi="Helvetica"/>
          <w:b/>
        </w:rPr>
        <w:t>the Mekong River Changes</w:t>
      </w:r>
    </w:p>
    <w:p w14:paraId="00B0986D" w14:textId="35EF85C7" w:rsidR="00916884" w:rsidRDefault="00916884" w:rsidP="00916884">
      <w:pPr>
        <w:rPr>
          <w:rFonts w:ascii="Helvetica" w:hAnsi="Helvetica"/>
        </w:rPr>
      </w:pPr>
      <w:r>
        <w:rPr>
          <w:rFonts w:ascii="Helvetica" w:hAnsi="Helvetica"/>
        </w:rPr>
        <w:t xml:space="preserve">Have students individually think about each </w:t>
      </w:r>
      <w:r w:rsidR="002505F7">
        <w:rPr>
          <w:rFonts w:ascii="Helvetica" w:hAnsi="Helvetica"/>
        </w:rPr>
        <w:t>Mekong River changes</w:t>
      </w:r>
      <w:r>
        <w:rPr>
          <w:rFonts w:ascii="Helvetica" w:hAnsi="Helvetica"/>
        </w:rPr>
        <w:t xml:space="preserve"> question using Preparation for the Corner Debate (WORKSHEET </w:t>
      </w:r>
      <w:r w:rsidR="00EF5FE4">
        <w:rPr>
          <w:rFonts w:ascii="Helvetica" w:hAnsi="Helvetica"/>
        </w:rPr>
        <w:t>4-20</w:t>
      </w:r>
      <w:r>
        <w:rPr>
          <w:rFonts w:ascii="Helvetica" w:hAnsi="Helvetica"/>
        </w:rPr>
        <w:t>.</w:t>
      </w:r>
      <w:r w:rsidR="009231F2">
        <w:rPr>
          <w:rFonts w:ascii="Helvetica" w:hAnsi="Helvetica"/>
        </w:rPr>
        <w:t>E</w:t>
      </w:r>
      <w:r>
        <w:rPr>
          <w:rFonts w:ascii="Helvetica" w:hAnsi="Helvetica"/>
        </w:rPr>
        <w:t xml:space="preserve">). </w:t>
      </w:r>
    </w:p>
    <w:p w14:paraId="11D44E6A" w14:textId="77777777" w:rsidR="00916884" w:rsidRDefault="00916884" w:rsidP="00916884">
      <w:pPr>
        <w:rPr>
          <w:rFonts w:ascii="Helvetica" w:hAnsi="Helvetica"/>
        </w:rPr>
      </w:pPr>
    </w:p>
    <w:p w14:paraId="18D0F08F" w14:textId="39CDA257" w:rsidR="00916884" w:rsidRDefault="00916884" w:rsidP="00916884">
      <w:pPr>
        <w:rPr>
          <w:rFonts w:ascii="Helvetica" w:hAnsi="Helvetica"/>
        </w:rPr>
      </w:pPr>
      <w:r>
        <w:rPr>
          <w:rFonts w:ascii="Helvetica" w:hAnsi="Helvetica"/>
        </w:rPr>
        <w:t xml:space="preserve">Ask students to bring their preparation sheets with them and stand up in the middle of the room. Post in the four corners of the room the signs that say “STRONGLY AGREE, “AGREE,” “DISAGREE,” “STRONGLY DISAGREE” (MATERIALS </w:t>
      </w:r>
      <w:r w:rsidR="00EF5FE4">
        <w:rPr>
          <w:rFonts w:ascii="Helvetica" w:hAnsi="Helvetica"/>
        </w:rPr>
        <w:t>4-20</w:t>
      </w:r>
      <w:r>
        <w:rPr>
          <w:rFonts w:ascii="Helvetica" w:hAnsi="Helvetica"/>
        </w:rPr>
        <w:t>.</w:t>
      </w:r>
      <w:r w:rsidR="00C90807">
        <w:rPr>
          <w:rFonts w:ascii="Helvetica" w:hAnsi="Helvetica"/>
        </w:rPr>
        <w:t>F</w:t>
      </w:r>
      <w:r>
        <w:rPr>
          <w:rFonts w:ascii="Helvetica" w:hAnsi="Helvetica"/>
        </w:rPr>
        <w:t>).</w:t>
      </w:r>
    </w:p>
    <w:p w14:paraId="22A957D5" w14:textId="77777777" w:rsidR="00916884" w:rsidRDefault="00916884" w:rsidP="00916884">
      <w:pPr>
        <w:rPr>
          <w:rFonts w:ascii="Helvetica" w:hAnsi="Helvetica"/>
        </w:rPr>
      </w:pPr>
    </w:p>
    <w:p w14:paraId="559B5936" w14:textId="5D268CFB" w:rsidR="00916884" w:rsidRDefault="00916884" w:rsidP="00916884">
      <w:pPr>
        <w:rPr>
          <w:rFonts w:ascii="Helvetica" w:hAnsi="Helvetica"/>
        </w:rPr>
      </w:pPr>
      <w:r>
        <w:rPr>
          <w:rFonts w:ascii="Helvetica" w:hAnsi="Helvetica"/>
        </w:rPr>
        <w:t xml:space="preserve">Read each of the questions. Tell students if they think would be a good choice, they should stand under “STRONGLY AGREE” or “AGREE,” or a bad choice, they should </w:t>
      </w:r>
      <w:r>
        <w:rPr>
          <w:rFonts w:ascii="Helvetica" w:hAnsi="Helvetica"/>
        </w:rPr>
        <w:lastRenderedPageBreak/>
        <w:t xml:space="preserve">stand under “DISAGREE” or “STRONGLY DISAGREE.” Ask students to explain why they agree or disagree. Repeat this with the other questions. If there are no agrees or disagrees for a question, you should stand there and give a reason why it might be a good or bad choice. </w:t>
      </w:r>
    </w:p>
    <w:p w14:paraId="43BA521C" w14:textId="77777777" w:rsidR="00916884" w:rsidRDefault="00916884" w:rsidP="00916884">
      <w:pPr>
        <w:rPr>
          <w:rFonts w:ascii="Helvetica" w:hAnsi="Helvetica"/>
        </w:rPr>
      </w:pPr>
    </w:p>
    <w:p w14:paraId="5DECC41A" w14:textId="76AA0804" w:rsidR="00916884" w:rsidRDefault="00916884" w:rsidP="00916884">
      <w:pPr>
        <w:rPr>
          <w:rFonts w:ascii="Helvetica" w:hAnsi="Helvetica"/>
        </w:rPr>
      </w:pPr>
      <w:r>
        <w:rPr>
          <w:rFonts w:ascii="Helvetica" w:hAnsi="Helvetica"/>
        </w:rPr>
        <w:t xml:space="preserve">After the students have heard a discussion of each choice, have students return to their seats. </w:t>
      </w:r>
      <w:r w:rsidR="000903F0">
        <w:rPr>
          <w:rFonts w:ascii="Helvetica" w:hAnsi="Helvetica"/>
        </w:rPr>
        <w:t xml:space="preserve">They should discuss with their classmates in small groups the inquiry question: </w:t>
      </w:r>
      <w:r w:rsidR="000903F0" w:rsidRPr="00B46D81">
        <w:rPr>
          <w:rFonts w:ascii="Helvetica" w:hAnsi="Helvetica"/>
        </w:rPr>
        <w:t>“</w:t>
      </w:r>
      <w:r w:rsidR="000903F0" w:rsidRPr="00961803">
        <w:rPr>
          <w:rFonts w:ascii="Helvetica" w:hAnsi="Helvetica"/>
        </w:rPr>
        <w:t>Are the human changes to the Mekong River more positive or negative?</w:t>
      </w:r>
      <w:r w:rsidR="000903F0">
        <w:rPr>
          <w:rFonts w:ascii="Helvetica" w:hAnsi="Helvetica"/>
        </w:rPr>
        <w:t>” After they have had time to listen and discuss, they should form their own arguments.</w:t>
      </w:r>
    </w:p>
    <w:p w14:paraId="5F2C01AB" w14:textId="77777777" w:rsidR="00916884" w:rsidRDefault="00916884" w:rsidP="00916884">
      <w:pPr>
        <w:rPr>
          <w:rFonts w:ascii="Helvetica" w:hAnsi="Helvetica"/>
        </w:rPr>
      </w:pPr>
    </w:p>
    <w:p w14:paraId="3648F05D" w14:textId="0D4917E8" w:rsidR="00916884" w:rsidRPr="000D4595" w:rsidRDefault="00916884" w:rsidP="00916884">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15 </w:t>
      </w:r>
      <w:r w:rsidRPr="000D4595">
        <w:rPr>
          <w:rFonts w:ascii="Helvetica" w:hAnsi="Helvetica"/>
          <w:b/>
        </w:rPr>
        <w:t>minutes)</w:t>
      </w:r>
    </w:p>
    <w:p w14:paraId="2739E133" w14:textId="77777777" w:rsidR="00916884" w:rsidRPr="00600AD7" w:rsidRDefault="00916884" w:rsidP="00916884">
      <w:pPr>
        <w:rPr>
          <w:rFonts w:ascii="Helvetica" w:hAnsi="Helvetica"/>
        </w:rPr>
      </w:pPr>
    </w:p>
    <w:p w14:paraId="72812AF4" w14:textId="6FAD2D8F" w:rsidR="00916884" w:rsidRPr="009B0FF6" w:rsidRDefault="00916884" w:rsidP="00916884">
      <w:pPr>
        <w:rPr>
          <w:rFonts w:ascii="Helvetica" w:hAnsi="Helvetica"/>
          <w:b/>
        </w:rPr>
      </w:pPr>
      <w:r>
        <w:rPr>
          <w:rFonts w:ascii="Helvetica" w:hAnsi="Helvetica"/>
          <w:b/>
        </w:rPr>
        <w:t>4</w:t>
      </w:r>
      <w:r w:rsidRPr="009B0FF6">
        <w:rPr>
          <w:rFonts w:ascii="Helvetica" w:hAnsi="Helvetica"/>
          <w:b/>
        </w:rPr>
        <w:t xml:space="preserve">. </w:t>
      </w:r>
      <w:r>
        <w:rPr>
          <w:rFonts w:ascii="Helvetica" w:hAnsi="Helvetica"/>
          <w:b/>
        </w:rPr>
        <w:t xml:space="preserve">Write Up Argument on </w:t>
      </w:r>
      <w:r w:rsidR="00961803">
        <w:rPr>
          <w:rFonts w:ascii="Helvetica" w:hAnsi="Helvetica"/>
          <w:b/>
        </w:rPr>
        <w:t>Mekong River Changes</w:t>
      </w:r>
    </w:p>
    <w:p w14:paraId="6059D324" w14:textId="5D06276B" w:rsidR="00916884" w:rsidRPr="00EE0C69" w:rsidRDefault="00916884" w:rsidP="00916884">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EF5FE4">
        <w:rPr>
          <w:rFonts w:ascii="Helvetica" w:hAnsi="Helvetica"/>
        </w:rPr>
        <w:t>4-20</w:t>
      </w:r>
      <w:r>
        <w:rPr>
          <w:rFonts w:ascii="Helvetica" w:hAnsi="Helvetica"/>
        </w:rPr>
        <w:t>.E)</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on: “</w:t>
      </w:r>
      <w:r w:rsidR="00961803" w:rsidRPr="00961803">
        <w:rPr>
          <w:rFonts w:ascii="Helvetica" w:hAnsi="Helvetica"/>
        </w:rPr>
        <w:t>Are the human changes to the Mekong River more positive or negative?</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w:t>
      </w:r>
      <w:r w:rsidR="00443CBF">
        <w:rPr>
          <w:rFonts w:ascii="Helvetica" w:hAnsi="Helvetica"/>
        </w:rPr>
        <w:t xml:space="preserve">from the sources </w:t>
      </w:r>
      <w:r>
        <w:rPr>
          <w:rFonts w:ascii="Helvetica" w:hAnsi="Helvetica"/>
        </w:rPr>
        <w:t>or our class debate</w:t>
      </w:r>
      <w:r w:rsidRPr="00A67A52">
        <w:rPr>
          <w:rFonts w:ascii="Helvetica" w:hAnsi="Helvetica"/>
        </w:rPr>
        <w:t>.</w:t>
      </w:r>
      <w:r>
        <w:rPr>
          <w:rFonts w:ascii="Helvetica" w:hAnsi="Helvetica"/>
        </w:rPr>
        <w:t xml:space="preserve"> </w:t>
      </w:r>
    </w:p>
    <w:p w14:paraId="0711F8D1" w14:textId="77777777" w:rsidR="00DA48B1" w:rsidRDefault="00DA48B1" w:rsidP="00DA48B1">
      <w:pPr>
        <w:rPr>
          <w:rFonts w:ascii="Helvetica" w:hAnsi="Helvetica"/>
          <w:b/>
        </w:rPr>
      </w:pPr>
    </w:p>
    <w:p w14:paraId="1977B169" w14:textId="77777777" w:rsidR="00A730FB" w:rsidRDefault="00A730FB" w:rsidP="00A730FB">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45098673" w14:textId="77777777" w:rsidR="00A730FB" w:rsidRPr="00600AD7" w:rsidRDefault="00A730FB" w:rsidP="00DA48B1">
      <w:pPr>
        <w:rPr>
          <w:rFonts w:ascii="Helvetica" w:hAnsi="Helvetica"/>
          <w:b/>
        </w:rPr>
      </w:pPr>
    </w:p>
    <w:p w14:paraId="57830CD7" w14:textId="77777777" w:rsidR="00DA48B1" w:rsidRPr="00600AD7" w:rsidRDefault="00DA48B1" w:rsidP="00DA48B1">
      <w:pPr>
        <w:shd w:val="clear" w:color="auto" w:fill="FBE4D5" w:themeFill="accent2" w:themeFillTint="33"/>
        <w:rPr>
          <w:rFonts w:ascii="Helvetica" w:hAnsi="Helvetica"/>
          <w:b/>
        </w:rPr>
      </w:pPr>
      <w:r>
        <w:rPr>
          <w:rFonts w:ascii="Helvetica" w:hAnsi="Helvetica"/>
          <w:b/>
        </w:rPr>
        <w:t>EVALUATION</w:t>
      </w:r>
    </w:p>
    <w:p w14:paraId="599086AB" w14:textId="77777777" w:rsidR="00DA48B1" w:rsidRDefault="00DA48B1" w:rsidP="00DA48B1">
      <w:pPr>
        <w:rPr>
          <w:rFonts w:ascii="Helvetica" w:hAnsi="Helvetica"/>
        </w:rPr>
      </w:pPr>
    </w:p>
    <w:p w14:paraId="188B43E9" w14:textId="705DFC69" w:rsidR="00DA48B1" w:rsidRDefault="00DA48B1" w:rsidP="00DA48B1">
      <w:pPr>
        <w:rPr>
          <w:rFonts w:ascii="Helvetica" w:hAnsi="Helvetica"/>
        </w:rPr>
      </w:pPr>
      <w:r>
        <w:rPr>
          <w:rFonts w:ascii="Helvetica" w:hAnsi="Helvetica"/>
        </w:rPr>
        <w:t xml:space="preserve">ASSESSMENT </w:t>
      </w:r>
      <w:r w:rsidR="00EF5FE4">
        <w:rPr>
          <w:rFonts w:ascii="Helvetica" w:hAnsi="Helvetica"/>
        </w:rPr>
        <w:t>4-20</w:t>
      </w:r>
      <w:r>
        <w:rPr>
          <w:rFonts w:ascii="Helvetica" w:hAnsi="Helvetica"/>
        </w:rPr>
        <w:t>.</w:t>
      </w:r>
      <w:r w:rsidR="00EA7148">
        <w:rPr>
          <w:rFonts w:ascii="Helvetica" w:hAnsi="Helvetica"/>
        </w:rPr>
        <w:t>E</w:t>
      </w:r>
    </w:p>
    <w:p w14:paraId="31B909CD" w14:textId="77777777" w:rsidR="00DA48B1" w:rsidRDefault="00DA48B1" w:rsidP="00DA48B1">
      <w:pPr>
        <w:rPr>
          <w:rFonts w:ascii="Helvetica" w:hAnsi="Helvetica"/>
        </w:rPr>
      </w:pPr>
    </w:p>
    <w:p w14:paraId="76B05D15" w14:textId="77777777" w:rsidR="00D17CC3" w:rsidRPr="00DD7713" w:rsidRDefault="00D17CC3" w:rsidP="00D17CC3">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66EFE9A9" w14:textId="77777777" w:rsidR="00D17CC3" w:rsidRDefault="00D17CC3" w:rsidP="00D17CC3">
      <w:pPr>
        <w:rPr>
          <w:rFonts w:ascii="Helvetica" w:hAnsi="Helvetica"/>
        </w:rPr>
      </w:pPr>
    </w:p>
    <w:p w14:paraId="1CE3DC20" w14:textId="77777777" w:rsidR="00D17CC3" w:rsidRDefault="00D17CC3" w:rsidP="00D17CC3">
      <w:pPr>
        <w:rPr>
          <w:rFonts w:ascii="Helvetica" w:hAnsi="Helvetica"/>
        </w:rPr>
      </w:pPr>
      <w:r>
        <w:rPr>
          <w:rFonts w:ascii="Helvetica" w:hAnsi="Helvetica"/>
        </w:rPr>
        <w:t>A generic writing rubric for evaluating exit tickets is located at the end of this Instructor Manual-before “Additional Resources.”</w:t>
      </w:r>
    </w:p>
    <w:p w14:paraId="21B6A3A3" w14:textId="77777777" w:rsidR="00D17CC3" w:rsidRDefault="00D17CC3" w:rsidP="00DA48B1">
      <w:pPr>
        <w:rPr>
          <w:rFonts w:ascii="Helvetica" w:hAnsi="Helvetica"/>
        </w:rPr>
      </w:pPr>
    </w:p>
    <w:p w14:paraId="22B9D43E" w14:textId="77777777" w:rsidR="00DA48B1" w:rsidRDefault="00DA48B1" w:rsidP="00DA48B1">
      <w:pPr>
        <w:rPr>
          <w:rFonts w:ascii="Helvetica" w:hAnsi="Helvetica"/>
        </w:rPr>
      </w:pPr>
      <w:r>
        <w:rPr>
          <w:rFonts w:ascii="Helvetica" w:hAnsi="Helvetica"/>
        </w:rPr>
        <w:t>What to look for?</w:t>
      </w:r>
    </w:p>
    <w:p w14:paraId="4E100F09" w14:textId="77777777" w:rsidR="00DA48B1" w:rsidRDefault="00DA48B1" w:rsidP="00DA48B1">
      <w:pPr>
        <w:rPr>
          <w:rFonts w:ascii="Helvetica" w:hAnsi="Helvetica"/>
        </w:rPr>
      </w:pPr>
    </w:p>
    <w:p w14:paraId="2D48B4D7" w14:textId="31EFF802" w:rsidR="00DC0FF4" w:rsidRDefault="00DC0FF4" w:rsidP="00DC0FF4">
      <w:pPr>
        <w:rPr>
          <w:rFonts w:ascii="Helvetica" w:hAnsi="Helvetica"/>
        </w:rPr>
      </w:pPr>
      <w:r>
        <w:rPr>
          <w:rFonts w:ascii="Helvetica" w:hAnsi="Helvetica"/>
        </w:rPr>
        <w:t>The students should take a stance on if the human changes to the Mekong River are positive or negative. All arguments should cite at least 3 pieces of evidence from the sources.</w:t>
      </w:r>
    </w:p>
    <w:p w14:paraId="3971EC3E" w14:textId="77777777" w:rsidR="000F5968" w:rsidRDefault="000F5968" w:rsidP="00730AAC">
      <w:pPr>
        <w:rPr>
          <w:rFonts w:ascii="Helvetica" w:hAnsi="Helvetica"/>
        </w:rPr>
      </w:pPr>
    </w:p>
    <w:p w14:paraId="63BF33C9" w14:textId="77777777" w:rsidR="00730AAC" w:rsidRDefault="00730AAC" w:rsidP="00730AAC">
      <w:pPr>
        <w:rPr>
          <w:rFonts w:ascii="Helvetica" w:hAnsi="Helvetica"/>
        </w:rPr>
      </w:pPr>
      <w:r>
        <w:rPr>
          <w:rFonts w:ascii="Helvetica" w:hAnsi="Helvetica"/>
        </w:rPr>
        <w:t>Some information that students may include in their answer to the question:</w:t>
      </w:r>
    </w:p>
    <w:p w14:paraId="63BC17D9" w14:textId="77777777" w:rsidR="00DA48B1" w:rsidRDefault="00DA48B1" w:rsidP="00DA48B1">
      <w:pPr>
        <w:rPr>
          <w:rFonts w:ascii="Helvetica" w:hAnsi="Helvetica"/>
        </w:rPr>
      </w:pPr>
    </w:p>
    <w:p w14:paraId="7F319064" w14:textId="77777777" w:rsidR="005F28FE" w:rsidRDefault="005F28FE" w:rsidP="00DA48B1">
      <w:pPr>
        <w:rPr>
          <w:rFonts w:ascii="Helvetica" w:hAnsi="Helvetica"/>
        </w:rPr>
      </w:pPr>
    </w:p>
    <w:p w14:paraId="61B8BB20" w14:textId="44E7799F" w:rsidR="00096138" w:rsidRDefault="00096138" w:rsidP="00DA48B1">
      <w:pPr>
        <w:rPr>
          <w:rFonts w:ascii="Helvetica" w:hAnsi="Helvetica"/>
        </w:rPr>
      </w:pPr>
      <w:r>
        <w:rPr>
          <w:rFonts w:ascii="Helvetica" w:hAnsi="Helvetica"/>
        </w:rPr>
        <w:lastRenderedPageBreak/>
        <w:t>Changes to the Mekong River are more positive:</w:t>
      </w:r>
    </w:p>
    <w:p w14:paraId="06EF9751" w14:textId="3A1E225D" w:rsidR="00096138" w:rsidRDefault="009D6768" w:rsidP="0079042A">
      <w:pPr>
        <w:pStyle w:val="ListParagraph"/>
        <w:numPr>
          <w:ilvl w:val="0"/>
          <w:numId w:val="23"/>
        </w:numPr>
        <w:rPr>
          <w:rFonts w:ascii="Helvetica" w:hAnsi="Helvetica"/>
        </w:rPr>
      </w:pPr>
      <w:r>
        <w:rPr>
          <w:rFonts w:ascii="Helvetica" w:hAnsi="Helvetica"/>
        </w:rPr>
        <w:t>The roads are currently very full; using the river for transportation reduces traffic</w:t>
      </w:r>
      <w:r w:rsidR="00C85FF5">
        <w:rPr>
          <w:rFonts w:ascii="Helvetica" w:hAnsi="Helvetica"/>
        </w:rPr>
        <w:t>.</w:t>
      </w:r>
    </w:p>
    <w:p w14:paraId="68FD3DAE" w14:textId="31190A3A" w:rsidR="009D6768" w:rsidRDefault="009D6768" w:rsidP="0079042A">
      <w:pPr>
        <w:pStyle w:val="ListParagraph"/>
        <w:numPr>
          <w:ilvl w:val="0"/>
          <w:numId w:val="23"/>
        </w:numPr>
        <w:rPr>
          <w:rFonts w:ascii="Helvetica" w:hAnsi="Helvetica"/>
        </w:rPr>
      </w:pPr>
      <w:r>
        <w:rPr>
          <w:rFonts w:ascii="Helvetica" w:hAnsi="Helvetica"/>
        </w:rPr>
        <w:t>It is an important part of the Vietnamese economy</w:t>
      </w:r>
      <w:r w:rsidR="00C85FF5">
        <w:rPr>
          <w:rFonts w:ascii="Helvetica" w:hAnsi="Helvetica"/>
        </w:rPr>
        <w:t>.</w:t>
      </w:r>
    </w:p>
    <w:p w14:paraId="281EF84F" w14:textId="28AA0EA4" w:rsidR="009D6768" w:rsidRDefault="009D6768" w:rsidP="0079042A">
      <w:pPr>
        <w:pStyle w:val="ListParagraph"/>
        <w:numPr>
          <w:ilvl w:val="0"/>
          <w:numId w:val="23"/>
        </w:numPr>
        <w:rPr>
          <w:rFonts w:ascii="Helvetica" w:hAnsi="Helvetica"/>
        </w:rPr>
      </w:pPr>
      <w:r>
        <w:rPr>
          <w:rFonts w:ascii="Helvetica" w:hAnsi="Helvetica"/>
        </w:rPr>
        <w:t>Many people make their living from trading goods on the Mekong River</w:t>
      </w:r>
      <w:r w:rsidR="00C85FF5">
        <w:rPr>
          <w:rFonts w:ascii="Helvetica" w:hAnsi="Helvetica"/>
        </w:rPr>
        <w:t>.</w:t>
      </w:r>
    </w:p>
    <w:p w14:paraId="39E759F3" w14:textId="1F006C91" w:rsidR="009D6768" w:rsidRPr="009D6768" w:rsidRDefault="009D6768" w:rsidP="0079042A">
      <w:pPr>
        <w:pStyle w:val="ListParagraph"/>
        <w:numPr>
          <w:ilvl w:val="0"/>
          <w:numId w:val="23"/>
        </w:numPr>
        <w:rPr>
          <w:rFonts w:ascii="Helvetica" w:hAnsi="Helvetica"/>
        </w:rPr>
      </w:pPr>
      <w:r>
        <w:rPr>
          <w:rFonts w:ascii="Helvetica" w:hAnsi="Helvetica"/>
        </w:rPr>
        <w:t>People can use boats to get around</w:t>
      </w:r>
      <w:r w:rsidR="00C85FF5">
        <w:rPr>
          <w:rFonts w:ascii="Helvetica" w:hAnsi="Helvetica"/>
        </w:rPr>
        <w:t>.</w:t>
      </w:r>
    </w:p>
    <w:p w14:paraId="32BB2F10" w14:textId="77777777" w:rsidR="004A6DB1" w:rsidRDefault="004A6DB1">
      <w:pPr>
        <w:rPr>
          <w:rFonts w:ascii="Helvetica" w:hAnsi="Helvetica"/>
        </w:rPr>
      </w:pPr>
    </w:p>
    <w:p w14:paraId="75F03270" w14:textId="2233A7DB" w:rsidR="009D6768" w:rsidRDefault="00096138">
      <w:pPr>
        <w:rPr>
          <w:rFonts w:ascii="Helvetica" w:hAnsi="Helvetica"/>
        </w:rPr>
      </w:pPr>
      <w:r>
        <w:rPr>
          <w:rFonts w:ascii="Helvetica" w:hAnsi="Helvetica"/>
        </w:rPr>
        <w:t>Changes to the Mekong River are more negative:</w:t>
      </w:r>
    </w:p>
    <w:p w14:paraId="4AF15657" w14:textId="6E51B8FC" w:rsidR="009D6768" w:rsidRDefault="009D6768" w:rsidP="0079042A">
      <w:pPr>
        <w:pStyle w:val="ListParagraph"/>
        <w:numPr>
          <w:ilvl w:val="0"/>
          <w:numId w:val="23"/>
        </w:numPr>
        <w:rPr>
          <w:rFonts w:ascii="Helvetica" w:hAnsi="Helvetica"/>
        </w:rPr>
      </w:pPr>
      <w:r>
        <w:rPr>
          <w:rFonts w:ascii="Helvetica" w:hAnsi="Helvetica"/>
        </w:rPr>
        <w:t>Some people smuggle rare animals from the Mekong River and sell them</w:t>
      </w:r>
      <w:r w:rsidR="00C85FF5">
        <w:rPr>
          <w:rFonts w:ascii="Helvetica" w:hAnsi="Helvetica"/>
        </w:rPr>
        <w:t>.</w:t>
      </w:r>
    </w:p>
    <w:p w14:paraId="7BFD39D0" w14:textId="5032923C" w:rsidR="009D6768" w:rsidRDefault="009D6768" w:rsidP="0079042A">
      <w:pPr>
        <w:pStyle w:val="ListParagraph"/>
        <w:numPr>
          <w:ilvl w:val="0"/>
          <w:numId w:val="23"/>
        </w:numPr>
        <w:rPr>
          <w:rFonts w:ascii="Helvetica" w:hAnsi="Helvetica"/>
        </w:rPr>
      </w:pPr>
      <w:r>
        <w:rPr>
          <w:rFonts w:ascii="Helvetica" w:hAnsi="Helvetica"/>
        </w:rPr>
        <w:t>Boats</w:t>
      </w:r>
      <w:r w:rsidR="002E3868">
        <w:rPr>
          <w:rFonts w:ascii="Helvetica" w:hAnsi="Helvetica"/>
        </w:rPr>
        <w:t xml:space="preserve"> create pollution in the Mekong</w:t>
      </w:r>
      <w:r w:rsidR="00C85FF5">
        <w:rPr>
          <w:rFonts w:ascii="Helvetica" w:hAnsi="Helvetica"/>
        </w:rPr>
        <w:t>.</w:t>
      </w:r>
    </w:p>
    <w:p w14:paraId="68A9FC24" w14:textId="3F20D6D9" w:rsidR="002E3868" w:rsidRDefault="002E3868" w:rsidP="0079042A">
      <w:pPr>
        <w:pStyle w:val="ListParagraph"/>
        <w:numPr>
          <w:ilvl w:val="0"/>
          <w:numId w:val="23"/>
        </w:numPr>
        <w:rPr>
          <w:rFonts w:ascii="Helvetica" w:hAnsi="Helvetica"/>
        </w:rPr>
      </w:pPr>
      <w:r>
        <w:rPr>
          <w:rFonts w:ascii="Helvetica" w:hAnsi="Helvetica"/>
        </w:rPr>
        <w:t>Climate change is causing certain animals to go extinct in the Mekong River</w:t>
      </w:r>
      <w:r w:rsidR="00C85FF5">
        <w:rPr>
          <w:rFonts w:ascii="Helvetica" w:hAnsi="Helvetica"/>
        </w:rPr>
        <w:t>.</w:t>
      </w:r>
    </w:p>
    <w:p w14:paraId="1332FBA8" w14:textId="69DF0E82" w:rsidR="002E3868" w:rsidRDefault="002E3868" w:rsidP="0079042A">
      <w:pPr>
        <w:pStyle w:val="ListParagraph"/>
        <w:numPr>
          <w:ilvl w:val="0"/>
          <w:numId w:val="23"/>
        </w:numPr>
        <w:rPr>
          <w:rFonts w:ascii="Helvetica" w:hAnsi="Helvetica"/>
        </w:rPr>
      </w:pPr>
      <w:r>
        <w:rPr>
          <w:rFonts w:ascii="Helvetica" w:hAnsi="Helvetica"/>
        </w:rPr>
        <w:t>Climate change is causing flooding along the Mekong River, effecting people’s homes and businesses</w:t>
      </w:r>
      <w:r w:rsidR="00C85FF5">
        <w:rPr>
          <w:rFonts w:ascii="Helvetica" w:hAnsi="Helvetica"/>
        </w:rPr>
        <w:t>.</w:t>
      </w:r>
    </w:p>
    <w:p w14:paraId="7D2EB854" w14:textId="77777777" w:rsidR="00991A56" w:rsidRDefault="00991A56" w:rsidP="00991A56">
      <w:pPr>
        <w:rPr>
          <w:rFonts w:ascii="Helvetica" w:hAnsi="Helvetica"/>
        </w:rPr>
      </w:pPr>
    </w:p>
    <w:p w14:paraId="0BA39816" w14:textId="1E0E3380" w:rsidR="00991A56" w:rsidRDefault="00991A56">
      <w:pPr>
        <w:rPr>
          <w:rFonts w:ascii="Helvetica" w:hAnsi="Helvetica"/>
        </w:rPr>
      </w:pPr>
      <w:r>
        <w:rPr>
          <w:rFonts w:ascii="Helvetica" w:hAnsi="Helvetica"/>
        </w:rPr>
        <w:br w:type="page"/>
      </w:r>
    </w:p>
    <w:p w14:paraId="6F71AEBC" w14:textId="108B9AD7" w:rsidR="00EC1548" w:rsidRPr="00FF772C" w:rsidRDefault="00EC1548" w:rsidP="00EC1548">
      <w:pPr>
        <w:shd w:val="clear" w:color="auto" w:fill="F4B083" w:themeFill="accent2" w:themeFillTint="99"/>
        <w:jc w:val="center"/>
        <w:rPr>
          <w:rFonts w:ascii="Helvetica" w:hAnsi="Helvetica"/>
          <w:b/>
        </w:rPr>
      </w:pPr>
      <w:bookmarkStart w:id="19" w:name="Lesson4_21"/>
      <w:r>
        <w:rPr>
          <w:rFonts w:ascii="Helvetica" w:hAnsi="Helvetica"/>
          <w:b/>
        </w:rPr>
        <w:t>LESSON PLAN 4-2</w:t>
      </w:r>
      <w:r w:rsidR="00EF5FE4">
        <w:rPr>
          <w:rFonts w:ascii="Helvetica" w:hAnsi="Helvetica"/>
          <w:b/>
        </w:rPr>
        <w:t>1</w:t>
      </w:r>
      <w:r>
        <w:rPr>
          <w:rFonts w:ascii="Helvetica" w:hAnsi="Helvetica"/>
          <w:b/>
        </w:rPr>
        <w:t xml:space="preserve">: </w:t>
      </w:r>
      <w:r w:rsidR="00FE4A33" w:rsidRPr="00FE4A33">
        <w:rPr>
          <w:rFonts w:ascii="Helvetica" w:hAnsi="Helvetica"/>
          <w:b/>
        </w:rPr>
        <w:t xml:space="preserve">Asian Megacities: Would You </w:t>
      </w:r>
      <w:r w:rsidR="0018438C">
        <w:rPr>
          <w:rFonts w:ascii="Helvetica" w:hAnsi="Helvetica"/>
          <w:b/>
        </w:rPr>
        <w:t xml:space="preserve">Want to </w:t>
      </w:r>
      <w:r w:rsidR="00FE4A33" w:rsidRPr="00FE4A33">
        <w:rPr>
          <w:rFonts w:ascii="Helvetica" w:hAnsi="Helvetica"/>
          <w:b/>
        </w:rPr>
        <w:t>Live There?</w:t>
      </w:r>
    </w:p>
    <w:bookmarkEnd w:id="19"/>
    <w:p w14:paraId="62F8D124" w14:textId="77777777" w:rsidR="0014011F" w:rsidRPr="00916884" w:rsidRDefault="0014011F" w:rsidP="0014011F">
      <w:pPr>
        <w:rPr>
          <w:rFonts w:ascii="Helvetica" w:hAnsi="Helvetica"/>
        </w:rPr>
      </w:pPr>
    </w:p>
    <w:p w14:paraId="7E7C3880" w14:textId="77777777" w:rsidR="0014011F" w:rsidRPr="00600AD7" w:rsidRDefault="0014011F" w:rsidP="0014011F">
      <w:pPr>
        <w:shd w:val="clear" w:color="auto" w:fill="FBE4D5" w:themeFill="accent2" w:themeFillTint="33"/>
        <w:rPr>
          <w:rFonts w:ascii="Helvetica" w:hAnsi="Helvetica"/>
          <w:b/>
        </w:rPr>
      </w:pPr>
      <w:r>
        <w:rPr>
          <w:rFonts w:ascii="Helvetica" w:hAnsi="Helvetica"/>
          <w:b/>
        </w:rPr>
        <w:t>MATERIALS</w:t>
      </w:r>
    </w:p>
    <w:p w14:paraId="7E909250" w14:textId="77777777" w:rsidR="0014011F" w:rsidRDefault="0014011F" w:rsidP="0014011F">
      <w:pPr>
        <w:rPr>
          <w:rFonts w:ascii="Helvetica" w:hAnsi="Helvetica"/>
        </w:rPr>
      </w:pPr>
    </w:p>
    <w:p w14:paraId="0B4A052C" w14:textId="4D49638D" w:rsidR="0014011F" w:rsidRDefault="00FA5969" w:rsidP="0014011F">
      <w:pPr>
        <w:rPr>
          <w:rFonts w:ascii="Helvetica" w:hAnsi="Helvetica"/>
        </w:rPr>
      </w:pPr>
      <w:r>
        <w:rPr>
          <w:rFonts w:ascii="Helvetica" w:hAnsi="Helvetica"/>
        </w:rPr>
        <w:t xml:space="preserve">Japanese </w:t>
      </w:r>
      <w:r w:rsidR="000264FF">
        <w:rPr>
          <w:rFonts w:ascii="Helvetica" w:hAnsi="Helvetica"/>
        </w:rPr>
        <w:t>Micro-Apartment</w:t>
      </w:r>
      <w:r w:rsidR="0014011F">
        <w:rPr>
          <w:rFonts w:ascii="Helvetica" w:hAnsi="Helvetica"/>
        </w:rPr>
        <w:t xml:space="preserve"> Video (Lesson</w:t>
      </w:r>
      <w:r w:rsidR="00EF5FE4">
        <w:rPr>
          <w:rFonts w:ascii="Helvetica" w:hAnsi="Helvetica"/>
        </w:rPr>
        <w:t>4-21</w:t>
      </w:r>
      <w:r w:rsidR="00C03B47">
        <w:rPr>
          <w:rFonts w:ascii="Helvetica" w:hAnsi="Helvetica"/>
        </w:rPr>
        <w:t>Video1</w:t>
      </w:r>
      <w:r w:rsidR="0014011F">
        <w:rPr>
          <w:rFonts w:ascii="Helvetica" w:hAnsi="Helvetica"/>
        </w:rPr>
        <w:t xml:space="preserve">) </w:t>
      </w:r>
      <w:r w:rsidR="00AE2482">
        <w:rPr>
          <w:rFonts w:ascii="Helvetica" w:hAnsi="Helvetica"/>
        </w:rPr>
        <w:t xml:space="preserve">[Located in the Open Social Studies Video Library: </w:t>
      </w:r>
      <w:hyperlink r:id="rId33" w:history="1">
        <w:r w:rsidR="00AE2482" w:rsidRPr="0008451B">
          <w:rPr>
            <w:rStyle w:val="Hyperlink"/>
            <w:rFonts w:ascii="Helvetica" w:hAnsi="Helvetica"/>
          </w:rPr>
          <w:t>www.opensocialstudies.org/K-6.html</w:t>
        </w:r>
      </w:hyperlink>
      <w:r w:rsidR="00AE2482">
        <w:rPr>
          <w:rFonts w:ascii="Helvetica" w:hAnsi="Helvetica"/>
        </w:rPr>
        <w:t>]</w:t>
      </w:r>
    </w:p>
    <w:p w14:paraId="31B51112" w14:textId="2E1A9257" w:rsidR="0014011F" w:rsidRDefault="00687E30" w:rsidP="0014011F">
      <w:pPr>
        <w:rPr>
          <w:rFonts w:ascii="Helvetica" w:hAnsi="Helvetica"/>
        </w:rPr>
      </w:pPr>
      <w:r>
        <w:rPr>
          <w:rFonts w:ascii="Helvetica" w:hAnsi="Helvetica"/>
        </w:rPr>
        <w:t>Megacities Map</w:t>
      </w:r>
      <w:r w:rsidR="0014011F">
        <w:rPr>
          <w:rFonts w:ascii="Helvetica" w:hAnsi="Helvetica"/>
        </w:rPr>
        <w:t xml:space="preserve"> (</w:t>
      </w:r>
      <w:r w:rsidR="002D10D8">
        <w:rPr>
          <w:rFonts w:ascii="Helvetica" w:hAnsi="Helvetica"/>
        </w:rPr>
        <w:t>SOURCEBOOK</w:t>
      </w:r>
      <w:r w:rsidR="0014011F">
        <w:rPr>
          <w:rFonts w:ascii="Helvetica" w:hAnsi="Helvetica"/>
        </w:rPr>
        <w:t xml:space="preserve"> </w:t>
      </w:r>
      <w:r w:rsidR="00EF5FE4">
        <w:rPr>
          <w:rFonts w:ascii="Helvetica" w:hAnsi="Helvetica"/>
        </w:rPr>
        <w:t>4-21</w:t>
      </w:r>
      <w:r w:rsidR="0014011F">
        <w:rPr>
          <w:rFonts w:ascii="Helvetica" w:hAnsi="Helvetica"/>
        </w:rPr>
        <w:t>.A)</w:t>
      </w:r>
    </w:p>
    <w:p w14:paraId="0A5CC033" w14:textId="057FD266" w:rsidR="0014011F" w:rsidRDefault="0014011F" w:rsidP="0014011F">
      <w:pPr>
        <w:rPr>
          <w:rFonts w:ascii="Helvetica" w:hAnsi="Helvetica"/>
        </w:rPr>
      </w:pPr>
      <w:r>
        <w:rPr>
          <w:rFonts w:ascii="Helvetica" w:hAnsi="Helvetica"/>
        </w:rPr>
        <w:t>Source 1: T</w:t>
      </w:r>
      <w:r w:rsidR="00F35C9E">
        <w:rPr>
          <w:rFonts w:ascii="Helvetica" w:hAnsi="Helvetica"/>
        </w:rPr>
        <w:t xml:space="preserve">okyo and </w:t>
      </w:r>
      <w:r w:rsidR="00D103E8">
        <w:rPr>
          <w:rFonts w:ascii="Helvetica" w:hAnsi="Helvetica"/>
        </w:rPr>
        <w:t>Transportation</w:t>
      </w:r>
      <w:r>
        <w:rPr>
          <w:rFonts w:ascii="Helvetica" w:hAnsi="Helvetica"/>
        </w:rPr>
        <w:t xml:space="preserve"> (</w:t>
      </w:r>
      <w:r w:rsidR="002D10D8">
        <w:rPr>
          <w:rFonts w:ascii="Helvetica" w:hAnsi="Helvetica"/>
        </w:rPr>
        <w:t>SOURCEBOOK</w:t>
      </w:r>
      <w:r>
        <w:rPr>
          <w:rFonts w:ascii="Helvetica" w:hAnsi="Helvetica"/>
        </w:rPr>
        <w:t xml:space="preserve"> </w:t>
      </w:r>
      <w:r w:rsidR="00EF5FE4">
        <w:rPr>
          <w:rFonts w:ascii="Helvetica" w:hAnsi="Helvetica"/>
        </w:rPr>
        <w:t>4-21</w:t>
      </w:r>
      <w:r>
        <w:rPr>
          <w:rFonts w:ascii="Helvetica" w:hAnsi="Helvetica"/>
        </w:rPr>
        <w:t>.B)</w:t>
      </w:r>
    </w:p>
    <w:p w14:paraId="23462425" w14:textId="77CF0FF3" w:rsidR="0014011F" w:rsidRDefault="0014011F" w:rsidP="0014011F">
      <w:pPr>
        <w:rPr>
          <w:rFonts w:ascii="Helvetica" w:hAnsi="Helvetica"/>
        </w:rPr>
      </w:pPr>
      <w:r>
        <w:rPr>
          <w:rFonts w:ascii="Helvetica" w:hAnsi="Helvetica"/>
        </w:rPr>
        <w:t xml:space="preserve">Source 2: </w:t>
      </w:r>
      <w:r w:rsidR="00F35C9E">
        <w:rPr>
          <w:rFonts w:ascii="Helvetica" w:hAnsi="Helvetica"/>
        </w:rPr>
        <w:t>Seoul and Technology</w:t>
      </w:r>
      <w:r>
        <w:rPr>
          <w:rFonts w:ascii="Helvetica" w:hAnsi="Helvetica"/>
        </w:rPr>
        <w:t xml:space="preserve"> (</w:t>
      </w:r>
      <w:r w:rsidR="002D10D8">
        <w:rPr>
          <w:rFonts w:ascii="Helvetica" w:hAnsi="Helvetica"/>
        </w:rPr>
        <w:t>SOURCEBOOK</w:t>
      </w:r>
      <w:r>
        <w:rPr>
          <w:rFonts w:ascii="Helvetica" w:hAnsi="Helvetica"/>
        </w:rPr>
        <w:t xml:space="preserve"> </w:t>
      </w:r>
      <w:r w:rsidR="00EF5FE4">
        <w:rPr>
          <w:rFonts w:ascii="Helvetica" w:hAnsi="Helvetica"/>
        </w:rPr>
        <w:t>4-21</w:t>
      </w:r>
      <w:r>
        <w:rPr>
          <w:rFonts w:ascii="Helvetica" w:hAnsi="Helvetica"/>
        </w:rPr>
        <w:t>.C)</w:t>
      </w:r>
    </w:p>
    <w:p w14:paraId="54E55B15" w14:textId="6EABD516" w:rsidR="0014011F" w:rsidRDefault="0014011F" w:rsidP="0014011F">
      <w:pPr>
        <w:rPr>
          <w:rFonts w:ascii="Helvetica" w:hAnsi="Helvetica"/>
        </w:rPr>
      </w:pPr>
      <w:r>
        <w:rPr>
          <w:rFonts w:ascii="Helvetica" w:hAnsi="Helvetica"/>
        </w:rPr>
        <w:t xml:space="preserve">Source 3: </w:t>
      </w:r>
      <w:r w:rsidR="009760AF">
        <w:rPr>
          <w:rFonts w:ascii="Helvetica" w:hAnsi="Helvetica"/>
        </w:rPr>
        <w:t xml:space="preserve">Shanghai and </w:t>
      </w:r>
      <w:r w:rsidR="00993970">
        <w:rPr>
          <w:rFonts w:ascii="Helvetica" w:hAnsi="Helvetica"/>
        </w:rPr>
        <w:t>Housing</w:t>
      </w:r>
      <w:r w:rsidR="009760AF">
        <w:rPr>
          <w:rFonts w:ascii="Helvetica" w:hAnsi="Helvetica"/>
        </w:rPr>
        <w:t xml:space="preserve"> </w:t>
      </w:r>
      <w:r>
        <w:rPr>
          <w:rFonts w:ascii="Helvetica" w:hAnsi="Helvetica"/>
        </w:rPr>
        <w:t>(</w:t>
      </w:r>
      <w:r w:rsidR="002D10D8">
        <w:rPr>
          <w:rFonts w:ascii="Helvetica" w:hAnsi="Helvetica"/>
        </w:rPr>
        <w:t>SOURCEBOOK</w:t>
      </w:r>
      <w:r>
        <w:rPr>
          <w:rFonts w:ascii="Helvetica" w:hAnsi="Helvetica"/>
        </w:rPr>
        <w:t xml:space="preserve"> </w:t>
      </w:r>
      <w:r w:rsidR="00EF5FE4">
        <w:rPr>
          <w:rFonts w:ascii="Helvetica" w:hAnsi="Helvetica"/>
        </w:rPr>
        <w:t>4-21</w:t>
      </w:r>
      <w:r>
        <w:rPr>
          <w:rFonts w:ascii="Helvetica" w:hAnsi="Helvetica"/>
        </w:rPr>
        <w:t>.D)</w:t>
      </w:r>
    </w:p>
    <w:p w14:paraId="2FE8D2E5" w14:textId="04E0E69B" w:rsidR="00993970" w:rsidRDefault="00993970" w:rsidP="0014011F">
      <w:pPr>
        <w:rPr>
          <w:rFonts w:ascii="Helvetica" w:hAnsi="Helvetica"/>
        </w:rPr>
      </w:pPr>
      <w:r>
        <w:rPr>
          <w:rFonts w:ascii="Helvetica" w:hAnsi="Helvetica"/>
        </w:rPr>
        <w:t>Source 4: Beijing and Pollution (</w:t>
      </w:r>
      <w:r w:rsidR="002D10D8">
        <w:rPr>
          <w:rFonts w:ascii="Helvetica" w:hAnsi="Helvetica"/>
        </w:rPr>
        <w:t>SOURCEBOOK</w:t>
      </w:r>
      <w:r>
        <w:rPr>
          <w:rFonts w:ascii="Helvetica" w:hAnsi="Helvetica"/>
        </w:rPr>
        <w:t xml:space="preserve"> </w:t>
      </w:r>
      <w:r w:rsidR="00EF5FE4">
        <w:rPr>
          <w:rFonts w:ascii="Helvetica" w:hAnsi="Helvetica"/>
        </w:rPr>
        <w:t>4-21</w:t>
      </w:r>
      <w:r>
        <w:rPr>
          <w:rFonts w:ascii="Helvetica" w:hAnsi="Helvetica"/>
        </w:rPr>
        <w:t>.E)</w:t>
      </w:r>
    </w:p>
    <w:p w14:paraId="614B0083" w14:textId="4480C2ED" w:rsidR="0014011F" w:rsidRDefault="00080DA3" w:rsidP="0014011F">
      <w:pPr>
        <w:rPr>
          <w:rFonts w:ascii="Helvetica" w:hAnsi="Helvetica"/>
        </w:rPr>
      </w:pPr>
      <w:r>
        <w:rPr>
          <w:rFonts w:ascii="Helvetica" w:hAnsi="Helvetica"/>
        </w:rPr>
        <w:t>Asian Megacities</w:t>
      </w:r>
      <w:r w:rsidR="0014011F">
        <w:rPr>
          <w:rFonts w:ascii="Helvetica" w:hAnsi="Helvetica"/>
        </w:rPr>
        <w:t xml:space="preserve">: Exit Ticket (ASSESSMENT </w:t>
      </w:r>
      <w:r w:rsidR="00EF5FE4">
        <w:rPr>
          <w:rFonts w:ascii="Helvetica" w:hAnsi="Helvetica"/>
        </w:rPr>
        <w:t>4-21</w:t>
      </w:r>
      <w:r w:rsidR="00D406D8">
        <w:rPr>
          <w:rFonts w:ascii="Helvetica" w:hAnsi="Helvetica"/>
        </w:rPr>
        <w:t>.</w:t>
      </w:r>
      <w:r w:rsidR="00993970">
        <w:rPr>
          <w:rFonts w:ascii="Helvetica" w:hAnsi="Helvetica"/>
        </w:rPr>
        <w:t>F</w:t>
      </w:r>
      <w:r w:rsidR="0014011F">
        <w:rPr>
          <w:rFonts w:ascii="Helvetica" w:hAnsi="Helvetica"/>
        </w:rPr>
        <w:t>)</w:t>
      </w:r>
    </w:p>
    <w:p w14:paraId="155F9D26" w14:textId="77777777" w:rsidR="0014011F" w:rsidRPr="00600AD7" w:rsidRDefault="0014011F" w:rsidP="0014011F">
      <w:pPr>
        <w:rPr>
          <w:rFonts w:ascii="Helvetica" w:hAnsi="Helvetica"/>
          <w:b/>
        </w:rPr>
      </w:pPr>
    </w:p>
    <w:p w14:paraId="101C8270" w14:textId="77777777" w:rsidR="0014011F" w:rsidRPr="00600AD7" w:rsidRDefault="0014011F" w:rsidP="0014011F">
      <w:pPr>
        <w:shd w:val="clear" w:color="auto" w:fill="FBE4D5" w:themeFill="accent2" w:themeFillTint="33"/>
        <w:rPr>
          <w:rFonts w:ascii="Helvetica" w:hAnsi="Helvetica"/>
          <w:b/>
        </w:rPr>
      </w:pPr>
      <w:r>
        <w:rPr>
          <w:rFonts w:ascii="Helvetica" w:hAnsi="Helvetica"/>
          <w:b/>
        </w:rPr>
        <w:t>STANDARDS</w:t>
      </w:r>
    </w:p>
    <w:p w14:paraId="30C4CF0A" w14:textId="77777777" w:rsidR="0014011F" w:rsidRPr="00046649" w:rsidRDefault="0014011F" w:rsidP="0014011F">
      <w:pPr>
        <w:rPr>
          <w:rFonts w:ascii="Helvetica" w:hAnsi="Helvetica"/>
        </w:rPr>
      </w:pPr>
    </w:p>
    <w:p w14:paraId="09478FFF" w14:textId="77777777" w:rsidR="0014011F" w:rsidRPr="005C7220" w:rsidRDefault="0014011F" w:rsidP="0014011F">
      <w:pPr>
        <w:rPr>
          <w:rFonts w:ascii="Helvetica" w:hAnsi="Helvetica"/>
          <w:b/>
        </w:rPr>
      </w:pPr>
      <w:r w:rsidRPr="005C7220">
        <w:rPr>
          <w:rFonts w:ascii="Helvetica" w:hAnsi="Helvetica"/>
          <w:b/>
        </w:rPr>
        <w:t>Massachusetts History and Social Science Framework</w:t>
      </w:r>
    </w:p>
    <w:p w14:paraId="0711059B" w14:textId="77777777" w:rsidR="0004048A" w:rsidRDefault="0004048A" w:rsidP="0004048A">
      <w:pPr>
        <w:rPr>
          <w:rFonts w:ascii="Helvetica" w:hAnsi="Helvetica"/>
          <w:i/>
        </w:rPr>
      </w:pPr>
    </w:p>
    <w:p w14:paraId="4027E0D1" w14:textId="32EB4709" w:rsidR="0004048A" w:rsidRPr="00EB6AF2" w:rsidRDefault="0004048A" w:rsidP="0004048A">
      <w:pPr>
        <w:rPr>
          <w:rFonts w:ascii="Helvetica" w:hAnsi="Helvetica"/>
          <w:i/>
        </w:rPr>
      </w:pPr>
      <w:r>
        <w:rPr>
          <w:rFonts w:ascii="Helvetica" w:hAnsi="Helvetica"/>
          <w:i/>
        </w:rPr>
        <w:t>MA-HSS.4.2T.</w:t>
      </w:r>
      <w:r w:rsidRPr="00EB6AF2">
        <w:rPr>
          <w:rFonts w:ascii="Helvetica" w:hAnsi="Helvetica"/>
          <w:i/>
        </w:rPr>
        <w:t>1</w:t>
      </w:r>
      <w:r>
        <w:rPr>
          <w:rFonts w:ascii="Helvetica" w:hAnsi="Helvetica"/>
          <w:i/>
        </w:rPr>
        <w:t>:</w:t>
      </w:r>
      <w:r w:rsidRPr="00EB6AF2">
        <w:rPr>
          <w:rFonts w:ascii="Helvetica" w:hAnsi="Helvetica"/>
          <w:i/>
        </w:rPr>
        <w:t xml:space="preserve"> Recognize the difference between physical geography and political geography.</w:t>
      </w:r>
      <w:r>
        <w:rPr>
          <w:rFonts w:ascii="Helvetica" w:hAnsi="Helvetica"/>
          <w:i/>
        </w:rPr>
        <w:t xml:space="preserve"> </w:t>
      </w:r>
      <w:r w:rsidRPr="00EB6AF2">
        <w:rPr>
          <w:rFonts w:ascii="Helvetica" w:hAnsi="Helvetica"/>
          <w:i/>
        </w:rPr>
        <w:t>For example, students learn that Africa is a continent (physical geography) that</w:t>
      </w:r>
      <w:r>
        <w:rPr>
          <w:rFonts w:ascii="Helvetica" w:hAnsi="Helvetica"/>
          <w:i/>
        </w:rPr>
        <w:t xml:space="preserve"> </w:t>
      </w:r>
      <w:r w:rsidRPr="00EB6AF2">
        <w:rPr>
          <w:rFonts w:ascii="Helvetica" w:hAnsi="Helvetica"/>
          <w:i/>
        </w:rPr>
        <w:t>includes a number of independent countries (e.g., Egypt, Somalia, Nigeria).</w:t>
      </w:r>
    </w:p>
    <w:p w14:paraId="54E8973A" w14:textId="77777777" w:rsidR="0004048A" w:rsidRDefault="0004048A" w:rsidP="0004048A">
      <w:pPr>
        <w:rPr>
          <w:rFonts w:ascii="Helvetica" w:hAnsi="Helvetica"/>
          <w:i/>
        </w:rPr>
      </w:pPr>
    </w:p>
    <w:p w14:paraId="79FE7C16" w14:textId="77777777" w:rsidR="0004048A" w:rsidRPr="00EB6AF2" w:rsidRDefault="0004048A" w:rsidP="0004048A">
      <w:pPr>
        <w:rPr>
          <w:rFonts w:ascii="Helvetica" w:hAnsi="Helvetica"/>
          <w:i/>
        </w:rPr>
      </w:pPr>
      <w:r>
        <w:rPr>
          <w:rFonts w:ascii="Helvetica" w:hAnsi="Helvetica"/>
          <w:i/>
        </w:rPr>
        <w:t>MA-HSS.4.2T.2:</w:t>
      </w:r>
      <w:r w:rsidRPr="00EB6AF2">
        <w:rPr>
          <w:rFonts w:ascii="Helvetica" w:hAnsi="Helvetica"/>
          <w:i/>
        </w:rPr>
        <w:t xml:space="preserve"> Explain the characteristics of a country.</w:t>
      </w:r>
    </w:p>
    <w:p w14:paraId="196BE98E" w14:textId="77777777" w:rsidR="0014011F" w:rsidRDefault="0014011F" w:rsidP="0014011F">
      <w:pPr>
        <w:rPr>
          <w:rFonts w:ascii="Helvetica" w:hAnsi="Helvetica"/>
          <w:i/>
        </w:rPr>
      </w:pPr>
    </w:p>
    <w:p w14:paraId="4467CFB6" w14:textId="77777777" w:rsidR="001D124A" w:rsidRDefault="001D124A" w:rsidP="001D124A">
      <w:pPr>
        <w:rPr>
          <w:rFonts w:ascii="Helvetica" w:hAnsi="Helvetica"/>
          <w:i/>
        </w:rPr>
      </w:pPr>
      <w:r>
        <w:rPr>
          <w:rFonts w:ascii="Helvetica" w:hAnsi="Helvetica"/>
          <w:i/>
        </w:rPr>
        <w:t>MA-HSS.7.T2a.3:</w:t>
      </w:r>
      <w:r w:rsidRPr="00283EB2">
        <w:rPr>
          <w:rFonts w:ascii="Helvetica" w:hAnsi="Helvetica"/>
          <w:i/>
        </w:rPr>
        <w:t xml:space="preserve"> </w:t>
      </w:r>
      <w:r w:rsidRPr="00652746">
        <w:rPr>
          <w:rFonts w:ascii="Helvetica" w:hAnsi="Helvetica"/>
          <w:i/>
        </w:rPr>
        <w:t>Explain how absolute and relative locations, major physical characteristics, climate and natural resources in this region have influenced settlement patterns, population size, and economies of the countries.</w:t>
      </w:r>
    </w:p>
    <w:p w14:paraId="5D986131" w14:textId="77777777" w:rsidR="001D124A" w:rsidRDefault="001D124A" w:rsidP="001D124A">
      <w:pPr>
        <w:rPr>
          <w:rFonts w:ascii="Helvetica" w:hAnsi="Helvetica"/>
          <w:i/>
        </w:rPr>
      </w:pPr>
    </w:p>
    <w:p w14:paraId="39D57A1B" w14:textId="77777777" w:rsidR="001D124A" w:rsidRPr="00B83C08" w:rsidRDefault="001D124A" w:rsidP="001D124A">
      <w:pPr>
        <w:rPr>
          <w:rFonts w:ascii="Helvetica" w:hAnsi="Helvetica"/>
          <w:i/>
        </w:rPr>
      </w:pPr>
      <w:r>
        <w:rPr>
          <w:rFonts w:ascii="Helvetica" w:hAnsi="Helvetica"/>
          <w:i/>
        </w:rPr>
        <w:t xml:space="preserve">MA-HSS.4.P6: </w:t>
      </w:r>
      <w:r w:rsidRPr="001A3766">
        <w:rPr>
          <w:rFonts w:ascii="Helvetica" w:hAnsi="Helvetica"/>
          <w:i/>
        </w:rPr>
        <w:t>Argue or explain conclusions, using valid reasoning and evidence.</w:t>
      </w:r>
    </w:p>
    <w:p w14:paraId="2103DA47" w14:textId="41D00359" w:rsidR="0014011F" w:rsidRPr="000D2FBE" w:rsidRDefault="0014011F" w:rsidP="008D15D4">
      <w:pPr>
        <w:rPr>
          <w:rFonts w:ascii="Helvetica" w:hAnsi="Helvetica"/>
        </w:rPr>
      </w:pPr>
    </w:p>
    <w:p w14:paraId="2BD98779" w14:textId="77777777" w:rsidR="0014011F" w:rsidRPr="005C7220" w:rsidRDefault="0014011F" w:rsidP="0014011F">
      <w:pPr>
        <w:rPr>
          <w:rFonts w:ascii="Helvetica" w:hAnsi="Helvetica"/>
          <w:b/>
        </w:rPr>
      </w:pPr>
      <w:r w:rsidRPr="005C7220">
        <w:rPr>
          <w:rFonts w:ascii="Helvetica" w:hAnsi="Helvetica"/>
          <w:b/>
        </w:rPr>
        <w:t>Common Core: Literacy</w:t>
      </w:r>
    </w:p>
    <w:p w14:paraId="532EF0D7" w14:textId="77777777" w:rsidR="0014011F" w:rsidRDefault="0014011F" w:rsidP="0014011F">
      <w:pPr>
        <w:rPr>
          <w:rFonts w:ascii="Helvetica" w:hAnsi="Helvetica"/>
        </w:rPr>
      </w:pPr>
    </w:p>
    <w:p w14:paraId="4ADA57AC" w14:textId="77777777" w:rsidR="0014011F" w:rsidRDefault="0014011F" w:rsidP="0014011F">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35624D15" w14:textId="77777777" w:rsidR="0014011F" w:rsidRDefault="0014011F" w:rsidP="0014011F">
      <w:pPr>
        <w:rPr>
          <w:rFonts w:ascii="Helvetica" w:hAnsi="Helvetica"/>
          <w:i/>
        </w:rPr>
      </w:pPr>
    </w:p>
    <w:p w14:paraId="1733F22D" w14:textId="77777777" w:rsidR="0014011F" w:rsidRDefault="0014011F" w:rsidP="0014011F">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3EDE7021" w14:textId="77777777" w:rsidR="0014011F" w:rsidRDefault="0014011F" w:rsidP="0014011F">
      <w:pPr>
        <w:rPr>
          <w:rFonts w:ascii="Helvetica" w:hAnsi="Helvetica"/>
          <w:i/>
        </w:rPr>
      </w:pPr>
    </w:p>
    <w:p w14:paraId="4E7A83C3" w14:textId="77777777" w:rsidR="008A5223" w:rsidRDefault="008A5223" w:rsidP="008A5223">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4D1DB119" w14:textId="77777777" w:rsidR="008A5223" w:rsidRDefault="008A5223" w:rsidP="008A5223">
      <w:pPr>
        <w:rPr>
          <w:rFonts w:ascii="Helvetica" w:hAnsi="Helvetica"/>
          <w:i/>
        </w:rPr>
      </w:pPr>
    </w:p>
    <w:p w14:paraId="071FDD15" w14:textId="77777777" w:rsidR="008A5223" w:rsidRDefault="008A5223" w:rsidP="008A5223">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1AF327F6" w14:textId="77777777" w:rsidR="0014011F" w:rsidRDefault="0014011F" w:rsidP="0014011F">
      <w:pPr>
        <w:rPr>
          <w:rFonts w:ascii="Helvetica" w:hAnsi="Helvetica"/>
        </w:rPr>
      </w:pPr>
    </w:p>
    <w:p w14:paraId="7D50BEFD" w14:textId="77777777" w:rsidR="0014011F" w:rsidRPr="00600AD7" w:rsidRDefault="0014011F" w:rsidP="0014011F">
      <w:pPr>
        <w:shd w:val="clear" w:color="auto" w:fill="FBE4D5" w:themeFill="accent2" w:themeFillTint="33"/>
        <w:rPr>
          <w:rFonts w:ascii="Helvetica" w:hAnsi="Helvetica"/>
          <w:b/>
        </w:rPr>
      </w:pPr>
      <w:r>
        <w:rPr>
          <w:rFonts w:ascii="Helvetica" w:hAnsi="Helvetica"/>
          <w:b/>
        </w:rPr>
        <w:t>PROCEDURES</w:t>
      </w:r>
    </w:p>
    <w:p w14:paraId="1DBBD9B6" w14:textId="77777777" w:rsidR="0014011F" w:rsidRDefault="0014011F" w:rsidP="0014011F">
      <w:pPr>
        <w:rPr>
          <w:rFonts w:ascii="Helvetica" w:hAnsi="Helvetica"/>
        </w:rPr>
      </w:pPr>
    </w:p>
    <w:p w14:paraId="3F6C8417" w14:textId="3E9C8A9B" w:rsidR="0014011F" w:rsidRPr="0014011F" w:rsidRDefault="0014011F" w:rsidP="0014011F">
      <w:pPr>
        <w:rPr>
          <w:rFonts w:ascii="Helvetica" w:hAnsi="Helvetica"/>
          <w:b/>
          <w:i/>
        </w:rPr>
      </w:pPr>
      <w:r w:rsidRPr="00ED2E76">
        <w:rPr>
          <w:rFonts w:ascii="Helvetica" w:hAnsi="Helvetica"/>
          <w:b/>
        </w:rPr>
        <w:t>Inquiry Question</w:t>
      </w:r>
      <w:r w:rsidRPr="00EF79FB">
        <w:rPr>
          <w:rFonts w:ascii="Helvetica" w:hAnsi="Helvetica"/>
          <w:b/>
        </w:rPr>
        <w:t xml:space="preserve">: </w:t>
      </w:r>
      <w:r w:rsidRPr="0014011F">
        <w:rPr>
          <w:rFonts w:ascii="Helvetica" w:hAnsi="Helvetica"/>
          <w:b/>
          <w:i/>
        </w:rPr>
        <w:t>Would you like to live in an Asian megacity?</w:t>
      </w:r>
    </w:p>
    <w:p w14:paraId="590ECF55" w14:textId="77777777" w:rsidR="0014011F" w:rsidRDefault="0014011F" w:rsidP="0014011F">
      <w:pPr>
        <w:rPr>
          <w:rFonts w:ascii="Helvetica" w:hAnsi="Helvetica"/>
          <w:b/>
        </w:rPr>
      </w:pPr>
    </w:p>
    <w:p w14:paraId="2834E78B" w14:textId="77777777" w:rsidR="0014011F" w:rsidRDefault="0014011F" w:rsidP="0014011F">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10A3760C" w14:textId="77777777" w:rsidR="0014011F" w:rsidRDefault="0014011F" w:rsidP="0014011F">
      <w:pPr>
        <w:rPr>
          <w:rFonts w:ascii="Helvetica" w:hAnsi="Helvetica"/>
          <w:b/>
        </w:rPr>
      </w:pPr>
    </w:p>
    <w:p w14:paraId="69F466D3" w14:textId="559CAD7C" w:rsidR="0014011F" w:rsidRDefault="0014011F" w:rsidP="0014011F">
      <w:pPr>
        <w:rPr>
          <w:rFonts w:ascii="Helvetica" w:hAnsi="Helvetica"/>
          <w:b/>
        </w:rPr>
      </w:pPr>
      <w:r>
        <w:rPr>
          <w:rFonts w:ascii="Helvetica" w:hAnsi="Helvetica"/>
          <w:b/>
        </w:rPr>
        <w:t>1</w:t>
      </w:r>
      <w:r w:rsidRPr="002A59C3">
        <w:rPr>
          <w:rFonts w:ascii="Helvetica" w:hAnsi="Helvetica"/>
          <w:b/>
        </w:rPr>
        <w:t>.</w:t>
      </w:r>
      <w:r w:rsidRPr="004B2A80">
        <w:rPr>
          <w:rFonts w:ascii="Helvetica" w:hAnsi="Helvetica"/>
          <w:b/>
        </w:rPr>
        <w:t xml:space="preserve"> Watch </w:t>
      </w:r>
      <w:r w:rsidR="009D059A">
        <w:rPr>
          <w:rFonts w:ascii="Helvetica" w:hAnsi="Helvetica"/>
          <w:b/>
        </w:rPr>
        <w:t>Japanese Micro-Apartment Video</w:t>
      </w:r>
    </w:p>
    <w:p w14:paraId="4D1CB8D8" w14:textId="28B6A16D" w:rsidR="00F03DA5" w:rsidRDefault="0014011F" w:rsidP="0014011F">
      <w:pPr>
        <w:rPr>
          <w:rFonts w:ascii="Helvetica" w:hAnsi="Helvetica"/>
        </w:rPr>
      </w:pPr>
      <w:r>
        <w:rPr>
          <w:rFonts w:ascii="Helvetica" w:hAnsi="Helvetica"/>
        </w:rPr>
        <w:t xml:space="preserve">Show the students a short video of </w:t>
      </w:r>
      <w:r w:rsidR="00FC69E5">
        <w:rPr>
          <w:rFonts w:ascii="Helvetica" w:hAnsi="Helvetica"/>
        </w:rPr>
        <w:t>Japanese micro-apartments</w:t>
      </w:r>
      <w:r>
        <w:rPr>
          <w:rFonts w:ascii="Helvetica" w:hAnsi="Helvetica"/>
        </w:rPr>
        <w:t xml:space="preserve"> (Lesson</w:t>
      </w:r>
      <w:r w:rsidR="00EF5FE4">
        <w:rPr>
          <w:rFonts w:ascii="Helvetica" w:hAnsi="Helvetica"/>
        </w:rPr>
        <w:t>4-21</w:t>
      </w:r>
      <w:r w:rsidR="00C03B47">
        <w:rPr>
          <w:rFonts w:ascii="Helvetica" w:hAnsi="Helvetica"/>
        </w:rPr>
        <w:t>Video1</w:t>
      </w:r>
      <w:r>
        <w:rPr>
          <w:rFonts w:ascii="Helvetica" w:hAnsi="Helvetica"/>
        </w:rPr>
        <w:t>). Stop the video to ask questions about wha</w:t>
      </w:r>
      <w:r w:rsidR="00453925">
        <w:rPr>
          <w:rFonts w:ascii="Helvetica" w:hAnsi="Helvetica"/>
        </w:rPr>
        <w:t xml:space="preserve">t the students notice about </w:t>
      </w:r>
      <w:r w:rsidR="00C8665E">
        <w:rPr>
          <w:rFonts w:ascii="Helvetica" w:hAnsi="Helvetica"/>
        </w:rPr>
        <w:t>these homes are di</w:t>
      </w:r>
      <w:r w:rsidR="00E973D5">
        <w:rPr>
          <w:rFonts w:ascii="Helvetica" w:hAnsi="Helvetica"/>
        </w:rPr>
        <w:t>fferent and similar to their</w:t>
      </w:r>
      <w:r w:rsidR="00C8665E">
        <w:rPr>
          <w:rFonts w:ascii="Helvetica" w:hAnsi="Helvetica"/>
        </w:rPr>
        <w:t xml:space="preserve"> own</w:t>
      </w:r>
      <w:r w:rsidR="00E973D5">
        <w:rPr>
          <w:rFonts w:ascii="Helvetica" w:hAnsi="Helvetica"/>
        </w:rPr>
        <w:t xml:space="preserve"> homes</w:t>
      </w:r>
      <w:r>
        <w:rPr>
          <w:rFonts w:ascii="Helvetica" w:hAnsi="Helvetica"/>
        </w:rPr>
        <w:t xml:space="preserve">. At the end of the video, ask students </w:t>
      </w:r>
      <w:r w:rsidR="00F03DA5">
        <w:rPr>
          <w:rFonts w:ascii="Helvetica" w:hAnsi="Helvetica"/>
        </w:rPr>
        <w:t>if they would want to live in a micro-apartment</w:t>
      </w:r>
      <w:r>
        <w:rPr>
          <w:rFonts w:ascii="Helvetica" w:hAnsi="Helvetica"/>
        </w:rPr>
        <w:t xml:space="preserve">. Project the </w:t>
      </w:r>
      <w:r w:rsidR="00F03DA5">
        <w:rPr>
          <w:rFonts w:ascii="Helvetica" w:hAnsi="Helvetica"/>
        </w:rPr>
        <w:t xml:space="preserve">Megacities Map </w:t>
      </w:r>
      <w:r>
        <w:rPr>
          <w:rFonts w:ascii="Helvetica" w:hAnsi="Helvetica"/>
        </w:rPr>
        <w:t>(</w:t>
      </w:r>
      <w:r w:rsidR="002D10D8">
        <w:rPr>
          <w:rFonts w:ascii="Helvetica" w:hAnsi="Helvetica"/>
        </w:rPr>
        <w:t>SOURCEBOOK</w:t>
      </w:r>
      <w:r>
        <w:rPr>
          <w:rFonts w:ascii="Helvetica" w:hAnsi="Helvetica"/>
        </w:rPr>
        <w:t xml:space="preserve"> </w:t>
      </w:r>
      <w:r w:rsidR="00EF5FE4">
        <w:rPr>
          <w:rFonts w:ascii="Helvetica" w:hAnsi="Helvetica"/>
        </w:rPr>
        <w:t>4-21</w:t>
      </w:r>
      <w:r>
        <w:rPr>
          <w:rFonts w:ascii="Helvetica" w:hAnsi="Helvetica"/>
        </w:rPr>
        <w:t xml:space="preserve">.A). Explain that </w:t>
      </w:r>
      <w:r w:rsidR="00F03DA5">
        <w:rPr>
          <w:rFonts w:ascii="Helvetica" w:hAnsi="Helvetica"/>
        </w:rPr>
        <w:t>a megacity is any city with over 10 million people (which includes their suburbs). There are only two in the U.S., New York and Los Angeles.</w:t>
      </w:r>
      <w:r w:rsidR="00700FB6">
        <w:rPr>
          <w:rFonts w:ascii="Helvetica" w:hAnsi="Helvetica"/>
        </w:rPr>
        <w:t xml:space="preserve"> Tell students that today we are going to study these megacities in Asia.</w:t>
      </w:r>
    </w:p>
    <w:p w14:paraId="51A4DAC7" w14:textId="77777777" w:rsidR="0014011F" w:rsidRPr="00600AD7" w:rsidRDefault="0014011F" w:rsidP="0014011F">
      <w:pPr>
        <w:rPr>
          <w:rFonts w:ascii="Helvetica" w:hAnsi="Helvetica"/>
        </w:rPr>
      </w:pPr>
    </w:p>
    <w:p w14:paraId="3C69D91D" w14:textId="77777777" w:rsidR="0014011F" w:rsidRPr="000D4595" w:rsidRDefault="0014011F" w:rsidP="0014011F">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43BAF8B0" w14:textId="77777777" w:rsidR="0014011F" w:rsidRDefault="0014011F" w:rsidP="0014011F">
      <w:pPr>
        <w:rPr>
          <w:rFonts w:ascii="Helvetica" w:hAnsi="Helvetica"/>
        </w:rPr>
      </w:pPr>
    </w:p>
    <w:p w14:paraId="468A2267" w14:textId="574864BE" w:rsidR="00290DA0" w:rsidRPr="00F8592F" w:rsidRDefault="00290DA0" w:rsidP="00290DA0">
      <w:pPr>
        <w:rPr>
          <w:rFonts w:ascii="Helvetica" w:hAnsi="Helvetica"/>
          <w:b/>
        </w:rPr>
      </w:pPr>
      <w:r>
        <w:rPr>
          <w:rFonts w:ascii="Helvetica" w:hAnsi="Helvetica"/>
          <w:b/>
        </w:rPr>
        <w:t>2</w:t>
      </w:r>
      <w:r w:rsidRPr="002822D8">
        <w:rPr>
          <w:rFonts w:ascii="Helvetica" w:hAnsi="Helvetica"/>
          <w:b/>
        </w:rPr>
        <w:t>.</w:t>
      </w:r>
      <w:r>
        <w:rPr>
          <w:rFonts w:ascii="Helvetica" w:hAnsi="Helvetica"/>
          <w:b/>
        </w:rPr>
        <w:t xml:space="preserve"> Read About the Asian Megacities</w:t>
      </w:r>
    </w:p>
    <w:p w14:paraId="3C56A44E" w14:textId="1199584D" w:rsidR="00290DA0" w:rsidRPr="004941BE" w:rsidRDefault="00290DA0" w:rsidP="00290DA0">
      <w:pPr>
        <w:rPr>
          <w:rFonts w:ascii="Helvetica" w:hAnsi="Helvetica"/>
        </w:rPr>
      </w:pPr>
      <w:r>
        <w:rPr>
          <w:rFonts w:ascii="Helvetica" w:hAnsi="Helvetica"/>
          <w:bCs/>
        </w:rPr>
        <w:t xml:space="preserve">Put students in small groups and assign them one of the sources: </w:t>
      </w:r>
      <w:r>
        <w:rPr>
          <w:rFonts w:ascii="Helvetica" w:hAnsi="Helvetica"/>
        </w:rPr>
        <w:t>Tokyo and Transportation (</w:t>
      </w:r>
      <w:r w:rsidR="002D10D8">
        <w:rPr>
          <w:rFonts w:ascii="Helvetica" w:hAnsi="Helvetica"/>
        </w:rPr>
        <w:t>SOURCEBOOK</w:t>
      </w:r>
      <w:r>
        <w:rPr>
          <w:rFonts w:ascii="Helvetica" w:hAnsi="Helvetica"/>
        </w:rPr>
        <w:t xml:space="preserve"> </w:t>
      </w:r>
      <w:r w:rsidR="00EF5FE4">
        <w:rPr>
          <w:rFonts w:ascii="Helvetica" w:hAnsi="Helvetica"/>
        </w:rPr>
        <w:t>4-21</w:t>
      </w:r>
      <w:r>
        <w:rPr>
          <w:rFonts w:ascii="Helvetica" w:hAnsi="Helvetica"/>
        </w:rPr>
        <w:t>.B), Seoul and Technology (</w:t>
      </w:r>
      <w:r w:rsidR="002D10D8">
        <w:rPr>
          <w:rFonts w:ascii="Helvetica" w:hAnsi="Helvetica"/>
        </w:rPr>
        <w:t>SOURCEBOOK</w:t>
      </w:r>
      <w:r>
        <w:rPr>
          <w:rFonts w:ascii="Helvetica" w:hAnsi="Helvetica"/>
        </w:rPr>
        <w:t xml:space="preserve"> </w:t>
      </w:r>
      <w:r w:rsidR="00EF5FE4">
        <w:rPr>
          <w:rFonts w:ascii="Helvetica" w:hAnsi="Helvetica"/>
        </w:rPr>
        <w:t>4-21</w:t>
      </w:r>
      <w:r>
        <w:rPr>
          <w:rFonts w:ascii="Helvetica" w:hAnsi="Helvetica"/>
        </w:rPr>
        <w:t>.C), Shanghai and Housing (</w:t>
      </w:r>
      <w:r w:rsidR="002D10D8">
        <w:rPr>
          <w:rFonts w:ascii="Helvetica" w:hAnsi="Helvetica"/>
        </w:rPr>
        <w:t>SOURCEBOOK</w:t>
      </w:r>
      <w:r>
        <w:rPr>
          <w:rFonts w:ascii="Helvetica" w:hAnsi="Helvetica"/>
        </w:rPr>
        <w:t xml:space="preserve"> </w:t>
      </w:r>
      <w:r w:rsidR="00EF5FE4">
        <w:rPr>
          <w:rFonts w:ascii="Helvetica" w:hAnsi="Helvetica"/>
        </w:rPr>
        <w:t>4-21</w:t>
      </w:r>
      <w:r>
        <w:rPr>
          <w:rFonts w:ascii="Helvetica" w:hAnsi="Helvetica"/>
        </w:rPr>
        <w:t>.D), Beijing and Pollution (</w:t>
      </w:r>
      <w:r w:rsidR="002D10D8">
        <w:rPr>
          <w:rFonts w:ascii="Helvetica" w:hAnsi="Helvetica"/>
        </w:rPr>
        <w:t>SOURCEBOOK</w:t>
      </w:r>
      <w:r>
        <w:rPr>
          <w:rFonts w:ascii="Helvetica" w:hAnsi="Helvetica"/>
        </w:rPr>
        <w:t xml:space="preserve"> </w:t>
      </w:r>
      <w:r w:rsidR="00EF5FE4">
        <w:rPr>
          <w:rFonts w:ascii="Helvetica" w:hAnsi="Helvetica"/>
        </w:rPr>
        <w:t>4-21</w:t>
      </w:r>
      <w:r>
        <w:rPr>
          <w:rFonts w:ascii="Helvetica" w:hAnsi="Helvetica"/>
        </w:rPr>
        <w:t>.E). Have one student from each group read their source. As the student reads, tell the other group members to underline or highlight any important information.</w:t>
      </w:r>
    </w:p>
    <w:p w14:paraId="62EA2AD6" w14:textId="77777777" w:rsidR="00290DA0" w:rsidRDefault="00290DA0" w:rsidP="00290DA0">
      <w:pPr>
        <w:rPr>
          <w:rFonts w:ascii="Helvetica" w:hAnsi="Helvetica"/>
        </w:rPr>
      </w:pPr>
    </w:p>
    <w:p w14:paraId="4C7A402A" w14:textId="5D10F48C" w:rsidR="00290DA0" w:rsidRPr="00536DF9" w:rsidRDefault="00290DA0" w:rsidP="00290DA0">
      <w:pPr>
        <w:rPr>
          <w:rFonts w:ascii="Helvetica" w:hAnsi="Helvetica"/>
          <w:b/>
        </w:rPr>
      </w:pPr>
      <w:r>
        <w:rPr>
          <w:rFonts w:ascii="Helvetica" w:hAnsi="Helvetica"/>
          <w:b/>
        </w:rPr>
        <w:t xml:space="preserve">3. Engage in a Jig Saw on </w:t>
      </w:r>
      <w:r w:rsidR="00BD15AF">
        <w:rPr>
          <w:rFonts w:ascii="Helvetica" w:hAnsi="Helvetica"/>
          <w:b/>
        </w:rPr>
        <w:t>Asian Megacities</w:t>
      </w:r>
    </w:p>
    <w:p w14:paraId="08FC5EBB" w14:textId="19C061D7" w:rsidR="00290DA0" w:rsidRDefault="00290DA0" w:rsidP="00290DA0">
      <w:pPr>
        <w:rPr>
          <w:rFonts w:ascii="Helvetica" w:hAnsi="Helvetica"/>
        </w:rPr>
      </w:pPr>
      <w:r>
        <w:rPr>
          <w:rFonts w:ascii="Helvetica" w:hAnsi="Helvetica"/>
        </w:rPr>
        <w:t xml:space="preserve">Have students participate in a jig saw activity. Make new groups where at least one student from each of the original groups is included. This will create several new groups of three students, one is an expert on </w:t>
      </w:r>
      <w:r w:rsidR="00EF5FE4">
        <w:rPr>
          <w:rFonts w:ascii="Helvetica" w:hAnsi="Helvetica"/>
        </w:rPr>
        <w:t>4-21</w:t>
      </w:r>
      <w:r>
        <w:rPr>
          <w:rFonts w:ascii="Helvetica" w:hAnsi="Helvetica"/>
        </w:rPr>
        <w:t xml:space="preserve">.B, </w:t>
      </w:r>
      <w:r w:rsidR="00EF5FE4">
        <w:rPr>
          <w:rFonts w:ascii="Helvetica" w:hAnsi="Helvetica"/>
        </w:rPr>
        <w:t>4-21</w:t>
      </w:r>
      <w:r>
        <w:rPr>
          <w:rFonts w:ascii="Helvetica" w:hAnsi="Helvetica"/>
        </w:rPr>
        <w:t xml:space="preserve">.C, </w:t>
      </w:r>
      <w:r w:rsidR="00EF5FE4">
        <w:rPr>
          <w:rFonts w:ascii="Helvetica" w:hAnsi="Helvetica"/>
        </w:rPr>
        <w:t>4-21</w:t>
      </w:r>
      <w:r>
        <w:rPr>
          <w:rFonts w:ascii="Helvetica" w:hAnsi="Helvetica"/>
        </w:rPr>
        <w:t xml:space="preserve">.D, </w:t>
      </w:r>
      <w:r w:rsidR="00EF5FE4">
        <w:rPr>
          <w:rFonts w:ascii="Helvetica" w:hAnsi="Helvetica"/>
        </w:rPr>
        <w:t>4-21</w:t>
      </w:r>
      <w:r>
        <w:rPr>
          <w:rFonts w:ascii="Helvetica" w:hAnsi="Helvetica"/>
        </w:rPr>
        <w:t>.E. Have each student describe their document to the other members of their group.</w:t>
      </w:r>
    </w:p>
    <w:p w14:paraId="54CAECBF" w14:textId="77777777" w:rsidR="00290DA0" w:rsidRDefault="00290DA0" w:rsidP="00290DA0">
      <w:pPr>
        <w:rPr>
          <w:rFonts w:ascii="Helvetica" w:hAnsi="Helvetica"/>
        </w:rPr>
      </w:pPr>
    </w:p>
    <w:p w14:paraId="07E939CD" w14:textId="6CD7122D" w:rsidR="00290DA0" w:rsidRPr="008908E8" w:rsidRDefault="00290DA0" w:rsidP="00290DA0">
      <w:pPr>
        <w:rPr>
          <w:rFonts w:ascii="Helvetica" w:hAnsi="Helvetica"/>
          <w:b/>
          <w:i/>
        </w:rPr>
      </w:pPr>
      <w:r>
        <w:rPr>
          <w:rFonts w:ascii="Helvetica" w:hAnsi="Helvetica"/>
        </w:rPr>
        <w:t xml:space="preserve">Ask students to use the sources to answer the following inquiry question: </w:t>
      </w:r>
      <w:r w:rsidRPr="008908E8">
        <w:rPr>
          <w:rFonts w:ascii="Helvetica" w:hAnsi="Helvetica"/>
        </w:rPr>
        <w:t>“</w:t>
      </w:r>
      <w:r w:rsidR="00AF52E6" w:rsidRPr="00AF52E6">
        <w:rPr>
          <w:rFonts w:ascii="Helvetica" w:hAnsi="Helvetica"/>
        </w:rPr>
        <w:t>Would you like to live in an Asian megacity?</w:t>
      </w:r>
      <w:r w:rsidR="00AF52E6">
        <w:rPr>
          <w:rFonts w:ascii="Helvetica" w:hAnsi="Helvetica"/>
        </w:rPr>
        <w:t xml:space="preserve">” </w:t>
      </w:r>
      <w:r>
        <w:rPr>
          <w:rFonts w:ascii="Helvetica" w:hAnsi="Helvetica"/>
        </w:rPr>
        <w:t>In answering this question, students should debate between the four different worksheets. After students have discussed the question, they should complete the exit ticket in the following step. Circulate the room, helping the students who may have difficulty choosing one asset.</w:t>
      </w:r>
    </w:p>
    <w:p w14:paraId="18BDB3CE" w14:textId="77777777" w:rsidR="0014011F" w:rsidRDefault="0014011F" w:rsidP="0014011F">
      <w:pPr>
        <w:rPr>
          <w:rFonts w:ascii="Helvetica" w:hAnsi="Helvetica"/>
        </w:rPr>
      </w:pPr>
    </w:p>
    <w:p w14:paraId="65C3C296" w14:textId="77777777" w:rsidR="00E14100" w:rsidRDefault="00E14100" w:rsidP="0014011F">
      <w:pPr>
        <w:outlineLvl w:val="0"/>
        <w:rPr>
          <w:rFonts w:ascii="Helvetica" w:hAnsi="Helvetica"/>
          <w:b/>
        </w:rPr>
      </w:pPr>
    </w:p>
    <w:p w14:paraId="6145D9B0" w14:textId="77777777" w:rsidR="00E14100" w:rsidRDefault="00E14100" w:rsidP="0014011F">
      <w:pPr>
        <w:outlineLvl w:val="0"/>
        <w:rPr>
          <w:rFonts w:ascii="Helvetica" w:hAnsi="Helvetica"/>
          <w:b/>
        </w:rPr>
      </w:pPr>
    </w:p>
    <w:p w14:paraId="22B8FC4B" w14:textId="77777777" w:rsidR="00E14100" w:rsidRDefault="00E14100" w:rsidP="0014011F">
      <w:pPr>
        <w:outlineLvl w:val="0"/>
        <w:rPr>
          <w:rFonts w:ascii="Helvetica" w:hAnsi="Helvetica"/>
          <w:b/>
        </w:rPr>
      </w:pPr>
    </w:p>
    <w:p w14:paraId="5F1159D6" w14:textId="77777777" w:rsidR="00E14100" w:rsidRDefault="00E14100" w:rsidP="0014011F">
      <w:pPr>
        <w:outlineLvl w:val="0"/>
        <w:rPr>
          <w:rFonts w:ascii="Helvetica" w:hAnsi="Helvetica"/>
          <w:b/>
        </w:rPr>
      </w:pPr>
    </w:p>
    <w:p w14:paraId="40A7B15D" w14:textId="2DB3A017" w:rsidR="0014011F" w:rsidRPr="000D4595" w:rsidRDefault="0014011F" w:rsidP="0014011F">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15 </w:t>
      </w:r>
      <w:r w:rsidRPr="000D4595">
        <w:rPr>
          <w:rFonts w:ascii="Helvetica" w:hAnsi="Helvetica"/>
          <w:b/>
        </w:rPr>
        <w:t>minutes)</w:t>
      </w:r>
    </w:p>
    <w:p w14:paraId="7C4C1A38" w14:textId="77777777" w:rsidR="0014011F" w:rsidRPr="00600AD7" w:rsidRDefault="0014011F" w:rsidP="0014011F">
      <w:pPr>
        <w:rPr>
          <w:rFonts w:ascii="Helvetica" w:hAnsi="Helvetica"/>
        </w:rPr>
      </w:pPr>
    </w:p>
    <w:p w14:paraId="0E96C398" w14:textId="3BE90A83" w:rsidR="0014011F" w:rsidRPr="009B0FF6" w:rsidRDefault="0014011F" w:rsidP="0014011F">
      <w:pPr>
        <w:rPr>
          <w:rFonts w:ascii="Helvetica" w:hAnsi="Helvetica"/>
          <w:b/>
        </w:rPr>
      </w:pPr>
      <w:r>
        <w:rPr>
          <w:rFonts w:ascii="Helvetica" w:hAnsi="Helvetica"/>
          <w:b/>
        </w:rPr>
        <w:t>4</w:t>
      </w:r>
      <w:r w:rsidRPr="009B0FF6">
        <w:rPr>
          <w:rFonts w:ascii="Helvetica" w:hAnsi="Helvetica"/>
          <w:b/>
        </w:rPr>
        <w:t xml:space="preserve">. </w:t>
      </w:r>
      <w:r>
        <w:rPr>
          <w:rFonts w:ascii="Helvetica" w:hAnsi="Helvetica"/>
          <w:b/>
        </w:rPr>
        <w:t xml:space="preserve">Write Up Argument on </w:t>
      </w:r>
      <w:r w:rsidR="00412FE3">
        <w:rPr>
          <w:rFonts w:ascii="Helvetica" w:hAnsi="Helvetica"/>
          <w:b/>
        </w:rPr>
        <w:t>As</w:t>
      </w:r>
      <w:r w:rsidR="005F7BCA">
        <w:rPr>
          <w:rFonts w:ascii="Helvetica" w:hAnsi="Helvetica"/>
          <w:b/>
        </w:rPr>
        <w:t>ian Megacities</w:t>
      </w:r>
    </w:p>
    <w:p w14:paraId="48DA4B66" w14:textId="44B4C5A7" w:rsidR="0014011F" w:rsidRPr="00EE0C69" w:rsidRDefault="0014011F" w:rsidP="0014011F">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EF5FE4">
        <w:rPr>
          <w:rFonts w:ascii="Helvetica" w:hAnsi="Helvetica"/>
        </w:rPr>
        <w:t>4-21</w:t>
      </w:r>
      <w:r>
        <w:rPr>
          <w:rFonts w:ascii="Helvetica" w:hAnsi="Helvetica"/>
        </w:rPr>
        <w:t>.</w:t>
      </w:r>
      <w:r w:rsidR="00412FE3">
        <w:rPr>
          <w:rFonts w:ascii="Helvetica" w:hAnsi="Helvetica"/>
        </w:rPr>
        <w:t>F</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on: “</w:t>
      </w:r>
      <w:r w:rsidR="001361DF" w:rsidRPr="00AF52E6">
        <w:rPr>
          <w:rFonts w:ascii="Helvetica" w:hAnsi="Helvetica"/>
        </w:rPr>
        <w:t>Would you li</w:t>
      </w:r>
      <w:r w:rsidR="001361DF">
        <w:rPr>
          <w:rFonts w:ascii="Helvetica" w:hAnsi="Helvetica"/>
        </w:rPr>
        <w:t>ke to live in an Asian megacity</w:t>
      </w:r>
      <w:r w:rsidRPr="00961803">
        <w:rPr>
          <w:rFonts w:ascii="Helvetica" w:hAnsi="Helvetica"/>
        </w:rPr>
        <w:t>?</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w:t>
      </w:r>
      <w:r>
        <w:rPr>
          <w:rFonts w:ascii="Helvetica" w:hAnsi="Helvetica"/>
        </w:rPr>
        <w:t>from the sources</w:t>
      </w:r>
      <w:r w:rsidRPr="00A67A52">
        <w:rPr>
          <w:rFonts w:ascii="Helvetica" w:hAnsi="Helvetica"/>
        </w:rPr>
        <w:t>.</w:t>
      </w:r>
      <w:r>
        <w:rPr>
          <w:rFonts w:ascii="Helvetica" w:hAnsi="Helvetica"/>
        </w:rPr>
        <w:t xml:space="preserve"> </w:t>
      </w:r>
    </w:p>
    <w:p w14:paraId="798B7632" w14:textId="77777777" w:rsidR="0014011F" w:rsidRDefault="0014011F" w:rsidP="0014011F">
      <w:pPr>
        <w:rPr>
          <w:rFonts w:ascii="Helvetica" w:hAnsi="Helvetica"/>
          <w:b/>
        </w:rPr>
      </w:pPr>
    </w:p>
    <w:p w14:paraId="0D2099D2" w14:textId="77777777" w:rsidR="005823CC" w:rsidRDefault="005823CC" w:rsidP="005823CC">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5563A869" w14:textId="77777777" w:rsidR="00192D9B" w:rsidRPr="00600AD7" w:rsidRDefault="00192D9B" w:rsidP="0014011F">
      <w:pPr>
        <w:rPr>
          <w:rFonts w:ascii="Helvetica" w:hAnsi="Helvetica"/>
          <w:b/>
        </w:rPr>
      </w:pPr>
    </w:p>
    <w:p w14:paraId="76425CD0" w14:textId="77777777" w:rsidR="0014011F" w:rsidRPr="00600AD7" w:rsidRDefault="0014011F" w:rsidP="0014011F">
      <w:pPr>
        <w:shd w:val="clear" w:color="auto" w:fill="FBE4D5" w:themeFill="accent2" w:themeFillTint="33"/>
        <w:rPr>
          <w:rFonts w:ascii="Helvetica" w:hAnsi="Helvetica"/>
          <w:b/>
        </w:rPr>
      </w:pPr>
      <w:r>
        <w:rPr>
          <w:rFonts w:ascii="Helvetica" w:hAnsi="Helvetica"/>
          <w:b/>
        </w:rPr>
        <w:t>EVALUATION</w:t>
      </w:r>
    </w:p>
    <w:p w14:paraId="6AEF931E" w14:textId="77777777" w:rsidR="0014011F" w:rsidRDefault="0014011F" w:rsidP="0014011F">
      <w:pPr>
        <w:rPr>
          <w:rFonts w:ascii="Helvetica" w:hAnsi="Helvetica"/>
        </w:rPr>
      </w:pPr>
    </w:p>
    <w:p w14:paraId="03EBD3F9" w14:textId="7AC72B48" w:rsidR="0014011F" w:rsidRDefault="0014011F" w:rsidP="0014011F">
      <w:pPr>
        <w:rPr>
          <w:rFonts w:ascii="Helvetica" w:hAnsi="Helvetica"/>
        </w:rPr>
      </w:pPr>
      <w:r>
        <w:rPr>
          <w:rFonts w:ascii="Helvetica" w:hAnsi="Helvetica"/>
        </w:rPr>
        <w:t xml:space="preserve">ASSESSMENT </w:t>
      </w:r>
      <w:r w:rsidR="00EF5FE4">
        <w:rPr>
          <w:rFonts w:ascii="Helvetica" w:hAnsi="Helvetica"/>
        </w:rPr>
        <w:t>4-21</w:t>
      </w:r>
      <w:r>
        <w:rPr>
          <w:rFonts w:ascii="Helvetica" w:hAnsi="Helvetica"/>
        </w:rPr>
        <w:t>.</w:t>
      </w:r>
      <w:r w:rsidR="00412FE3">
        <w:rPr>
          <w:rFonts w:ascii="Helvetica" w:hAnsi="Helvetica"/>
        </w:rPr>
        <w:t>F</w:t>
      </w:r>
    </w:p>
    <w:p w14:paraId="092FA47E" w14:textId="77777777" w:rsidR="0014011F" w:rsidRDefault="0014011F" w:rsidP="0014011F">
      <w:pPr>
        <w:rPr>
          <w:rFonts w:ascii="Helvetica" w:hAnsi="Helvetica"/>
        </w:rPr>
      </w:pPr>
    </w:p>
    <w:p w14:paraId="72BF692F" w14:textId="77777777" w:rsidR="00A5012D" w:rsidRPr="00DD7713" w:rsidRDefault="00A5012D" w:rsidP="00A5012D">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34332F27" w14:textId="77777777" w:rsidR="00A5012D" w:rsidRDefault="00A5012D" w:rsidP="00A5012D">
      <w:pPr>
        <w:rPr>
          <w:rFonts w:ascii="Helvetica" w:hAnsi="Helvetica"/>
        </w:rPr>
      </w:pPr>
    </w:p>
    <w:p w14:paraId="2AA4C768" w14:textId="77777777" w:rsidR="00A5012D" w:rsidRDefault="00A5012D" w:rsidP="00A5012D">
      <w:pPr>
        <w:rPr>
          <w:rFonts w:ascii="Helvetica" w:hAnsi="Helvetica"/>
        </w:rPr>
      </w:pPr>
      <w:r>
        <w:rPr>
          <w:rFonts w:ascii="Helvetica" w:hAnsi="Helvetica"/>
        </w:rPr>
        <w:t>A generic writing rubric for evaluating exit tickets is located at the end of this Instructor Manual-before “Additional Resources.”</w:t>
      </w:r>
    </w:p>
    <w:p w14:paraId="51317E19" w14:textId="77777777" w:rsidR="00A5012D" w:rsidRDefault="00A5012D" w:rsidP="0014011F">
      <w:pPr>
        <w:rPr>
          <w:rFonts w:ascii="Helvetica" w:hAnsi="Helvetica"/>
        </w:rPr>
      </w:pPr>
    </w:p>
    <w:p w14:paraId="03C62F9F" w14:textId="77777777" w:rsidR="0014011F" w:rsidRDefault="0014011F" w:rsidP="0014011F">
      <w:pPr>
        <w:rPr>
          <w:rFonts w:ascii="Helvetica" w:hAnsi="Helvetica"/>
        </w:rPr>
      </w:pPr>
      <w:r>
        <w:rPr>
          <w:rFonts w:ascii="Helvetica" w:hAnsi="Helvetica"/>
        </w:rPr>
        <w:t>What to look for?</w:t>
      </w:r>
    </w:p>
    <w:p w14:paraId="651DA2ED" w14:textId="77777777" w:rsidR="0014011F" w:rsidRDefault="0014011F" w:rsidP="0014011F">
      <w:pPr>
        <w:rPr>
          <w:rFonts w:ascii="Helvetica" w:hAnsi="Helvetica"/>
        </w:rPr>
      </w:pPr>
    </w:p>
    <w:p w14:paraId="0ECE116D" w14:textId="00E88671" w:rsidR="00730AAC" w:rsidRDefault="00730AAC" w:rsidP="00730AAC">
      <w:pPr>
        <w:rPr>
          <w:rFonts w:ascii="Helvetica" w:hAnsi="Helvetica"/>
        </w:rPr>
      </w:pPr>
      <w:r>
        <w:rPr>
          <w:rFonts w:ascii="Helvetica" w:hAnsi="Helvetica"/>
        </w:rPr>
        <w:t>The students should take a stance on if they would want to live in an Asia megacity. All arguments should cite at least 3 pieces of evidence from the sources.</w:t>
      </w:r>
    </w:p>
    <w:p w14:paraId="242DDEEE" w14:textId="77777777" w:rsidR="00730AAC" w:rsidRDefault="00730AAC" w:rsidP="0014011F">
      <w:pPr>
        <w:rPr>
          <w:rFonts w:ascii="Helvetica" w:hAnsi="Helvetica"/>
        </w:rPr>
      </w:pPr>
    </w:p>
    <w:p w14:paraId="3932840E" w14:textId="77777777" w:rsidR="00730AAC" w:rsidRDefault="00730AAC" w:rsidP="00730AAC">
      <w:pPr>
        <w:rPr>
          <w:rFonts w:ascii="Helvetica" w:hAnsi="Helvetica"/>
        </w:rPr>
      </w:pPr>
      <w:r>
        <w:rPr>
          <w:rFonts w:ascii="Helvetica" w:hAnsi="Helvetica"/>
        </w:rPr>
        <w:t>Some information that students may include in their answer to the question:</w:t>
      </w:r>
    </w:p>
    <w:p w14:paraId="515CAB16" w14:textId="77777777" w:rsidR="0014011F" w:rsidRDefault="0014011F" w:rsidP="0014011F">
      <w:pPr>
        <w:rPr>
          <w:rFonts w:ascii="Helvetica" w:hAnsi="Helvetica"/>
        </w:rPr>
      </w:pPr>
    </w:p>
    <w:p w14:paraId="6B1C3E4F" w14:textId="6051D5F8" w:rsidR="0014011F" w:rsidRDefault="004E04C0" w:rsidP="0014011F">
      <w:pPr>
        <w:rPr>
          <w:rFonts w:ascii="Helvetica" w:hAnsi="Helvetica"/>
        </w:rPr>
      </w:pPr>
      <w:r>
        <w:rPr>
          <w:rFonts w:ascii="Helvetica" w:hAnsi="Helvetica"/>
        </w:rPr>
        <w:t>Reasons to live in an Asian megacity</w:t>
      </w:r>
      <w:r w:rsidR="0014011F">
        <w:rPr>
          <w:rFonts w:ascii="Helvetica" w:hAnsi="Helvetica"/>
        </w:rPr>
        <w:t>:</w:t>
      </w:r>
    </w:p>
    <w:p w14:paraId="1CD76C62" w14:textId="2F540659" w:rsidR="0014011F" w:rsidRDefault="00C058F3" w:rsidP="0079042A">
      <w:pPr>
        <w:pStyle w:val="ListParagraph"/>
        <w:numPr>
          <w:ilvl w:val="0"/>
          <w:numId w:val="23"/>
        </w:numPr>
        <w:rPr>
          <w:rFonts w:ascii="Helvetica" w:hAnsi="Helvetica"/>
        </w:rPr>
      </w:pPr>
      <w:r>
        <w:rPr>
          <w:rFonts w:ascii="Helvetica" w:hAnsi="Helvetica"/>
        </w:rPr>
        <w:t>Affordable (if you are okay with a small apartment)</w:t>
      </w:r>
    </w:p>
    <w:p w14:paraId="7AA1E17A" w14:textId="02F805D5" w:rsidR="00C058F3" w:rsidRDefault="00C058F3" w:rsidP="0079042A">
      <w:pPr>
        <w:pStyle w:val="ListParagraph"/>
        <w:numPr>
          <w:ilvl w:val="0"/>
          <w:numId w:val="23"/>
        </w:numPr>
        <w:rPr>
          <w:rFonts w:ascii="Helvetica" w:hAnsi="Helvetica"/>
        </w:rPr>
      </w:pPr>
      <w:r>
        <w:rPr>
          <w:rFonts w:ascii="Helvetica" w:hAnsi="Helvetica"/>
        </w:rPr>
        <w:t>Technologically advanced</w:t>
      </w:r>
    </w:p>
    <w:p w14:paraId="712DAAFE" w14:textId="47A2CEEF" w:rsidR="00C058F3" w:rsidRPr="009E78AE" w:rsidRDefault="00C058F3" w:rsidP="0079042A">
      <w:pPr>
        <w:pStyle w:val="ListParagraph"/>
        <w:numPr>
          <w:ilvl w:val="0"/>
          <w:numId w:val="23"/>
        </w:numPr>
        <w:rPr>
          <w:rFonts w:ascii="Helvetica" w:hAnsi="Helvetica"/>
        </w:rPr>
      </w:pPr>
      <w:r>
        <w:rPr>
          <w:rFonts w:ascii="Helvetica" w:hAnsi="Helvetica"/>
        </w:rPr>
        <w:t>Good public transportation (do not need a car)</w:t>
      </w:r>
    </w:p>
    <w:p w14:paraId="0F65AD8B" w14:textId="77777777" w:rsidR="0014011F" w:rsidRDefault="0014011F" w:rsidP="0014011F">
      <w:pPr>
        <w:rPr>
          <w:rFonts w:ascii="Helvetica" w:hAnsi="Helvetica"/>
        </w:rPr>
      </w:pPr>
    </w:p>
    <w:p w14:paraId="0E5A57F4" w14:textId="1EBF5CF6" w:rsidR="004E04C0" w:rsidRPr="004E04C0" w:rsidRDefault="004E04C0" w:rsidP="004E04C0">
      <w:pPr>
        <w:rPr>
          <w:rFonts w:ascii="Helvetica" w:hAnsi="Helvetica"/>
        </w:rPr>
      </w:pPr>
      <w:r w:rsidRPr="004E04C0">
        <w:rPr>
          <w:rFonts w:ascii="Helvetica" w:hAnsi="Helvetica"/>
        </w:rPr>
        <w:t>Reasons to</w:t>
      </w:r>
      <w:r>
        <w:rPr>
          <w:rFonts w:ascii="Helvetica" w:hAnsi="Helvetica"/>
        </w:rPr>
        <w:t xml:space="preserve"> not</w:t>
      </w:r>
      <w:r w:rsidRPr="004E04C0">
        <w:rPr>
          <w:rFonts w:ascii="Helvetica" w:hAnsi="Helvetica"/>
        </w:rPr>
        <w:t xml:space="preserve"> live in an Asian megacity:</w:t>
      </w:r>
    </w:p>
    <w:p w14:paraId="07F35B78" w14:textId="3F7661E6" w:rsidR="0014011F" w:rsidRDefault="00C058F3" w:rsidP="0079042A">
      <w:pPr>
        <w:pStyle w:val="ListParagraph"/>
        <w:numPr>
          <w:ilvl w:val="0"/>
          <w:numId w:val="23"/>
        </w:numPr>
        <w:rPr>
          <w:rFonts w:ascii="Helvetica" w:hAnsi="Helvetica"/>
        </w:rPr>
      </w:pPr>
      <w:r>
        <w:rPr>
          <w:rFonts w:ascii="Helvetica" w:hAnsi="Helvetica"/>
        </w:rPr>
        <w:t>Pollution is a major problem</w:t>
      </w:r>
    </w:p>
    <w:p w14:paraId="1688EBAA" w14:textId="3B968FE5" w:rsidR="00C058F3" w:rsidRDefault="00C058F3" w:rsidP="0079042A">
      <w:pPr>
        <w:pStyle w:val="ListParagraph"/>
        <w:numPr>
          <w:ilvl w:val="0"/>
          <w:numId w:val="23"/>
        </w:numPr>
        <w:rPr>
          <w:rFonts w:ascii="Helvetica" w:hAnsi="Helvetica"/>
        </w:rPr>
      </w:pPr>
      <w:r>
        <w:rPr>
          <w:rFonts w:ascii="Helvetica" w:hAnsi="Helvetica"/>
        </w:rPr>
        <w:t>Too many people in a small area</w:t>
      </w:r>
    </w:p>
    <w:p w14:paraId="7DEAF548" w14:textId="39D0B448" w:rsidR="009E78AE" w:rsidRPr="009D6768" w:rsidRDefault="009E78AE" w:rsidP="0079042A">
      <w:pPr>
        <w:pStyle w:val="ListParagraph"/>
        <w:numPr>
          <w:ilvl w:val="0"/>
          <w:numId w:val="23"/>
        </w:numPr>
        <w:rPr>
          <w:rFonts w:ascii="Helvetica" w:hAnsi="Helvetica"/>
        </w:rPr>
      </w:pPr>
      <w:r>
        <w:rPr>
          <w:rFonts w:ascii="Helvetica" w:hAnsi="Helvetica"/>
        </w:rPr>
        <w:t>Too busy (which can be stressful)</w:t>
      </w:r>
    </w:p>
    <w:p w14:paraId="1E08AF03" w14:textId="77777777" w:rsidR="0014011F" w:rsidRDefault="0014011F" w:rsidP="0014011F">
      <w:pPr>
        <w:rPr>
          <w:rFonts w:ascii="Helvetica" w:hAnsi="Helvetica"/>
        </w:rPr>
      </w:pPr>
    </w:p>
    <w:p w14:paraId="4E2EC434" w14:textId="77777777" w:rsidR="0014011F" w:rsidRDefault="0014011F" w:rsidP="0014011F">
      <w:pPr>
        <w:rPr>
          <w:rFonts w:ascii="Helvetica" w:hAnsi="Helvetica"/>
        </w:rPr>
      </w:pPr>
      <w:r>
        <w:rPr>
          <w:rFonts w:ascii="Helvetica" w:hAnsi="Helvetica"/>
        </w:rPr>
        <w:br w:type="page"/>
      </w:r>
    </w:p>
    <w:p w14:paraId="368A6677" w14:textId="48118514" w:rsidR="00EC1548" w:rsidRPr="00FF772C" w:rsidRDefault="00EC1548" w:rsidP="00EC1548">
      <w:pPr>
        <w:shd w:val="clear" w:color="auto" w:fill="F4B083" w:themeFill="accent2" w:themeFillTint="99"/>
        <w:jc w:val="center"/>
        <w:rPr>
          <w:rFonts w:ascii="Helvetica" w:hAnsi="Helvetica"/>
          <w:b/>
        </w:rPr>
      </w:pPr>
      <w:bookmarkStart w:id="20" w:name="Lesson4_22"/>
      <w:r>
        <w:rPr>
          <w:rFonts w:ascii="Helvetica" w:hAnsi="Helvetica"/>
          <w:b/>
        </w:rPr>
        <w:t xml:space="preserve">LESSON PLAN </w:t>
      </w:r>
      <w:r w:rsidR="00EF5FE4">
        <w:rPr>
          <w:rFonts w:ascii="Helvetica" w:hAnsi="Helvetica"/>
          <w:b/>
        </w:rPr>
        <w:t>4-22</w:t>
      </w:r>
      <w:r>
        <w:rPr>
          <w:rFonts w:ascii="Helvetica" w:hAnsi="Helvetica"/>
          <w:b/>
        </w:rPr>
        <w:t xml:space="preserve">: </w:t>
      </w:r>
      <w:r w:rsidR="006E7B9B">
        <w:rPr>
          <w:rFonts w:ascii="Helvetica" w:hAnsi="Helvetica"/>
          <w:b/>
        </w:rPr>
        <w:t xml:space="preserve">World Religions: </w:t>
      </w:r>
      <w:r w:rsidR="002540F9">
        <w:rPr>
          <w:rFonts w:ascii="Helvetica" w:hAnsi="Helvetica"/>
          <w:b/>
        </w:rPr>
        <w:t xml:space="preserve">Hinduism, </w:t>
      </w:r>
      <w:r w:rsidR="009D24F5">
        <w:rPr>
          <w:rFonts w:ascii="Helvetica" w:hAnsi="Helvetica"/>
          <w:b/>
        </w:rPr>
        <w:t xml:space="preserve">Confucianism, </w:t>
      </w:r>
      <w:r w:rsidRPr="00EC1548">
        <w:rPr>
          <w:rFonts w:ascii="Helvetica" w:hAnsi="Helvetica"/>
          <w:b/>
        </w:rPr>
        <w:t xml:space="preserve">Buddhism, </w:t>
      </w:r>
      <w:r w:rsidR="00316E71">
        <w:rPr>
          <w:rFonts w:ascii="Helvetica" w:hAnsi="Helvetica"/>
          <w:b/>
        </w:rPr>
        <w:t xml:space="preserve">Judaism, Christianity, </w:t>
      </w:r>
      <w:r w:rsidRPr="00EC1548">
        <w:rPr>
          <w:rFonts w:ascii="Helvetica" w:hAnsi="Helvetica"/>
          <w:b/>
        </w:rPr>
        <w:t>and Islam</w:t>
      </w:r>
    </w:p>
    <w:bookmarkEnd w:id="20"/>
    <w:p w14:paraId="168A9321" w14:textId="77777777" w:rsidR="002F5B94" w:rsidRPr="00916884" w:rsidRDefault="002F5B94" w:rsidP="002F5B94">
      <w:pPr>
        <w:rPr>
          <w:rFonts w:ascii="Helvetica" w:hAnsi="Helvetica"/>
        </w:rPr>
      </w:pPr>
    </w:p>
    <w:p w14:paraId="5D3B1454" w14:textId="77777777" w:rsidR="002F5B94" w:rsidRPr="00600AD7" w:rsidRDefault="002F5B94" w:rsidP="002F5B94">
      <w:pPr>
        <w:shd w:val="clear" w:color="auto" w:fill="FBE4D5" w:themeFill="accent2" w:themeFillTint="33"/>
        <w:rPr>
          <w:rFonts w:ascii="Helvetica" w:hAnsi="Helvetica"/>
          <w:b/>
        </w:rPr>
      </w:pPr>
      <w:r>
        <w:rPr>
          <w:rFonts w:ascii="Helvetica" w:hAnsi="Helvetica"/>
          <w:b/>
        </w:rPr>
        <w:t>MATERIALS</w:t>
      </w:r>
    </w:p>
    <w:p w14:paraId="3E87D553" w14:textId="77777777" w:rsidR="002F5B94" w:rsidRDefault="002F5B94" w:rsidP="002F5B94">
      <w:pPr>
        <w:rPr>
          <w:rFonts w:ascii="Helvetica" w:hAnsi="Helvetica"/>
        </w:rPr>
      </w:pPr>
    </w:p>
    <w:p w14:paraId="7C0F9FD3" w14:textId="43881FC5" w:rsidR="002F5B94" w:rsidRDefault="006E7B9B" w:rsidP="002F5B94">
      <w:pPr>
        <w:rPr>
          <w:rFonts w:ascii="Helvetica" w:hAnsi="Helvetica"/>
        </w:rPr>
      </w:pPr>
      <w:r>
        <w:rPr>
          <w:rFonts w:ascii="Helvetica" w:hAnsi="Helvetica"/>
        </w:rPr>
        <w:t>World</w:t>
      </w:r>
      <w:r w:rsidR="00504127">
        <w:rPr>
          <w:rFonts w:ascii="Helvetica" w:hAnsi="Helvetica"/>
        </w:rPr>
        <w:t xml:space="preserve"> Religions</w:t>
      </w:r>
      <w:r w:rsidR="002F5B94">
        <w:rPr>
          <w:rFonts w:ascii="Helvetica" w:hAnsi="Helvetica"/>
        </w:rPr>
        <w:t xml:space="preserve"> Video (Lesson</w:t>
      </w:r>
      <w:r w:rsidR="00EF5FE4">
        <w:rPr>
          <w:rFonts w:ascii="Helvetica" w:hAnsi="Helvetica"/>
        </w:rPr>
        <w:t>4-22</w:t>
      </w:r>
      <w:r w:rsidR="002F5B94">
        <w:rPr>
          <w:rFonts w:ascii="Helvetica" w:hAnsi="Helvetica"/>
        </w:rPr>
        <w:t xml:space="preserve">Video1) </w:t>
      </w:r>
      <w:r w:rsidR="00AE2482">
        <w:rPr>
          <w:rFonts w:ascii="Helvetica" w:hAnsi="Helvetica"/>
        </w:rPr>
        <w:t xml:space="preserve">[Located in the Open Social Studies Video Library: </w:t>
      </w:r>
      <w:hyperlink r:id="rId34" w:history="1">
        <w:r w:rsidR="00AE2482" w:rsidRPr="0008451B">
          <w:rPr>
            <w:rStyle w:val="Hyperlink"/>
            <w:rFonts w:ascii="Helvetica" w:hAnsi="Helvetica"/>
          </w:rPr>
          <w:t>www.opensocialstudies.org/K-6.html</w:t>
        </w:r>
      </w:hyperlink>
      <w:r w:rsidR="00AE2482">
        <w:rPr>
          <w:rFonts w:ascii="Helvetica" w:hAnsi="Helvetica"/>
        </w:rPr>
        <w:t>]</w:t>
      </w:r>
    </w:p>
    <w:p w14:paraId="54BEE80E" w14:textId="4AC27D2A" w:rsidR="002E22AE" w:rsidRDefault="009F4AB6" w:rsidP="002F5B94">
      <w:pPr>
        <w:rPr>
          <w:rFonts w:ascii="Helvetica" w:hAnsi="Helvetica"/>
        </w:rPr>
      </w:pPr>
      <w:r>
        <w:rPr>
          <w:rFonts w:ascii="Helvetica" w:hAnsi="Helvetica"/>
        </w:rPr>
        <w:t xml:space="preserve">4 </w:t>
      </w:r>
      <w:r w:rsidR="002E22AE">
        <w:rPr>
          <w:rFonts w:ascii="Helvetica" w:hAnsi="Helvetica"/>
        </w:rPr>
        <w:t>Newspape</w:t>
      </w:r>
      <w:r>
        <w:rPr>
          <w:rFonts w:ascii="Helvetica" w:hAnsi="Helvetica"/>
        </w:rPr>
        <w:t>rs</w:t>
      </w:r>
      <w:r w:rsidR="002E22AE">
        <w:rPr>
          <w:rFonts w:ascii="Helvetica" w:hAnsi="Helvetica"/>
        </w:rPr>
        <w:t xml:space="preserve"> (not supplied)</w:t>
      </w:r>
    </w:p>
    <w:p w14:paraId="4FDAE77D" w14:textId="1BEF935C" w:rsidR="00E751A6" w:rsidRDefault="00E751A6" w:rsidP="002F5B94">
      <w:pPr>
        <w:rPr>
          <w:rFonts w:ascii="Helvetica" w:hAnsi="Helvetica"/>
        </w:rPr>
      </w:pPr>
      <w:r>
        <w:rPr>
          <w:rFonts w:ascii="Helvetica" w:hAnsi="Helvetica"/>
        </w:rPr>
        <w:t>Folders</w:t>
      </w:r>
    </w:p>
    <w:p w14:paraId="29E5B2AC" w14:textId="247684C1" w:rsidR="002F5B94" w:rsidRDefault="002F5B94" w:rsidP="002F5B94">
      <w:pPr>
        <w:rPr>
          <w:rFonts w:ascii="Helvetica" w:hAnsi="Helvetica"/>
        </w:rPr>
      </w:pPr>
      <w:r>
        <w:rPr>
          <w:rFonts w:ascii="Helvetica" w:hAnsi="Helvetica"/>
        </w:rPr>
        <w:t xml:space="preserve">Source 1: </w:t>
      </w:r>
      <w:r w:rsidR="00E922F4">
        <w:rPr>
          <w:rFonts w:ascii="Helvetica" w:hAnsi="Helvetica"/>
        </w:rPr>
        <w:t>Hinduism</w:t>
      </w:r>
      <w:r>
        <w:rPr>
          <w:rFonts w:ascii="Helvetica" w:hAnsi="Helvetica"/>
        </w:rPr>
        <w:t xml:space="preserve"> (</w:t>
      </w:r>
      <w:r w:rsidR="003E361F">
        <w:rPr>
          <w:rFonts w:ascii="Helvetica" w:hAnsi="Helvetica"/>
        </w:rPr>
        <w:t xml:space="preserve">SOURCEBOOK </w:t>
      </w:r>
      <w:r w:rsidR="00EF5FE4">
        <w:rPr>
          <w:rFonts w:ascii="Helvetica" w:hAnsi="Helvetica"/>
        </w:rPr>
        <w:t>4-22</w:t>
      </w:r>
      <w:r>
        <w:rPr>
          <w:rFonts w:ascii="Helvetica" w:hAnsi="Helvetica"/>
        </w:rPr>
        <w:t>.</w:t>
      </w:r>
      <w:r w:rsidR="00E922F4">
        <w:rPr>
          <w:rFonts w:ascii="Helvetica" w:hAnsi="Helvetica"/>
        </w:rPr>
        <w:t>A</w:t>
      </w:r>
      <w:r>
        <w:rPr>
          <w:rFonts w:ascii="Helvetica" w:hAnsi="Helvetica"/>
        </w:rPr>
        <w:t>)</w:t>
      </w:r>
    </w:p>
    <w:p w14:paraId="6C04344B" w14:textId="4801041E" w:rsidR="002F5B94" w:rsidRDefault="002F5B94" w:rsidP="002F5B94">
      <w:pPr>
        <w:rPr>
          <w:rFonts w:ascii="Helvetica" w:hAnsi="Helvetica"/>
        </w:rPr>
      </w:pPr>
      <w:r>
        <w:rPr>
          <w:rFonts w:ascii="Helvetica" w:hAnsi="Helvetica"/>
        </w:rPr>
        <w:t xml:space="preserve">Source 2: </w:t>
      </w:r>
      <w:r w:rsidR="00E922F4">
        <w:rPr>
          <w:rFonts w:ascii="Helvetica" w:hAnsi="Helvetica"/>
        </w:rPr>
        <w:t>Confucianism</w:t>
      </w:r>
      <w:r>
        <w:rPr>
          <w:rFonts w:ascii="Helvetica" w:hAnsi="Helvetica"/>
        </w:rPr>
        <w:t xml:space="preserve"> (</w:t>
      </w:r>
      <w:r w:rsidR="003E361F">
        <w:rPr>
          <w:rFonts w:ascii="Helvetica" w:hAnsi="Helvetica"/>
        </w:rPr>
        <w:t xml:space="preserve">SOURCEBOOK </w:t>
      </w:r>
      <w:r w:rsidR="00EF5FE4">
        <w:rPr>
          <w:rFonts w:ascii="Helvetica" w:hAnsi="Helvetica"/>
        </w:rPr>
        <w:t>4-22</w:t>
      </w:r>
      <w:r>
        <w:rPr>
          <w:rFonts w:ascii="Helvetica" w:hAnsi="Helvetica"/>
        </w:rPr>
        <w:t>.</w:t>
      </w:r>
      <w:r w:rsidR="00E922F4">
        <w:rPr>
          <w:rFonts w:ascii="Helvetica" w:hAnsi="Helvetica"/>
        </w:rPr>
        <w:t>B</w:t>
      </w:r>
      <w:r>
        <w:rPr>
          <w:rFonts w:ascii="Helvetica" w:hAnsi="Helvetica"/>
        </w:rPr>
        <w:t>)</w:t>
      </w:r>
    </w:p>
    <w:p w14:paraId="785709D8" w14:textId="461E592A" w:rsidR="002F5B94" w:rsidRDefault="002F5B94" w:rsidP="002F5B94">
      <w:pPr>
        <w:rPr>
          <w:rFonts w:ascii="Helvetica" w:hAnsi="Helvetica"/>
        </w:rPr>
      </w:pPr>
      <w:r>
        <w:rPr>
          <w:rFonts w:ascii="Helvetica" w:hAnsi="Helvetica"/>
        </w:rPr>
        <w:t xml:space="preserve">Source 3: </w:t>
      </w:r>
      <w:r w:rsidR="00E922F4">
        <w:rPr>
          <w:rFonts w:ascii="Helvetica" w:hAnsi="Helvetica"/>
        </w:rPr>
        <w:t>Buddhism</w:t>
      </w:r>
      <w:r>
        <w:rPr>
          <w:rFonts w:ascii="Helvetica" w:hAnsi="Helvetica"/>
        </w:rPr>
        <w:t xml:space="preserve"> (</w:t>
      </w:r>
      <w:r w:rsidR="003E361F">
        <w:rPr>
          <w:rFonts w:ascii="Helvetica" w:hAnsi="Helvetica"/>
        </w:rPr>
        <w:t>SOURCEBOOK</w:t>
      </w:r>
      <w:r>
        <w:rPr>
          <w:rFonts w:ascii="Helvetica" w:hAnsi="Helvetica"/>
        </w:rPr>
        <w:t xml:space="preserve"> </w:t>
      </w:r>
      <w:r w:rsidR="00EF5FE4">
        <w:rPr>
          <w:rFonts w:ascii="Helvetica" w:hAnsi="Helvetica"/>
        </w:rPr>
        <w:t>4-22</w:t>
      </w:r>
      <w:r>
        <w:rPr>
          <w:rFonts w:ascii="Helvetica" w:hAnsi="Helvetica"/>
        </w:rPr>
        <w:t>.</w:t>
      </w:r>
      <w:r w:rsidR="00E922F4">
        <w:rPr>
          <w:rFonts w:ascii="Helvetica" w:hAnsi="Helvetica"/>
        </w:rPr>
        <w:t>C</w:t>
      </w:r>
      <w:r>
        <w:rPr>
          <w:rFonts w:ascii="Helvetica" w:hAnsi="Helvetica"/>
        </w:rPr>
        <w:t>)</w:t>
      </w:r>
    </w:p>
    <w:p w14:paraId="440F13A4" w14:textId="6B3ED9F9" w:rsidR="00CE3EFC" w:rsidRDefault="00CE3EFC" w:rsidP="00CE3EFC">
      <w:pPr>
        <w:rPr>
          <w:rFonts w:ascii="Helvetica" w:hAnsi="Helvetica"/>
        </w:rPr>
      </w:pPr>
      <w:r>
        <w:rPr>
          <w:rFonts w:ascii="Helvetica" w:hAnsi="Helvetica"/>
        </w:rPr>
        <w:t>Source 4: Judaism</w:t>
      </w:r>
      <w:r w:rsidR="003D445A">
        <w:rPr>
          <w:rFonts w:ascii="Helvetica" w:hAnsi="Helvetica"/>
        </w:rPr>
        <w:t xml:space="preserve"> </w:t>
      </w:r>
      <w:r>
        <w:rPr>
          <w:rFonts w:ascii="Helvetica" w:hAnsi="Helvetica"/>
        </w:rPr>
        <w:t>(SOURCEBOOK 4-22.D)</w:t>
      </w:r>
    </w:p>
    <w:p w14:paraId="473EA93A" w14:textId="61745A95" w:rsidR="00CE3EFC" w:rsidRDefault="00CE3EFC" w:rsidP="00CE3EFC">
      <w:pPr>
        <w:rPr>
          <w:rFonts w:ascii="Helvetica" w:hAnsi="Helvetica"/>
        </w:rPr>
      </w:pPr>
      <w:r>
        <w:rPr>
          <w:rFonts w:ascii="Helvetica" w:hAnsi="Helvetica"/>
        </w:rPr>
        <w:t>Source 5: Christianity (SOURCEBOOK 4-22.E)</w:t>
      </w:r>
    </w:p>
    <w:p w14:paraId="3E219330" w14:textId="4F471E7F" w:rsidR="002F5B94" w:rsidRDefault="002F5B94" w:rsidP="002F5B94">
      <w:pPr>
        <w:rPr>
          <w:rFonts w:ascii="Helvetica" w:hAnsi="Helvetica"/>
        </w:rPr>
      </w:pPr>
      <w:r>
        <w:rPr>
          <w:rFonts w:ascii="Helvetica" w:hAnsi="Helvetica"/>
        </w:rPr>
        <w:t xml:space="preserve">Source </w:t>
      </w:r>
      <w:r w:rsidR="00CE3EFC">
        <w:rPr>
          <w:rFonts w:ascii="Helvetica" w:hAnsi="Helvetica"/>
        </w:rPr>
        <w:t>6</w:t>
      </w:r>
      <w:r>
        <w:rPr>
          <w:rFonts w:ascii="Helvetica" w:hAnsi="Helvetica"/>
        </w:rPr>
        <w:t xml:space="preserve">: </w:t>
      </w:r>
      <w:r w:rsidR="00E922F4">
        <w:rPr>
          <w:rFonts w:ascii="Helvetica" w:hAnsi="Helvetica"/>
        </w:rPr>
        <w:t>Islam</w:t>
      </w:r>
      <w:r>
        <w:rPr>
          <w:rFonts w:ascii="Helvetica" w:hAnsi="Helvetica"/>
        </w:rPr>
        <w:t xml:space="preserve"> (</w:t>
      </w:r>
      <w:r w:rsidR="003E361F">
        <w:rPr>
          <w:rFonts w:ascii="Helvetica" w:hAnsi="Helvetica"/>
        </w:rPr>
        <w:t>SOURCEBOOK</w:t>
      </w:r>
      <w:r>
        <w:rPr>
          <w:rFonts w:ascii="Helvetica" w:hAnsi="Helvetica"/>
        </w:rPr>
        <w:t xml:space="preserve"> </w:t>
      </w:r>
      <w:r w:rsidR="00EF5FE4">
        <w:rPr>
          <w:rFonts w:ascii="Helvetica" w:hAnsi="Helvetica"/>
        </w:rPr>
        <w:t>4-22</w:t>
      </w:r>
      <w:r>
        <w:rPr>
          <w:rFonts w:ascii="Helvetica" w:hAnsi="Helvetica"/>
        </w:rPr>
        <w:t>.</w:t>
      </w:r>
      <w:r w:rsidR="00CE3EFC">
        <w:rPr>
          <w:rFonts w:ascii="Helvetica" w:hAnsi="Helvetica"/>
        </w:rPr>
        <w:t>F</w:t>
      </w:r>
      <w:r>
        <w:rPr>
          <w:rFonts w:ascii="Helvetica" w:hAnsi="Helvetica"/>
        </w:rPr>
        <w:t>)</w:t>
      </w:r>
    </w:p>
    <w:p w14:paraId="29186BAF" w14:textId="4A92D95A" w:rsidR="002F5B94" w:rsidRDefault="00A22797" w:rsidP="002F5B94">
      <w:pPr>
        <w:rPr>
          <w:rFonts w:ascii="Helvetica" w:hAnsi="Helvetica"/>
        </w:rPr>
      </w:pPr>
      <w:r>
        <w:rPr>
          <w:rFonts w:ascii="Helvetica" w:hAnsi="Helvetica"/>
        </w:rPr>
        <w:t xml:space="preserve">World </w:t>
      </w:r>
      <w:r w:rsidR="00C930CD">
        <w:rPr>
          <w:rFonts w:ascii="Helvetica" w:hAnsi="Helvetica"/>
        </w:rPr>
        <w:t>Religion</w:t>
      </w:r>
      <w:r>
        <w:rPr>
          <w:rFonts w:ascii="Helvetica" w:hAnsi="Helvetica"/>
        </w:rPr>
        <w:t>s</w:t>
      </w:r>
      <w:r w:rsidR="00C930CD">
        <w:rPr>
          <w:rFonts w:ascii="Helvetica" w:hAnsi="Helvetica"/>
        </w:rPr>
        <w:t xml:space="preserve"> Newspaper Checklist</w:t>
      </w:r>
      <w:r w:rsidR="002F5B94">
        <w:rPr>
          <w:rFonts w:ascii="Helvetica" w:hAnsi="Helvetica"/>
        </w:rPr>
        <w:t xml:space="preserve"> (ASSESSMENT </w:t>
      </w:r>
      <w:r w:rsidR="00EF5FE4">
        <w:rPr>
          <w:rFonts w:ascii="Helvetica" w:hAnsi="Helvetica"/>
        </w:rPr>
        <w:t>4-22</w:t>
      </w:r>
      <w:r w:rsidR="002F5B94">
        <w:rPr>
          <w:rFonts w:ascii="Helvetica" w:hAnsi="Helvetica"/>
        </w:rPr>
        <w:t>.</w:t>
      </w:r>
      <w:r w:rsidR="00C900C0">
        <w:rPr>
          <w:rFonts w:ascii="Helvetica" w:hAnsi="Helvetica"/>
        </w:rPr>
        <w:t>G</w:t>
      </w:r>
      <w:r w:rsidR="002F5B94">
        <w:rPr>
          <w:rFonts w:ascii="Helvetica" w:hAnsi="Helvetica"/>
        </w:rPr>
        <w:t>)</w:t>
      </w:r>
    </w:p>
    <w:p w14:paraId="28E7EAD9" w14:textId="77777777" w:rsidR="002F5B94" w:rsidRPr="00600AD7" w:rsidRDefault="002F5B94" w:rsidP="002F5B94">
      <w:pPr>
        <w:rPr>
          <w:rFonts w:ascii="Helvetica" w:hAnsi="Helvetica"/>
          <w:b/>
        </w:rPr>
      </w:pPr>
    </w:p>
    <w:p w14:paraId="64294B3D" w14:textId="77777777" w:rsidR="002F5B94" w:rsidRPr="00600AD7" w:rsidRDefault="002F5B94" w:rsidP="002F5B94">
      <w:pPr>
        <w:shd w:val="clear" w:color="auto" w:fill="FBE4D5" w:themeFill="accent2" w:themeFillTint="33"/>
        <w:rPr>
          <w:rFonts w:ascii="Helvetica" w:hAnsi="Helvetica"/>
          <w:b/>
        </w:rPr>
      </w:pPr>
      <w:r>
        <w:rPr>
          <w:rFonts w:ascii="Helvetica" w:hAnsi="Helvetica"/>
          <w:b/>
        </w:rPr>
        <w:t>STANDARDS</w:t>
      </w:r>
    </w:p>
    <w:p w14:paraId="1F385D25" w14:textId="77777777" w:rsidR="002F5B94" w:rsidRPr="00046649" w:rsidRDefault="002F5B94" w:rsidP="002F5B94">
      <w:pPr>
        <w:rPr>
          <w:rFonts w:ascii="Helvetica" w:hAnsi="Helvetica"/>
        </w:rPr>
      </w:pPr>
    </w:p>
    <w:p w14:paraId="505A2331" w14:textId="77777777" w:rsidR="002F5B94" w:rsidRPr="005C7220" w:rsidRDefault="002F5B94" w:rsidP="002F5B94">
      <w:pPr>
        <w:rPr>
          <w:rFonts w:ascii="Helvetica" w:hAnsi="Helvetica"/>
          <w:b/>
        </w:rPr>
      </w:pPr>
      <w:r w:rsidRPr="005C7220">
        <w:rPr>
          <w:rFonts w:ascii="Helvetica" w:hAnsi="Helvetica"/>
          <w:b/>
        </w:rPr>
        <w:t>Massachusetts History and Social Science Framework</w:t>
      </w:r>
    </w:p>
    <w:p w14:paraId="2D04E4F8" w14:textId="77777777" w:rsidR="002F5B94" w:rsidRDefault="002F5B94" w:rsidP="002F5B94">
      <w:pPr>
        <w:rPr>
          <w:rFonts w:ascii="Helvetica" w:hAnsi="Helvetica"/>
          <w:i/>
        </w:rPr>
      </w:pPr>
    </w:p>
    <w:p w14:paraId="2FD0D397" w14:textId="24E03F7C" w:rsidR="002F5B94" w:rsidRPr="00686E63" w:rsidRDefault="002F5B94" w:rsidP="002F5B94">
      <w:pPr>
        <w:rPr>
          <w:rFonts w:ascii="Helvetica" w:hAnsi="Helvetica"/>
          <w:i/>
        </w:rPr>
      </w:pPr>
      <w:r>
        <w:rPr>
          <w:rFonts w:ascii="Helvetica" w:hAnsi="Helvetica"/>
          <w:i/>
        </w:rPr>
        <w:t>MA-HSS.</w:t>
      </w:r>
      <w:r w:rsidR="00003593">
        <w:rPr>
          <w:rFonts w:ascii="Helvetica" w:hAnsi="Helvetica"/>
          <w:i/>
        </w:rPr>
        <w:t>2</w:t>
      </w:r>
      <w:r>
        <w:rPr>
          <w:rFonts w:ascii="Helvetica" w:hAnsi="Helvetica"/>
          <w:i/>
        </w:rPr>
        <w:t>.</w:t>
      </w:r>
      <w:r w:rsidR="00003593">
        <w:rPr>
          <w:rFonts w:ascii="Helvetica" w:hAnsi="Helvetica"/>
          <w:i/>
        </w:rPr>
        <w:t>T3</w:t>
      </w:r>
      <w:r>
        <w:rPr>
          <w:rFonts w:ascii="Helvetica" w:hAnsi="Helvetica"/>
          <w:i/>
        </w:rPr>
        <w:t>.</w:t>
      </w:r>
      <w:r w:rsidR="00003593">
        <w:rPr>
          <w:rFonts w:ascii="Helvetica" w:hAnsi="Helvetica"/>
          <w:i/>
        </w:rPr>
        <w:t>4</w:t>
      </w:r>
      <w:r>
        <w:rPr>
          <w:rFonts w:ascii="Helvetica" w:hAnsi="Helvetica"/>
          <w:i/>
        </w:rPr>
        <w:t>:</w:t>
      </w:r>
      <w:r w:rsidRPr="00283EB2">
        <w:rPr>
          <w:rFonts w:ascii="Helvetica" w:hAnsi="Helvetica"/>
          <w:i/>
        </w:rPr>
        <w:t xml:space="preserve"> </w:t>
      </w:r>
      <w:r w:rsidR="004203EC" w:rsidRPr="004203EC">
        <w:rPr>
          <w:rFonts w:ascii="Helvetica" w:hAnsi="Helvetica"/>
          <w:i/>
        </w:rPr>
        <w:t>Identify what individuals and families bring with them (e.g., memories, cultural traits, goods, ideas, and languages or ways of speaking) when they move to a different place and identify the significant impacts of migration; identify elements that define the culture of a society (e.g., language, literature, arts, religion, traditions, customs); explain how the community is enriched by contributions from all the people who form it today.</w:t>
      </w:r>
    </w:p>
    <w:p w14:paraId="795204FE" w14:textId="77777777" w:rsidR="002F5B94" w:rsidRDefault="002F5B94" w:rsidP="002F5B94">
      <w:pPr>
        <w:rPr>
          <w:rFonts w:ascii="Helvetica" w:hAnsi="Helvetica"/>
          <w:i/>
        </w:rPr>
      </w:pPr>
    </w:p>
    <w:p w14:paraId="47138982" w14:textId="04E74E37" w:rsidR="008A48AB" w:rsidRPr="00B83C08" w:rsidRDefault="008A48AB" w:rsidP="008A48AB">
      <w:pPr>
        <w:rPr>
          <w:rFonts w:ascii="Helvetica" w:hAnsi="Helvetica"/>
          <w:i/>
        </w:rPr>
      </w:pPr>
      <w:r>
        <w:rPr>
          <w:rFonts w:ascii="Helvetica" w:hAnsi="Helvetica"/>
          <w:i/>
        </w:rPr>
        <w:t>MA-HSS.4.P</w:t>
      </w:r>
      <w:r w:rsidR="00D900A4">
        <w:rPr>
          <w:rFonts w:ascii="Helvetica" w:hAnsi="Helvetica"/>
          <w:i/>
        </w:rPr>
        <w:t>3</w:t>
      </w:r>
      <w:r>
        <w:rPr>
          <w:rFonts w:ascii="Helvetica" w:hAnsi="Helvetica"/>
          <w:i/>
        </w:rPr>
        <w:t xml:space="preserve">: </w:t>
      </w:r>
      <w:r w:rsidR="00D900A4" w:rsidRPr="00D900A4">
        <w:rPr>
          <w:rFonts w:ascii="Helvetica" w:hAnsi="Helvetica"/>
          <w:i/>
        </w:rPr>
        <w:t>Organize information and data from multiple primary and secondary sources.</w:t>
      </w:r>
    </w:p>
    <w:p w14:paraId="5CA6FF95" w14:textId="77777777" w:rsidR="002F5B94" w:rsidRPr="000D2FBE" w:rsidRDefault="002F5B94" w:rsidP="002F5B94">
      <w:pPr>
        <w:rPr>
          <w:rFonts w:ascii="Helvetica" w:hAnsi="Helvetica"/>
        </w:rPr>
      </w:pPr>
    </w:p>
    <w:p w14:paraId="0DA7D64B" w14:textId="77777777" w:rsidR="002F5B94" w:rsidRPr="005C7220" w:rsidRDefault="002F5B94" w:rsidP="002F5B94">
      <w:pPr>
        <w:rPr>
          <w:rFonts w:ascii="Helvetica" w:hAnsi="Helvetica"/>
          <w:b/>
        </w:rPr>
      </w:pPr>
      <w:r w:rsidRPr="005C7220">
        <w:rPr>
          <w:rFonts w:ascii="Helvetica" w:hAnsi="Helvetica"/>
          <w:b/>
        </w:rPr>
        <w:t>Common Core: Literacy</w:t>
      </w:r>
    </w:p>
    <w:p w14:paraId="7AD4A295" w14:textId="77777777" w:rsidR="002F5B94" w:rsidRDefault="002F5B94" w:rsidP="002F5B94">
      <w:pPr>
        <w:rPr>
          <w:rFonts w:ascii="Helvetica" w:hAnsi="Helvetica"/>
        </w:rPr>
      </w:pPr>
    </w:p>
    <w:p w14:paraId="4A6E15D4" w14:textId="77777777" w:rsidR="002F5B94" w:rsidRDefault="002F5B94" w:rsidP="002F5B94">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7C484ED6" w14:textId="77777777" w:rsidR="002F5B94" w:rsidRDefault="002F5B94" w:rsidP="002F5B94">
      <w:pPr>
        <w:rPr>
          <w:rFonts w:ascii="Helvetica" w:hAnsi="Helvetica"/>
          <w:i/>
        </w:rPr>
      </w:pPr>
    </w:p>
    <w:p w14:paraId="7D056C5D" w14:textId="77777777" w:rsidR="002F5B94" w:rsidRDefault="002F5B94" w:rsidP="002F5B94">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541B191B" w14:textId="77777777" w:rsidR="002F5B94" w:rsidRDefault="002F5B94" w:rsidP="002F5B94">
      <w:pPr>
        <w:rPr>
          <w:rFonts w:ascii="Helvetica" w:hAnsi="Helvetica"/>
          <w:i/>
        </w:rPr>
      </w:pPr>
    </w:p>
    <w:p w14:paraId="2E9EFB40" w14:textId="77777777" w:rsidR="002F5B94" w:rsidRDefault="002F5B94" w:rsidP="002F5B94">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241982F2" w14:textId="77777777" w:rsidR="002F5B94" w:rsidRDefault="002F5B94" w:rsidP="002F5B94">
      <w:pPr>
        <w:rPr>
          <w:rFonts w:ascii="Helvetica" w:hAnsi="Helvetica"/>
          <w:i/>
        </w:rPr>
      </w:pPr>
    </w:p>
    <w:p w14:paraId="01C13657" w14:textId="77777777" w:rsidR="002F5B94" w:rsidRDefault="002F5B94" w:rsidP="002F5B94">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50F4E7F1" w14:textId="77777777" w:rsidR="00E751A6" w:rsidRDefault="00E751A6" w:rsidP="002F5B94">
      <w:pPr>
        <w:rPr>
          <w:rFonts w:ascii="Helvetica" w:hAnsi="Helvetica"/>
        </w:rPr>
      </w:pPr>
    </w:p>
    <w:p w14:paraId="13BE752E" w14:textId="77777777" w:rsidR="002F5B94" w:rsidRPr="00600AD7" w:rsidRDefault="002F5B94" w:rsidP="002F5B94">
      <w:pPr>
        <w:shd w:val="clear" w:color="auto" w:fill="FBE4D5" w:themeFill="accent2" w:themeFillTint="33"/>
        <w:rPr>
          <w:rFonts w:ascii="Helvetica" w:hAnsi="Helvetica"/>
          <w:b/>
        </w:rPr>
      </w:pPr>
      <w:r>
        <w:rPr>
          <w:rFonts w:ascii="Helvetica" w:hAnsi="Helvetica"/>
          <w:b/>
        </w:rPr>
        <w:t>PROCEDURES</w:t>
      </w:r>
    </w:p>
    <w:p w14:paraId="0CA216F1" w14:textId="77777777" w:rsidR="002F5B94" w:rsidRDefault="002F5B94" w:rsidP="002F5B94">
      <w:pPr>
        <w:rPr>
          <w:rFonts w:ascii="Helvetica" w:hAnsi="Helvetica"/>
        </w:rPr>
      </w:pPr>
    </w:p>
    <w:p w14:paraId="3C425AD8" w14:textId="05330B5F" w:rsidR="002F5B94" w:rsidRDefault="002F5B94" w:rsidP="002F5B94">
      <w:pPr>
        <w:rPr>
          <w:rFonts w:ascii="Helvetica" w:hAnsi="Helvetica"/>
          <w:b/>
          <w:i/>
        </w:rPr>
      </w:pPr>
      <w:r w:rsidRPr="00ED2E76">
        <w:rPr>
          <w:rFonts w:ascii="Helvetica" w:hAnsi="Helvetica"/>
          <w:b/>
        </w:rPr>
        <w:t>Inquiry Question</w:t>
      </w:r>
      <w:r w:rsidRPr="00EF79FB">
        <w:rPr>
          <w:rFonts w:ascii="Helvetica" w:hAnsi="Helvetica"/>
          <w:b/>
        </w:rPr>
        <w:t xml:space="preserve">: </w:t>
      </w:r>
      <w:r w:rsidRPr="002F5B94">
        <w:rPr>
          <w:rFonts w:ascii="Helvetica" w:hAnsi="Helvetica"/>
          <w:b/>
          <w:i/>
        </w:rPr>
        <w:t>What is each religion’s greatest contribution</w:t>
      </w:r>
      <w:r w:rsidR="002A35E4">
        <w:rPr>
          <w:rFonts w:ascii="Helvetica" w:hAnsi="Helvetica"/>
          <w:b/>
          <w:i/>
        </w:rPr>
        <w:t>s</w:t>
      </w:r>
      <w:r w:rsidRPr="002F5B94">
        <w:rPr>
          <w:rFonts w:ascii="Helvetica" w:hAnsi="Helvetica"/>
          <w:b/>
          <w:i/>
        </w:rPr>
        <w:t xml:space="preserve"> to the world?</w:t>
      </w:r>
    </w:p>
    <w:p w14:paraId="671685EE" w14:textId="77777777" w:rsidR="002F5B94" w:rsidRDefault="002F5B94" w:rsidP="002F5B94">
      <w:pPr>
        <w:rPr>
          <w:rFonts w:ascii="Helvetica" w:hAnsi="Helvetica"/>
          <w:b/>
        </w:rPr>
      </w:pPr>
    </w:p>
    <w:p w14:paraId="226BE322" w14:textId="357A3B5B" w:rsidR="0067233B" w:rsidRDefault="0067233B" w:rsidP="0067233B">
      <w:pPr>
        <w:rPr>
          <w:rFonts w:ascii="Helvetica" w:hAnsi="Helvetica"/>
          <w:b/>
        </w:rPr>
      </w:pPr>
      <w:r>
        <w:rPr>
          <w:rFonts w:ascii="Helvetica" w:hAnsi="Helvetica"/>
          <w:b/>
        </w:rPr>
        <w:t>1. Two Day Lesson</w:t>
      </w:r>
    </w:p>
    <w:p w14:paraId="1FF55856" w14:textId="50A98182" w:rsidR="0067233B" w:rsidRDefault="0067233B" w:rsidP="0067233B">
      <w:pPr>
        <w:rPr>
          <w:rFonts w:ascii="Helvetica" w:hAnsi="Helvetica"/>
        </w:rPr>
      </w:pPr>
      <w:r>
        <w:rPr>
          <w:rFonts w:ascii="Helvetica" w:hAnsi="Helvetica"/>
        </w:rPr>
        <w:t xml:space="preserve">This lesson spans over two days. Day 1 involves learning about </w:t>
      </w:r>
      <w:r w:rsidR="00502BAE">
        <w:rPr>
          <w:rFonts w:ascii="Helvetica" w:hAnsi="Helvetica"/>
        </w:rPr>
        <w:t xml:space="preserve">the world’s </w:t>
      </w:r>
      <w:r w:rsidR="00B3293D">
        <w:rPr>
          <w:rFonts w:ascii="Helvetica" w:hAnsi="Helvetica"/>
        </w:rPr>
        <w:t xml:space="preserve">major religions </w:t>
      </w:r>
      <w:r>
        <w:rPr>
          <w:rFonts w:ascii="Helvetica" w:hAnsi="Helvetica"/>
        </w:rPr>
        <w:t xml:space="preserve">and Day 2 includes </w:t>
      </w:r>
      <w:r w:rsidR="00B3293D">
        <w:rPr>
          <w:rFonts w:ascii="Helvetica" w:hAnsi="Helvetica"/>
        </w:rPr>
        <w:t>creating and sharing newspapers on the major religions</w:t>
      </w:r>
      <w:r>
        <w:rPr>
          <w:rFonts w:ascii="Helvetica" w:hAnsi="Helvetica"/>
        </w:rPr>
        <w:t>.</w:t>
      </w:r>
    </w:p>
    <w:p w14:paraId="224A8B93" w14:textId="77777777" w:rsidR="0067233B" w:rsidRDefault="0067233B" w:rsidP="002F5B94">
      <w:pPr>
        <w:rPr>
          <w:rFonts w:ascii="Helvetica" w:hAnsi="Helvetica"/>
          <w:b/>
        </w:rPr>
      </w:pPr>
    </w:p>
    <w:p w14:paraId="78449CAD" w14:textId="77777777" w:rsidR="0067233B" w:rsidRPr="004A0C72" w:rsidRDefault="0067233B" w:rsidP="0067233B">
      <w:pPr>
        <w:shd w:val="clear" w:color="auto" w:fill="D9D9D9" w:themeFill="background1" w:themeFillShade="D9"/>
        <w:rPr>
          <w:rFonts w:ascii="Helvetica" w:hAnsi="Helvetica"/>
          <w:b/>
        </w:rPr>
      </w:pPr>
      <w:r w:rsidRPr="004A0C72">
        <w:rPr>
          <w:rFonts w:ascii="Helvetica" w:hAnsi="Helvetica"/>
          <w:b/>
        </w:rPr>
        <w:t>DAY 1</w:t>
      </w:r>
    </w:p>
    <w:p w14:paraId="497713EF" w14:textId="77777777" w:rsidR="0067233B" w:rsidRDefault="0067233B" w:rsidP="002F5B94">
      <w:pPr>
        <w:rPr>
          <w:rFonts w:ascii="Helvetica" w:hAnsi="Helvetica"/>
          <w:b/>
        </w:rPr>
      </w:pPr>
    </w:p>
    <w:p w14:paraId="58A3D374" w14:textId="1D844498" w:rsidR="002F5B94" w:rsidRDefault="002F5B94" w:rsidP="002F5B94">
      <w:pPr>
        <w:rPr>
          <w:rFonts w:ascii="Helvetica" w:hAnsi="Helvetica"/>
          <w:b/>
        </w:rPr>
      </w:pPr>
      <w:r w:rsidRPr="008F2E56">
        <w:rPr>
          <w:rFonts w:ascii="Helvetica" w:hAnsi="Helvetica"/>
          <w:b/>
        </w:rPr>
        <w:t>A. OPENER (</w:t>
      </w:r>
      <w:r>
        <w:rPr>
          <w:rFonts w:ascii="Helvetica" w:hAnsi="Helvetica"/>
          <w:b/>
        </w:rPr>
        <w:t>1</w:t>
      </w:r>
      <w:r w:rsidR="0067233B">
        <w:rPr>
          <w:rFonts w:ascii="Helvetica" w:hAnsi="Helvetica"/>
          <w:b/>
        </w:rPr>
        <w:t>5</w:t>
      </w:r>
      <w:r>
        <w:rPr>
          <w:rFonts w:ascii="Helvetica" w:hAnsi="Helvetica"/>
          <w:b/>
        </w:rPr>
        <w:t xml:space="preserve"> </w:t>
      </w:r>
      <w:r w:rsidRPr="008F2E56">
        <w:rPr>
          <w:rFonts w:ascii="Helvetica" w:hAnsi="Helvetica"/>
          <w:b/>
        </w:rPr>
        <w:t>minutes)</w:t>
      </w:r>
    </w:p>
    <w:p w14:paraId="1FF3F1D1" w14:textId="77777777" w:rsidR="002F5B94" w:rsidRDefault="002F5B94" w:rsidP="002F5B94">
      <w:pPr>
        <w:rPr>
          <w:rFonts w:ascii="Helvetica" w:hAnsi="Helvetica"/>
          <w:b/>
        </w:rPr>
      </w:pPr>
    </w:p>
    <w:p w14:paraId="6C90AF3F" w14:textId="0B76383A" w:rsidR="002F5B94" w:rsidRDefault="0067233B" w:rsidP="002F5B94">
      <w:pPr>
        <w:rPr>
          <w:rFonts w:ascii="Helvetica" w:hAnsi="Helvetica"/>
          <w:b/>
        </w:rPr>
      </w:pPr>
      <w:r>
        <w:rPr>
          <w:rFonts w:ascii="Helvetica" w:hAnsi="Helvetica"/>
          <w:b/>
        </w:rPr>
        <w:t>2</w:t>
      </w:r>
      <w:r w:rsidR="002F5B94" w:rsidRPr="002A59C3">
        <w:rPr>
          <w:rFonts w:ascii="Helvetica" w:hAnsi="Helvetica"/>
          <w:b/>
        </w:rPr>
        <w:t>.</w:t>
      </w:r>
      <w:r w:rsidR="002F5B94" w:rsidRPr="004B2A80">
        <w:rPr>
          <w:rFonts w:ascii="Helvetica" w:hAnsi="Helvetica"/>
          <w:b/>
        </w:rPr>
        <w:t xml:space="preserve"> Watch </w:t>
      </w:r>
      <w:r w:rsidR="00F07D30">
        <w:rPr>
          <w:rFonts w:ascii="Helvetica" w:hAnsi="Helvetica"/>
          <w:b/>
        </w:rPr>
        <w:t xml:space="preserve">Spread of </w:t>
      </w:r>
      <w:r w:rsidR="001F6B7C">
        <w:rPr>
          <w:rFonts w:ascii="Helvetica" w:hAnsi="Helvetica"/>
          <w:b/>
        </w:rPr>
        <w:t xml:space="preserve">World </w:t>
      </w:r>
      <w:r w:rsidR="00F07D30">
        <w:rPr>
          <w:rFonts w:ascii="Helvetica" w:hAnsi="Helvetica"/>
          <w:b/>
        </w:rPr>
        <w:t>Religion</w:t>
      </w:r>
      <w:r w:rsidR="000E1DC3">
        <w:rPr>
          <w:rFonts w:ascii="Helvetica" w:hAnsi="Helvetica"/>
          <w:b/>
        </w:rPr>
        <w:t>s</w:t>
      </w:r>
      <w:r w:rsidR="002F5B94">
        <w:rPr>
          <w:rFonts w:ascii="Helvetica" w:hAnsi="Helvetica"/>
          <w:b/>
        </w:rPr>
        <w:t xml:space="preserve"> Video</w:t>
      </w:r>
    </w:p>
    <w:p w14:paraId="4BF3D169" w14:textId="4C809AAC" w:rsidR="002540F9" w:rsidRDefault="002F5B94" w:rsidP="002F5B94">
      <w:pPr>
        <w:rPr>
          <w:rFonts w:ascii="Helvetica" w:hAnsi="Helvetica"/>
        </w:rPr>
      </w:pPr>
      <w:r>
        <w:rPr>
          <w:rFonts w:ascii="Helvetica" w:hAnsi="Helvetica"/>
        </w:rPr>
        <w:t xml:space="preserve">Show the students a short video of </w:t>
      </w:r>
      <w:r w:rsidR="00052905">
        <w:rPr>
          <w:rFonts w:ascii="Helvetica" w:hAnsi="Helvetica"/>
        </w:rPr>
        <w:t xml:space="preserve">world </w:t>
      </w:r>
      <w:r w:rsidR="000C1719">
        <w:rPr>
          <w:rFonts w:ascii="Helvetica" w:hAnsi="Helvetica"/>
        </w:rPr>
        <w:t>religions video</w:t>
      </w:r>
      <w:r>
        <w:rPr>
          <w:rFonts w:ascii="Helvetica" w:hAnsi="Helvetica"/>
        </w:rPr>
        <w:t xml:space="preserve"> (Lesson</w:t>
      </w:r>
      <w:r w:rsidR="00EF5FE4">
        <w:rPr>
          <w:rFonts w:ascii="Helvetica" w:hAnsi="Helvetica"/>
        </w:rPr>
        <w:t>4-22</w:t>
      </w:r>
      <w:r>
        <w:rPr>
          <w:rFonts w:ascii="Helvetica" w:hAnsi="Helvetica"/>
        </w:rPr>
        <w:t xml:space="preserve">Video1). Stop the video to ask questions about what the students notice about </w:t>
      </w:r>
      <w:r w:rsidR="00732E1B">
        <w:rPr>
          <w:rFonts w:ascii="Helvetica" w:hAnsi="Helvetica"/>
        </w:rPr>
        <w:t xml:space="preserve">the spread of different religions around the world. </w:t>
      </w:r>
      <w:r w:rsidR="00EA7ED7">
        <w:rPr>
          <w:rFonts w:ascii="Helvetica" w:hAnsi="Helvetica"/>
        </w:rPr>
        <w:t xml:space="preserve">Highlight the religious that started in Asia that </w:t>
      </w:r>
      <w:r w:rsidR="006F18BF">
        <w:rPr>
          <w:rFonts w:ascii="Helvetica" w:hAnsi="Helvetica"/>
        </w:rPr>
        <w:t>students</w:t>
      </w:r>
      <w:r w:rsidR="00EA7ED7">
        <w:rPr>
          <w:rFonts w:ascii="Helvetica" w:hAnsi="Helvetica"/>
        </w:rPr>
        <w:t xml:space="preserve"> will be studying today (Hinduism, Buddhism, Islam) and religions </w:t>
      </w:r>
      <w:r w:rsidR="006F18BF">
        <w:rPr>
          <w:rFonts w:ascii="Helvetica" w:hAnsi="Helvetica"/>
        </w:rPr>
        <w:t>students</w:t>
      </w:r>
      <w:r w:rsidR="00EA7ED7">
        <w:rPr>
          <w:rFonts w:ascii="Helvetica" w:hAnsi="Helvetica"/>
        </w:rPr>
        <w:t xml:space="preserve"> will study later (Judaism, Christianity).</w:t>
      </w:r>
      <w:r w:rsidR="00F22F01">
        <w:rPr>
          <w:rFonts w:ascii="Helvetica" w:hAnsi="Helvetica"/>
        </w:rPr>
        <w:t xml:space="preserve"> </w:t>
      </w:r>
    </w:p>
    <w:p w14:paraId="474919E1" w14:textId="77777777" w:rsidR="002540F9" w:rsidRDefault="002540F9" w:rsidP="002F5B94">
      <w:pPr>
        <w:rPr>
          <w:rFonts w:ascii="Helvetica" w:hAnsi="Helvetica"/>
        </w:rPr>
      </w:pPr>
    </w:p>
    <w:p w14:paraId="5A72B0B1" w14:textId="3B877917" w:rsidR="002540F9" w:rsidRPr="002540F9" w:rsidRDefault="0067233B" w:rsidP="002F5B94">
      <w:pPr>
        <w:rPr>
          <w:rFonts w:ascii="Helvetica" w:hAnsi="Helvetica"/>
          <w:b/>
        </w:rPr>
      </w:pPr>
      <w:r>
        <w:rPr>
          <w:rFonts w:ascii="Helvetica" w:hAnsi="Helvetica"/>
          <w:b/>
        </w:rPr>
        <w:t>3</w:t>
      </w:r>
      <w:r w:rsidR="002540F9" w:rsidRPr="002540F9">
        <w:rPr>
          <w:rFonts w:ascii="Helvetica" w:hAnsi="Helvetica"/>
          <w:b/>
        </w:rPr>
        <w:t xml:space="preserve">. Brainstorm About </w:t>
      </w:r>
      <w:r w:rsidR="00447C9A">
        <w:rPr>
          <w:rFonts w:ascii="Helvetica" w:hAnsi="Helvetica"/>
          <w:b/>
        </w:rPr>
        <w:t>Religion</w:t>
      </w:r>
    </w:p>
    <w:p w14:paraId="66EC3335" w14:textId="7FE93F7F" w:rsidR="00994243" w:rsidRDefault="0094737E" w:rsidP="002F5B94">
      <w:pPr>
        <w:rPr>
          <w:rFonts w:ascii="Helvetica" w:hAnsi="Helvetica"/>
        </w:rPr>
      </w:pPr>
      <w:r>
        <w:rPr>
          <w:rFonts w:ascii="Helvetica" w:hAnsi="Helvetica"/>
        </w:rPr>
        <w:t xml:space="preserve">On the board or chart paper, </w:t>
      </w:r>
      <w:r w:rsidR="00D474EC">
        <w:rPr>
          <w:rFonts w:ascii="Helvetica" w:hAnsi="Helvetica"/>
        </w:rPr>
        <w:t>write the word religion</w:t>
      </w:r>
      <w:r>
        <w:rPr>
          <w:rFonts w:ascii="Helvetica" w:hAnsi="Helvetica"/>
        </w:rPr>
        <w:t xml:space="preserve">. </w:t>
      </w:r>
      <w:r w:rsidR="003F535F">
        <w:rPr>
          <w:rFonts w:ascii="Helvetica" w:hAnsi="Helvetica"/>
        </w:rPr>
        <w:t xml:space="preserve">Start by asking students if they have heard </w:t>
      </w:r>
      <w:r w:rsidR="00EE1A2C">
        <w:rPr>
          <w:rFonts w:ascii="Helvetica" w:hAnsi="Helvetica"/>
        </w:rPr>
        <w:t>of the word religion with a</w:t>
      </w:r>
      <w:r w:rsidR="003F535F">
        <w:rPr>
          <w:rFonts w:ascii="Helvetica" w:hAnsi="Helvetica"/>
        </w:rPr>
        <w:t xml:space="preserve"> “thumbs up, if yes, thumbs down, if no.” </w:t>
      </w:r>
      <w:r w:rsidR="00994243">
        <w:rPr>
          <w:rFonts w:ascii="Helvetica" w:hAnsi="Helvetica"/>
        </w:rPr>
        <w:t xml:space="preserve">Next, </w:t>
      </w:r>
      <w:r w:rsidR="001F40F4">
        <w:rPr>
          <w:rFonts w:ascii="Helvetica" w:hAnsi="Helvetica"/>
        </w:rPr>
        <w:t xml:space="preserve">ask students if they have know of any specific religions. At the top of the board or chart paper, write down the names of the religions that they list. Next, </w:t>
      </w:r>
      <w:r w:rsidR="00994243">
        <w:rPr>
          <w:rFonts w:ascii="Helvetica" w:hAnsi="Helvetica"/>
        </w:rPr>
        <w:t xml:space="preserve">ask students, “When I say the word religion, what do you think about?” Write the words down that students say on the board. </w:t>
      </w:r>
      <w:r w:rsidR="008D2F97">
        <w:rPr>
          <w:rFonts w:ascii="Helvetica" w:hAnsi="Helvetica"/>
        </w:rPr>
        <w:t xml:space="preserve">Tell students that we will look at your list again at the end of class and decide which things we wrong down are true about religions.  </w:t>
      </w:r>
    </w:p>
    <w:p w14:paraId="487AFE38" w14:textId="77777777" w:rsidR="007B3CA8" w:rsidRDefault="007B3CA8" w:rsidP="002F5B94">
      <w:pPr>
        <w:rPr>
          <w:rFonts w:ascii="Helvetica" w:hAnsi="Helvetica"/>
        </w:rPr>
      </w:pPr>
    </w:p>
    <w:p w14:paraId="059FF94E" w14:textId="0197E838" w:rsidR="002F5B94" w:rsidRDefault="003C6EBD" w:rsidP="002F5B94">
      <w:pPr>
        <w:rPr>
          <w:rFonts w:ascii="Helvetica" w:hAnsi="Helvetica"/>
        </w:rPr>
      </w:pPr>
      <w:r>
        <w:rPr>
          <w:rFonts w:ascii="Helvetica" w:hAnsi="Helvetica"/>
        </w:rPr>
        <w:t xml:space="preserve">NOTE: </w:t>
      </w:r>
      <w:r w:rsidR="003F535F">
        <w:rPr>
          <w:rFonts w:ascii="Helvetica" w:hAnsi="Helvetica"/>
        </w:rPr>
        <w:t>Be aware that students may know very little ab</w:t>
      </w:r>
      <w:r w:rsidR="00470917">
        <w:rPr>
          <w:rFonts w:ascii="Helvetica" w:hAnsi="Helvetica"/>
        </w:rPr>
        <w:t xml:space="preserve">out each religion and that is expected. </w:t>
      </w:r>
      <w:r w:rsidR="003F535F">
        <w:rPr>
          <w:rFonts w:ascii="Helvetica" w:hAnsi="Helvetica"/>
        </w:rPr>
        <w:t>The purpose of this activi</w:t>
      </w:r>
      <w:r w:rsidR="007E0A28">
        <w:rPr>
          <w:rFonts w:ascii="Helvetica" w:hAnsi="Helvetica"/>
        </w:rPr>
        <w:t>ty is for you to gauge what the students</w:t>
      </w:r>
      <w:r w:rsidR="003F535F">
        <w:rPr>
          <w:rFonts w:ascii="Helvetica" w:hAnsi="Helvetica"/>
        </w:rPr>
        <w:t xml:space="preserve"> already know. Also, be aware that students may belong to some of these religions and have a deep understanding of them, while other students may have a negative view of these religions (based on their own religious view</w:t>
      </w:r>
      <w:r w:rsidR="00071CB6">
        <w:rPr>
          <w:rFonts w:ascii="Helvetica" w:hAnsi="Helvetica"/>
        </w:rPr>
        <w:t>s</w:t>
      </w:r>
      <w:r w:rsidR="003F535F">
        <w:rPr>
          <w:rFonts w:ascii="Helvetica" w:hAnsi="Helvetica"/>
        </w:rPr>
        <w:t xml:space="preserve"> or what they have heard from family members or the media). It is important during this activity to emphasize the purpose of is to better understand all religions</w:t>
      </w:r>
      <w:r w:rsidR="004D60AC">
        <w:rPr>
          <w:rFonts w:ascii="Helvetica" w:hAnsi="Helvetica"/>
        </w:rPr>
        <w:t xml:space="preserve"> and how they are the same and different</w:t>
      </w:r>
      <w:r w:rsidR="00AD184A">
        <w:rPr>
          <w:rFonts w:ascii="Helvetica" w:hAnsi="Helvetica"/>
        </w:rPr>
        <w:t>.</w:t>
      </w:r>
    </w:p>
    <w:p w14:paraId="4489EED7" w14:textId="77777777" w:rsidR="00510D61" w:rsidRDefault="00510D61" w:rsidP="00510D61">
      <w:pPr>
        <w:rPr>
          <w:rFonts w:ascii="Helvetica" w:hAnsi="Helvetica"/>
        </w:rPr>
      </w:pPr>
    </w:p>
    <w:p w14:paraId="7A9C95F4" w14:textId="3C34427A" w:rsidR="00510D61" w:rsidRDefault="00510D61" w:rsidP="00510D61">
      <w:pPr>
        <w:rPr>
          <w:rFonts w:ascii="Helvetica" w:hAnsi="Helvetica"/>
        </w:rPr>
      </w:pPr>
      <w:r>
        <w:rPr>
          <w:rFonts w:ascii="Helvetica" w:hAnsi="Helvetica"/>
        </w:rPr>
        <w:t>NOTE: This lesson involves learning about Islam. From what students hear from the media or family members, they may have negative perceptions of Islam or Muslim</w:t>
      </w:r>
      <w:r w:rsidR="008845DE">
        <w:rPr>
          <w:rFonts w:ascii="Helvetica" w:hAnsi="Helvetica"/>
        </w:rPr>
        <w:t>, and may potentially even associate terrorism with the religion</w:t>
      </w:r>
      <w:r>
        <w:rPr>
          <w:rFonts w:ascii="Helvetica" w:hAnsi="Helvetica"/>
        </w:rPr>
        <w:t xml:space="preserve">. If this comes up, remind students that a small group of people claiming to be Muslims do acts of terrorism and most Muslims feel these events go against the teaching of Islam. It would be wrong to blame everyone of one religion for something bad that a small group of people did). Tell students that we will look at your list at the end of class and decide which things we wrong down are true about each religion.  </w:t>
      </w:r>
    </w:p>
    <w:p w14:paraId="652BCAB9" w14:textId="77777777" w:rsidR="002F5B94" w:rsidRPr="00600AD7" w:rsidRDefault="002F5B94" w:rsidP="002F5B94">
      <w:pPr>
        <w:rPr>
          <w:rFonts w:ascii="Helvetica" w:hAnsi="Helvetica"/>
        </w:rPr>
      </w:pPr>
    </w:p>
    <w:p w14:paraId="5C0D0D8C" w14:textId="77777777" w:rsidR="002F5B94" w:rsidRPr="000D4595" w:rsidRDefault="002F5B94" w:rsidP="002F5B94">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7BCD94BD" w14:textId="77777777" w:rsidR="002F5B94" w:rsidRDefault="002F5B94" w:rsidP="002F5B94">
      <w:pPr>
        <w:rPr>
          <w:rFonts w:ascii="Helvetica" w:hAnsi="Helvetica"/>
        </w:rPr>
      </w:pPr>
    </w:p>
    <w:p w14:paraId="18D0118C" w14:textId="424E812B" w:rsidR="002F5B94" w:rsidRPr="00F8592F" w:rsidRDefault="0067233B" w:rsidP="002F5B94">
      <w:pPr>
        <w:rPr>
          <w:rFonts w:ascii="Helvetica" w:hAnsi="Helvetica"/>
          <w:b/>
        </w:rPr>
      </w:pPr>
      <w:r>
        <w:rPr>
          <w:rFonts w:ascii="Helvetica" w:hAnsi="Helvetica"/>
          <w:b/>
        </w:rPr>
        <w:t>4</w:t>
      </w:r>
      <w:r w:rsidR="002F5B94" w:rsidRPr="002822D8">
        <w:rPr>
          <w:rFonts w:ascii="Helvetica" w:hAnsi="Helvetica"/>
          <w:b/>
        </w:rPr>
        <w:t>.</w:t>
      </w:r>
      <w:r w:rsidR="002F5B94">
        <w:rPr>
          <w:rFonts w:ascii="Helvetica" w:hAnsi="Helvetica"/>
          <w:b/>
        </w:rPr>
        <w:t xml:space="preserve"> Read About the </w:t>
      </w:r>
      <w:r w:rsidR="00692D87">
        <w:rPr>
          <w:rFonts w:ascii="Helvetica" w:hAnsi="Helvetica"/>
          <w:b/>
        </w:rPr>
        <w:t>World</w:t>
      </w:r>
      <w:r w:rsidR="002F5B94">
        <w:rPr>
          <w:rFonts w:ascii="Helvetica" w:hAnsi="Helvetica"/>
          <w:b/>
        </w:rPr>
        <w:t xml:space="preserve"> </w:t>
      </w:r>
      <w:r w:rsidR="004669E3">
        <w:rPr>
          <w:rFonts w:ascii="Helvetica" w:hAnsi="Helvetica"/>
          <w:b/>
        </w:rPr>
        <w:t>Religions</w:t>
      </w:r>
      <w:r w:rsidR="00692D87">
        <w:rPr>
          <w:rFonts w:ascii="Helvetica" w:hAnsi="Helvetica"/>
          <w:b/>
        </w:rPr>
        <w:t xml:space="preserve">: </w:t>
      </w:r>
      <w:r w:rsidR="00692D87" w:rsidRPr="00692D87">
        <w:rPr>
          <w:rFonts w:ascii="Helvetica" w:hAnsi="Helvetica"/>
          <w:b/>
        </w:rPr>
        <w:t xml:space="preserve">Hinduism, Confucianism, Buddhism, </w:t>
      </w:r>
      <w:r w:rsidR="00DC0D2D">
        <w:rPr>
          <w:rFonts w:ascii="Helvetica" w:hAnsi="Helvetica"/>
          <w:b/>
        </w:rPr>
        <w:t xml:space="preserve">Judaism, Christianity, </w:t>
      </w:r>
      <w:r w:rsidR="00692D87" w:rsidRPr="00692D87">
        <w:rPr>
          <w:rFonts w:ascii="Helvetica" w:hAnsi="Helvetica"/>
          <w:b/>
        </w:rPr>
        <w:t>and Islam</w:t>
      </w:r>
    </w:p>
    <w:p w14:paraId="013DD725" w14:textId="0AF2C154" w:rsidR="002F5B94" w:rsidRPr="004941BE" w:rsidRDefault="002F5B94" w:rsidP="002F5B94">
      <w:pPr>
        <w:rPr>
          <w:rFonts w:ascii="Helvetica" w:hAnsi="Helvetica"/>
        </w:rPr>
      </w:pPr>
      <w:r>
        <w:rPr>
          <w:rFonts w:ascii="Helvetica" w:hAnsi="Helvetica"/>
          <w:bCs/>
        </w:rPr>
        <w:t xml:space="preserve">Put students in small groups and assign them one of the sources: </w:t>
      </w:r>
      <w:r w:rsidR="00510D21">
        <w:rPr>
          <w:rFonts w:ascii="Helvetica" w:hAnsi="Helvetica"/>
        </w:rPr>
        <w:t>Hinduism (</w:t>
      </w:r>
      <w:r w:rsidR="00DF4EF7">
        <w:rPr>
          <w:rFonts w:ascii="Helvetica" w:hAnsi="Helvetica"/>
        </w:rPr>
        <w:t>SOURCEBOOK</w:t>
      </w:r>
      <w:r w:rsidR="00510D21">
        <w:rPr>
          <w:rFonts w:ascii="Helvetica" w:hAnsi="Helvetica"/>
        </w:rPr>
        <w:t xml:space="preserve"> </w:t>
      </w:r>
      <w:r w:rsidR="00EF5FE4">
        <w:rPr>
          <w:rFonts w:ascii="Helvetica" w:hAnsi="Helvetica"/>
        </w:rPr>
        <w:t>4-22</w:t>
      </w:r>
      <w:r w:rsidR="00510D21">
        <w:rPr>
          <w:rFonts w:ascii="Helvetica" w:hAnsi="Helvetica"/>
        </w:rPr>
        <w:t>.A), Confucianism (</w:t>
      </w:r>
      <w:r w:rsidR="00DF4EF7">
        <w:rPr>
          <w:rFonts w:ascii="Helvetica" w:hAnsi="Helvetica"/>
        </w:rPr>
        <w:t>SOURCEBOOK</w:t>
      </w:r>
      <w:r w:rsidR="00510D21">
        <w:rPr>
          <w:rFonts w:ascii="Helvetica" w:hAnsi="Helvetica"/>
        </w:rPr>
        <w:t xml:space="preserve"> </w:t>
      </w:r>
      <w:r w:rsidR="00EF5FE4">
        <w:rPr>
          <w:rFonts w:ascii="Helvetica" w:hAnsi="Helvetica"/>
        </w:rPr>
        <w:t>4-22</w:t>
      </w:r>
      <w:r w:rsidR="00510D21">
        <w:rPr>
          <w:rFonts w:ascii="Helvetica" w:hAnsi="Helvetica"/>
        </w:rPr>
        <w:t>.B), Buddhism (</w:t>
      </w:r>
      <w:r w:rsidR="00DF4EF7">
        <w:rPr>
          <w:rFonts w:ascii="Helvetica" w:hAnsi="Helvetica"/>
        </w:rPr>
        <w:t>SOURCEBOOK</w:t>
      </w:r>
      <w:r w:rsidR="00510D21">
        <w:rPr>
          <w:rFonts w:ascii="Helvetica" w:hAnsi="Helvetica"/>
        </w:rPr>
        <w:t xml:space="preserve"> </w:t>
      </w:r>
      <w:r w:rsidR="00EF5FE4">
        <w:rPr>
          <w:rFonts w:ascii="Helvetica" w:hAnsi="Helvetica"/>
        </w:rPr>
        <w:t>4-22</w:t>
      </w:r>
      <w:r w:rsidR="00510D21">
        <w:rPr>
          <w:rFonts w:ascii="Helvetica" w:hAnsi="Helvetica"/>
        </w:rPr>
        <w:t>.C),</w:t>
      </w:r>
      <w:r w:rsidR="00472CBC">
        <w:rPr>
          <w:rFonts w:ascii="Helvetica" w:hAnsi="Helvetica"/>
        </w:rPr>
        <w:t xml:space="preserve"> Judaism (SOURCEBOOK 4-22.D), Christianity (SOURCEBOOK 4-22.E)</w:t>
      </w:r>
      <w:r w:rsidR="00510D21">
        <w:rPr>
          <w:rFonts w:ascii="Helvetica" w:hAnsi="Helvetica"/>
        </w:rPr>
        <w:t xml:space="preserve"> and Islam (</w:t>
      </w:r>
      <w:r w:rsidR="00DF4EF7">
        <w:rPr>
          <w:rFonts w:ascii="Helvetica" w:hAnsi="Helvetica"/>
        </w:rPr>
        <w:t>SOURCEBOOK</w:t>
      </w:r>
      <w:r w:rsidR="00510D21">
        <w:rPr>
          <w:rFonts w:ascii="Helvetica" w:hAnsi="Helvetica"/>
        </w:rPr>
        <w:t xml:space="preserve"> </w:t>
      </w:r>
      <w:r w:rsidR="00EF5FE4">
        <w:rPr>
          <w:rFonts w:ascii="Helvetica" w:hAnsi="Helvetica"/>
        </w:rPr>
        <w:t>4-22</w:t>
      </w:r>
      <w:r w:rsidR="00510D21">
        <w:rPr>
          <w:rFonts w:ascii="Helvetica" w:hAnsi="Helvetica"/>
        </w:rPr>
        <w:t>.</w:t>
      </w:r>
      <w:r w:rsidR="00472CBC">
        <w:rPr>
          <w:rFonts w:ascii="Helvetica" w:hAnsi="Helvetica"/>
        </w:rPr>
        <w:t>F</w:t>
      </w:r>
      <w:r w:rsidR="00510D21">
        <w:rPr>
          <w:rFonts w:ascii="Helvetica" w:hAnsi="Helvetica"/>
        </w:rPr>
        <w:t>)</w:t>
      </w:r>
      <w:r>
        <w:rPr>
          <w:rFonts w:ascii="Helvetica" w:hAnsi="Helvetica"/>
        </w:rPr>
        <w:t>. Have one student from each group read their source. As the student reads, tell the other group members to underline or highlight any important information.</w:t>
      </w:r>
    </w:p>
    <w:p w14:paraId="3C734B28" w14:textId="77777777" w:rsidR="002F5B94" w:rsidRDefault="002F5B94" w:rsidP="002F5B94">
      <w:pPr>
        <w:rPr>
          <w:rFonts w:ascii="Helvetica" w:hAnsi="Helvetica"/>
        </w:rPr>
      </w:pPr>
    </w:p>
    <w:p w14:paraId="2A9CDE67" w14:textId="33FF9022" w:rsidR="008A6E5C" w:rsidRPr="001744E8" w:rsidRDefault="002E22AE" w:rsidP="002F5B94">
      <w:pPr>
        <w:rPr>
          <w:rFonts w:ascii="Helvetica" w:hAnsi="Helvetica"/>
          <w:b/>
        </w:rPr>
      </w:pPr>
      <w:r>
        <w:rPr>
          <w:rFonts w:ascii="Helvetica" w:hAnsi="Helvetica"/>
          <w:b/>
        </w:rPr>
        <w:t>5</w:t>
      </w:r>
      <w:r w:rsidRPr="003A6769">
        <w:rPr>
          <w:rFonts w:ascii="Helvetica" w:hAnsi="Helvetica"/>
          <w:b/>
        </w:rPr>
        <w:t xml:space="preserve">. </w:t>
      </w:r>
      <w:r>
        <w:rPr>
          <w:rFonts w:ascii="Helvetica" w:hAnsi="Helvetica"/>
          <w:b/>
        </w:rPr>
        <w:t>Review Brainstorm from the Beginning of Class</w:t>
      </w:r>
    </w:p>
    <w:p w14:paraId="1A336411" w14:textId="08881296" w:rsidR="002E22AE" w:rsidRDefault="002E22AE" w:rsidP="002F5B94">
      <w:pPr>
        <w:rPr>
          <w:rFonts w:ascii="Helvetica" w:hAnsi="Helvetica"/>
        </w:rPr>
      </w:pPr>
      <w:r>
        <w:rPr>
          <w:rFonts w:ascii="Helvetica" w:hAnsi="Helvetica"/>
        </w:rPr>
        <w:t>After students have read and taken notes on their assigned religion, ask students to help you circle things that are correct about religion</w:t>
      </w:r>
      <w:r w:rsidR="00C900C0">
        <w:rPr>
          <w:rFonts w:ascii="Helvetica" w:hAnsi="Helvetica"/>
        </w:rPr>
        <w:t>s</w:t>
      </w:r>
      <w:r>
        <w:rPr>
          <w:rFonts w:ascii="Helvetica" w:hAnsi="Helvetica"/>
        </w:rPr>
        <w:t>, put a line through things that were incorrect, and put a question mark next to things that we are still unsure about. Tell students that you will look up information about those with question marks and share what you find next time. NOTE: You may also want to put this in a “parking lot” on the classroom board and have students look up the answer on a classroom computer at a later point.</w:t>
      </w:r>
    </w:p>
    <w:p w14:paraId="4092A303" w14:textId="77777777" w:rsidR="002E22AE" w:rsidRDefault="002E22AE" w:rsidP="002F5B94">
      <w:pPr>
        <w:rPr>
          <w:rFonts w:ascii="Helvetica" w:hAnsi="Helvetica"/>
        </w:rPr>
      </w:pPr>
    </w:p>
    <w:p w14:paraId="744CE675" w14:textId="306F3A0D" w:rsidR="00B17D5F" w:rsidRDefault="002E22AE" w:rsidP="00B17D5F">
      <w:pPr>
        <w:outlineLvl w:val="0"/>
        <w:rPr>
          <w:rFonts w:ascii="Helvetica" w:hAnsi="Helvetica"/>
          <w:b/>
        </w:rPr>
      </w:pPr>
      <w:r>
        <w:rPr>
          <w:rFonts w:ascii="Helvetica" w:hAnsi="Helvetica"/>
          <w:b/>
        </w:rPr>
        <w:t>C</w:t>
      </w:r>
      <w:r w:rsidR="00B17D5F" w:rsidRPr="000D4595">
        <w:rPr>
          <w:rFonts w:ascii="Helvetica" w:hAnsi="Helvetica"/>
          <w:b/>
        </w:rPr>
        <w:t xml:space="preserve">. </w:t>
      </w:r>
      <w:r w:rsidR="00B17D5F">
        <w:rPr>
          <w:rFonts w:ascii="Helvetica" w:hAnsi="Helvetica"/>
          <w:b/>
        </w:rPr>
        <w:t>CLOSING</w:t>
      </w:r>
      <w:r w:rsidR="00B17D5F" w:rsidRPr="000D4595">
        <w:rPr>
          <w:rFonts w:ascii="Helvetica" w:hAnsi="Helvetica"/>
          <w:b/>
        </w:rPr>
        <w:t xml:space="preserve"> (</w:t>
      </w:r>
      <w:r w:rsidR="00B17D5F">
        <w:rPr>
          <w:rFonts w:ascii="Helvetica" w:hAnsi="Helvetica"/>
          <w:b/>
        </w:rPr>
        <w:t>10</w:t>
      </w:r>
      <w:r w:rsidR="00B17D5F" w:rsidRPr="000D4595">
        <w:rPr>
          <w:rFonts w:ascii="Helvetica" w:hAnsi="Helvetica"/>
          <w:b/>
        </w:rPr>
        <w:t xml:space="preserve"> minutes)</w:t>
      </w:r>
    </w:p>
    <w:p w14:paraId="764834C3" w14:textId="77777777" w:rsidR="0067233B" w:rsidRDefault="0067233B" w:rsidP="002F5B94">
      <w:pPr>
        <w:rPr>
          <w:rFonts w:ascii="Helvetica" w:hAnsi="Helvetica"/>
        </w:rPr>
      </w:pPr>
    </w:p>
    <w:p w14:paraId="59966526" w14:textId="6E493E4B" w:rsidR="002E22AE" w:rsidRPr="001744E8" w:rsidRDefault="002E22AE" w:rsidP="002F5B94">
      <w:pPr>
        <w:rPr>
          <w:rFonts w:ascii="Helvetica" w:hAnsi="Helvetica"/>
          <w:b/>
        </w:rPr>
      </w:pPr>
      <w:r w:rsidRPr="002E22AE">
        <w:rPr>
          <w:rFonts w:ascii="Helvetica" w:hAnsi="Helvetica"/>
          <w:b/>
        </w:rPr>
        <w:t xml:space="preserve">6. </w:t>
      </w:r>
      <w:r w:rsidR="00FD31B6">
        <w:rPr>
          <w:rFonts w:ascii="Helvetica" w:hAnsi="Helvetica"/>
          <w:b/>
        </w:rPr>
        <w:t xml:space="preserve">Introduce and </w:t>
      </w:r>
      <w:r w:rsidRPr="002E22AE">
        <w:rPr>
          <w:rFonts w:ascii="Helvetica" w:hAnsi="Helvetica"/>
          <w:b/>
        </w:rPr>
        <w:t>Plan Newspapers</w:t>
      </w:r>
    </w:p>
    <w:p w14:paraId="18837A7D" w14:textId="441D51F0" w:rsidR="002E22AE" w:rsidRDefault="002E22AE" w:rsidP="002F5B94">
      <w:pPr>
        <w:rPr>
          <w:rFonts w:ascii="Helvetica" w:hAnsi="Helvetica"/>
        </w:rPr>
      </w:pPr>
      <w:r>
        <w:rPr>
          <w:rFonts w:ascii="Helvetica" w:hAnsi="Helvetica"/>
        </w:rPr>
        <w:t xml:space="preserve">When all groups are finished reading, explain that they will now design a newspaper about </w:t>
      </w:r>
      <w:r w:rsidR="009F4AB6">
        <w:rPr>
          <w:rFonts w:ascii="Helvetica" w:hAnsi="Helvetica"/>
        </w:rPr>
        <w:t>their religion. Ask students if they know what a newspaper is. If they have heard of a newspaper, as</w:t>
      </w:r>
      <w:r w:rsidR="00277BE7">
        <w:rPr>
          <w:rFonts w:ascii="Helvetica" w:hAnsi="Helvetica"/>
        </w:rPr>
        <w:t>k</w:t>
      </w:r>
      <w:r w:rsidR="009F4AB6">
        <w:rPr>
          <w:rFonts w:ascii="Helvetica" w:hAnsi="Helvetica"/>
        </w:rPr>
        <w:t xml:space="preserve"> them to describe what a newspaper includes. Anticipated student responses may include:</w:t>
      </w:r>
      <w:r w:rsidR="00CF52D6">
        <w:rPr>
          <w:rFonts w:ascii="Helvetica" w:hAnsi="Helvetica"/>
        </w:rPr>
        <w:t xml:space="preserve"> it includes stories about events that happ</w:t>
      </w:r>
      <w:r w:rsidR="00277BE7">
        <w:rPr>
          <w:rFonts w:ascii="Helvetica" w:hAnsi="Helvetica"/>
        </w:rPr>
        <w:t>ened recently, it has the sport</w:t>
      </w:r>
      <w:r w:rsidR="00CF52D6">
        <w:rPr>
          <w:rFonts w:ascii="Helvetica" w:hAnsi="Helvetica"/>
        </w:rPr>
        <w:t xml:space="preserve"> scores, it includes pictures, it is sometimes printed</w:t>
      </w:r>
      <w:r w:rsidR="00D577F3">
        <w:rPr>
          <w:rFonts w:ascii="Helvetica" w:hAnsi="Helvetica"/>
        </w:rPr>
        <w:t>, on a phone/tablet,</w:t>
      </w:r>
      <w:r w:rsidR="00CF52D6">
        <w:rPr>
          <w:rFonts w:ascii="Helvetica" w:hAnsi="Helvetica"/>
        </w:rPr>
        <w:t xml:space="preserve"> or </w:t>
      </w:r>
      <w:r w:rsidR="00D577F3">
        <w:rPr>
          <w:rFonts w:ascii="Helvetica" w:hAnsi="Helvetica"/>
        </w:rPr>
        <w:t>a</w:t>
      </w:r>
      <w:r w:rsidR="00CF52D6">
        <w:rPr>
          <w:rFonts w:ascii="Helvetica" w:hAnsi="Helvetica"/>
        </w:rPr>
        <w:t xml:space="preserve"> computer.</w:t>
      </w:r>
      <w:r w:rsidR="00C930CD">
        <w:rPr>
          <w:rFonts w:ascii="Helvetica" w:hAnsi="Helvetica"/>
        </w:rPr>
        <w:t xml:space="preserve"> Handout one newspaper to each group. Have students look at the cover page and turn the pages.</w:t>
      </w:r>
      <w:r w:rsidR="00B6546C">
        <w:rPr>
          <w:rFonts w:ascii="Helvetica" w:hAnsi="Helvetica"/>
        </w:rPr>
        <w:t xml:space="preserve"> Explain that newspapers include articles which are stories that report what happened and pictures</w:t>
      </w:r>
      <w:r w:rsidR="00943E1F">
        <w:rPr>
          <w:rFonts w:ascii="Helvetica" w:hAnsi="Helvetica"/>
        </w:rPr>
        <w:t xml:space="preserve"> of the event</w:t>
      </w:r>
      <w:r w:rsidR="00B6546C">
        <w:rPr>
          <w:rFonts w:ascii="Helvetica" w:hAnsi="Helvetica"/>
        </w:rPr>
        <w:t>. Each article has a title and includes the name of the person who wrote it and the location or place where they are.</w:t>
      </w:r>
      <w:r w:rsidR="00C930CD">
        <w:rPr>
          <w:rFonts w:ascii="Helvetica" w:hAnsi="Helvetica"/>
        </w:rPr>
        <w:t xml:space="preserve"> Next, give students white paper. Ask them to begin planning their pictures and stories. </w:t>
      </w:r>
      <w:r w:rsidR="00E751A6">
        <w:rPr>
          <w:rFonts w:ascii="Helvetica" w:hAnsi="Helvetica"/>
        </w:rPr>
        <w:t xml:space="preserve">Have students use the Religion Newspaper Checklist (ASSESSMENT </w:t>
      </w:r>
      <w:r w:rsidR="00EF5FE4">
        <w:rPr>
          <w:rFonts w:ascii="Helvetica" w:hAnsi="Helvetica"/>
        </w:rPr>
        <w:t>4-22</w:t>
      </w:r>
      <w:r w:rsidR="00E751A6">
        <w:rPr>
          <w:rFonts w:ascii="Helvetica" w:hAnsi="Helvetica"/>
        </w:rPr>
        <w:t>.</w:t>
      </w:r>
      <w:r w:rsidR="00C900C0">
        <w:rPr>
          <w:rFonts w:ascii="Helvetica" w:hAnsi="Helvetica"/>
        </w:rPr>
        <w:t>G</w:t>
      </w:r>
      <w:r w:rsidR="00E751A6">
        <w:rPr>
          <w:rFonts w:ascii="Helvetica" w:hAnsi="Helvetica"/>
        </w:rPr>
        <w:t xml:space="preserve">) to make sure they do not miss anything. Circulate the room, helping the students </w:t>
      </w:r>
      <w:r w:rsidR="00D12302">
        <w:rPr>
          <w:rFonts w:ascii="Helvetica" w:hAnsi="Helvetica"/>
        </w:rPr>
        <w:t>who may need help. Collect student</w:t>
      </w:r>
      <w:r w:rsidR="00E751A6">
        <w:rPr>
          <w:rFonts w:ascii="Helvetica" w:hAnsi="Helvetica"/>
        </w:rPr>
        <w:t xml:space="preserve"> work in folders at the end of the lesson.</w:t>
      </w:r>
    </w:p>
    <w:p w14:paraId="0DAC4A0C" w14:textId="77777777" w:rsidR="00E751A6" w:rsidRDefault="00E751A6" w:rsidP="002F5B94">
      <w:pPr>
        <w:rPr>
          <w:rFonts w:ascii="Helvetica" w:hAnsi="Helvetica"/>
        </w:rPr>
      </w:pPr>
    </w:p>
    <w:p w14:paraId="1E59FE2E" w14:textId="77777777" w:rsidR="00F274DA" w:rsidRDefault="00F274DA" w:rsidP="002F5B94">
      <w:pPr>
        <w:rPr>
          <w:rFonts w:ascii="Helvetica" w:hAnsi="Helvetica"/>
        </w:rPr>
      </w:pPr>
    </w:p>
    <w:p w14:paraId="7D78F2DD" w14:textId="77777777" w:rsidR="00F274DA" w:rsidRDefault="00F274DA" w:rsidP="002F5B94">
      <w:pPr>
        <w:rPr>
          <w:rFonts w:ascii="Helvetica" w:hAnsi="Helvetica"/>
        </w:rPr>
      </w:pPr>
    </w:p>
    <w:p w14:paraId="3E382966" w14:textId="6FAF0D06" w:rsidR="0067233B" w:rsidRPr="004A0C72" w:rsidRDefault="0067233B" w:rsidP="0067233B">
      <w:pPr>
        <w:shd w:val="clear" w:color="auto" w:fill="D9D9D9" w:themeFill="background1" w:themeFillShade="D9"/>
        <w:rPr>
          <w:rFonts w:ascii="Helvetica" w:hAnsi="Helvetica"/>
          <w:b/>
        </w:rPr>
      </w:pPr>
      <w:r>
        <w:rPr>
          <w:rFonts w:ascii="Helvetica" w:hAnsi="Helvetica"/>
          <w:b/>
        </w:rPr>
        <w:t>DAY 2</w:t>
      </w:r>
    </w:p>
    <w:p w14:paraId="21791C1C" w14:textId="77777777" w:rsidR="0067233B" w:rsidRDefault="0067233B" w:rsidP="002F5B94">
      <w:pPr>
        <w:rPr>
          <w:rFonts w:ascii="Helvetica" w:hAnsi="Helvetica"/>
        </w:rPr>
      </w:pPr>
    </w:p>
    <w:p w14:paraId="2BC8A68E" w14:textId="1212E7AA" w:rsidR="00A041C4" w:rsidRDefault="00A041C4" w:rsidP="00A041C4">
      <w:pPr>
        <w:rPr>
          <w:rFonts w:ascii="Helvetica" w:hAnsi="Helvetica"/>
          <w:b/>
        </w:rPr>
      </w:pPr>
      <w:r w:rsidRPr="008F2E56">
        <w:rPr>
          <w:rFonts w:ascii="Helvetica" w:hAnsi="Helvetica"/>
          <w:b/>
        </w:rPr>
        <w:t>A. OPENER (</w:t>
      </w:r>
      <w:r w:rsidR="00B6546C">
        <w:rPr>
          <w:rFonts w:ascii="Helvetica" w:hAnsi="Helvetica"/>
          <w:b/>
        </w:rPr>
        <w:t>5</w:t>
      </w:r>
      <w:r w:rsidRPr="008F2E56">
        <w:rPr>
          <w:rFonts w:ascii="Helvetica" w:hAnsi="Helvetica"/>
          <w:b/>
        </w:rPr>
        <w:t xml:space="preserve"> minutes)</w:t>
      </w:r>
    </w:p>
    <w:p w14:paraId="2A8AD98C" w14:textId="77777777" w:rsidR="00A041C4" w:rsidRDefault="00A041C4" w:rsidP="002F5B94">
      <w:pPr>
        <w:rPr>
          <w:rFonts w:ascii="Helvetica" w:hAnsi="Helvetica"/>
        </w:rPr>
      </w:pPr>
    </w:p>
    <w:p w14:paraId="3F69FB5D" w14:textId="716C4F57" w:rsidR="00E751A6" w:rsidRPr="00CF66BF" w:rsidRDefault="00E751A6" w:rsidP="002F5B94">
      <w:pPr>
        <w:rPr>
          <w:rFonts w:ascii="Helvetica" w:hAnsi="Helvetica"/>
          <w:b/>
        </w:rPr>
      </w:pPr>
      <w:r w:rsidRPr="00E751A6">
        <w:rPr>
          <w:rFonts w:ascii="Helvetica" w:hAnsi="Helvetica"/>
          <w:b/>
        </w:rPr>
        <w:t>7. Review Plan from Last Class</w:t>
      </w:r>
    </w:p>
    <w:p w14:paraId="5741C13B" w14:textId="109EE5A7" w:rsidR="00E751A6" w:rsidRDefault="00E751A6" w:rsidP="002F5B94">
      <w:pPr>
        <w:rPr>
          <w:rFonts w:ascii="Helvetica" w:hAnsi="Helvetica"/>
        </w:rPr>
      </w:pPr>
      <w:r>
        <w:rPr>
          <w:rFonts w:ascii="Helvetica" w:hAnsi="Helvetica"/>
        </w:rPr>
        <w:t>Distribute work folders to groups. Have students review their plans from the previous class.</w:t>
      </w:r>
    </w:p>
    <w:p w14:paraId="3ADCFCC1" w14:textId="77777777" w:rsidR="00E751A6" w:rsidRDefault="00E751A6" w:rsidP="002F5B94">
      <w:pPr>
        <w:rPr>
          <w:rFonts w:ascii="Helvetica" w:hAnsi="Helvetica"/>
        </w:rPr>
      </w:pPr>
    </w:p>
    <w:p w14:paraId="5FDCF6F9" w14:textId="206C2E53" w:rsidR="00E751A6" w:rsidRPr="00E751A6" w:rsidRDefault="00E751A6" w:rsidP="00E751A6">
      <w:pPr>
        <w:outlineLvl w:val="0"/>
        <w:rPr>
          <w:rFonts w:ascii="Helvetica" w:hAnsi="Helvetica"/>
          <w:b/>
        </w:rPr>
      </w:pPr>
      <w:r>
        <w:rPr>
          <w:rFonts w:ascii="Helvetica" w:hAnsi="Helvetica"/>
          <w:b/>
        </w:rPr>
        <w:t xml:space="preserve">B. DEVELOPMENT </w:t>
      </w:r>
      <w:r w:rsidRPr="000D4595">
        <w:rPr>
          <w:rFonts w:ascii="Helvetica" w:hAnsi="Helvetica"/>
          <w:b/>
        </w:rPr>
        <w:t>(</w:t>
      </w:r>
      <w:r w:rsidR="00B6546C">
        <w:rPr>
          <w:rFonts w:ascii="Helvetica" w:hAnsi="Helvetica"/>
          <w:b/>
        </w:rPr>
        <w:t>3</w:t>
      </w:r>
      <w:r>
        <w:rPr>
          <w:rFonts w:ascii="Helvetica" w:hAnsi="Helvetica"/>
          <w:b/>
        </w:rPr>
        <w:t>0</w:t>
      </w:r>
      <w:r w:rsidRPr="000D4595">
        <w:rPr>
          <w:rFonts w:ascii="Helvetica" w:hAnsi="Helvetica"/>
          <w:b/>
        </w:rPr>
        <w:t xml:space="preserve"> minutes)</w:t>
      </w:r>
    </w:p>
    <w:p w14:paraId="3AFBA6A5" w14:textId="77777777" w:rsidR="00E751A6" w:rsidRDefault="00E751A6" w:rsidP="002F5B94">
      <w:pPr>
        <w:rPr>
          <w:rFonts w:ascii="Helvetica" w:hAnsi="Helvetica"/>
        </w:rPr>
      </w:pPr>
    </w:p>
    <w:p w14:paraId="2E171786" w14:textId="0A492352" w:rsidR="002F5B94" w:rsidRPr="00536DF9" w:rsidRDefault="00B6546C" w:rsidP="002F5B94">
      <w:pPr>
        <w:rPr>
          <w:rFonts w:ascii="Helvetica" w:hAnsi="Helvetica"/>
          <w:b/>
        </w:rPr>
      </w:pPr>
      <w:r>
        <w:rPr>
          <w:rFonts w:ascii="Helvetica" w:hAnsi="Helvetica"/>
          <w:b/>
        </w:rPr>
        <w:t>8</w:t>
      </w:r>
      <w:r w:rsidR="002F5B94">
        <w:rPr>
          <w:rFonts w:ascii="Helvetica" w:hAnsi="Helvetica"/>
          <w:b/>
        </w:rPr>
        <w:t xml:space="preserve">. </w:t>
      </w:r>
      <w:r w:rsidR="00FE3665">
        <w:rPr>
          <w:rFonts w:ascii="Helvetica" w:hAnsi="Helvetica"/>
          <w:b/>
        </w:rPr>
        <w:t xml:space="preserve">Create Newspaper on </w:t>
      </w:r>
      <w:r w:rsidR="0095550C">
        <w:rPr>
          <w:rFonts w:ascii="Helvetica" w:hAnsi="Helvetica"/>
          <w:b/>
        </w:rPr>
        <w:t xml:space="preserve">World </w:t>
      </w:r>
      <w:r w:rsidR="00FE3665">
        <w:rPr>
          <w:rFonts w:ascii="Helvetica" w:hAnsi="Helvetica"/>
          <w:b/>
        </w:rPr>
        <w:t>Religion</w:t>
      </w:r>
      <w:r w:rsidR="003403BC">
        <w:rPr>
          <w:rFonts w:ascii="Helvetica" w:hAnsi="Helvetica"/>
          <w:b/>
        </w:rPr>
        <w:t>s</w:t>
      </w:r>
    </w:p>
    <w:p w14:paraId="0B62588F" w14:textId="1FE4A90A" w:rsidR="00E751A6" w:rsidRDefault="00E751A6" w:rsidP="00E751A6">
      <w:pPr>
        <w:rPr>
          <w:rFonts w:ascii="Helvetica" w:hAnsi="Helvetica"/>
        </w:rPr>
      </w:pPr>
      <w:r>
        <w:rPr>
          <w:rFonts w:ascii="Helvetica" w:hAnsi="Helvetica"/>
        </w:rPr>
        <w:t xml:space="preserve">In their groups, students should take their plans from last class and create their newspaper. As they work, have students use the Religion Newspaper Checklist (ASSESSMENT </w:t>
      </w:r>
      <w:r w:rsidR="00EF5FE4">
        <w:rPr>
          <w:rFonts w:ascii="Helvetica" w:hAnsi="Helvetica"/>
        </w:rPr>
        <w:t>4-22</w:t>
      </w:r>
      <w:r>
        <w:rPr>
          <w:rFonts w:ascii="Helvetica" w:hAnsi="Helvetica"/>
        </w:rPr>
        <w:t>.</w:t>
      </w:r>
      <w:r w:rsidR="00F362E5">
        <w:rPr>
          <w:rFonts w:ascii="Helvetica" w:hAnsi="Helvetica"/>
        </w:rPr>
        <w:t>G</w:t>
      </w:r>
      <w:r>
        <w:rPr>
          <w:rFonts w:ascii="Helvetica" w:hAnsi="Helvetica"/>
        </w:rPr>
        <w:t>) to make sure they do not miss anything. If they have time, have students practice reading their newspapers. Circulate the room, helping the students who may need help.</w:t>
      </w:r>
    </w:p>
    <w:p w14:paraId="0C358651" w14:textId="77777777" w:rsidR="0067233B" w:rsidRDefault="0067233B" w:rsidP="0067233B">
      <w:pPr>
        <w:rPr>
          <w:rFonts w:ascii="Helvetica" w:hAnsi="Helvetica"/>
        </w:rPr>
      </w:pPr>
    </w:p>
    <w:p w14:paraId="7C6E90A9" w14:textId="2C5CEAB7" w:rsidR="0067233B" w:rsidRPr="000D4595" w:rsidRDefault="00B6546C" w:rsidP="0067233B">
      <w:pPr>
        <w:outlineLvl w:val="0"/>
        <w:rPr>
          <w:rFonts w:ascii="Helvetica" w:hAnsi="Helvetica"/>
          <w:b/>
        </w:rPr>
      </w:pPr>
      <w:r>
        <w:rPr>
          <w:rFonts w:ascii="Helvetica" w:hAnsi="Helvetica"/>
          <w:b/>
        </w:rPr>
        <w:t>C. CLOSING</w:t>
      </w:r>
      <w:r w:rsidR="0067233B">
        <w:rPr>
          <w:rFonts w:ascii="Helvetica" w:hAnsi="Helvetica"/>
          <w:b/>
        </w:rPr>
        <w:t xml:space="preserve"> </w:t>
      </w:r>
      <w:r w:rsidR="0067233B" w:rsidRPr="000D4595">
        <w:rPr>
          <w:rFonts w:ascii="Helvetica" w:hAnsi="Helvetica"/>
          <w:b/>
        </w:rPr>
        <w:t>(</w:t>
      </w:r>
      <w:r>
        <w:rPr>
          <w:rFonts w:ascii="Helvetica" w:hAnsi="Helvetica"/>
          <w:b/>
        </w:rPr>
        <w:t>1</w:t>
      </w:r>
      <w:r w:rsidR="0067233B">
        <w:rPr>
          <w:rFonts w:ascii="Helvetica" w:hAnsi="Helvetica"/>
          <w:b/>
        </w:rPr>
        <w:t>0</w:t>
      </w:r>
      <w:r w:rsidR="0067233B" w:rsidRPr="000D4595">
        <w:rPr>
          <w:rFonts w:ascii="Helvetica" w:hAnsi="Helvetica"/>
          <w:b/>
        </w:rPr>
        <w:t xml:space="preserve"> minutes)</w:t>
      </w:r>
    </w:p>
    <w:p w14:paraId="38B0AF49" w14:textId="77777777" w:rsidR="0067233B" w:rsidRDefault="0067233B" w:rsidP="0067233B">
      <w:pPr>
        <w:rPr>
          <w:rFonts w:ascii="Helvetica" w:hAnsi="Helvetica"/>
        </w:rPr>
      </w:pPr>
    </w:p>
    <w:p w14:paraId="6D416227" w14:textId="0DF5B44E" w:rsidR="0067233B" w:rsidRPr="006811F7" w:rsidRDefault="00AD1A5B" w:rsidP="0067233B">
      <w:pPr>
        <w:rPr>
          <w:rFonts w:ascii="Helvetica" w:hAnsi="Helvetica"/>
          <w:b/>
        </w:rPr>
      </w:pPr>
      <w:r>
        <w:rPr>
          <w:rFonts w:ascii="Helvetica" w:hAnsi="Helvetica"/>
          <w:b/>
        </w:rPr>
        <w:t>9</w:t>
      </w:r>
      <w:r w:rsidR="0067233B" w:rsidRPr="009B0FF6">
        <w:rPr>
          <w:rFonts w:ascii="Helvetica" w:hAnsi="Helvetica"/>
          <w:b/>
        </w:rPr>
        <w:t xml:space="preserve">. </w:t>
      </w:r>
      <w:r w:rsidR="0067233B" w:rsidRPr="006811F7">
        <w:rPr>
          <w:rFonts w:ascii="Helvetica" w:hAnsi="Helvetica"/>
          <w:b/>
        </w:rPr>
        <w:t xml:space="preserve">Share </w:t>
      </w:r>
      <w:r w:rsidR="00B6546C">
        <w:rPr>
          <w:rFonts w:ascii="Helvetica" w:hAnsi="Helvetica"/>
          <w:b/>
        </w:rPr>
        <w:t>Newspapers</w:t>
      </w:r>
    </w:p>
    <w:p w14:paraId="005F5BD2" w14:textId="115C0983" w:rsidR="0067233B" w:rsidRDefault="0067233B" w:rsidP="0067233B">
      <w:pPr>
        <w:rPr>
          <w:rFonts w:ascii="Helvetica" w:hAnsi="Helvetica"/>
        </w:rPr>
      </w:pPr>
      <w:r>
        <w:rPr>
          <w:rFonts w:ascii="Helvetica" w:hAnsi="Helvetica"/>
        </w:rPr>
        <w:t xml:space="preserve">Have students share their </w:t>
      </w:r>
      <w:r w:rsidR="00B6546C">
        <w:rPr>
          <w:rFonts w:ascii="Helvetica" w:hAnsi="Helvetica"/>
        </w:rPr>
        <w:t>newspapers</w:t>
      </w:r>
      <w:r>
        <w:rPr>
          <w:rFonts w:ascii="Helvetica" w:hAnsi="Helvetica"/>
        </w:rPr>
        <w:t xml:space="preserve"> with the class. They should be allowed to read </w:t>
      </w:r>
      <w:r w:rsidR="00F274DA">
        <w:rPr>
          <w:rFonts w:ascii="Helvetica" w:hAnsi="Helvetica"/>
        </w:rPr>
        <w:t>from</w:t>
      </w:r>
      <w:r>
        <w:rPr>
          <w:rFonts w:ascii="Helvetica" w:hAnsi="Helvetica"/>
        </w:rPr>
        <w:t xml:space="preserve"> their </w:t>
      </w:r>
      <w:r w:rsidR="00B6546C">
        <w:rPr>
          <w:rFonts w:ascii="Helvetica" w:hAnsi="Helvetica"/>
        </w:rPr>
        <w:t>newspapers</w:t>
      </w:r>
      <w:r>
        <w:rPr>
          <w:rFonts w:ascii="Helvetica" w:hAnsi="Helvetica"/>
        </w:rPr>
        <w:t xml:space="preserve"> (no need to memorize, unless they want to). </w:t>
      </w:r>
    </w:p>
    <w:p w14:paraId="642B2279" w14:textId="77777777" w:rsidR="002F5B94" w:rsidRPr="00600AD7" w:rsidRDefault="002F5B94" w:rsidP="002F5B94">
      <w:pPr>
        <w:rPr>
          <w:rFonts w:ascii="Helvetica" w:hAnsi="Helvetica"/>
          <w:b/>
        </w:rPr>
      </w:pPr>
    </w:p>
    <w:p w14:paraId="65D65711" w14:textId="77777777" w:rsidR="002F5B94" w:rsidRPr="00600AD7" w:rsidRDefault="002F5B94" w:rsidP="002F5B94">
      <w:pPr>
        <w:shd w:val="clear" w:color="auto" w:fill="FBE4D5" w:themeFill="accent2" w:themeFillTint="33"/>
        <w:rPr>
          <w:rFonts w:ascii="Helvetica" w:hAnsi="Helvetica"/>
          <w:b/>
        </w:rPr>
      </w:pPr>
      <w:r>
        <w:rPr>
          <w:rFonts w:ascii="Helvetica" w:hAnsi="Helvetica"/>
          <w:b/>
        </w:rPr>
        <w:t>EVALUATION</w:t>
      </w:r>
    </w:p>
    <w:p w14:paraId="6AD72295" w14:textId="77777777" w:rsidR="002F5B94" w:rsidRDefault="002F5B94" w:rsidP="002F5B94">
      <w:pPr>
        <w:rPr>
          <w:rFonts w:ascii="Helvetica" w:hAnsi="Helvetica"/>
        </w:rPr>
      </w:pPr>
    </w:p>
    <w:p w14:paraId="5A568E30" w14:textId="76426AE3" w:rsidR="002F5B94" w:rsidRDefault="002F5B94" w:rsidP="002F5B94">
      <w:pPr>
        <w:rPr>
          <w:rFonts w:ascii="Helvetica" w:hAnsi="Helvetica"/>
        </w:rPr>
      </w:pPr>
      <w:r>
        <w:rPr>
          <w:rFonts w:ascii="Helvetica" w:hAnsi="Helvetica"/>
        </w:rPr>
        <w:t xml:space="preserve">ASSESSMENT </w:t>
      </w:r>
      <w:r w:rsidR="00EF5FE4">
        <w:rPr>
          <w:rFonts w:ascii="Helvetica" w:hAnsi="Helvetica"/>
        </w:rPr>
        <w:t>4-22</w:t>
      </w:r>
      <w:r>
        <w:rPr>
          <w:rFonts w:ascii="Helvetica" w:hAnsi="Helvetica"/>
        </w:rPr>
        <w:t>.</w:t>
      </w:r>
      <w:r w:rsidR="000B2764">
        <w:rPr>
          <w:rFonts w:ascii="Helvetica" w:hAnsi="Helvetica"/>
        </w:rPr>
        <w:t>G</w:t>
      </w:r>
    </w:p>
    <w:p w14:paraId="31E45975" w14:textId="77777777" w:rsidR="00B6546C" w:rsidRDefault="00B6546C" w:rsidP="002F5B94">
      <w:pPr>
        <w:rPr>
          <w:rFonts w:ascii="Helvetica" w:hAnsi="Helvetica"/>
        </w:rPr>
      </w:pPr>
    </w:p>
    <w:p w14:paraId="0F8944AB" w14:textId="77777777" w:rsidR="009B2C94" w:rsidRPr="00DD7713" w:rsidRDefault="009B2C94" w:rsidP="009B2C94">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201C2040" w14:textId="77777777" w:rsidR="009B2C94" w:rsidRDefault="009B2C94" w:rsidP="009B2C94">
      <w:pPr>
        <w:rPr>
          <w:rFonts w:ascii="Helvetica" w:hAnsi="Helvetica"/>
        </w:rPr>
      </w:pPr>
    </w:p>
    <w:p w14:paraId="720DFFB4" w14:textId="77777777" w:rsidR="009B2C94" w:rsidRDefault="009B2C94" w:rsidP="009B2C94">
      <w:pPr>
        <w:rPr>
          <w:rFonts w:ascii="Helvetica" w:hAnsi="Helvetica"/>
        </w:rPr>
      </w:pPr>
      <w:r>
        <w:rPr>
          <w:rFonts w:ascii="Helvetica" w:hAnsi="Helvetica"/>
        </w:rPr>
        <w:t>A generic writing rubric for evaluating exit tickets is located at the end of this Instructor Manual-before “Additional Resources.”</w:t>
      </w:r>
    </w:p>
    <w:p w14:paraId="597F9BCF" w14:textId="77777777" w:rsidR="009B2C94" w:rsidRDefault="009B2C94" w:rsidP="002F5B94">
      <w:pPr>
        <w:rPr>
          <w:rFonts w:ascii="Helvetica" w:hAnsi="Helvetica"/>
        </w:rPr>
      </w:pPr>
    </w:p>
    <w:p w14:paraId="31097B43" w14:textId="77777777" w:rsidR="002F5B94" w:rsidRDefault="002F5B94" w:rsidP="002F5B94">
      <w:pPr>
        <w:rPr>
          <w:rFonts w:ascii="Helvetica" w:hAnsi="Helvetica"/>
        </w:rPr>
      </w:pPr>
      <w:r>
        <w:rPr>
          <w:rFonts w:ascii="Helvetica" w:hAnsi="Helvetica"/>
        </w:rPr>
        <w:t>What to look for?</w:t>
      </w:r>
    </w:p>
    <w:p w14:paraId="53CA780E" w14:textId="77777777" w:rsidR="002F5B94" w:rsidRDefault="002F5B94" w:rsidP="002F5B94">
      <w:pPr>
        <w:rPr>
          <w:rFonts w:ascii="Helvetica" w:hAnsi="Helvetica"/>
        </w:rPr>
      </w:pPr>
    </w:p>
    <w:p w14:paraId="4D5BA001" w14:textId="0B0EFB14" w:rsidR="00FA60C5" w:rsidRDefault="00FA60C5" w:rsidP="00FA60C5">
      <w:pPr>
        <w:rPr>
          <w:rFonts w:ascii="Helvetica" w:hAnsi="Helvetica"/>
        </w:rPr>
      </w:pPr>
      <w:r>
        <w:rPr>
          <w:rFonts w:ascii="Helvetica" w:hAnsi="Helvetica"/>
        </w:rPr>
        <w:t>The students should create newspapers. All newspapers should cite at least 3 pieces of evidence from the sources.</w:t>
      </w:r>
    </w:p>
    <w:p w14:paraId="2359F6BE" w14:textId="77777777" w:rsidR="00FA60C5" w:rsidRDefault="00FA60C5" w:rsidP="002F5B94">
      <w:pPr>
        <w:rPr>
          <w:rFonts w:ascii="Helvetica" w:hAnsi="Helvetica"/>
        </w:rPr>
      </w:pPr>
    </w:p>
    <w:p w14:paraId="196C8C34" w14:textId="073A6C3D" w:rsidR="002F5B94" w:rsidRDefault="002F5B94" w:rsidP="002F5B94">
      <w:pPr>
        <w:rPr>
          <w:rFonts w:ascii="Helvetica" w:hAnsi="Helvetica"/>
        </w:rPr>
      </w:pPr>
      <w:r>
        <w:rPr>
          <w:rFonts w:ascii="Helvetica" w:hAnsi="Helvetica"/>
        </w:rPr>
        <w:t xml:space="preserve">Some information that students may include in their </w:t>
      </w:r>
      <w:r w:rsidR="00B6546C">
        <w:rPr>
          <w:rFonts w:ascii="Helvetica" w:hAnsi="Helvetica"/>
        </w:rPr>
        <w:t>newspaper articles and pictures</w:t>
      </w:r>
      <w:r w:rsidR="00F467AC">
        <w:rPr>
          <w:rFonts w:ascii="Helvetica" w:hAnsi="Helvetica"/>
        </w:rPr>
        <w:t xml:space="preserve"> (all newspapers should have two articles and three pictures)</w:t>
      </w:r>
      <w:r>
        <w:rPr>
          <w:rFonts w:ascii="Helvetica" w:hAnsi="Helvetica"/>
        </w:rPr>
        <w:t>:</w:t>
      </w:r>
    </w:p>
    <w:p w14:paraId="744B5591" w14:textId="77777777" w:rsidR="002F5B94" w:rsidRDefault="002F5B94" w:rsidP="002F5B94">
      <w:pPr>
        <w:rPr>
          <w:rFonts w:ascii="Helvetica" w:hAnsi="Helvetica"/>
        </w:rPr>
      </w:pPr>
    </w:p>
    <w:p w14:paraId="091EA21A" w14:textId="551F96A5" w:rsidR="002F5B94" w:rsidRDefault="00B6546C" w:rsidP="002F5B94">
      <w:pPr>
        <w:rPr>
          <w:rFonts w:ascii="Helvetica" w:hAnsi="Helvetica"/>
        </w:rPr>
      </w:pPr>
      <w:r>
        <w:rPr>
          <w:rFonts w:ascii="Helvetica" w:hAnsi="Helvetica"/>
        </w:rPr>
        <w:t>Newspapers on Hinduism may include</w:t>
      </w:r>
      <w:r w:rsidR="002F5B94">
        <w:rPr>
          <w:rFonts w:ascii="Helvetica" w:hAnsi="Helvetica"/>
        </w:rPr>
        <w:t>:</w:t>
      </w:r>
    </w:p>
    <w:p w14:paraId="146D4C2A" w14:textId="48E482C1" w:rsidR="002F5B94" w:rsidRDefault="00744A05" w:rsidP="0079042A">
      <w:pPr>
        <w:pStyle w:val="ListParagraph"/>
        <w:numPr>
          <w:ilvl w:val="0"/>
          <w:numId w:val="24"/>
        </w:numPr>
        <w:rPr>
          <w:rFonts w:ascii="Helvetica" w:hAnsi="Helvetica"/>
        </w:rPr>
      </w:pPr>
      <w:r>
        <w:rPr>
          <w:rFonts w:ascii="Helvetica" w:hAnsi="Helvetica"/>
        </w:rPr>
        <w:t xml:space="preserve">The supreme God is </w:t>
      </w:r>
      <w:r w:rsidRPr="00744A05">
        <w:rPr>
          <w:rFonts w:ascii="Helvetica" w:hAnsi="Helvetica"/>
        </w:rPr>
        <w:t>Brahman</w:t>
      </w:r>
      <w:r>
        <w:rPr>
          <w:rFonts w:ascii="Helvetica" w:hAnsi="Helvetica"/>
        </w:rPr>
        <w:t xml:space="preserve"> and Hindus believe in many gods</w:t>
      </w:r>
    </w:p>
    <w:p w14:paraId="701EE590" w14:textId="6C59B793" w:rsidR="00744A05" w:rsidRDefault="00744A05" w:rsidP="0079042A">
      <w:pPr>
        <w:pStyle w:val="ListParagraph"/>
        <w:numPr>
          <w:ilvl w:val="0"/>
          <w:numId w:val="24"/>
        </w:numPr>
        <w:rPr>
          <w:rFonts w:ascii="Helvetica" w:hAnsi="Helvetica"/>
        </w:rPr>
      </w:pPr>
      <w:r>
        <w:rPr>
          <w:rFonts w:ascii="Helvetica" w:hAnsi="Helvetica"/>
        </w:rPr>
        <w:t>It is one of the oldest religions</w:t>
      </w:r>
    </w:p>
    <w:p w14:paraId="3DA073C9" w14:textId="123D7C59" w:rsidR="00E94F60" w:rsidRDefault="00E94F60" w:rsidP="0079042A">
      <w:pPr>
        <w:pStyle w:val="ListParagraph"/>
        <w:numPr>
          <w:ilvl w:val="0"/>
          <w:numId w:val="24"/>
        </w:numPr>
        <w:rPr>
          <w:rFonts w:ascii="Helvetica" w:hAnsi="Helvetica"/>
        </w:rPr>
      </w:pPr>
      <w:r w:rsidRPr="00E94F60">
        <w:rPr>
          <w:rFonts w:ascii="Helvetica" w:hAnsi="Helvetica"/>
        </w:rPr>
        <w:t>Puruṣārthas</w:t>
      </w:r>
      <w:r>
        <w:rPr>
          <w:rFonts w:ascii="Helvetica" w:hAnsi="Helvetica"/>
        </w:rPr>
        <w:t xml:space="preserve"> are four goals:</w:t>
      </w:r>
      <w:r w:rsidRPr="00E94F60">
        <w:rPr>
          <w:rFonts w:ascii="Helvetica" w:hAnsi="Helvetica"/>
        </w:rPr>
        <w:t xml:space="preserve"> The first is Dharma, which is to be good person. The second is Artha, which is to work</w:t>
      </w:r>
      <w:r w:rsidR="00C37A2B">
        <w:rPr>
          <w:rFonts w:ascii="Helvetica" w:hAnsi="Helvetica"/>
        </w:rPr>
        <w:t xml:space="preserve"> hard</w:t>
      </w:r>
      <w:r w:rsidRPr="00E94F60">
        <w:rPr>
          <w:rFonts w:ascii="Helvetica" w:hAnsi="Helvetica"/>
        </w:rPr>
        <w:t>. The third is Kama, which is to have passion. The last is Moksha, which is to have freedom or to let go</w:t>
      </w:r>
      <w:r>
        <w:rPr>
          <w:rFonts w:ascii="Helvetica" w:hAnsi="Helvetica"/>
        </w:rPr>
        <w:t>.</w:t>
      </w:r>
    </w:p>
    <w:p w14:paraId="47C5DC43" w14:textId="77777777" w:rsidR="00E94F60" w:rsidRDefault="00E94F60" w:rsidP="0079042A">
      <w:pPr>
        <w:pStyle w:val="ListParagraph"/>
        <w:numPr>
          <w:ilvl w:val="0"/>
          <w:numId w:val="24"/>
        </w:numPr>
        <w:rPr>
          <w:rFonts w:ascii="Helvetica" w:hAnsi="Helvetica"/>
        </w:rPr>
      </w:pPr>
      <w:r w:rsidRPr="00E94F60">
        <w:rPr>
          <w:rFonts w:ascii="Helvetica" w:hAnsi="Helvetica"/>
        </w:rPr>
        <w:t xml:space="preserve">Hindus believe in karma, or that after you die, your soul is reborn in another being over and over again. </w:t>
      </w:r>
    </w:p>
    <w:p w14:paraId="784D89F3" w14:textId="77777777" w:rsidR="00E94F60" w:rsidRDefault="00E94F60" w:rsidP="0079042A">
      <w:pPr>
        <w:pStyle w:val="ListParagraph"/>
        <w:numPr>
          <w:ilvl w:val="0"/>
          <w:numId w:val="24"/>
        </w:numPr>
        <w:rPr>
          <w:rFonts w:ascii="Helvetica" w:hAnsi="Helvetica"/>
        </w:rPr>
      </w:pPr>
      <w:r>
        <w:rPr>
          <w:rFonts w:ascii="Helvetica" w:hAnsi="Helvetica"/>
        </w:rPr>
        <w:t xml:space="preserve">Hindus </w:t>
      </w:r>
      <w:r w:rsidRPr="00E94F60">
        <w:rPr>
          <w:rFonts w:ascii="Helvetica" w:hAnsi="Helvetica"/>
        </w:rPr>
        <w:t xml:space="preserve">view </w:t>
      </w:r>
      <w:r w:rsidRPr="00E94F60">
        <w:rPr>
          <w:rFonts w:ascii="Helvetica" w:hAnsi="Helvetica"/>
          <w:bCs/>
        </w:rPr>
        <w:t>cows</w:t>
      </w:r>
      <w:r w:rsidRPr="00E94F60">
        <w:rPr>
          <w:rFonts w:ascii="Helvetica" w:hAnsi="Helvetica"/>
        </w:rPr>
        <w:t xml:space="preserve"> as a sacred animal and they will not hurt or kill them. </w:t>
      </w:r>
    </w:p>
    <w:p w14:paraId="0F6E66CA" w14:textId="51B22CEE" w:rsidR="00E94F60" w:rsidRPr="00E94F60" w:rsidRDefault="00E94F60" w:rsidP="0079042A">
      <w:pPr>
        <w:pStyle w:val="ListParagraph"/>
        <w:numPr>
          <w:ilvl w:val="0"/>
          <w:numId w:val="24"/>
        </w:numPr>
        <w:rPr>
          <w:rFonts w:ascii="Helvetica" w:hAnsi="Helvetica"/>
        </w:rPr>
      </w:pPr>
      <w:r w:rsidRPr="00E94F60">
        <w:rPr>
          <w:rFonts w:ascii="Helvetica" w:hAnsi="Helvetica"/>
        </w:rPr>
        <w:t xml:space="preserve">An important holiday for Hindus is Diwali, which is a celebration of light, where people light up diyas (lamps and candles) inside and outside their homes. </w:t>
      </w:r>
    </w:p>
    <w:p w14:paraId="144DEF52" w14:textId="77777777" w:rsidR="00E94F60" w:rsidRPr="00E94F60" w:rsidRDefault="00E94F60" w:rsidP="0079042A">
      <w:pPr>
        <w:pStyle w:val="ListParagraph"/>
        <w:numPr>
          <w:ilvl w:val="0"/>
          <w:numId w:val="24"/>
        </w:numPr>
        <w:rPr>
          <w:rFonts w:ascii="Helvetica" w:hAnsi="Helvetica"/>
        </w:rPr>
      </w:pPr>
      <w:r w:rsidRPr="00E94F60">
        <w:rPr>
          <w:rFonts w:ascii="Helvetica" w:hAnsi="Helvetica"/>
        </w:rPr>
        <w:t>Hindus believe in Ahimsa, which means that you should fight injustice (when something is wrong) and evil without using any physical force.</w:t>
      </w:r>
    </w:p>
    <w:p w14:paraId="056EEA81" w14:textId="70A8A6A3" w:rsidR="00E94F60" w:rsidRPr="00943E1F" w:rsidRDefault="0062476D" w:rsidP="0079042A">
      <w:pPr>
        <w:pStyle w:val="ListParagraph"/>
        <w:numPr>
          <w:ilvl w:val="0"/>
          <w:numId w:val="24"/>
        </w:numPr>
        <w:rPr>
          <w:rFonts w:ascii="Helvetica" w:hAnsi="Helvetica"/>
        </w:rPr>
      </w:pPr>
      <w:r>
        <w:rPr>
          <w:rFonts w:ascii="Helvetica" w:hAnsi="Helvetica"/>
        </w:rPr>
        <w:t xml:space="preserve">The meditation and exercise known as </w:t>
      </w:r>
      <w:r w:rsidR="00E94F60" w:rsidRPr="00E94F60">
        <w:rPr>
          <w:rFonts w:ascii="Helvetica" w:hAnsi="Helvetica"/>
        </w:rPr>
        <w:t>Yoga</w:t>
      </w:r>
      <w:r w:rsidR="00E94F60">
        <w:rPr>
          <w:rFonts w:ascii="Helvetica" w:hAnsi="Helvetica"/>
        </w:rPr>
        <w:t xml:space="preserve"> comes from Hinduism.</w:t>
      </w:r>
    </w:p>
    <w:p w14:paraId="1F043538" w14:textId="77777777" w:rsidR="00943E1F" w:rsidRPr="00943E1F" w:rsidRDefault="00943E1F" w:rsidP="00943E1F">
      <w:pPr>
        <w:rPr>
          <w:rFonts w:ascii="Helvetica" w:hAnsi="Helvetica"/>
        </w:rPr>
      </w:pPr>
    </w:p>
    <w:p w14:paraId="298D84F2" w14:textId="2D6013CC" w:rsidR="00943E1F" w:rsidRDefault="00943E1F" w:rsidP="00943E1F">
      <w:pPr>
        <w:rPr>
          <w:rFonts w:ascii="Helvetica" w:hAnsi="Helvetica"/>
        </w:rPr>
      </w:pPr>
      <w:r>
        <w:rPr>
          <w:rFonts w:ascii="Helvetica" w:hAnsi="Helvetica"/>
        </w:rPr>
        <w:t>Newspapers on Confucianism may include:</w:t>
      </w:r>
    </w:p>
    <w:p w14:paraId="1C2B6E94" w14:textId="77777777" w:rsidR="008C07DC" w:rsidRDefault="008C07DC" w:rsidP="0079042A">
      <w:pPr>
        <w:pStyle w:val="ListParagraph"/>
        <w:numPr>
          <w:ilvl w:val="0"/>
          <w:numId w:val="24"/>
        </w:numPr>
        <w:rPr>
          <w:rFonts w:ascii="Helvetica" w:hAnsi="Helvetica"/>
        </w:rPr>
      </w:pPr>
      <w:r w:rsidRPr="008C07DC">
        <w:rPr>
          <w:rFonts w:ascii="Helvetica" w:hAnsi="Helvetica"/>
        </w:rPr>
        <w:t xml:space="preserve">Confucianism involves rules that help a society, including how families should run and what a good ruler or leader should do. </w:t>
      </w:r>
    </w:p>
    <w:p w14:paraId="4C980528" w14:textId="77777777" w:rsidR="008C07DC" w:rsidRDefault="008C07DC" w:rsidP="0079042A">
      <w:pPr>
        <w:pStyle w:val="ListParagraph"/>
        <w:numPr>
          <w:ilvl w:val="0"/>
          <w:numId w:val="24"/>
        </w:numPr>
        <w:rPr>
          <w:rFonts w:ascii="Helvetica" w:hAnsi="Helvetica"/>
        </w:rPr>
      </w:pPr>
      <w:r w:rsidRPr="008C07DC">
        <w:rPr>
          <w:rFonts w:ascii="Helvetica" w:hAnsi="Helvetica"/>
        </w:rPr>
        <w:t>Its beliefs are found in the Analects.</w:t>
      </w:r>
    </w:p>
    <w:p w14:paraId="455FFB31" w14:textId="41183929" w:rsidR="008C07DC" w:rsidRDefault="008C07DC" w:rsidP="0079042A">
      <w:pPr>
        <w:pStyle w:val="ListParagraph"/>
        <w:numPr>
          <w:ilvl w:val="0"/>
          <w:numId w:val="24"/>
        </w:numPr>
        <w:rPr>
          <w:rFonts w:ascii="Helvetica" w:hAnsi="Helvetica"/>
        </w:rPr>
      </w:pPr>
      <w:r>
        <w:rPr>
          <w:rFonts w:ascii="Helvetica" w:hAnsi="Helvetica"/>
        </w:rPr>
        <w:t>R</w:t>
      </w:r>
      <w:r w:rsidRPr="008C07DC">
        <w:rPr>
          <w:rFonts w:ascii="Helvetica" w:hAnsi="Helvetica"/>
        </w:rPr>
        <w:t xml:space="preserve">ulers/leaders </w:t>
      </w:r>
      <w:r w:rsidR="00C97B68">
        <w:rPr>
          <w:rFonts w:ascii="Helvetica" w:hAnsi="Helvetica"/>
        </w:rPr>
        <w:t xml:space="preserve">should be examples for their people </w:t>
      </w:r>
      <w:r w:rsidRPr="008C07DC">
        <w:rPr>
          <w:rFonts w:ascii="Helvetica" w:hAnsi="Helvetica"/>
        </w:rPr>
        <w:t>and teacher</w:t>
      </w:r>
      <w:r w:rsidR="00581E49">
        <w:rPr>
          <w:rFonts w:ascii="Helvetica" w:hAnsi="Helvetica"/>
        </w:rPr>
        <w:t>s</w:t>
      </w:r>
      <w:r w:rsidRPr="008C07DC">
        <w:rPr>
          <w:rFonts w:ascii="Helvetica" w:hAnsi="Helvetica"/>
        </w:rPr>
        <w:t xml:space="preserve"> should be examples for their </w:t>
      </w:r>
      <w:r w:rsidR="00C97B68">
        <w:rPr>
          <w:rFonts w:ascii="Helvetica" w:hAnsi="Helvetica"/>
        </w:rPr>
        <w:t>students</w:t>
      </w:r>
      <w:r w:rsidRPr="008C07DC">
        <w:rPr>
          <w:rFonts w:ascii="Helvetica" w:hAnsi="Helvetica"/>
        </w:rPr>
        <w:t xml:space="preserve">. </w:t>
      </w:r>
    </w:p>
    <w:p w14:paraId="17B9555F" w14:textId="77777777" w:rsidR="008C07DC" w:rsidRDefault="008C07DC" w:rsidP="0079042A">
      <w:pPr>
        <w:pStyle w:val="ListParagraph"/>
        <w:numPr>
          <w:ilvl w:val="0"/>
          <w:numId w:val="24"/>
        </w:numPr>
        <w:rPr>
          <w:rFonts w:ascii="Helvetica" w:hAnsi="Helvetica"/>
        </w:rPr>
      </w:pPr>
      <w:r w:rsidRPr="008C07DC">
        <w:rPr>
          <w:rFonts w:ascii="Helvetica" w:hAnsi="Helvetica"/>
        </w:rPr>
        <w:t xml:space="preserve">We should respect our ancestors and our leaders. </w:t>
      </w:r>
    </w:p>
    <w:p w14:paraId="51F3F481" w14:textId="77777777" w:rsidR="008C07DC" w:rsidRDefault="008C07DC" w:rsidP="0079042A">
      <w:pPr>
        <w:pStyle w:val="ListParagraph"/>
        <w:numPr>
          <w:ilvl w:val="0"/>
          <w:numId w:val="24"/>
        </w:numPr>
        <w:rPr>
          <w:rFonts w:ascii="Helvetica" w:hAnsi="Helvetica"/>
        </w:rPr>
      </w:pPr>
      <w:r w:rsidRPr="008C07DC">
        <w:rPr>
          <w:rFonts w:ascii="Helvetica" w:hAnsi="Helvetica"/>
        </w:rPr>
        <w:t xml:space="preserve">They believe that people can become perfect through their choices, rather than being born perfect. </w:t>
      </w:r>
    </w:p>
    <w:p w14:paraId="3EA85A8D" w14:textId="77777777" w:rsidR="008C07DC" w:rsidRDefault="008C07DC" w:rsidP="0079042A">
      <w:pPr>
        <w:pStyle w:val="ListParagraph"/>
        <w:numPr>
          <w:ilvl w:val="0"/>
          <w:numId w:val="24"/>
        </w:numPr>
        <w:rPr>
          <w:rFonts w:ascii="Helvetica" w:hAnsi="Helvetica"/>
        </w:rPr>
      </w:pPr>
      <w:r w:rsidRPr="008C07DC">
        <w:rPr>
          <w:rFonts w:ascii="Helvetica" w:hAnsi="Helvetica"/>
        </w:rPr>
        <w:t xml:space="preserve">Education is very important. </w:t>
      </w:r>
    </w:p>
    <w:p w14:paraId="1990AB71" w14:textId="1908983B" w:rsidR="008C07DC" w:rsidRDefault="008C07DC" w:rsidP="0079042A">
      <w:pPr>
        <w:pStyle w:val="ListParagraph"/>
        <w:numPr>
          <w:ilvl w:val="0"/>
          <w:numId w:val="24"/>
        </w:numPr>
        <w:rPr>
          <w:rFonts w:ascii="Helvetica" w:hAnsi="Helvetica"/>
        </w:rPr>
      </w:pPr>
      <w:r w:rsidRPr="008C07DC">
        <w:rPr>
          <w:rFonts w:ascii="Helvetica" w:hAnsi="Helvetica"/>
        </w:rPr>
        <w:t>Peopl</w:t>
      </w:r>
      <w:r>
        <w:rPr>
          <w:rFonts w:ascii="Helvetica" w:hAnsi="Helvetica"/>
        </w:rPr>
        <w:t>e should try to live in harmony.</w:t>
      </w:r>
    </w:p>
    <w:p w14:paraId="682E2478" w14:textId="5E0DBF31" w:rsidR="008C07DC" w:rsidRPr="008C07DC" w:rsidRDefault="008C07DC" w:rsidP="0079042A">
      <w:pPr>
        <w:pStyle w:val="ListParagraph"/>
        <w:numPr>
          <w:ilvl w:val="0"/>
          <w:numId w:val="24"/>
        </w:numPr>
        <w:rPr>
          <w:rFonts w:ascii="Helvetica" w:hAnsi="Helvetica"/>
        </w:rPr>
      </w:pPr>
      <w:r w:rsidRPr="008C07DC">
        <w:rPr>
          <w:rFonts w:ascii="Helvetica" w:hAnsi="Helvetica"/>
        </w:rPr>
        <w:t>An important holiday is Confucius’s birthday.</w:t>
      </w:r>
    </w:p>
    <w:p w14:paraId="353206E4" w14:textId="76B8A558" w:rsidR="00943E1F" w:rsidRPr="00943E1F" w:rsidRDefault="000F0099" w:rsidP="0079042A">
      <w:pPr>
        <w:pStyle w:val="ListParagraph"/>
        <w:numPr>
          <w:ilvl w:val="0"/>
          <w:numId w:val="24"/>
        </w:numPr>
        <w:rPr>
          <w:rFonts w:ascii="Helvetica" w:hAnsi="Helvetica"/>
        </w:rPr>
      </w:pPr>
      <w:r>
        <w:rPr>
          <w:rFonts w:ascii="Helvetica" w:hAnsi="Helvetica"/>
        </w:rPr>
        <w:t>Confucius</w:t>
      </w:r>
      <w:r w:rsidR="008C07DC" w:rsidRPr="008C07DC">
        <w:rPr>
          <w:rFonts w:ascii="Helvetica" w:hAnsi="Helvetica"/>
        </w:rPr>
        <w:t xml:space="preserve"> </w:t>
      </w:r>
      <w:r w:rsidR="008C07DC">
        <w:rPr>
          <w:rFonts w:ascii="Helvetica" w:hAnsi="Helvetica"/>
        </w:rPr>
        <w:t xml:space="preserve">has many important </w:t>
      </w:r>
      <w:r w:rsidR="008C07DC" w:rsidRPr="008C07DC">
        <w:rPr>
          <w:rFonts w:ascii="Helvetica" w:hAnsi="Helvetica"/>
        </w:rPr>
        <w:t>sayings</w:t>
      </w:r>
      <w:r w:rsidR="008C07DC">
        <w:rPr>
          <w:rFonts w:ascii="Helvetica" w:hAnsi="Helvetica"/>
        </w:rPr>
        <w:t xml:space="preserve"> </w:t>
      </w:r>
      <w:r>
        <w:rPr>
          <w:rFonts w:ascii="Helvetica" w:hAnsi="Helvetica"/>
        </w:rPr>
        <w:t>still repeated by people</w:t>
      </w:r>
      <w:r w:rsidR="008C07DC">
        <w:rPr>
          <w:rFonts w:ascii="Helvetica" w:hAnsi="Helvetica"/>
        </w:rPr>
        <w:t xml:space="preserve"> today.</w:t>
      </w:r>
    </w:p>
    <w:p w14:paraId="4A2FA0E7" w14:textId="77777777" w:rsidR="002F5B94" w:rsidRDefault="002F5B94" w:rsidP="002F5B94">
      <w:pPr>
        <w:rPr>
          <w:rFonts w:ascii="Helvetica" w:hAnsi="Helvetica"/>
        </w:rPr>
      </w:pPr>
    </w:p>
    <w:p w14:paraId="22DF77C3" w14:textId="028F1BDA" w:rsidR="00943E1F" w:rsidRDefault="00943E1F" w:rsidP="00943E1F">
      <w:pPr>
        <w:rPr>
          <w:rFonts w:ascii="Helvetica" w:hAnsi="Helvetica"/>
        </w:rPr>
      </w:pPr>
      <w:r>
        <w:rPr>
          <w:rFonts w:ascii="Helvetica" w:hAnsi="Helvetica"/>
        </w:rPr>
        <w:t>Newspapers on Buddhism may include:</w:t>
      </w:r>
    </w:p>
    <w:p w14:paraId="416A16E3" w14:textId="46DD7FC1" w:rsidR="0079042A" w:rsidRDefault="0079042A" w:rsidP="0079042A">
      <w:pPr>
        <w:pStyle w:val="ListParagraph"/>
        <w:numPr>
          <w:ilvl w:val="0"/>
          <w:numId w:val="24"/>
        </w:numPr>
        <w:rPr>
          <w:rFonts w:ascii="Helvetica" w:hAnsi="Helvetica"/>
        </w:rPr>
      </w:pPr>
      <w:r w:rsidRPr="0079042A">
        <w:rPr>
          <w:rFonts w:ascii="Helvetica" w:hAnsi="Helvetica"/>
        </w:rPr>
        <w:t>Buddhists live by the Five Moral Precepts, which includes not harm</w:t>
      </w:r>
      <w:r w:rsidR="00AA2049">
        <w:rPr>
          <w:rFonts w:ascii="Helvetica" w:hAnsi="Helvetica"/>
        </w:rPr>
        <w:t>ing</w:t>
      </w:r>
      <w:r w:rsidRPr="0079042A">
        <w:rPr>
          <w:rFonts w:ascii="Helvetica" w:hAnsi="Helvetica"/>
        </w:rPr>
        <w:t xml:space="preserve"> living things, </w:t>
      </w:r>
      <w:r w:rsidR="0012210D">
        <w:rPr>
          <w:rFonts w:ascii="Helvetica" w:hAnsi="Helvetica"/>
        </w:rPr>
        <w:t xml:space="preserve">not to </w:t>
      </w:r>
      <w:r w:rsidRPr="0079042A">
        <w:rPr>
          <w:rFonts w:ascii="Helvetica" w:hAnsi="Helvetica"/>
        </w:rPr>
        <w:t xml:space="preserve">take what was not given, not </w:t>
      </w:r>
      <w:r w:rsidR="00AD1BC9">
        <w:rPr>
          <w:rFonts w:ascii="Helvetica" w:hAnsi="Helvetica"/>
        </w:rPr>
        <w:t>lying</w:t>
      </w:r>
      <w:r w:rsidRPr="0079042A">
        <w:rPr>
          <w:rFonts w:ascii="Helvetica" w:hAnsi="Helvetica"/>
        </w:rPr>
        <w:t xml:space="preserve"> or gossip</w:t>
      </w:r>
      <w:r w:rsidR="00AD1BC9">
        <w:rPr>
          <w:rFonts w:ascii="Helvetica" w:hAnsi="Helvetica"/>
        </w:rPr>
        <w:t>ing</w:t>
      </w:r>
      <w:r w:rsidRPr="0079042A">
        <w:rPr>
          <w:rFonts w:ascii="Helvetica" w:hAnsi="Helvetica"/>
        </w:rPr>
        <w:t xml:space="preserve">, not </w:t>
      </w:r>
      <w:r w:rsidR="007B1AC5">
        <w:rPr>
          <w:rFonts w:ascii="Helvetica" w:hAnsi="Helvetica"/>
        </w:rPr>
        <w:t>to u</w:t>
      </w:r>
      <w:r w:rsidRPr="0079042A">
        <w:rPr>
          <w:rFonts w:ascii="Helvetica" w:hAnsi="Helvetica"/>
        </w:rPr>
        <w:t xml:space="preserve">se drugs or alcohol. </w:t>
      </w:r>
    </w:p>
    <w:p w14:paraId="07B3987D" w14:textId="77777777" w:rsidR="0079042A" w:rsidRDefault="0079042A" w:rsidP="0079042A">
      <w:pPr>
        <w:pStyle w:val="ListParagraph"/>
        <w:numPr>
          <w:ilvl w:val="0"/>
          <w:numId w:val="24"/>
        </w:numPr>
        <w:rPr>
          <w:rFonts w:ascii="Helvetica" w:hAnsi="Helvetica"/>
        </w:rPr>
      </w:pPr>
      <w:r w:rsidRPr="0079042A">
        <w:rPr>
          <w:rFonts w:ascii="Helvetica" w:hAnsi="Helvetica"/>
        </w:rPr>
        <w:t xml:space="preserve">Buddhists try to live as Buddha did. They will meditate and use prayer beads. </w:t>
      </w:r>
    </w:p>
    <w:p w14:paraId="295F18B4" w14:textId="3BB392D7" w:rsidR="0079042A" w:rsidRDefault="00A116B5" w:rsidP="0079042A">
      <w:pPr>
        <w:pStyle w:val="ListParagraph"/>
        <w:numPr>
          <w:ilvl w:val="0"/>
          <w:numId w:val="24"/>
        </w:numPr>
        <w:rPr>
          <w:rFonts w:ascii="Helvetica" w:hAnsi="Helvetica"/>
        </w:rPr>
      </w:pPr>
      <w:r>
        <w:rPr>
          <w:rFonts w:ascii="Helvetica" w:hAnsi="Helvetica"/>
        </w:rPr>
        <w:t xml:space="preserve">The main holidays </w:t>
      </w:r>
      <w:r w:rsidR="0079042A" w:rsidRPr="0079042A">
        <w:rPr>
          <w:rFonts w:ascii="Helvetica" w:hAnsi="Helvetica"/>
        </w:rPr>
        <w:t>celebrate the Buddha's birth, enlightenment</w:t>
      </w:r>
      <w:r w:rsidR="009B66B7">
        <w:rPr>
          <w:rFonts w:ascii="Helvetica" w:hAnsi="Helvetica"/>
        </w:rPr>
        <w:t>,</w:t>
      </w:r>
      <w:r w:rsidR="0079042A" w:rsidRPr="0079042A">
        <w:rPr>
          <w:rFonts w:ascii="Helvetica" w:hAnsi="Helvetica"/>
        </w:rPr>
        <w:t xml:space="preserve"> and death. </w:t>
      </w:r>
    </w:p>
    <w:p w14:paraId="595BE706" w14:textId="2479E231" w:rsidR="0079042A" w:rsidRPr="0079042A" w:rsidRDefault="0079042A" w:rsidP="0079042A">
      <w:pPr>
        <w:pStyle w:val="ListParagraph"/>
        <w:numPr>
          <w:ilvl w:val="0"/>
          <w:numId w:val="24"/>
        </w:numPr>
        <w:rPr>
          <w:rFonts w:ascii="Helvetica" w:hAnsi="Helvetica"/>
        </w:rPr>
      </w:pPr>
      <w:r w:rsidRPr="0079042A">
        <w:rPr>
          <w:rFonts w:ascii="Helvetica" w:hAnsi="Helvetica"/>
        </w:rPr>
        <w:t>Buddhists believe that after you die, your soul is reborn in another being over and over again (their symbol is the wheel of life that shows this). What you did in your current life will influence your next life. When the rebirths end because a person reaches a perfect state, it is called nirvana.</w:t>
      </w:r>
    </w:p>
    <w:p w14:paraId="72023B3E" w14:textId="17728120" w:rsidR="00943E1F" w:rsidRPr="0079042A" w:rsidRDefault="0079042A" w:rsidP="0079042A">
      <w:pPr>
        <w:pStyle w:val="ListParagraph"/>
        <w:numPr>
          <w:ilvl w:val="0"/>
          <w:numId w:val="24"/>
        </w:numPr>
        <w:rPr>
          <w:rFonts w:ascii="Helvetica" w:hAnsi="Helvetica"/>
        </w:rPr>
      </w:pPr>
      <w:r w:rsidRPr="0079042A">
        <w:rPr>
          <w:rFonts w:ascii="Helvetica" w:hAnsi="Helvetica"/>
        </w:rPr>
        <w:t>A main idea of Buddhism is to have peace across the world</w:t>
      </w:r>
      <w:r>
        <w:rPr>
          <w:rFonts w:ascii="Helvetica" w:hAnsi="Helvetica"/>
        </w:rPr>
        <w:t>.</w:t>
      </w:r>
    </w:p>
    <w:p w14:paraId="203C9B81" w14:textId="4DDFEEF8" w:rsidR="002F5B94" w:rsidRDefault="002F5B94" w:rsidP="002F5B94">
      <w:pPr>
        <w:rPr>
          <w:rFonts w:ascii="Helvetica" w:hAnsi="Helvetica"/>
        </w:rPr>
      </w:pPr>
    </w:p>
    <w:p w14:paraId="1E178F09" w14:textId="77777777" w:rsidR="009B2C94" w:rsidRDefault="009B2C94" w:rsidP="00943E1F">
      <w:pPr>
        <w:rPr>
          <w:rFonts w:ascii="Helvetica" w:hAnsi="Helvetica"/>
        </w:rPr>
      </w:pPr>
    </w:p>
    <w:p w14:paraId="08D6FC74" w14:textId="77777777" w:rsidR="009B2C94" w:rsidRDefault="009B2C94" w:rsidP="00943E1F">
      <w:pPr>
        <w:rPr>
          <w:rFonts w:ascii="Helvetica" w:hAnsi="Helvetica"/>
        </w:rPr>
      </w:pPr>
    </w:p>
    <w:p w14:paraId="30707991" w14:textId="700D246C" w:rsidR="00B966CB" w:rsidRDefault="00B966CB" w:rsidP="00B966CB">
      <w:pPr>
        <w:rPr>
          <w:rFonts w:ascii="Helvetica" w:hAnsi="Helvetica"/>
        </w:rPr>
      </w:pPr>
      <w:r>
        <w:rPr>
          <w:rFonts w:ascii="Helvetica" w:hAnsi="Helvetica"/>
        </w:rPr>
        <w:t xml:space="preserve">Newspapers on </w:t>
      </w:r>
      <w:r w:rsidR="006725FD">
        <w:rPr>
          <w:rFonts w:ascii="Helvetica" w:hAnsi="Helvetica"/>
        </w:rPr>
        <w:t>Judaism</w:t>
      </w:r>
      <w:r>
        <w:rPr>
          <w:rFonts w:ascii="Helvetica" w:hAnsi="Helvetica"/>
        </w:rPr>
        <w:t xml:space="preserve"> may include:</w:t>
      </w:r>
    </w:p>
    <w:p w14:paraId="492062CB" w14:textId="1C244617" w:rsidR="00CD03EF" w:rsidRDefault="00BA7256" w:rsidP="00CD03EF">
      <w:pPr>
        <w:pStyle w:val="ListParagraph"/>
        <w:numPr>
          <w:ilvl w:val="0"/>
          <w:numId w:val="26"/>
        </w:numPr>
        <w:rPr>
          <w:rFonts w:ascii="Helvetica" w:hAnsi="Helvetica"/>
        </w:rPr>
      </w:pPr>
      <w:r>
        <w:rPr>
          <w:rFonts w:ascii="Helvetica" w:hAnsi="Helvetica"/>
        </w:rPr>
        <w:t xml:space="preserve">Jews </w:t>
      </w:r>
      <w:r w:rsidR="00CD03EF" w:rsidRPr="0079042A">
        <w:rPr>
          <w:rFonts w:ascii="Helvetica" w:hAnsi="Helvetica"/>
        </w:rPr>
        <w:t xml:space="preserve">believe in one God, who is called </w:t>
      </w:r>
      <w:r w:rsidRPr="00BA7256">
        <w:rPr>
          <w:rFonts w:ascii="Helvetica" w:hAnsi="Helvetica"/>
        </w:rPr>
        <w:t>Yahweh in Hebrew</w:t>
      </w:r>
      <w:r w:rsidR="00CD03EF" w:rsidRPr="0079042A">
        <w:rPr>
          <w:rFonts w:ascii="Helvetica" w:hAnsi="Helvetica"/>
        </w:rPr>
        <w:t xml:space="preserve">. </w:t>
      </w:r>
    </w:p>
    <w:p w14:paraId="16D9EE00" w14:textId="77777777" w:rsidR="00CF6BCA" w:rsidRDefault="00CD03EF" w:rsidP="00CF6BCA">
      <w:pPr>
        <w:pStyle w:val="ListParagraph"/>
        <w:numPr>
          <w:ilvl w:val="0"/>
          <w:numId w:val="26"/>
        </w:numPr>
        <w:rPr>
          <w:rFonts w:ascii="Helvetica" w:hAnsi="Helvetica"/>
        </w:rPr>
      </w:pPr>
      <w:r w:rsidRPr="0079042A">
        <w:rPr>
          <w:rFonts w:ascii="Helvetica" w:hAnsi="Helvetica"/>
        </w:rPr>
        <w:t xml:space="preserve">They have a holy book called </w:t>
      </w:r>
      <w:r w:rsidR="007B6022" w:rsidRPr="007B6022">
        <w:rPr>
          <w:rFonts w:ascii="Helvetica" w:hAnsi="Helvetica"/>
        </w:rPr>
        <w:t>the Tanakh, which includes the Torah (Teaching), Nevi'im (Prophets) and Ketuvim (Writings).</w:t>
      </w:r>
    </w:p>
    <w:p w14:paraId="0443F09E" w14:textId="77777777" w:rsidR="00CF6BCA" w:rsidRDefault="00CF6BCA" w:rsidP="00CF6BCA">
      <w:pPr>
        <w:pStyle w:val="ListParagraph"/>
        <w:numPr>
          <w:ilvl w:val="0"/>
          <w:numId w:val="26"/>
        </w:numPr>
        <w:rPr>
          <w:rFonts w:ascii="Helvetica" w:hAnsi="Helvetica"/>
        </w:rPr>
      </w:pPr>
      <w:r w:rsidRPr="00CF6BCA">
        <w:rPr>
          <w:rFonts w:ascii="Helvetica" w:hAnsi="Helvetica"/>
        </w:rPr>
        <w:t>Jews believe in 613 Mitzvahs or commandments (rules) including the Aseret Ha’Dibrot (which Christians borrowed):</w:t>
      </w:r>
    </w:p>
    <w:p w14:paraId="74184197" w14:textId="77777777" w:rsidR="00CF6BCA" w:rsidRDefault="00CF6BCA" w:rsidP="00CF6BCA">
      <w:pPr>
        <w:pStyle w:val="ListParagraph"/>
        <w:numPr>
          <w:ilvl w:val="1"/>
          <w:numId w:val="26"/>
        </w:numPr>
        <w:rPr>
          <w:rFonts w:ascii="Helvetica" w:hAnsi="Helvetica"/>
        </w:rPr>
      </w:pPr>
      <w:r w:rsidRPr="00CF6BCA">
        <w:rPr>
          <w:rFonts w:ascii="Helvetica" w:hAnsi="Helvetica"/>
        </w:rPr>
        <w:t>1. God is the God who brought you out of slavery in Egypt.</w:t>
      </w:r>
    </w:p>
    <w:p w14:paraId="2C7B71A1" w14:textId="77777777" w:rsidR="00CF6BCA" w:rsidRDefault="00CF6BCA" w:rsidP="00CF6BCA">
      <w:pPr>
        <w:pStyle w:val="ListParagraph"/>
        <w:numPr>
          <w:ilvl w:val="1"/>
          <w:numId w:val="26"/>
        </w:numPr>
        <w:rPr>
          <w:rFonts w:ascii="Helvetica" w:hAnsi="Helvetica"/>
        </w:rPr>
      </w:pPr>
      <w:r w:rsidRPr="00CF6BCA">
        <w:rPr>
          <w:rFonts w:ascii="Helvetica" w:hAnsi="Helvetica"/>
        </w:rPr>
        <w:t>2. You should have no other gods.</w:t>
      </w:r>
    </w:p>
    <w:p w14:paraId="3A3798D5" w14:textId="77777777" w:rsidR="00CF6BCA" w:rsidRDefault="00CF6BCA" w:rsidP="00CF6BCA">
      <w:pPr>
        <w:pStyle w:val="ListParagraph"/>
        <w:numPr>
          <w:ilvl w:val="1"/>
          <w:numId w:val="26"/>
        </w:numPr>
        <w:rPr>
          <w:rFonts w:ascii="Helvetica" w:hAnsi="Helvetica"/>
        </w:rPr>
      </w:pPr>
      <w:r w:rsidRPr="00CF6BCA">
        <w:rPr>
          <w:rFonts w:ascii="Helvetica" w:hAnsi="Helvetica"/>
        </w:rPr>
        <w:t>3. You should not say Gods name mad.</w:t>
      </w:r>
    </w:p>
    <w:p w14:paraId="78904CF1" w14:textId="77777777" w:rsidR="00CF6BCA" w:rsidRDefault="00CF6BCA" w:rsidP="00CF6BCA">
      <w:pPr>
        <w:pStyle w:val="ListParagraph"/>
        <w:numPr>
          <w:ilvl w:val="1"/>
          <w:numId w:val="26"/>
        </w:numPr>
        <w:rPr>
          <w:rFonts w:ascii="Helvetica" w:hAnsi="Helvetica"/>
        </w:rPr>
      </w:pPr>
      <w:r w:rsidRPr="00CF6BCA">
        <w:rPr>
          <w:rFonts w:ascii="Helvetica" w:hAnsi="Helvetica"/>
        </w:rPr>
        <w:t xml:space="preserve">4. You should be holy on the seventh day (Sabbath). </w:t>
      </w:r>
    </w:p>
    <w:p w14:paraId="51C48A2A" w14:textId="77777777" w:rsidR="00CF6BCA" w:rsidRDefault="00CF6BCA" w:rsidP="00CF6BCA">
      <w:pPr>
        <w:pStyle w:val="ListParagraph"/>
        <w:numPr>
          <w:ilvl w:val="1"/>
          <w:numId w:val="26"/>
        </w:numPr>
        <w:rPr>
          <w:rFonts w:ascii="Helvetica" w:hAnsi="Helvetica"/>
        </w:rPr>
      </w:pPr>
      <w:r w:rsidRPr="00CF6BCA">
        <w:rPr>
          <w:rFonts w:ascii="Helvetica" w:hAnsi="Helvetica"/>
        </w:rPr>
        <w:t>5. You should honor your mother and father.</w:t>
      </w:r>
    </w:p>
    <w:p w14:paraId="6529FA84" w14:textId="77777777" w:rsidR="00CF6BCA" w:rsidRDefault="00CF6BCA" w:rsidP="00CF6BCA">
      <w:pPr>
        <w:pStyle w:val="ListParagraph"/>
        <w:numPr>
          <w:ilvl w:val="1"/>
          <w:numId w:val="26"/>
        </w:numPr>
        <w:rPr>
          <w:rFonts w:ascii="Helvetica" w:hAnsi="Helvetica"/>
        </w:rPr>
      </w:pPr>
      <w:r w:rsidRPr="00CF6BCA">
        <w:rPr>
          <w:rFonts w:ascii="Helvetica" w:hAnsi="Helvetica"/>
        </w:rPr>
        <w:t>6. You should not kill.</w:t>
      </w:r>
    </w:p>
    <w:p w14:paraId="3661E987" w14:textId="77777777" w:rsidR="00CF6BCA" w:rsidRDefault="00CF6BCA" w:rsidP="00CF6BCA">
      <w:pPr>
        <w:pStyle w:val="ListParagraph"/>
        <w:numPr>
          <w:ilvl w:val="1"/>
          <w:numId w:val="26"/>
        </w:numPr>
        <w:rPr>
          <w:rFonts w:ascii="Helvetica" w:hAnsi="Helvetica"/>
        </w:rPr>
      </w:pPr>
      <w:r w:rsidRPr="00CF6BCA">
        <w:rPr>
          <w:rFonts w:ascii="Helvetica" w:hAnsi="Helvetica"/>
        </w:rPr>
        <w:t>7. You should only have one spouse.</w:t>
      </w:r>
    </w:p>
    <w:p w14:paraId="6743ACC8" w14:textId="77777777" w:rsidR="00CF6BCA" w:rsidRDefault="00CF6BCA" w:rsidP="00CF6BCA">
      <w:pPr>
        <w:pStyle w:val="ListParagraph"/>
        <w:numPr>
          <w:ilvl w:val="1"/>
          <w:numId w:val="26"/>
        </w:numPr>
        <w:rPr>
          <w:rFonts w:ascii="Helvetica" w:hAnsi="Helvetica"/>
        </w:rPr>
      </w:pPr>
      <w:r w:rsidRPr="00CF6BCA">
        <w:rPr>
          <w:rFonts w:ascii="Helvetica" w:hAnsi="Helvetica"/>
        </w:rPr>
        <w:t>8. You should not steal.</w:t>
      </w:r>
    </w:p>
    <w:p w14:paraId="443D843F" w14:textId="77777777" w:rsidR="00CF6BCA" w:rsidRDefault="00CF6BCA" w:rsidP="00CF6BCA">
      <w:pPr>
        <w:pStyle w:val="ListParagraph"/>
        <w:numPr>
          <w:ilvl w:val="1"/>
          <w:numId w:val="26"/>
        </w:numPr>
        <w:rPr>
          <w:rFonts w:ascii="Helvetica" w:hAnsi="Helvetica"/>
        </w:rPr>
      </w:pPr>
      <w:r w:rsidRPr="00CF6BCA">
        <w:rPr>
          <w:rFonts w:ascii="Helvetica" w:hAnsi="Helvetica"/>
        </w:rPr>
        <w:t>9. You should not lie about your neighbor.</w:t>
      </w:r>
    </w:p>
    <w:p w14:paraId="7380A5FB" w14:textId="2FD09FE8" w:rsidR="00CD03EF" w:rsidRDefault="00CF6BCA" w:rsidP="00CF6BCA">
      <w:pPr>
        <w:pStyle w:val="ListParagraph"/>
        <w:numPr>
          <w:ilvl w:val="1"/>
          <w:numId w:val="26"/>
        </w:numPr>
        <w:rPr>
          <w:rFonts w:ascii="Helvetica" w:hAnsi="Helvetica"/>
        </w:rPr>
      </w:pPr>
      <w:r w:rsidRPr="00CF6BCA">
        <w:rPr>
          <w:rFonts w:ascii="Helvetica" w:hAnsi="Helvetica"/>
        </w:rPr>
        <w:t>10. You should not want what other people have.</w:t>
      </w:r>
    </w:p>
    <w:p w14:paraId="71935D5F" w14:textId="7851FEE6" w:rsidR="00CE1155" w:rsidRDefault="00CE1155" w:rsidP="00CE1155">
      <w:pPr>
        <w:pStyle w:val="ListParagraph"/>
        <w:numPr>
          <w:ilvl w:val="0"/>
          <w:numId w:val="26"/>
        </w:numPr>
        <w:rPr>
          <w:rFonts w:ascii="Helvetica" w:hAnsi="Helvetica"/>
        </w:rPr>
      </w:pPr>
      <w:r w:rsidRPr="00CE1155">
        <w:rPr>
          <w:rFonts w:ascii="Helvetica" w:hAnsi="Helvetica"/>
        </w:rPr>
        <w:t>The two most important Jewish holidays are Rosh Hashanah or the Day of Remembrance (which is also New Year’s Day) and Yom Kippur or the Day of Atonement (Apology).</w:t>
      </w:r>
    </w:p>
    <w:p w14:paraId="3985D3B2" w14:textId="77777777" w:rsidR="00CF6BCA" w:rsidRPr="00CF6BCA" w:rsidRDefault="00CF6BCA" w:rsidP="00CF6BCA">
      <w:pPr>
        <w:rPr>
          <w:rFonts w:ascii="Helvetica" w:hAnsi="Helvetica"/>
        </w:rPr>
      </w:pPr>
    </w:p>
    <w:p w14:paraId="32F24118" w14:textId="28D564BE" w:rsidR="00B966CB" w:rsidRDefault="00B966CB" w:rsidP="00B966CB">
      <w:pPr>
        <w:rPr>
          <w:rFonts w:ascii="Helvetica" w:hAnsi="Helvetica"/>
        </w:rPr>
      </w:pPr>
      <w:r>
        <w:rPr>
          <w:rFonts w:ascii="Helvetica" w:hAnsi="Helvetica"/>
        </w:rPr>
        <w:t>Newspapers on Christianity may include:</w:t>
      </w:r>
    </w:p>
    <w:p w14:paraId="70D7FF3C" w14:textId="77777777" w:rsidR="005F035B" w:rsidRDefault="005F035B" w:rsidP="00CD03EF">
      <w:pPr>
        <w:pStyle w:val="ListParagraph"/>
        <w:numPr>
          <w:ilvl w:val="0"/>
          <w:numId w:val="26"/>
        </w:numPr>
        <w:rPr>
          <w:rFonts w:ascii="Helvetica" w:hAnsi="Helvetica"/>
        </w:rPr>
      </w:pPr>
      <w:r w:rsidRPr="005F035B">
        <w:rPr>
          <w:rFonts w:ascii="Helvetica" w:hAnsi="Helvetica"/>
        </w:rPr>
        <w:t xml:space="preserve">Christians believe in one God, and that Jesus is his son (and his mother is Mary and his father is Joseph). </w:t>
      </w:r>
    </w:p>
    <w:p w14:paraId="6925E13C" w14:textId="727E42DD" w:rsidR="005F035B" w:rsidRDefault="005F035B" w:rsidP="00CD03EF">
      <w:pPr>
        <w:pStyle w:val="ListParagraph"/>
        <w:numPr>
          <w:ilvl w:val="0"/>
          <w:numId w:val="26"/>
        </w:numPr>
        <w:rPr>
          <w:rFonts w:ascii="Helvetica" w:hAnsi="Helvetica"/>
        </w:rPr>
      </w:pPr>
      <w:r w:rsidRPr="005F035B">
        <w:rPr>
          <w:rFonts w:ascii="Helvetica" w:hAnsi="Helvetica"/>
        </w:rPr>
        <w:t>They have a holy book called the Bible. Some Christians believe that you should eat bread (meant to be like Jesus body) and drink wine (meant to be like Jesus blood) at Church to celebrate Jesus.</w:t>
      </w:r>
    </w:p>
    <w:p w14:paraId="2E808F10" w14:textId="77777777" w:rsidR="005328F1" w:rsidRDefault="005F035B" w:rsidP="005328F1">
      <w:pPr>
        <w:pStyle w:val="ListParagraph"/>
        <w:numPr>
          <w:ilvl w:val="0"/>
          <w:numId w:val="26"/>
        </w:numPr>
        <w:rPr>
          <w:rFonts w:ascii="Helvetica" w:hAnsi="Helvetica"/>
        </w:rPr>
      </w:pPr>
      <w:r w:rsidRPr="005328F1">
        <w:rPr>
          <w:rFonts w:ascii="Helvetica" w:hAnsi="Helvetica"/>
        </w:rPr>
        <w:t>Christians generally believe these ideas:</w:t>
      </w:r>
    </w:p>
    <w:p w14:paraId="0C795A58" w14:textId="77777777" w:rsidR="005328F1" w:rsidRDefault="005F035B" w:rsidP="005F035B">
      <w:pPr>
        <w:pStyle w:val="ListParagraph"/>
        <w:numPr>
          <w:ilvl w:val="1"/>
          <w:numId w:val="26"/>
        </w:numPr>
        <w:rPr>
          <w:rFonts w:ascii="Helvetica" w:hAnsi="Helvetica"/>
        </w:rPr>
      </w:pPr>
      <w:r w:rsidRPr="005328F1">
        <w:rPr>
          <w:rFonts w:ascii="Helvetica" w:hAnsi="Helvetica"/>
        </w:rPr>
        <w:t>God has three parts: the father (God himself), the son (Jesus Christ) and the Holy Spirit.</w:t>
      </w:r>
    </w:p>
    <w:p w14:paraId="29B685A4" w14:textId="77777777" w:rsidR="005328F1" w:rsidRDefault="005F035B" w:rsidP="005F035B">
      <w:pPr>
        <w:pStyle w:val="ListParagraph"/>
        <w:numPr>
          <w:ilvl w:val="1"/>
          <w:numId w:val="26"/>
        </w:numPr>
        <w:rPr>
          <w:rFonts w:ascii="Helvetica" w:hAnsi="Helvetica"/>
        </w:rPr>
      </w:pPr>
      <w:r w:rsidRPr="005328F1">
        <w:rPr>
          <w:rFonts w:ascii="Helvetica" w:hAnsi="Helvetica"/>
        </w:rPr>
        <w:t>God sent Jesus to Earth to save the world. Jesus died, so everyone can live. Jesus will come again to save the world.</w:t>
      </w:r>
    </w:p>
    <w:p w14:paraId="76FF0505" w14:textId="7400493A" w:rsidR="00B966CB" w:rsidRDefault="005F035B" w:rsidP="005F035B">
      <w:pPr>
        <w:pStyle w:val="ListParagraph"/>
        <w:numPr>
          <w:ilvl w:val="1"/>
          <w:numId w:val="26"/>
        </w:numPr>
        <w:rPr>
          <w:rFonts w:ascii="Helvetica" w:hAnsi="Helvetica"/>
        </w:rPr>
      </w:pPr>
      <w:r w:rsidRPr="005328F1">
        <w:rPr>
          <w:rFonts w:ascii="Helvetica" w:hAnsi="Helvetica"/>
        </w:rPr>
        <w:t>Christians should try to act like Jesus and follow his teachings</w:t>
      </w:r>
    </w:p>
    <w:p w14:paraId="486DFEEA" w14:textId="77777777" w:rsidR="00531481" w:rsidRDefault="00531481" w:rsidP="00531481">
      <w:pPr>
        <w:pStyle w:val="ListParagraph"/>
        <w:numPr>
          <w:ilvl w:val="0"/>
          <w:numId w:val="26"/>
        </w:numPr>
        <w:rPr>
          <w:rFonts w:ascii="Helvetica" w:hAnsi="Helvetica"/>
        </w:rPr>
      </w:pPr>
      <w:r w:rsidRPr="00531481">
        <w:rPr>
          <w:rFonts w:ascii="Helvetica" w:hAnsi="Helvetica"/>
        </w:rPr>
        <w:t xml:space="preserve">Many of the famous European paintings and songs are about Christianity. They were created so the people could learn about the religion. </w:t>
      </w:r>
    </w:p>
    <w:p w14:paraId="4A062A22" w14:textId="17699461" w:rsidR="00531481" w:rsidRPr="005328F1" w:rsidRDefault="00531481" w:rsidP="00531481">
      <w:pPr>
        <w:pStyle w:val="ListParagraph"/>
        <w:numPr>
          <w:ilvl w:val="0"/>
          <w:numId w:val="26"/>
        </w:numPr>
        <w:rPr>
          <w:rFonts w:ascii="Helvetica" w:hAnsi="Helvetica"/>
        </w:rPr>
      </w:pPr>
      <w:r w:rsidRPr="00531481">
        <w:rPr>
          <w:rFonts w:ascii="Helvetica" w:hAnsi="Helvetica"/>
        </w:rPr>
        <w:t>Many countries’ holidays also come from Christianity, such as Christmas and Easter.</w:t>
      </w:r>
    </w:p>
    <w:p w14:paraId="4D4D3DE0" w14:textId="20870D7B" w:rsidR="00015D26" w:rsidRDefault="00015D26" w:rsidP="00943E1F">
      <w:pPr>
        <w:rPr>
          <w:rFonts w:ascii="Helvetica" w:hAnsi="Helvetica"/>
        </w:rPr>
      </w:pPr>
    </w:p>
    <w:p w14:paraId="781CF66E" w14:textId="0A26D67F" w:rsidR="00647047" w:rsidRDefault="00647047" w:rsidP="00943E1F">
      <w:pPr>
        <w:rPr>
          <w:rFonts w:ascii="Helvetica" w:hAnsi="Helvetica"/>
        </w:rPr>
      </w:pPr>
    </w:p>
    <w:p w14:paraId="0EFF756B" w14:textId="794854F2" w:rsidR="00647047" w:rsidRDefault="00647047" w:rsidP="00943E1F">
      <w:pPr>
        <w:rPr>
          <w:rFonts w:ascii="Helvetica" w:hAnsi="Helvetica"/>
        </w:rPr>
      </w:pPr>
    </w:p>
    <w:p w14:paraId="66EFC844" w14:textId="17E2B864" w:rsidR="00647047" w:rsidRDefault="00647047" w:rsidP="00943E1F">
      <w:pPr>
        <w:rPr>
          <w:rFonts w:ascii="Helvetica" w:hAnsi="Helvetica"/>
        </w:rPr>
      </w:pPr>
    </w:p>
    <w:p w14:paraId="6FC88614" w14:textId="7ACC9E7B" w:rsidR="00647047" w:rsidRDefault="00647047" w:rsidP="00943E1F">
      <w:pPr>
        <w:rPr>
          <w:rFonts w:ascii="Helvetica" w:hAnsi="Helvetica"/>
        </w:rPr>
      </w:pPr>
    </w:p>
    <w:p w14:paraId="16E8C035" w14:textId="7A227DE7" w:rsidR="00647047" w:rsidRDefault="00647047" w:rsidP="00943E1F">
      <w:pPr>
        <w:rPr>
          <w:rFonts w:ascii="Helvetica" w:hAnsi="Helvetica"/>
        </w:rPr>
      </w:pPr>
    </w:p>
    <w:p w14:paraId="18450028" w14:textId="2A23AE1D" w:rsidR="00647047" w:rsidRDefault="00647047" w:rsidP="00943E1F">
      <w:pPr>
        <w:rPr>
          <w:rFonts w:ascii="Helvetica" w:hAnsi="Helvetica"/>
        </w:rPr>
      </w:pPr>
    </w:p>
    <w:p w14:paraId="35DB4F20" w14:textId="77777777" w:rsidR="00647047" w:rsidRDefault="00647047" w:rsidP="00943E1F">
      <w:pPr>
        <w:rPr>
          <w:rFonts w:ascii="Helvetica" w:hAnsi="Helvetica"/>
        </w:rPr>
      </w:pPr>
    </w:p>
    <w:p w14:paraId="70253F63" w14:textId="480D9D02" w:rsidR="00943E1F" w:rsidRDefault="00943E1F" w:rsidP="00943E1F">
      <w:pPr>
        <w:rPr>
          <w:rFonts w:ascii="Helvetica" w:hAnsi="Helvetica"/>
        </w:rPr>
      </w:pPr>
      <w:r>
        <w:rPr>
          <w:rFonts w:ascii="Helvetica" w:hAnsi="Helvetica"/>
        </w:rPr>
        <w:t>Newspapers on Islam may include:</w:t>
      </w:r>
    </w:p>
    <w:p w14:paraId="1D6C5941" w14:textId="77777777" w:rsidR="0079042A" w:rsidRDefault="0079042A" w:rsidP="0079042A">
      <w:pPr>
        <w:pStyle w:val="ListParagraph"/>
        <w:numPr>
          <w:ilvl w:val="0"/>
          <w:numId w:val="26"/>
        </w:numPr>
        <w:rPr>
          <w:rFonts w:ascii="Helvetica" w:hAnsi="Helvetica"/>
        </w:rPr>
      </w:pPr>
      <w:r w:rsidRPr="0079042A">
        <w:rPr>
          <w:rFonts w:ascii="Helvetica" w:hAnsi="Helvetica"/>
        </w:rPr>
        <w:t xml:space="preserve">Muslims believe in one God, who is called Allah in Arabic. </w:t>
      </w:r>
    </w:p>
    <w:p w14:paraId="7FABA839" w14:textId="016744D4" w:rsidR="0079042A" w:rsidRPr="0079042A" w:rsidRDefault="0079042A" w:rsidP="0079042A">
      <w:pPr>
        <w:pStyle w:val="ListParagraph"/>
        <w:numPr>
          <w:ilvl w:val="0"/>
          <w:numId w:val="26"/>
        </w:numPr>
        <w:rPr>
          <w:rFonts w:ascii="Helvetica" w:hAnsi="Helvetica"/>
        </w:rPr>
      </w:pPr>
      <w:r w:rsidRPr="0079042A">
        <w:rPr>
          <w:rFonts w:ascii="Helvetica" w:hAnsi="Helvetica"/>
        </w:rPr>
        <w:t>They have a holy book called the Quran (</w:t>
      </w:r>
      <w:r w:rsidRPr="0079042A">
        <w:rPr>
          <w:rFonts w:ascii="Helvetica" w:hAnsi="Helvetica"/>
          <w:bCs/>
        </w:rPr>
        <w:t>cu-ron</w:t>
      </w:r>
      <w:r w:rsidRPr="0079042A">
        <w:rPr>
          <w:rFonts w:ascii="Helvetica" w:hAnsi="Helvetica"/>
        </w:rPr>
        <w:t>).</w:t>
      </w:r>
    </w:p>
    <w:p w14:paraId="7761A065" w14:textId="77777777" w:rsidR="0079042A" w:rsidRPr="0079042A" w:rsidRDefault="0079042A" w:rsidP="0079042A">
      <w:pPr>
        <w:pStyle w:val="ListParagraph"/>
        <w:numPr>
          <w:ilvl w:val="0"/>
          <w:numId w:val="26"/>
        </w:numPr>
        <w:rPr>
          <w:rFonts w:ascii="Helvetica" w:hAnsi="Helvetica"/>
        </w:rPr>
      </w:pPr>
      <w:r w:rsidRPr="0079042A">
        <w:rPr>
          <w:rFonts w:ascii="Helvetica" w:hAnsi="Helvetica"/>
        </w:rPr>
        <w:t>Muslims believe in Five Pillars, which include:</w:t>
      </w:r>
    </w:p>
    <w:p w14:paraId="77532F1C" w14:textId="231DFC16" w:rsidR="0079042A" w:rsidRPr="0079042A" w:rsidRDefault="0079042A" w:rsidP="0079042A">
      <w:pPr>
        <w:pStyle w:val="ListParagraph"/>
        <w:numPr>
          <w:ilvl w:val="1"/>
          <w:numId w:val="26"/>
        </w:numPr>
        <w:rPr>
          <w:rFonts w:ascii="Helvetica" w:hAnsi="Helvetica"/>
        </w:rPr>
      </w:pPr>
      <w:r w:rsidRPr="0079042A">
        <w:rPr>
          <w:rFonts w:ascii="Helvetica" w:hAnsi="Helvetica"/>
        </w:rPr>
        <w:t xml:space="preserve">To declare or say they believe </w:t>
      </w:r>
      <w:r w:rsidR="00A95160">
        <w:rPr>
          <w:rFonts w:ascii="Helvetica" w:hAnsi="Helvetica"/>
        </w:rPr>
        <w:t xml:space="preserve">in God </w:t>
      </w:r>
      <w:r w:rsidRPr="0079042A">
        <w:rPr>
          <w:rFonts w:ascii="Helvetica" w:hAnsi="Helvetica"/>
        </w:rPr>
        <w:t>(Shahada)</w:t>
      </w:r>
    </w:p>
    <w:p w14:paraId="4D433F14" w14:textId="77777777" w:rsidR="0079042A" w:rsidRPr="0079042A" w:rsidRDefault="0079042A" w:rsidP="0079042A">
      <w:pPr>
        <w:pStyle w:val="ListParagraph"/>
        <w:numPr>
          <w:ilvl w:val="1"/>
          <w:numId w:val="26"/>
        </w:numPr>
        <w:rPr>
          <w:rFonts w:ascii="Helvetica" w:hAnsi="Helvetica"/>
        </w:rPr>
      </w:pPr>
      <w:r w:rsidRPr="0079042A">
        <w:rPr>
          <w:rFonts w:ascii="Helvetica" w:hAnsi="Helvetica"/>
          <w:bCs/>
        </w:rPr>
        <w:t>To pray five times a day</w:t>
      </w:r>
      <w:r w:rsidRPr="0079042A">
        <w:rPr>
          <w:rFonts w:ascii="Helvetica" w:hAnsi="Helvetica"/>
        </w:rPr>
        <w:t xml:space="preserve"> (Salat)</w:t>
      </w:r>
    </w:p>
    <w:p w14:paraId="27D7D07D" w14:textId="77777777" w:rsidR="0079042A" w:rsidRPr="0079042A" w:rsidRDefault="0079042A" w:rsidP="0079042A">
      <w:pPr>
        <w:pStyle w:val="ListParagraph"/>
        <w:numPr>
          <w:ilvl w:val="1"/>
          <w:numId w:val="26"/>
        </w:numPr>
        <w:rPr>
          <w:rFonts w:ascii="Helvetica" w:hAnsi="Helvetica"/>
        </w:rPr>
      </w:pPr>
      <w:r w:rsidRPr="0079042A">
        <w:rPr>
          <w:rFonts w:ascii="Helvetica" w:hAnsi="Helvetica"/>
        </w:rPr>
        <w:t>To give money to charity and the poor (Zakah)</w:t>
      </w:r>
    </w:p>
    <w:p w14:paraId="1D66064E" w14:textId="77777777" w:rsidR="0079042A" w:rsidRPr="0079042A" w:rsidRDefault="0079042A" w:rsidP="0079042A">
      <w:pPr>
        <w:pStyle w:val="ListParagraph"/>
        <w:numPr>
          <w:ilvl w:val="1"/>
          <w:numId w:val="26"/>
        </w:numPr>
        <w:rPr>
          <w:rFonts w:ascii="Helvetica" w:hAnsi="Helvetica"/>
        </w:rPr>
      </w:pPr>
      <w:r w:rsidRPr="0079042A">
        <w:rPr>
          <w:rFonts w:ascii="Helvetica" w:hAnsi="Helvetica"/>
          <w:bCs/>
        </w:rPr>
        <w:t>To fast at certain times of the year</w:t>
      </w:r>
      <w:r w:rsidRPr="0079042A">
        <w:rPr>
          <w:rFonts w:ascii="Helvetica" w:hAnsi="Helvetica"/>
        </w:rPr>
        <w:t xml:space="preserve"> (Sawm)</w:t>
      </w:r>
    </w:p>
    <w:p w14:paraId="6E0CAF55" w14:textId="77777777" w:rsidR="0079042A" w:rsidRDefault="0079042A" w:rsidP="0079042A">
      <w:pPr>
        <w:pStyle w:val="ListParagraph"/>
        <w:numPr>
          <w:ilvl w:val="1"/>
          <w:numId w:val="26"/>
        </w:numPr>
        <w:rPr>
          <w:rFonts w:ascii="Helvetica" w:hAnsi="Helvetica"/>
        </w:rPr>
      </w:pPr>
      <w:r w:rsidRPr="0079042A">
        <w:rPr>
          <w:rFonts w:ascii="Helvetica" w:hAnsi="Helvetica"/>
        </w:rPr>
        <w:t>To go to Mecca at least once in their life (Hajj)</w:t>
      </w:r>
    </w:p>
    <w:p w14:paraId="2F26C80C" w14:textId="7211559E" w:rsidR="00A36BBC" w:rsidRPr="00431C4C" w:rsidRDefault="0079042A" w:rsidP="00431C4C">
      <w:pPr>
        <w:pStyle w:val="ListParagraph"/>
        <w:numPr>
          <w:ilvl w:val="0"/>
          <w:numId w:val="26"/>
        </w:numPr>
        <w:rPr>
          <w:rFonts w:ascii="Helvetica" w:hAnsi="Helvetica"/>
        </w:rPr>
      </w:pPr>
      <w:r w:rsidRPr="0079042A">
        <w:rPr>
          <w:rFonts w:ascii="Helvetica" w:hAnsi="Helvetica"/>
        </w:rPr>
        <w:t>The idea of the</w:t>
      </w:r>
      <w:r>
        <w:rPr>
          <w:rFonts w:ascii="Helvetica" w:hAnsi="Helvetica"/>
        </w:rPr>
        <w:t xml:space="preserve"> library </w:t>
      </w:r>
      <w:r w:rsidR="00E52CDD">
        <w:rPr>
          <w:rFonts w:ascii="Helvetica" w:hAnsi="Helvetica"/>
        </w:rPr>
        <w:t>is from</w:t>
      </w:r>
      <w:r>
        <w:rPr>
          <w:rFonts w:ascii="Helvetica" w:hAnsi="Helvetica"/>
        </w:rPr>
        <w:t xml:space="preserve"> Islam.</w:t>
      </w:r>
      <w:r w:rsidR="00A36BBC" w:rsidRPr="00431C4C">
        <w:rPr>
          <w:rFonts w:ascii="Helvetica" w:hAnsi="Helvetica"/>
        </w:rPr>
        <w:br w:type="page"/>
      </w:r>
    </w:p>
    <w:p w14:paraId="6811BA34" w14:textId="52BF5687" w:rsidR="00EC1548" w:rsidRPr="00FF772C" w:rsidRDefault="002A668A" w:rsidP="00EC1548">
      <w:pPr>
        <w:shd w:val="clear" w:color="auto" w:fill="F4B083" w:themeFill="accent2" w:themeFillTint="99"/>
        <w:jc w:val="center"/>
        <w:rPr>
          <w:rFonts w:ascii="Helvetica" w:hAnsi="Helvetica"/>
          <w:b/>
        </w:rPr>
      </w:pPr>
      <w:bookmarkStart w:id="21" w:name="Lesson4_23"/>
      <w:r>
        <w:rPr>
          <w:rFonts w:ascii="Helvetica" w:hAnsi="Helvetica"/>
          <w:b/>
        </w:rPr>
        <w:t>L</w:t>
      </w:r>
      <w:r w:rsidR="00EC1548">
        <w:rPr>
          <w:rFonts w:ascii="Helvetica" w:hAnsi="Helvetica"/>
          <w:b/>
        </w:rPr>
        <w:t xml:space="preserve">ESSON PLAN </w:t>
      </w:r>
      <w:r w:rsidR="00EF5FE4">
        <w:rPr>
          <w:rFonts w:ascii="Helvetica" w:hAnsi="Helvetica"/>
          <w:b/>
        </w:rPr>
        <w:t>4-23</w:t>
      </w:r>
      <w:r w:rsidR="00EC1548">
        <w:rPr>
          <w:rFonts w:ascii="Helvetica" w:hAnsi="Helvetica"/>
          <w:b/>
        </w:rPr>
        <w:t xml:space="preserve">: </w:t>
      </w:r>
      <w:r w:rsidR="00EC1548" w:rsidRPr="00EC1548">
        <w:rPr>
          <w:rFonts w:ascii="Helvetica" w:hAnsi="Helvetica"/>
          <w:b/>
        </w:rPr>
        <w:t>Asia Today: Diverse Nations, Diverse People</w:t>
      </w:r>
    </w:p>
    <w:bookmarkEnd w:id="21"/>
    <w:p w14:paraId="23F4C70E" w14:textId="77777777" w:rsidR="000F6306" w:rsidRPr="00916884" w:rsidRDefault="000F6306" w:rsidP="000F6306">
      <w:pPr>
        <w:rPr>
          <w:rFonts w:ascii="Helvetica" w:hAnsi="Helvetica"/>
        </w:rPr>
      </w:pPr>
    </w:p>
    <w:p w14:paraId="008539F5" w14:textId="77777777" w:rsidR="000F6306" w:rsidRPr="00600AD7" w:rsidRDefault="000F6306" w:rsidP="000F6306">
      <w:pPr>
        <w:shd w:val="clear" w:color="auto" w:fill="FBE4D5" w:themeFill="accent2" w:themeFillTint="33"/>
        <w:rPr>
          <w:rFonts w:ascii="Helvetica" w:hAnsi="Helvetica"/>
          <w:b/>
        </w:rPr>
      </w:pPr>
      <w:r>
        <w:rPr>
          <w:rFonts w:ascii="Helvetica" w:hAnsi="Helvetica"/>
          <w:b/>
        </w:rPr>
        <w:t>MATERIALS</w:t>
      </w:r>
    </w:p>
    <w:p w14:paraId="120D25A0" w14:textId="77777777" w:rsidR="000F6306" w:rsidRDefault="000F6306" w:rsidP="000F6306">
      <w:pPr>
        <w:rPr>
          <w:rFonts w:ascii="Helvetica" w:hAnsi="Helvetica"/>
        </w:rPr>
      </w:pPr>
    </w:p>
    <w:p w14:paraId="75C4B617" w14:textId="10DA9131" w:rsidR="00F92984" w:rsidRDefault="002D019D" w:rsidP="00F92984">
      <w:pPr>
        <w:rPr>
          <w:rFonts w:ascii="Helvetica" w:hAnsi="Helvetica"/>
        </w:rPr>
      </w:pPr>
      <w:r w:rsidRPr="002D019D">
        <w:rPr>
          <w:rFonts w:ascii="Helvetica" w:hAnsi="Helvetica"/>
        </w:rPr>
        <w:t xml:space="preserve">30 Days-7 Countries in Asia </w:t>
      </w:r>
      <w:r>
        <w:rPr>
          <w:rFonts w:ascii="Helvetica" w:hAnsi="Helvetica"/>
        </w:rPr>
        <w:t xml:space="preserve">Video </w:t>
      </w:r>
      <w:r w:rsidR="00F92984">
        <w:rPr>
          <w:rFonts w:ascii="Helvetica" w:hAnsi="Helvetica"/>
        </w:rPr>
        <w:t>(Lesson</w:t>
      </w:r>
      <w:r w:rsidR="00EF5FE4">
        <w:rPr>
          <w:rFonts w:ascii="Helvetica" w:hAnsi="Helvetica"/>
        </w:rPr>
        <w:t>4-23</w:t>
      </w:r>
      <w:r w:rsidR="00F92984">
        <w:rPr>
          <w:rFonts w:ascii="Helvetica" w:hAnsi="Helvetica"/>
        </w:rPr>
        <w:t xml:space="preserve">Video1) </w:t>
      </w:r>
      <w:r w:rsidR="00AE2482">
        <w:rPr>
          <w:rFonts w:ascii="Helvetica" w:hAnsi="Helvetica"/>
        </w:rPr>
        <w:t xml:space="preserve">[Located in the Open Social Studies Video Library: </w:t>
      </w:r>
      <w:hyperlink r:id="rId35" w:history="1">
        <w:r w:rsidR="00AE2482" w:rsidRPr="0008451B">
          <w:rPr>
            <w:rStyle w:val="Hyperlink"/>
            <w:rFonts w:ascii="Helvetica" w:hAnsi="Helvetica"/>
          </w:rPr>
          <w:t>www.opensocialstudies.org/K-6.html</w:t>
        </w:r>
      </w:hyperlink>
      <w:r w:rsidR="00AE2482">
        <w:rPr>
          <w:rFonts w:ascii="Helvetica" w:hAnsi="Helvetica"/>
        </w:rPr>
        <w:t>]</w:t>
      </w:r>
    </w:p>
    <w:p w14:paraId="021FBDDB" w14:textId="589EC2E2" w:rsidR="00853CF3" w:rsidRDefault="00853CF3" w:rsidP="000F6306">
      <w:pPr>
        <w:rPr>
          <w:rFonts w:ascii="Helvetica" w:hAnsi="Helvetica"/>
        </w:rPr>
      </w:pPr>
      <w:r>
        <w:rPr>
          <w:rFonts w:ascii="Helvetica" w:hAnsi="Helvetica"/>
        </w:rPr>
        <w:t>Clipboard (not supplied)</w:t>
      </w:r>
    </w:p>
    <w:p w14:paraId="19B9CC55" w14:textId="285A16A5" w:rsidR="00F268C9" w:rsidRPr="00F268C9" w:rsidRDefault="00F268C9" w:rsidP="000F6306">
      <w:pPr>
        <w:rPr>
          <w:rFonts w:ascii="Helvetica" w:hAnsi="Helvetica"/>
          <w:b/>
        </w:rPr>
      </w:pPr>
      <w:r w:rsidRPr="00F268C9">
        <w:rPr>
          <w:rFonts w:ascii="Helvetica" w:hAnsi="Helvetica"/>
        </w:rPr>
        <w:t xml:space="preserve">8 Asian </w:t>
      </w:r>
      <w:r w:rsidR="00A77BA6">
        <w:rPr>
          <w:rFonts w:ascii="Helvetica" w:hAnsi="Helvetica"/>
        </w:rPr>
        <w:t>Countrie</w:t>
      </w:r>
      <w:r w:rsidRPr="00F268C9">
        <w:rPr>
          <w:rFonts w:ascii="Helvetica" w:hAnsi="Helvetica"/>
        </w:rPr>
        <w:t>s Notes</w:t>
      </w:r>
      <w:r w:rsidR="008D123E">
        <w:rPr>
          <w:rFonts w:ascii="Helvetica" w:hAnsi="Helvetica"/>
        </w:rPr>
        <w:t xml:space="preserve"> and Asia Map</w:t>
      </w:r>
      <w:r>
        <w:rPr>
          <w:rFonts w:ascii="Helvetica" w:hAnsi="Helvetica"/>
          <w:b/>
        </w:rPr>
        <w:t xml:space="preserve"> </w:t>
      </w:r>
      <w:r>
        <w:rPr>
          <w:rFonts w:ascii="Helvetica" w:hAnsi="Helvetica"/>
        </w:rPr>
        <w:t xml:space="preserve">(WORKSHEET </w:t>
      </w:r>
      <w:r w:rsidR="00EF5FE4">
        <w:rPr>
          <w:rFonts w:ascii="Helvetica" w:hAnsi="Helvetica"/>
        </w:rPr>
        <w:t>4-23</w:t>
      </w:r>
      <w:r>
        <w:rPr>
          <w:rFonts w:ascii="Helvetica" w:hAnsi="Helvetica"/>
        </w:rPr>
        <w:t>.A)</w:t>
      </w:r>
    </w:p>
    <w:p w14:paraId="3792DDC7" w14:textId="21EDCD42" w:rsidR="000F6306" w:rsidRDefault="000F6306" w:rsidP="000F6306">
      <w:pPr>
        <w:rPr>
          <w:rFonts w:ascii="Helvetica" w:hAnsi="Helvetica"/>
        </w:rPr>
      </w:pPr>
      <w:r>
        <w:rPr>
          <w:rFonts w:ascii="Helvetica" w:hAnsi="Helvetica"/>
        </w:rPr>
        <w:t xml:space="preserve">Source 1: </w:t>
      </w:r>
      <w:r w:rsidR="00ED2B42">
        <w:rPr>
          <w:rFonts w:ascii="Helvetica" w:hAnsi="Helvetica"/>
        </w:rPr>
        <w:t>Taiwan</w:t>
      </w:r>
      <w:r>
        <w:rPr>
          <w:rFonts w:ascii="Helvetica" w:hAnsi="Helvetica"/>
        </w:rPr>
        <w:t xml:space="preserve"> (</w:t>
      </w:r>
      <w:r w:rsidR="00DF4EF7">
        <w:rPr>
          <w:rFonts w:ascii="Helvetica" w:hAnsi="Helvetica"/>
        </w:rPr>
        <w:t>SOURCEBOOK</w:t>
      </w:r>
      <w:r>
        <w:rPr>
          <w:rFonts w:ascii="Helvetica" w:hAnsi="Helvetica"/>
        </w:rPr>
        <w:t xml:space="preserve"> </w:t>
      </w:r>
      <w:r w:rsidR="00EF5FE4">
        <w:rPr>
          <w:rFonts w:ascii="Helvetica" w:hAnsi="Helvetica"/>
        </w:rPr>
        <w:t>4-23</w:t>
      </w:r>
      <w:r>
        <w:rPr>
          <w:rFonts w:ascii="Helvetica" w:hAnsi="Helvetica"/>
        </w:rPr>
        <w:t>.</w:t>
      </w:r>
      <w:r w:rsidR="00F268C9">
        <w:rPr>
          <w:rFonts w:ascii="Helvetica" w:hAnsi="Helvetica"/>
        </w:rPr>
        <w:t>B</w:t>
      </w:r>
      <w:r>
        <w:rPr>
          <w:rFonts w:ascii="Helvetica" w:hAnsi="Helvetica"/>
        </w:rPr>
        <w:t>)</w:t>
      </w:r>
    </w:p>
    <w:p w14:paraId="1852F98E" w14:textId="784CAFF3" w:rsidR="000F6306" w:rsidRDefault="000F6306" w:rsidP="000F6306">
      <w:pPr>
        <w:rPr>
          <w:rFonts w:ascii="Helvetica" w:hAnsi="Helvetica"/>
        </w:rPr>
      </w:pPr>
      <w:r>
        <w:rPr>
          <w:rFonts w:ascii="Helvetica" w:hAnsi="Helvetica"/>
        </w:rPr>
        <w:t xml:space="preserve">Source 2: </w:t>
      </w:r>
      <w:r w:rsidR="00E90382">
        <w:rPr>
          <w:rFonts w:ascii="Helvetica" w:hAnsi="Helvetica"/>
        </w:rPr>
        <w:t>Vietnam</w:t>
      </w:r>
      <w:r w:rsidR="00BA6228">
        <w:rPr>
          <w:rFonts w:ascii="Helvetica" w:hAnsi="Helvetica"/>
        </w:rPr>
        <w:t xml:space="preserve"> (</w:t>
      </w:r>
      <w:r w:rsidR="00DF4EF7">
        <w:rPr>
          <w:rFonts w:ascii="Helvetica" w:hAnsi="Helvetica"/>
        </w:rPr>
        <w:t>SOURCEBOOK</w:t>
      </w:r>
      <w:r w:rsidR="00BA6228">
        <w:rPr>
          <w:rFonts w:ascii="Helvetica" w:hAnsi="Helvetica"/>
        </w:rPr>
        <w:t xml:space="preserve"> </w:t>
      </w:r>
      <w:r w:rsidR="00EF5FE4">
        <w:rPr>
          <w:rFonts w:ascii="Helvetica" w:hAnsi="Helvetica"/>
        </w:rPr>
        <w:t>4-23</w:t>
      </w:r>
      <w:r>
        <w:rPr>
          <w:rFonts w:ascii="Helvetica" w:hAnsi="Helvetica"/>
        </w:rPr>
        <w:t>.</w:t>
      </w:r>
      <w:r w:rsidR="00F268C9">
        <w:rPr>
          <w:rFonts w:ascii="Helvetica" w:hAnsi="Helvetica"/>
        </w:rPr>
        <w:t>C</w:t>
      </w:r>
      <w:r>
        <w:rPr>
          <w:rFonts w:ascii="Helvetica" w:hAnsi="Helvetica"/>
        </w:rPr>
        <w:t>)</w:t>
      </w:r>
    </w:p>
    <w:p w14:paraId="423C8365" w14:textId="73B5CF52" w:rsidR="000F6306" w:rsidRDefault="000F6306" w:rsidP="000F6306">
      <w:pPr>
        <w:rPr>
          <w:rFonts w:ascii="Helvetica" w:hAnsi="Helvetica"/>
        </w:rPr>
      </w:pPr>
      <w:r>
        <w:rPr>
          <w:rFonts w:ascii="Helvetica" w:hAnsi="Helvetica"/>
        </w:rPr>
        <w:t xml:space="preserve">Source 3: </w:t>
      </w:r>
      <w:r w:rsidR="00E90382">
        <w:rPr>
          <w:rFonts w:ascii="Helvetica" w:hAnsi="Helvetica"/>
        </w:rPr>
        <w:t xml:space="preserve">India </w:t>
      </w:r>
      <w:r>
        <w:rPr>
          <w:rFonts w:ascii="Helvetica" w:hAnsi="Helvetica"/>
        </w:rPr>
        <w:t>(</w:t>
      </w:r>
      <w:r w:rsidR="00DF4EF7">
        <w:rPr>
          <w:rFonts w:ascii="Helvetica" w:hAnsi="Helvetica"/>
        </w:rPr>
        <w:t>SOURCEBOOK</w:t>
      </w:r>
      <w:r>
        <w:rPr>
          <w:rFonts w:ascii="Helvetica" w:hAnsi="Helvetica"/>
        </w:rPr>
        <w:t xml:space="preserve"> </w:t>
      </w:r>
      <w:r w:rsidR="00EF5FE4">
        <w:rPr>
          <w:rFonts w:ascii="Helvetica" w:hAnsi="Helvetica"/>
        </w:rPr>
        <w:t>4-23</w:t>
      </w:r>
      <w:r>
        <w:rPr>
          <w:rFonts w:ascii="Helvetica" w:hAnsi="Helvetica"/>
        </w:rPr>
        <w:t>.</w:t>
      </w:r>
      <w:r w:rsidR="00F268C9">
        <w:rPr>
          <w:rFonts w:ascii="Helvetica" w:hAnsi="Helvetica"/>
        </w:rPr>
        <w:t>D</w:t>
      </w:r>
      <w:r>
        <w:rPr>
          <w:rFonts w:ascii="Helvetica" w:hAnsi="Helvetica"/>
        </w:rPr>
        <w:t>)</w:t>
      </w:r>
    </w:p>
    <w:p w14:paraId="2689861F" w14:textId="39DC01CF" w:rsidR="000F6306" w:rsidRDefault="000F6306" w:rsidP="000F6306">
      <w:pPr>
        <w:rPr>
          <w:rFonts w:ascii="Helvetica" w:hAnsi="Helvetica"/>
        </w:rPr>
      </w:pPr>
      <w:r>
        <w:rPr>
          <w:rFonts w:ascii="Helvetica" w:hAnsi="Helvetica"/>
        </w:rPr>
        <w:t xml:space="preserve">Source 4: </w:t>
      </w:r>
      <w:r w:rsidR="00E90382">
        <w:rPr>
          <w:rFonts w:ascii="Helvetica" w:hAnsi="Helvetica"/>
        </w:rPr>
        <w:t>Mongolia</w:t>
      </w:r>
      <w:r>
        <w:rPr>
          <w:rFonts w:ascii="Helvetica" w:hAnsi="Helvetica"/>
        </w:rPr>
        <w:t xml:space="preserve"> (</w:t>
      </w:r>
      <w:r w:rsidR="00DF4EF7">
        <w:rPr>
          <w:rFonts w:ascii="Helvetica" w:hAnsi="Helvetica"/>
        </w:rPr>
        <w:t>SOURCEBOOK</w:t>
      </w:r>
      <w:r>
        <w:rPr>
          <w:rFonts w:ascii="Helvetica" w:hAnsi="Helvetica"/>
        </w:rPr>
        <w:t xml:space="preserve"> </w:t>
      </w:r>
      <w:r w:rsidR="00EF5FE4">
        <w:rPr>
          <w:rFonts w:ascii="Helvetica" w:hAnsi="Helvetica"/>
        </w:rPr>
        <w:t>4-23</w:t>
      </w:r>
      <w:r>
        <w:rPr>
          <w:rFonts w:ascii="Helvetica" w:hAnsi="Helvetica"/>
        </w:rPr>
        <w:t>.</w:t>
      </w:r>
      <w:r w:rsidR="00F268C9">
        <w:rPr>
          <w:rFonts w:ascii="Helvetica" w:hAnsi="Helvetica"/>
        </w:rPr>
        <w:t>E</w:t>
      </w:r>
      <w:r>
        <w:rPr>
          <w:rFonts w:ascii="Helvetica" w:hAnsi="Helvetica"/>
        </w:rPr>
        <w:t>)</w:t>
      </w:r>
    </w:p>
    <w:p w14:paraId="0D2F44F7" w14:textId="1769B39C" w:rsidR="00925AD7" w:rsidRDefault="00925AD7" w:rsidP="000F6306">
      <w:pPr>
        <w:rPr>
          <w:rFonts w:ascii="Helvetica" w:hAnsi="Helvetica"/>
        </w:rPr>
      </w:pPr>
      <w:r>
        <w:rPr>
          <w:rFonts w:ascii="Helvetica" w:hAnsi="Helvetica"/>
        </w:rPr>
        <w:t xml:space="preserve">Source </w:t>
      </w:r>
      <w:r w:rsidR="004E3690">
        <w:rPr>
          <w:rFonts w:ascii="Helvetica" w:hAnsi="Helvetica"/>
        </w:rPr>
        <w:t>5</w:t>
      </w:r>
      <w:r>
        <w:rPr>
          <w:rFonts w:ascii="Helvetica" w:hAnsi="Helvetica"/>
        </w:rPr>
        <w:t xml:space="preserve">: </w:t>
      </w:r>
      <w:r w:rsidR="005F5943">
        <w:rPr>
          <w:rFonts w:ascii="Helvetica" w:hAnsi="Helvetica"/>
        </w:rPr>
        <w:t xml:space="preserve">South </w:t>
      </w:r>
      <w:r w:rsidR="00E90382">
        <w:rPr>
          <w:rFonts w:ascii="Helvetica" w:hAnsi="Helvetica"/>
        </w:rPr>
        <w:t>Korea</w:t>
      </w:r>
      <w:r w:rsidR="00BA6228">
        <w:rPr>
          <w:rFonts w:ascii="Helvetica" w:hAnsi="Helvetica"/>
        </w:rPr>
        <w:t xml:space="preserve"> (</w:t>
      </w:r>
      <w:r w:rsidR="00DF4EF7">
        <w:rPr>
          <w:rFonts w:ascii="Helvetica" w:hAnsi="Helvetica"/>
        </w:rPr>
        <w:t xml:space="preserve">SOURCEBOOK </w:t>
      </w:r>
      <w:r w:rsidR="00EF5FE4">
        <w:rPr>
          <w:rFonts w:ascii="Helvetica" w:hAnsi="Helvetica"/>
        </w:rPr>
        <w:t>4-23</w:t>
      </w:r>
      <w:r>
        <w:rPr>
          <w:rFonts w:ascii="Helvetica" w:hAnsi="Helvetica"/>
        </w:rPr>
        <w:t>.</w:t>
      </w:r>
      <w:r w:rsidR="00F268C9">
        <w:rPr>
          <w:rFonts w:ascii="Helvetica" w:hAnsi="Helvetica"/>
        </w:rPr>
        <w:t>F</w:t>
      </w:r>
      <w:r>
        <w:rPr>
          <w:rFonts w:ascii="Helvetica" w:hAnsi="Helvetica"/>
        </w:rPr>
        <w:t>)</w:t>
      </w:r>
    </w:p>
    <w:p w14:paraId="21A33419" w14:textId="49E5B701" w:rsidR="00925AD7" w:rsidRDefault="00925AD7" w:rsidP="000F6306">
      <w:pPr>
        <w:rPr>
          <w:rFonts w:ascii="Helvetica" w:hAnsi="Helvetica"/>
        </w:rPr>
      </w:pPr>
      <w:r>
        <w:rPr>
          <w:rFonts w:ascii="Helvetica" w:hAnsi="Helvetica"/>
        </w:rPr>
        <w:t xml:space="preserve">Source </w:t>
      </w:r>
      <w:r w:rsidR="004E3690">
        <w:rPr>
          <w:rFonts w:ascii="Helvetica" w:hAnsi="Helvetica"/>
        </w:rPr>
        <w:t>6</w:t>
      </w:r>
      <w:r>
        <w:rPr>
          <w:rFonts w:ascii="Helvetica" w:hAnsi="Helvetica"/>
        </w:rPr>
        <w:t xml:space="preserve">: </w:t>
      </w:r>
      <w:r w:rsidR="003C6D88" w:rsidRPr="003C6D88">
        <w:rPr>
          <w:rFonts w:ascii="Helvetica" w:hAnsi="Helvetica"/>
        </w:rPr>
        <w:t>United Arab Emirates</w:t>
      </w:r>
      <w:r w:rsidR="00BA6228">
        <w:rPr>
          <w:rFonts w:ascii="Helvetica" w:hAnsi="Helvetica"/>
        </w:rPr>
        <w:t xml:space="preserve"> (</w:t>
      </w:r>
      <w:r w:rsidR="00DF4EF7">
        <w:rPr>
          <w:rFonts w:ascii="Helvetica" w:hAnsi="Helvetica"/>
        </w:rPr>
        <w:t>SOURCEBOOK</w:t>
      </w:r>
      <w:r w:rsidR="00BA6228">
        <w:rPr>
          <w:rFonts w:ascii="Helvetica" w:hAnsi="Helvetica"/>
        </w:rPr>
        <w:t xml:space="preserve"> </w:t>
      </w:r>
      <w:r w:rsidR="00EF5FE4">
        <w:rPr>
          <w:rFonts w:ascii="Helvetica" w:hAnsi="Helvetica"/>
        </w:rPr>
        <w:t>4-23</w:t>
      </w:r>
      <w:r>
        <w:rPr>
          <w:rFonts w:ascii="Helvetica" w:hAnsi="Helvetica"/>
        </w:rPr>
        <w:t>.</w:t>
      </w:r>
      <w:r w:rsidR="00F268C9">
        <w:rPr>
          <w:rFonts w:ascii="Helvetica" w:hAnsi="Helvetica"/>
        </w:rPr>
        <w:t>G</w:t>
      </w:r>
      <w:r>
        <w:rPr>
          <w:rFonts w:ascii="Helvetica" w:hAnsi="Helvetica"/>
        </w:rPr>
        <w:t>)</w:t>
      </w:r>
    </w:p>
    <w:p w14:paraId="21E45D7E" w14:textId="01D27C40" w:rsidR="004E3690" w:rsidRDefault="004E3690" w:rsidP="004E3690">
      <w:pPr>
        <w:rPr>
          <w:rFonts w:ascii="Helvetica" w:hAnsi="Helvetica"/>
        </w:rPr>
      </w:pPr>
      <w:r>
        <w:rPr>
          <w:rFonts w:ascii="Helvetica" w:hAnsi="Helvetica"/>
        </w:rPr>
        <w:t xml:space="preserve">Source </w:t>
      </w:r>
      <w:r w:rsidR="003D4017">
        <w:rPr>
          <w:rFonts w:ascii="Helvetica" w:hAnsi="Helvetica"/>
        </w:rPr>
        <w:t>7</w:t>
      </w:r>
      <w:r>
        <w:rPr>
          <w:rFonts w:ascii="Helvetica" w:hAnsi="Helvetica"/>
        </w:rPr>
        <w:t>: Japan (</w:t>
      </w:r>
      <w:r w:rsidR="00DF4EF7">
        <w:rPr>
          <w:rFonts w:ascii="Helvetica" w:hAnsi="Helvetica"/>
        </w:rPr>
        <w:t>SOURCEBOOK</w:t>
      </w:r>
      <w:r>
        <w:rPr>
          <w:rFonts w:ascii="Helvetica" w:hAnsi="Helvetica"/>
        </w:rPr>
        <w:t xml:space="preserve"> </w:t>
      </w:r>
      <w:r w:rsidR="00EF5FE4">
        <w:rPr>
          <w:rFonts w:ascii="Helvetica" w:hAnsi="Helvetica"/>
        </w:rPr>
        <w:t>4-23</w:t>
      </w:r>
      <w:r w:rsidR="00BA6228">
        <w:rPr>
          <w:rFonts w:ascii="Helvetica" w:hAnsi="Helvetica"/>
        </w:rPr>
        <w:t>.</w:t>
      </w:r>
      <w:r w:rsidR="00F268C9">
        <w:rPr>
          <w:rFonts w:ascii="Helvetica" w:hAnsi="Helvetica"/>
        </w:rPr>
        <w:t>H</w:t>
      </w:r>
      <w:r>
        <w:rPr>
          <w:rFonts w:ascii="Helvetica" w:hAnsi="Helvetica"/>
        </w:rPr>
        <w:t>)</w:t>
      </w:r>
    </w:p>
    <w:p w14:paraId="50E35D59" w14:textId="1829D977" w:rsidR="004E3690" w:rsidRDefault="004E3690" w:rsidP="004E3690">
      <w:pPr>
        <w:rPr>
          <w:rFonts w:ascii="Helvetica" w:hAnsi="Helvetica"/>
        </w:rPr>
      </w:pPr>
      <w:r>
        <w:rPr>
          <w:rFonts w:ascii="Helvetica" w:hAnsi="Helvetica"/>
        </w:rPr>
        <w:t xml:space="preserve">Source </w:t>
      </w:r>
      <w:r w:rsidR="003D4017">
        <w:rPr>
          <w:rFonts w:ascii="Helvetica" w:hAnsi="Helvetica"/>
        </w:rPr>
        <w:t>8</w:t>
      </w:r>
      <w:r>
        <w:rPr>
          <w:rFonts w:ascii="Helvetica" w:hAnsi="Helvetica"/>
        </w:rPr>
        <w:t xml:space="preserve">: </w:t>
      </w:r>
      <w:r w:rsidR="002025FA">
        <w:rPr>
          <w:rFonts w:ascii="Helvetica" w:hAnsi="Helvetica"/>
        </w:rPr>
        <w:t>Nepal</w:t>
      </w:r>
      <w:r>
        <w:rPr>
          <w:rFonts w:ascii="Helvetica" w:hAnsi="Helvetica"/>
        </w:rPr>
        <w:t xml:space="preserve"> (</w:t>
      </w:r>
      <w:r w:rsidR="00DF4EF7">
        <w:rPr>
          <w:rFonts w:ascii="Helvetica" w:hAnsi="Helvetica"/>
        </w:rPr>
        <w:t>SOURCEBOOK</w:t>
      </w:r>
      <w:r>
        <w:rPr>
          <w:rFonts w:ascii="Helvetica" w:hAnsi="Helvetica"/>
        </w:rPr>
        <w:t xml:space="preserve"> </w:t>
      </w:r>
      <w:r w:rsidR="00EF5FE4">
        <w:rPr>
          <w:rFonts w:ascii="Helvetica" w:hAnsi="Helvetica"/>
        </w:rPr>
        <w:t>4-23</w:t>
      </w:r>
      <w:r w:rsidR="00BA6228">
        <w:rPr>
          <w:rFonts w:ascii="Helvetica" w:hAnsi="Helvetica"/>
        </w:rPr>
        <w:t>.</w:t>
      </w:r>
      <w:r w:rsidR="00F268C9">
        <w:rPr>
          <w:rFonts w:ascii="Helvetica" w:hAnsi="Helvetica"/>
        </w:rPr>
        <w:t>I</w:t>
      </w:r>
      <w:r>
        <w:rPr>
          <w:rFonts w:ascii="Helvetica" w:hAnsi="Helvetica"/>
        </w:rPr>
        <w:t>)</w:t>
      </w:r>
    </w:p>
    <w:p w14:paraId="04EB113B" w14:textId="42ECC786" w:rsidR="000F6306" w:rsidRDefault="00DC6A41" w:rsidP="000F6306">
      <w:pPr>
        <w:rPr>
          <w:rFonts w:ascii="Helvetica" w:hAnsi="Helvetica"/>
        </w:rPr>
      </w:pPr>
      <w:r>
        <w:rPr>
          <w:rFonts w:ascii="Helvetica" w:hAnsi="Helvetica"/>
        </w:rPr>
        <w:t>Asia Today</w:t>
      </w:r>
      <w:r w:rsidR="000F6306">
        <w:rPr>
          <w:rFonts w:ascii="Helvetica" w:hAnsi="Helvetica"/>
        </w:rPr>
        <w:t xml:space="preserve">: Exit Ticket (ASSESSMENT </w:t>
      </w:r>
      <w:r w:rsidR="00EF5FE4">
        <w:rPr>
          <w:rFonts w:ascii="Helvetica" w:hAnsi="Helvetica"/>
        </w:rPr>
        <w:t>4-23</w:t>
      </w:r>
      <w:r w:rsidR="000F6306">
        <w:rPr>
          <w:rFonts w:ascii="Helvetica" w:hAnsi="Helvetica"/>
        </w:rPr>
        <w:t>.</w:t>
      </w:r>
      <w:r w:rsidR="00F268C9">
        <w:rPr>
          <w:rFonts w:ascii="Helvetica" w:hAnsi="Helvetica"/>
        </w:rPr>
        <w:t>J</w:t>
      </w:r>
      <w:r w:rsidR="000F6306">
        <w:rPr>
          <w:rFonts w:ascii="Helvetica" w:hAnsi="Helvetica"/>
        </w:rPr>
        <w:t>)</w:t>
      </w:r>
    </w:p>
    <w:p w14:paraId="4900C03A" w14:textId="77777777" w:rsidR="000F6306" w:rsidRPr="00600AD7" w:rsidRDefault="000F6306" w:rsidP="000F6306">
      <w:pPr>
        <w:rPr>
          <w:rFonts w:ascii="Helvetica" w:hAnsi="Helvetica"/>
          <w:b/>
        </w:rPr>
      </w:pPr>
    </w:p>
    <w:p w14:paraId="3CDB48F6" w14:textId="77777777" w:rsidR="000F6306" w:rsidRPr="00600AD7" w:rsidRDefault="000F6306" w:rsidP="000F6306">
      <w:pPr>
        <w:shd w:val="clear" w:color="auto" w:fill="FBE4D5" w:themeFill="accent2" w:themeFillTint="33"/>
        <w:rPr>
          <w:rFonts w:ascii="Helvetica" w:hAnsi="Helvetica"/>
          <w:b/>
        </w:rPr>
      </w:pPr>
      <w:r>
        <w:rPr>
          <w:rFonts w:ascii="Helvetica" w:hAnsi="Helvetica"/>
          <w:b/>
        </w:rPr>
        <w:t>STANDARDS</w:t>
      </w:r>
    </w:p>
    <w:p w14:paraId="438AE1AE" w14:textId="77777777" w:rsidR="000F6306" w:rsidRPr="00046649" w:rsidRDefault="000F6306" w:rsidP="000F6306">
      <w:pPr>
        <w:rPr>
          <w:rFonts w:ascii="Helvetica" w:hAnsi="Helvetica"/>
        </w:rPr>
      </w:pPr>
    </w:p>
    <w:p w14:paraId="4200A1A8" w14:textId="77777777" w:rsidR="000F6306" w:rsidRPr="005C7220" w:rsidRDefault="000F6306" w:rsidP="000F6306">
      <w:pPr>
        <w:rPr>
          <w:rFonts w:ascii="Helvetica" w:hAnsi="Helvetica"/>
          <w:b/>
        </w:rPr>
      </w:pPr>
      <w:r w:rsidRPr="005C7220">
        <w:rPr>
          <w:rFonts w:ascii="Helvetica" w:hAnsi="Helvetica"/>
          <w:b/>
        </w:rPr>
        <w:t>Massachusetts History and Social Science Framework</w:t>
      </w:r>
    </w:p>
    <w:p w14:paraId="2D4694E1" w14:textId="1C8A4337" w:rsidR="000F6306" w:rsidRDefault="000F6306" w:rsidP="000F6306">
      <w:pPr>
        <w:rPr>
          <w:rFonts w:ascii="Helvetica" w:hAnsi="Helvetica"/>
          <w:i/>
        </w:rPr>
      </w:pPr>
    </w:p>
    <w:p w14:paraId="0A0659D4" w14:textId="77777777" w:rsidR="00506E74" w:rsidRPr="00EB6AF2" w:rsidRDefault="00506E74" w:rsidP="00506E74">
      <w:pPr>
        <w:rPr>
          <w:rFonts w:ascii="Helvetica" w:hAnsi="Helvetica"/>
          <w:i/>
        </w:rPr>
      </w:pPr>
      <w:r>
        <w:rPr>
          <w:rFonts w:ascii="Helvetica" w:hAnsi="Helvetica"/>
          <w:i/>
        </w:rPr>
        <w:t>MA-HSS.4.2T.</w:t>
      </w:r>
      <w:r w:rsidRPr="00EB6AF2">
        <w:rPr>
          <w:rFonts w:ascii="Helvetica" w:hAnsi="Helvetica"/>
          <w:i/>
        </w:rPr>
        <w:t>1</w:t>
      </w:r>
      <w:r>
        <w:rPr>
          <w:rFonts w:ascii="Helvetica" w:hAnsi="Helvetica"/>
          <w:i/>
        </w:rPr>
        <w:t>:</w:t>
      </w:r>
      <w:r w:rsidRPr="00EB6AF2">
        <w:rPr>
          <w:rFonts w:ascii="Helvetica" w:hAnsi="Helvetica"/>
          <w:i/>
        </w:rPr>
        <w:t xml:space="preserve"> Recognize the difference between physical geography and political geography.</w:t>
      </w:r>
      <w:r>
        <w:rPr>
          <w:rFonts w:ascii="Helvetica" w:hAnsi="Helvetica"/>
          <w:i/>
        </w:rPr>
        <w:t xml:space="preserve"> </w:t>
      </w:r>
      <w:r w:rsidRPr="00EB6AF2">
        <w:rPr>
          <w:rFonts w:ascii="Helvetica" w:hAnsi="Helvetica"/>
          <w:i/>
        </w:rPr>
        <w:t>For example, students learn that Africa is a continent (physical geography) that</w:t>
      </w:r>
      <w:r>
        <w:rPr>
          <w:rFonts w:ascii="Helvetica" w:hAnsi="Helvetica"/>
          <w:i/>
        </w:rPr>
        <w:t xml:space="preserve"> </w:t>
      </w:r>
      <w:r w:rsidRPr="00EB6AF2">
        <w:rPr>
          <w:rFonts w:ascii="Helvetica" w:hAnsi="Helvetica"/>
          <w:i/>
        </w:rPr>
        <w:t>includes a number of independent countries (e.g., Egypt, Somalia, Nigeria).</w:t>
      </w:r>
    </w:p>
    <w:p w14:paraId="30B0DFC6" w14:textId="77777777" w:rsidR="00506E74" w:rsidRDefault="00506E74" w:rsidP="00506E74">
      <w:pPr>
        <w:rPr>
          <w:rFonts w:ascii="Helvetica" w:hAnsi="Helvetica"/>
          <w:i/>
        </w:rPr>
      </w:pPr>
    </w:p>
    <w:p w14:paraId="0C858CE5" w14:textId="77777777" w:rsidR="00506E74" w:rsidRPr="00EB6AF2" w:rsidRDefault="00506E74" w:rsidP="00506E74">
      <w:pPr>
        <w:rPr>
          <w:rFonts w:ascii="Helvetica" w:hAnsi="Helvetica"/>
          <w:i/>
        </w:rPr>
      </w:pPr>
      <w:r>
        <w:rPr>
          <w:rFonts w:ascii="Helvetica" w:hAnsi="Helvetica"/>
          <w:i/>
        </w:rPr>
        <w:t>MA-HSS.4.2T.2:</w:t>
      </w:r>
      <w:r w:rsidRPr="00EB6AF2">
        <w:rPr>
          <w:rFonts w:ascii="Helvetica" w:hAnsi="Helvetica"/>
          <w:i/>
        </w:rPr>
        <w:t xml:space="preserve"> Explain the characteristics of a country.</w:t>
      </w:r>
    </w:p>
    <w:p w14:paraId="7F415FD5" w14:textId="77777777" w:rsidR="00506E74" w:rsidRDefault="00506E74" w:rsidP="000F6306">
      <w:pPr>
        <w:rPr>
          <w:rFonts w:ascii="Helvetica" w:hAnsi="Helvetica"/>
          <w:i/>
        </w:rPr>
      </w:pPr>
    </w:p>
    <w:p w14:paraId="790AC253" w14:textId="77777777" w:rsidR="00261A13" w:rsidRDefault="00261A13" w:rsidP="00261A13">
      <w:pPr>
        <w:rPr>
          <w:rFonts w:ascii="Helvetica" w:hAnsi="Helvetica"/>
          <w:i/>
        </w:rPr>
      </w:pPr>
      <w:r>
        <w:rPr>
          <w:rFonts w:ascii="Helvetica" w:hAnsi="Helvetica"/>
          <w:i/>
        </w:rPr>
        <w:t>MA-HSS.7.T2a.3:</w:t>
      </w:r>
      <w:r w:rsidRPr="00283EB2">
        <w:rPr>
          <w:rFonts w:ascii="Helvetica" w:hAnsi="Helvetica"/>
          <w:i/>
        </w:rPr>
        <w:t xml:space="preserve"> </w:t>
      </w:r>
      <w:r w:rsidRPr="00652746">
        <w:rPr>
          <w:rFonts w:ascii="Helvetica" w:hAnsi="Helvetica"/>
          <w:i/>
        </w:rPr>
        <w:t>Explain how absolute and relative locations, major physical characteristics, climate and natural resources in this region have influenced settlement patterns, population size, and economies of the countries.</w:t>
      </w:r>
    </w:p>
    <w:p w14:paraId="2CCDDAEC" w14:textId="77777777" w:rsidR="00261A13" w:rsidRDefault="00261A13" w:rsidP="00261A13">
      <w:pPr>
        <w:rPr>
          <w:rFonts w:ascii="Helvetica" w:hAnsi="Helvetica"/>
          <w:i/>
        </w:rPr>
      </w:pPr>
    </w:p>
    <w:p w14:paraId="70545172" w14:textId="77777777" w:rsidR="00261A13" w:rsidRPr="00B83C08" w:rsidRDefault="00261A13" w:rsidP="00261A13">
      <w:pPr>
        <w:rPr>
          <w:rFonts w:ascii="Helvetica" w:hAnsi="Helvetica"/>
          <w:i/>
        </w:rPr>
      </w:pPr>
      <w:r>
        <w:rPr>
          <w:rFonts w:ascii="Helvetica" w:hAnsi="Helvetica"/>
          <w:i/>
        </w:rPr>
        <w:t xml:space="preserve">MA-HSS.4.P6: </w:t>
      </w:r>
      <w:r w:rsidRPr="001A3766">
        <w:rPr>
          <w:rFonts w:ascii="Helvetica" w:hAnsi="Helvetica"/>
          <w:i/>
        </w:rPr>
        <w:t>Argue or explain conclusions, using valid reasoning and evidence.</w:t>
      </w:r>
    </w:p>
    <w:p w14:paraId="29F3A998" w14:textId="77777777" w:rsidR="000F6306" w:rsidRPr="000D2FBE" w:rsidRDefault="000F6306" w:rsidP="000F6306">
      <w:pPr>
        <w:rPr>
          <w:rFonts w:ascii="Helvetica" w:hAnsi="Helvetica"/>
        </w:rPr>
      </w:pPr>
    </w:p>
    <w:p w14:paraId="03BE0217" w14:textId="77777777" w:rsidR="000F6306" w:rsidRPr="005C7220" w:rsidRDefault="000F6306" w:rsidP="000F6306">
      <w:pPr>
        <w:rPr>
          <w:rFonts w:ascii="Helvetica" w:hAnsi="Helvetica"/>
          <w:b/>
        </w:rPr>
      </w:pPr>
      <w:r w:rsidRPr="005C7220">
        <w:rPr>
          <w:rFonts w:ascii="Helvetica" w:hAnsi="Helvetica"/>
          <w:b/>
        </w:rPr>
        <w:t>Common Core: Literacy</w:t>
      </w:r>
    </w:p>
    <w:p w14:paraId="2B62E5FA" w14:textId="77777777" w:rsidR="000F6306" w:rsidRDefault="000F6306" w:rsidP="000F6306">
      <w:pPr>
        <w:rPr>
          <w:rFonts w:ascii="Helvetica" w:hAnsi="Helvetica"/>
        </w:rPr>
      </w:pPr>
    </w:p>
    <w:p w14:paraId="0C1D7573" w14:textId="77777777" w:rsidR="000F6306" w:rsidRDefault="000F6306" w:rsidP="000F6306">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612F7725" w14:textId="77777777" w:rsidR="000F6306" w:rsidRDefault="000F6306" w:rsidP="000F6306">
      <w:pPr>
        <w:rPr>
          <w:rFonts w:ascii="Helvetica" w:hAnsi="Helvetica"/>
          <w:i/>
        </w:rPr>
      </w:pPr>
    </w:p>
    <w:p w14:paraId="74FAB362" w14:textId="77777777" w:rsidR="000F6306" w:rsidRDefault="000F6306" w:rsidP="000F6306">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50C0BAD9" w14:textId="77777777" w:rsidR="000F6306" w:rsidRDefault="000F6306" w:rsidP="000F6306">
      <w:pPr>
        <w:rPr>
          <w:rFonts w:ascii="Helvetica" w:hAnsi="Helvetica"/>
          <w:i/>
        </w:rPr>
      </w:pPr>
    </w:p>
    <w:p w14:paraId="0CCD079A" w14:textId="77777777" w:rsidR="000F6306" w:rsidRDefault="000F6306" w:rsidP="000F6306">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30A96095" w14:textId="77777777" w:rsidR="000F6306" w:rsidRDefault="000F6306" w:rsidP="000F6306">
      <w:pPr>
        <w:rPr>
          <w:rFonts w:ascii="Helvetica" w:hAnsi="Helvetica"/>
          <w:i/>
        </w:rPr>
      </w:pPr>
    </w:p>
    <w:p w14:paraId="6CEB1276" w14:textId="0C2B816F" w:rsidR="000F6306" w:rsidRDefault="000F6306" w:rsidP="000F6306">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7C114168" w14:textId="77777777" w:rsidR="00133B88" w:rsidRDefault="00133B88" w:rsidP="000F6306">
      <w:pPr>
        <w:rPr>
          <w:rFonts w:ascii="Helvetica" w:hAnsi="Helvetica"/>
        </w:rPr>
      </w:pPr>
    </w:p>
    <w:p w14:paraId="003B6E30" w14:textId="77777777" w:rsidR="000F6306" w:rsidRPr="00600AD7" w:rsidRDefault="000F6306" w:rsidP="000F6306">
      <w:pPr>
        <w:shd w:val="clear" w:color="auto" w:fill="FBE4D5" w:themeFill="accent2" w:themeFillTint="33"/>
        <w:rPr>
          <w:rFonts w:ascii="Helvetica" w:hAnsi="Helvetica"/>
          <w:b/>
        </w:rPr>
      </w:pPr>
      <w:r>
        <w:rPr>
          <w:rFonts w:ascii="Helvetica" w:hAnsi="Helvetica"/>
          <w:b/>
        </w:rPr>
        <w:t>PROCEDURES</w:t>
      </w:r>
    </w:p>
    <w:p w14:paraId="0A823957" w14:textId="77777777" w:rsidR="00925AD7" w:rsidRPr="00925AD7" w:rsidRDefault="00925AD7" w:rsidP="00925AD7">
      <w:pPr>
        <w:rPr>
          <w:rFonts w:ascii="Helvetica" w:hAnsi="Helvetica"/>
          <w:b/>
        </w:rPr>
      </w:pPr>
    </w:p>
    <w:p w14:paraId="40DE75AE" w14:textId="77777777" w:rsidR="00925AD7" w:rsidRPr="00925AD7" w:rsidRDefault="00925AD7" w:rsidP="00925AD7">
      <w:pPr>
        <w:rPr>
          <w:rFonts w:ascii="Helvetica" w:hAnsi="Helvetica"/>
          <w:b/>
          <w:i/>
        </w:rPr>
      </w:pPr>
      <w:r w:rsidRPr="00E37235">
        <w:rPr>
          <w:rFonts w:ascii="Helvetica" w:hAnsi="Helvetica"/>
          <w:b/>
        </w:rPr>
        <w:t>Inquiry Question:</w:t>
      </w:r>
      <w:r w:rsidRPr="00925AD7">
        <w:rPr>
          <w:rFonts w:ascii="Helvetica" w:hAnsi="Helvetica"/>
          <w:b/>
          <w:i/>
        </w:rPr>
        <w:t xml:space="preserve"> If you were to visit Asia today, what country would you choose and why?</w:t>
      </w:r>
    </w:p>
    <w:p w14:paraId="465A60C4" w14:textId="77777777" w:rsidR="000F6306" w:rsidRDefault="000F6306" w:rsidP="000F6306">
      <w:pPr>
        <w:rPr>
          <w:rFonts w:ascii="Helvetica" w:hAnsi="Helvetica"/>
          <w:b/>
        </w:rPr>
      </w:pPr>
    </w:p>
    <w:p w14:paraId="32EB198E" w14:textId="3A9463D9" w:rsidR="00407C4E" w:rsidRDefault="00407C4E" w:rsidP="000F6306">
      <w:pPr>
        <w:rPr>
          <w:rFonts w:ascii="Helvetica" w:hAnsi="Helvetica"/>
          <w:b/>
        </w:rPr>
      </w:pPr>
      <w:r>
        <w:rPr>
          <w:rFonts w:ascii="Helvetica" w:hAnsi="Helvetica"/>
          <w:b/>
        </w:rPr>
        <w:t>PREPARATION</w:t>
      </w:r>
    </w:p>
    <w:p w14:paraId="00403741" w14:textId="77777777" w:rsidR="00407C4E" w:rsidRDefault="00407C4E" w:rsidP="000F6306">
      <w:pPr>
        <w:rPr>
          <w:rFonts w:ascii="Helvetica" w:hAnsi="Helvetica"/>
          <w:b/>
        </w:rPr>
      </w:pPr>
    </w:p>
    <w:p w14:paraId="6600898F" w14:textId="77777777" w:rsidR="00407C4E" w:rsidRPr="00B93DBF" w:rsidRDefault="00407C4E" w:rsidP="00407C4E">
      <w:pPr>
        <w:rPr>
          <w:rFonts w:ascii="Helvetica" w:hAnsi="Helvetica"/>
          <w:b/>
        </w:rPr>
      </w:pPr>
      <w:r w:rsidRPr="00B93DBF">
        <w:rPr>
          <w:rFonts w:ascii="Helvetica" w:hAnsi="Helvetica"/>
          <w:b/>
        </w:rPr>
        <w:t>1. Set Up Carousel Activity</w:t>
      </w:r>
    </w:p>
    <w:p w14:paraId="0A9F73AD" w14:textId="4E4CFA30" w:rsidR="00044B74" w:rsidRDefault="00407C4E" w:rsidP="00044B74">
      <w:pPr>
        <w:rPr>
          <w:rFonts w:ascii="Helvetica" w:hAnsi="Helvetica"/>
        </w:rPr>
      </w:pPr>
      <w:r>
        <w:rPr>
          <w:rFonts w:ascii="Helvetica" w:hAnsi="Helvetica"/>
        </w:rPr>
        <w:t xml:space="preserve">Around the room, post the eight sources: </w:t>
      </w:r>
      <w:r w:rsidR="00044B74">
        <w:rPr>
          <w:rFonts w:ascii="Helvetica" w:hAnsi="Helvetica"/>
        </w:rPr>
        <w:t xml:space="preserve">Taiwan (WORKSHEET </w:t>
      </w:r>
      <w:r w:rsidR="00EF5FE4">
        <w:rPr>
          <w:rFonts w:ascii="Helvetica" w:hAnsi="Helvetica"/>
        </w:rPr>
        <w:t>4-23</w:t>
      </w:r>
      <w:r w:rsidR="00044B74">
        <w:rPr>
          <w:rFonts w:ascii="Helvetica" w:hAnsi="Helvetica"/>
        </w:rPr>
        <w:t>.B)</w:t>
      </w:r>
      <w:r w:rsidR="00DF4EF7">
        <w:rPr>
          <w:rFonts w:ascii="Helvetica" w:hAnsi="Helvetica"/>
        </w:rPr>
        <w:t xml:space="preserve">, </w:t>
      </w:r>
      <w:r w:rsidR="00044B74">
        <w:rPr>
          <w:rFonts w:ascii="Helvetica" w:hAnsi="Helvetica"/>
        </w:rPr>
        <w:t xml:space="preserve">Vietnam (WORKSHEET </w:t>
      </w:r>
      <w:r w:rsidR="00EF5FE4">
        <w:rPr>
          <w:rFonts w:ascii="Helvetica" w:hAnsi="Helvetica"/>
        </w:rPr>
        <w:t>4-23</w:t>
      </w:r>
      <w:r w:rsidR="00044B74">
        <w:rPr>
          <w:rFonts w:ascii="Helvetica" w:hAnsi="Helvetica"/>
        </w:rPr>
        <w:t>.C)</w:t>
      </w:r>
      <w:r w:rsidR="00DF4EF7">
        <w:rPr>
          <w:rFonts w:ascii="Helvetica" w:hAnsi="Helvetica"/>
        </w:rPr>
        <w:t xml:space="preserve">, </w:t>
      </w:r>
      <w:r w:rsidR="00044B74">
        <w:rPr>
          <w:rFonts w:ascii="Helvetica" w:hAnsi="Helvetica"/>
        </w:rPr>
        <w:t xml:space="preserve">India (WORKSHEET </w:t>
      </w:r>
      <w:r w:rsidR="00EF5FE4">
        <w:rPr>
          <w:rFonts w:ascii="Helvetica" w:hAnsi="Helvetica"/>
        </w:rPr>
        <w:t>4-23</w:t>
      </w:r>
      <w:r w:rsidR="00044B74">
        <w:rPr>
          <w:rFonts w:ascii="Helvetica" w:hAnsi="Helvetica"/>
        </w:rPr>
        <w:t>.D)</w:t>
      </w:r>
      <w:r w:rsidR="00DF4EF7">
        <w:rPr>
          <w:rFonts w:ascii="Helvetica" w:hAnsi="Helvetica"/>
        </w:rPr>
        <w:t xml:space="preserve">, </w:t>
      </w:r>
      <w:r w:rsidR="00044B74">
        <w:rPr>
          <w:rFonts w:ascii="Helvetica" w:hAnsi="Helvetica"/>
        </w:rPr>
        <w:t xml:space="preserve">Mongolia (WORKSHEET </w:t>
      </w:r>
      <w:r w:rsidR="00EF5FE4">
        <w:rPr>
          <w:rFonts w:ascii="Helvetica" w:hAnsi="Helvetica"/>
        </w:rPr>
        <w:t>4-23</w:t>
      </w:r>
      <w:r w:rsidR="00044B74">
        <w:rPr>
          <w:rFonts w:ascii="Helvetica" w:hAnsi="Helvetica"/>
        </w:rPr>
        <w:t>.E)</w:t>
      </w:r>
      <w:r w:rsidR="00DF4EF7">
        <w:rPr>
          <w:rFonts w:ascii="Helvetica" w:hAnsi="Helvetica"/>
        </w:rPr>
        <w:t xml:space="preserve">, </w:t>
      </w:r>
      <w:r w:rsidR="00044B74">
        <w:rPr>
          <w:rFonts w:ascii="Helvetica" w:hAnsi="Helvetica"/>
        </w:rPr>
        <w:t xml:space="preserve">South Korea (WORKSHEET </w:t>
      </w:r>
      <w:r w:rsidR="00EF5FE4">
        <w:rPr>
          <w:rFonts w:ascii="Helvetica" w:hAnsi="Helvetica"/>
        </w:rPr>
        <w:t>4-23</w:t>
      </w:r>
      <w:r w:rsidR="00044B74">
        <w:rPr>
          <w:rFonts w:ascii="Helvetica" w:hAnsi="Helvetica"/>
        </w:rPr>
        <w:t>.F)</w:t>
      </w:r>
      <w:r w:rsidR="00DF4EF7">
        <w:rPr>
          <w:rFonts w:ascii="Helvetica" w:hAnsi="Helvetica"/>
        </w:rPr>
        <w:t xml:space="preserve">, </w:t>
      </w:r>
      <w:r w:rsidR="003C6D88" w:rsidRPr="003C6D88">
        <w:rPr>
          <w:rFonts w:ascii="Helvetica" w:hAnsi="Helvetica"/>
        </w:rPr>
        <w:t>United Arab Emirates</w:t>
      </w:r>
      <w:r w:rsidR="00044B74">
        <w:rPr>
          <w:rFonts w:ascii="Helvetica" w:hAnsi="Helvetica"/>
        </w:rPr>
        <w:t xml:space="preserve"> (WORKSHEET </w:t>
      </w:r>
      <w:r w:rsidR="00EF5FE4">
        <w:rPr>
          <w:rFonts w:ascii="Helvetica" w:hAnsi="Helvetica"/>
        </w:rPr>
        <w:t>4-23</w:t>
      </w:r>
      <w:r w:rsidR="00044B74">
        <w:rPr>
          <w:rFonts w:ascii="Helvetica" w:hAnsi="Helvetica"/>
        </w:rPr>
        <w:t>.G)</w:t>
      </w:r>
      <w:r w:rsidR="00DF4EF7">
        <w:rPr>
          <w:rFonts w:ascii="Helvetica" w:hAnsi="Helvetica"/>
        </w:rPr>
        <w:t xml:space="preserve">, </w:t>
      </w:r>
      <w:r w:rsidR="00044B74">
        <w:rPr>
          <w:rFonts w:ascii="Helvetica" w:hAnsi="Helvetica"/>
        </w:rPr>
        <w:t xml:space="preserve">Japan (WORKSHEET </w:t>
      </w:r>
      <w:r w:rsidR="00EF5FE4">
        <w:rPr>
          <w:rFonts w:ascii="Helvetica" w:hAnsi="Helvetica"/>
        </w:rPr>
        <w:t>4-23</w:t>
      </w:r>
      <w:r w:rsidR="00044B74">
        <w:rPr>
          <w:rFonts w:ascii="Helvetica" w:hAnsi="Helvetica"/>
        </w:rPr>
        <w:t>.H)</w:t>
      </w:r>
      <w:r w:rsidR="00DF4EF7">
        <w:rPr>
          <w:rFonts w:ascii="Helvetica" w:hAnsi="Helvetica"/>
        </w:rPr>
        <w:t xml:space="preserve">, </w:t>
      </w:r>
      <w:r w:rsidR="00044B74">
        <w:rPr>
          <w:rFonts w:ascii="Helvetica" w:hAnsi="Helvetica"/>
        </w:rPr>
        <w:t xml:space="preserve">Nepal (WORKSHEET </w:t>
      </w:r>
      <w:r w:rsidR="00EF5FE4">
        <w:rPr>
          <w:rFonts w:ascii="Helvetica" w:hAnsi="Helvetica"/>
        </w:rPr>
        <w:t>4-23</w:t>
      </w:r>
      <w:r w:rsidR="00044B74">
        <w:rPr>
          <w:rFonts w:ascii="Helvetica" w:hAnsi="Helvetica"/>
        </w:rPr>
        <w:t>.I)</w:t>
      </w:r>
    </w:p>
    <w:p w14:paraId="12B7DE01" w14:textId="77777777" w:rsidR="00407C4E" w:rsidRDefault="00407C4E" w:rsidP="000F6306">
      <w:pPr>
        <w:rPr>
          <w:rFonts w:ascii="Helvetica" w:hAnsi="Helvetica"/>
          <w:b/>
        </w:rPr>
      </w:pPr>
    </w:p>
    <w:p w14:paraId="143F11AA" w14:textId="77777777" w:rsidR="000F6306" w:rsidRDefault="000F6306" w:rsidP="000F6306">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52956971" w14:textId="77777777" w:rsidR="000F6306" w:rsidRDefault="000F6306" w:rsidP="000F6306">
      <w:pPr>
        <w:rPr>
          <w:rFonts w:ascii="Helvetica" w:hAnsi="Helvetica"/>
          <w:b/>
        </w:rPr>
      </w:pPr>
    </w:p>
    <w:p w14:paraId="48FB0737" w14:textId="08F51133" w:rsidR="000F6306" w:rsidRDefault="00407C4E" w:rsidP="000F6306">
      <w:pPr>
        <w:rPr>
          <w:rFonts w:ascii="Helvetica" w:hAnsi="Helvetica"/>
          <w:b/>
        </w:rPr>
      </w:pPr>
      <w:r>
        <w:rPr>
          <w:rFonts w:ascii="Helvetica" w:hAnsi="Helvetica"/>
          <w:b/>
        </w:rPr>
        <w:t>2</w:t>
      </w:r>
      <w:r w:rsidR="000F6306" w:rsidRPr="002A59C3">
        <w:rPr>
          <w:rFonts w:ascii="Helvetica" w:hAnsi="Helvetica"/>
          <w:b/>
        </w:rPr>
        <w:t>.</w:t>
      </w:r>
      <w:r w:rsidR="000F6306" w:rsidRPr="004B2A80">
        <w:rPr>
          <w:rFonts w:ascii="Helvetica" w:hAnsi="Helvetica"/>
          <w:b/>
        </w:rPr>
        <w:t xml:space="preserve"> Watch </w:t>
      </w:r>
      <w:r w:rsidR="00A05271">
        <w:rPr>
          <w:rFonts w:ascii="Helvetica" w:hAnsi="Helvetica"/>
          <w:b/>
        </w:rPr>
        <w:t xml:space="preserve">30 Days-7 Countries in Asia </w:t>
      </w:r>
      <w:r w:rsidR="000F6306">
        <w:rPr>
          <w:rFonts w:ascii="Helvetica" w:hAnsi="Helvetica"/>
          <w:b/>
        </w:rPr>
        <w:t>Video</w:t>
      </w:r>
    </w:p>
    <w:p w14:paraId="6150A9C9" w14:textId="413A3E23" w:rsidR="000F6306" w:rsidRDefault="000F6306" w:rsidP="000F6306">
      <w:pPr>
        <w:rPr>
          <w:rFonts w:ascii="Helvetica" w:hAnsi="Helvetica"/>
        </w:rPr>
      </w:pPr>
      <w:r>
        <w:rPr>
          <w:rFonts w:ascii="Helvetica" w:hAnsi="Helvetica"/>
        </w:rPr>
        <w:t xml:space="preserve">Show the students a short video of </w:t>
      </w:r>
      <w:r w:rsidR="00410DBA">
        <w:rPr>
          <w:rFonts w:ascii="Helvetica" w:hAnsi="Helvetica"/>
        </w:rPr>
        <w:t xml:space="preserve">Czech citizen Jan Fiala </w:t>
      </w:r>
      <w:r w:rsidR="00453925">
        <w:rPr>
          <w:rFonts w:ascii="Helvetica" w:hAnsi="Helvetica"/>
        </w:rPr>
        <w:t xml:space="preserve">(yawn fe-ah-la) </w:t>
      </w:r>
      <w:r w:rsidR="00410DBA">
        <w:rPr>
          <w:rFonts w:ascii="Helvetica" w:hAnsi="Helvetica"/>
        </w:rPr>
        <w:t>as he travels to 7 Asian countries in one month</w:t>
      </w:r>
      <w:r>
        <w:rPr>
          <w:rFonts w:ascii="Helvetica" w:hAnsi="Helvetica"/>
        </w:rPr>
        <w:t xml:space="preserve"> (Lesson</w:t>
      </w:r>
      <w:r w:rsidR="00EF5FE4">
        <w:rPr>
          <w:rFonts w:ascii="Helvetica" w:hAnsi="Helvetica"/>
        </w:rPr>
        <w:t>4-23</w:t>
      </w:r>
      <w:r>
        <w:rPr>
          <w:rFonts w:ascii="Helvetica" w:hAnsi="Helvetica"/>
        </w:rPr>
        <w:t xml:space="preserve">Video1). Stop the video to ask questions about </w:t>
      </w:r>
      <w:r w:rsidR="00E973D5">
        <w:rPr>
          <w:rFonts w:ascii="Helvetica" w:hAnsi="Helvetica"/>
        </w:rPr>
        <w:t>the countries that Jan travels to and how they are</w:t>
      </w:r>
      <w:r>
        <w:rPr>
          <w:rFonts w:ascii="Helvetica" w:hAnsi="Helvetica"/>
        </w:rPr>
        <w:t xml:space="preserve"> different and similar to </w:t>
      </w:r>
      <w:r w:rsidR="00E973D5">
        <w:rPr>
          <w:rFonts w:ascii="Helvetica" w:hAnsi="Helvetica"/>
        </w:rPr>
        <w:t>the United States</w:t>
      </w:r>
      <w:r>
        <w:rPr>
          <w:rFonts w:ascii="Helvetica" w:hAnsi="Helvetica"/>
        </w:rPr>
        <w:t xml:space="preserve">. At the end of the video, </w:t>
      </w:r>
      <w:r w:rsidR="006E7BBC">
        <w:rPr>
          <w:rFonts w:ascii="Helvetica" w:hAnsi="Helvetica"/>
        </w:rPr>
        <w:t>tell students that</w:t>
      </w:r>
      <w:r w:rsidR="00663ED6">
        <w:rPr>
          <w:rFonts w:ascii="Helvetica" w:hAnsi="Helvetica"/>
        </w:rPr>
        <w:t xml:space="preserve"> today, just like Jan,</w:t>
      </w:r>
      <w:r w:rsidR="006E7BBC">
        <w:rPr>
          <w:rFonts w:ascii="Helvetica" w:hAnsi="Helvetica"/>
        </w:rPr>
        <w:t xml:space="preserve"> you will look at 8 different countries in Asia and have to decide which one you most want to travel to</w:t>
      </w:r>
      <w:r w:rsidR="00663ED6">
        <w:rPr>
          <w:rFonts w:ascii="Helvetica" w:hAnsi="Helvetica"/>
        </w:rPr>
        <w:t>.</w:t>
      </w:r>
    </w:p>
    <w:p w14:paraId="6E8E77EE" w14:textId="77777777" w:rsidR="000F6306" w:rsidRPr="00600AD7" w:rsidRDefault="000F6306" w:rsidP="000F6306">
      <w:pPr>
        <w:rPr>
          <w:rFonts w:ascii="Helvetica" w:hAnsi="Helvetica"/>
        </w:rPr>
      </w:pPr>
    </w:p>
    <w:p w14:paraId="6A9BE596" w14:textId="77777777" w:rsidR="000F6306" w:rsidRPr="000D4595" w:rsidRDefault="000F6306" w:rsidP="000F6306">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79C39CB5" w14:textId="77777777" w:rsidR="000F6306" w:rsidRDefault="000F6306" w:rsidP="000F6306">
      <w:pPr>
        <w:rPr>
          <w:rFonts w:ascii="Helvetica" w:hAnsi="Helvetica"/>
        </w:rPr>
      </w:pPr>
    </w:p>
    <w:p w14:paraId="20ABC1DF" w14:textId="311EF204" w:rsidR="00F268C9" w:rsidRPr="00DE1829" w:rsidRDefault="00F268C9" w:rsidP="00F268C9">
      <w:pPr>
        <w:rPr>
          <w:rFonts w:ascii="Helvetica" w:hAnsi="Helvetica"/>
          <w:b/>
        </w:rPr>
      </w:pPr>
      <w:r>
        <w:rPr>
          <w:rFonts w:ascii="Helvetica" w:hAnsi="Helvetica"/>
          <w:b/>
        </w:rPr>
        <w:t>3</w:t>
      </w:r>
      <w:r w:rsidRPr="00DE1829">
        <w:rPr>
          <w:rFonts w:ascii="Helvetica" w:hAnsi="Helvetica"/>
          <w:b/>
        </w:rPr>
        <w:t xml:space="preserve">. Engage in a Carousel Activity on </w:t>
      </w:r>
      <w:r>
        <w:rPr>
          <w:rFonts w:ascii="Helvetica" w:hAnsi="Helvetica"/>
          <w:b/>
        </w:rPr>
        <w:t xml:space="preserve">8 Asian </w:t>
      </w:r>
      <w:r w:rsidR="00FA50AB">
        <w:rPr>
          <w:rFonts w:ascii="Helvetica" w:hAnsi="Helvetica"/>
          <w:b/>
        </w:rPr>
        <w:t>Countries</w:t>
      </w:r>
    </w:p>
    <w:p w14:paraId="783959FB" w14:textId="7B5C4FDD" w:rsidR="00F268C9" w:rsidRDefault="00F268C9" w:rsidP="00F268C9">
      <w:pPr>
        <w:rPr>
          <w:rFonts w:ascii="Helvetica" w:hAnsi="Helvetica"/>
        </w:rPr>
      </w:pPr>
      <w:r>
        <w:rPr>
          <w:rFonts w:ascii="Helvetica" w:hAnsi="Helvetica"/>
        </w:rPr>
        <w:t xml:space="preserve">Give each student </w:t>
      </w:r>
      <w:r w:rsidR="00E37235">
        <w:rPr>
          <w:rFonts w:ascii="Helvetica" w:hAnsi="Helvetica"/>
        </w:rPr>
        <w:t xml:space="preserve">a </w:t>
      </w:r>
      <w:r>
        <w:rPr>
          <w:rFonts w:ascii="Helvetica" w:hAnsi="Helvetica"/>
        </w:rPr>
        <w:t xml:space="preserve">pencil and clipboard with the </w:t>
      </w:r>
      <w:r w:rsidR="00A77BA6">
        <w:rPr>
          <w:rFonts w:ascii="Helvetica" w:hAnsi="Helvetica"/>
        </w:rPr>
        <w:t>8 Asian Countries</w:t>
      </w:r>
      <w:r w:rsidRPr="00E8784B">
        <w:rPr>
          <w:rFonts w:ascii="Helvetica" w:hAnsi="Helvetica"/>
        </w:rPr>
        <w:t xml:space="preserve"> </w:t>
      </w:r>
      <w:r>
        <w:rPr>
          <w:rFonts w:ascii="Helvetica" w:hAnsi="Helvetica"/>
        </w:rPr>
        <w:t>Notes</w:t>
      </w:r>
      <w:r w:rsidRPr="00E8784B">
        <w:rPr>
          <w:rFonts w:ascii="Helvetica" w:hAnsi="Helvetica"/>
        </w:rPr>
        <w:t xml:space="preserve"> </w:t>
      </w:r>
      <w:r>
        <w:rPr>
          <w:rFonts w:ascii="Helvetica" w:hAnsi="Helvetica"/>
        </w:rPr>
        <w:t>(WORKSHEET 4-</w:t>
      </w:r>
      <w:r w:rsidR="0044444A">
        <w:rPr>
          <w:rFonts w:ascii="Helvetica" w:hAnsi="Helvetica"/>
        </w:rPr>
        <w:t>23</w:t>
      </w:r>
      <w:r>
        <w:rPr>
          <w:rFonts w:ascii="Helvetica" w:hAnsi="Helvetica"/>
        </w:rPr>
        <w:t>.A) on it</w:t>
      </w:r>
      <w:r w:rsidRPr="00E37235">
        <w:rPr>
          <w:rFonts w:ascii="Helvetica" w:hAnsi="Helvetica"/>
        </w:rPr>
        <w:t>.</w:t>
      </w:r>
      <w:r>
        <w:rPr>
          <w:rFonts w:ascii="Helvetica" w:hAnsi="Helvetica"/>
        </w:rPr>
        <w:t xml:space="preserve"> Ask students to go to each of the </w:t>
      </w:r>
      <w:r w:rsidR="00E37235">
        <w:rPr>
          <w:rFonts w:ascii="Helvetica" w:hAnsi="Helvetica"/>
        </w:rPr>
        <w:t>eight</w:t>
      </w:r>
      <w:r>
        <w:rPr>
          <w:rFonts w:ascii="Helvetica" w:hAnsi="Helvetica"/>
        </w:rPr>
        <w:t xml:space="preserve"> stations (</w:t>
      </w:r>
      <w:r w:rsidR="00EF5FE4">
        <w:rPr>
          <w:rFonts w:ascii="Helvetica" w:hAnsi="Helvetica"/>
        </w:rPr>
        <w:t>4-23</w:t>
      </w:r>
      <w:r>
        <w:rPr>
          <w:rFonts w:ascii="Helvetica" w:hAnsi="Helvetica"/>
        </w:rPr>
        <w:t xml:space="preserve">.B, </w:t>
      </w:r>
      <w:r w:rsidR="00EF5FE4">
        <w:rPr>
          <w:rFonts w:ascii="Helvetica" w:hAnsi="Helvetica"/>
        </w:rPr>
        <w:t>4-23</w:t>
      </w:r>
      <w:r>
        <w:rPr>
          <w:rFonts w:ascii="Helvetica" w:hAnsi="Helvetica"/>
        </w:rPr>
        <w:t xml:space="preserve">.C, </w:t>
      </w:r>
      <w:r w:rsidR="00EF5FE4">
        <w:rPr>
          <w:rFonts w:ascii="Helvetica" w:hAnsi="Helvetica"/>
        </w:rPr>
        <w:t>4-23</w:t>
      </w:r>
      <w:r>
        <w:rPr>
          <w:rFonts w:ascii="Helvetica" w:hAnsi="Helvetica"/>
        </w:rPr>
        <w:t xml:space="preserve">.D, </w:t>
      </w:r>
      <w:r w:rsidR="00EF5FE4">
        <w:rPr>
          <w:rFonts w:ascii="Helvetica" w:hAnsi="Helvetica"/>
        </w:rPr>
        <w:t>4-23</w:t>
      </w:r>
      <w:r>
        <w:rPr>
          <w:rFonts w:ascii="Helvetica" w:hAnsi="Helvetica"/>
        </w:rPr>
        <w:t>.E</w:t>
      </w:r>
      <w:r w:rsidR="00E37235">
        <w:rPr>
          <w:rFonts w:ascii="Helvetica" w:hAnsi="Helvetica"/>
        </w:rPr>
        <w:t xml:space="preserve">, </w:t>
      </w:r>
      <w:r w:rsidR="00EF5FE4">
        <w:rPr>
          <w:rFonts w:ascii="Helvetica" w:hAnsi="Helvetica"/>
        </w:rPr>
        <w:t>4-23</w:t>
      </w:r>
      <w:r w:rsidR="00E37235">
        <w:rPr>
          <w:rFonts w:ascii="Helvetica" w:hAnsi="Helvetica"/>
        </w:rPr>
        <w:t xml:space="preserve">.F, </w:t>
      </w:r>
      <w:r w:rsidR="00EF5FE4">
        <w:rPr>
          <w:rFonts w:ascii="Helvetica" w:hAnsi="Helvetica"/>
        </w:rPr>
        <w:t>4-23</w:t>
      </w:r>
      <w:r w:rsidR="00E37235">
        <w:rPr>
          <w:rFonts w:ascii="Helvetica" w:hAnsi="Helvetica"/>
        </w:rPr>
        <w:t xml:space="preserve">.G, </w:t>
      </w:r>
      <w:r w:rsidR="00EF5FE4">
        <w:rPr>
          <w:rFonts w:ascii="Helvetica" w:hAnsi="Helvetica"/>
        </w:rPr>
        <w:t>4-23</w:t>
      </w:r>
      <w:r w:rsidR="00E37235">
        <w:rPr>
          <w:rFonts w:ascii="Helvetica" w:hAnsi="Helvetica"/>
        </w:rPr>
        <w:t>.H</w:t>
      </w:r>
      <w:r>
        <w:rPr>
          <w:rFonts w:ascii="Helvetica" w:hAnsi="Helvetica"/>
        </w:rPr>
        <w:t xml:space="preserve">). At each station, the students should take </w:t>
      </w:r>
      <w:r w:rsidR="00F372A2">
        <w:rPr>
          <w:rFonts w:ascii="Helvetica" w:hAnsi="Helvetica"/>
        </w:rPr>
        <w:t>notes on each country</w:t>
      </w:r>
      <w:r>
        <w:rPr>
          <w:rFonts w:ascii="Helvetica" w:hAnsi="Helvetica"/>
        </w:rPr>
        <w:t>.</w:t>
      </w:r>
    </w:p>
    <w:p w14:paraId="4B3DE772" w14:textId="77777777" w:rsidR="00F268C9" w:rsidRDefault="00F268C9" w:rsidP="00F268C9">
      <w:pPr>
        <w:rPr>
          <w:rFonts w:ascii="Helvetica" w:hAnsi="Helvetica"/>
        </w:rPr>
      </w:pPr>
    </w:p>
    <w:p w14:paraId="20E4E498" w14:textId="59F0C79E" w:rsidR="00F268C9" w:rsidRDefault="00F268C9" w:rsidP="00F268C9">
      <w:pPr>
        <w:rPr>
          <w:rFonts w:ascii="Helvetica" w:hAnsi="Helvetica"/>
        </w:rPr>
      </w:pPr>
      <w:r>
        <w:rPr>
          <w:rFonts w:ascii="Helvetica" w:hAnsi="Helvetica"/>
        </w:rPr>
        <w:t xml:space="preserve">Once students have gone to each of the </w:t>
      </w:r>
      <w:r w:rsidR="0093028F">
        <w:rPr>
          <w:rFonts w:ascii="Helvetica" w:hAnsi="Helvetica"/>
        </w:rPr>
        <w:t>eight</w:t>
      </w:r>
      <w:r>
        <w:rPr>
          <w:rFonts w:ascii="Helvetica" w:hAnsi="Helvetica"/>
        </w:rPr>
        <w:t xml:space="preserve"> stations, they should return to their seats. Put students in small groups. Have them look at their note sheets</w:t>
      </w:r>
      <w:r w:rsidR="00652605">
        <w:rPr>
          <w:rFonts w:ascii="Helvetica" w:hAnsi="Helvetica"/>
        </w:rPr>
        <w:t xml:space="preserve"> and</w:t>
      </w:r>
      <w:r>
        <w:rPr>
          <w:rFonts w:ascii="Helvetica" w:hAnsi="Helvetica"/>
        </w:rPr>
        <w:t xml:space="preserve"> </w:t>
      </w:r>
      <w:r w:rsidR="0093028F">
        <w:rPr>
          <w:rFonts w:ascii="Helvetica" w:hAnsi="Helvetica"/>
        </w:rPr>
        <w:t>discuss the top 3 Asian countries that they would like to visit</w:t>
      </w:r>
      <w:r w:rsidR="00C0524B">
        <w:rPr>
          <w:rFonts w:ascii="Helvetica" w:hAnsi="Helvetica"/>
        </w:rPr>
        <w:t xml:space="preserve"> and explain why they would like to visit those countries</w:t>
      </w:r>
      <w:r>
        <w:rPr>
          <w:rFonts w:ascii="Helvetica" w:hAnsi="Helvetica"/>
        </w:rPr>
        <w:t xml:space="preserve">. </w:t>
      </w:r>
    </w:p>
    <w:p w14:paraId="08226F71" w14:textId="77777777" w:rsidR="00F268C9" w:rsidRDefault="00F268C9" w:rsidP="00F268C9">
      <w:pPr>
        <w:rPr>
          <w:rFonts w:ascii="Helvetica" w:hAnsi="Helvetica"/>
        </w:rPr>
      </w:pPr>
    </w:p>
    <w:p w14:paraId="596C7195" w14:textId="77777777" w:rsidR="00133B88" w:rsidRDefault="00133B88" w:rsidP="000F6306">
      <w:pPr>
        <w:outlineLvl w:val="0"/>
        <w:rPr>
          <w:rFonts w:ascii="Helvetica" w:hAnsi="Helvetica"/>
          <w:b/>
        </w:rPr>
      </w:pPr>
    </w:p>
    <w:p w14:paraId="381BBFEF" w14:textId="77777777" w:rsidR="005B1469" w:rsidRDefault="005B1469" w:rsidP="000F6306">
      <w:pPr>
        <w:outlineLvl w:val="0"/>
        <w:rPr>
          <w:rFonts w:ascii="Helvetica" w:hAnsi="Helvetica"/>
          <w:b/>
        </w:rPr>
      </w:pPr>
    </w:p>
    <w:p w14:paraId="2B2E3519" w14:textId="2ABD380B" w:rsidR="000F6306" w:rsidRPr="000D4595" w:rsidRDefault="000F6306" w:rsidP="000F6306">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15 </w:t>
      </w:r>
      <w:r w:rsidRPr="000D4595">
        <w:rPr>
          <w:rFonts w:ascii="Helvetica" w:hAnsi="Helvetica"/>
          <w:b/>
        </w:rPr>
        <w:t>minutes)</w:t>
      </w:r>
    </w:p>
    <w:p w14:paraId="26B7CE75" w14:textId="77777777" w:rsidR="000F6306" w:rsidRPr="00600AD7" w:rsidRDefault="000F6306" w:rsidP="000F6306">
      <w:pPr>
        <w:rPr>
          <w:rFonts w:ascii="Helvetica" w:hAnsi="Helvetica"/>
        </w:rPr>
      </w:pPr>
    </w:p>
    <w:p w14:paraId="74783831" w14:textId="61D58807" w:rsidR="000F6306" w:rsidRPr="009B0FF6" w:rsidRDefault="000F6306" w:rsidP="000F6306">
      <w:pPr>
        <w:rPr>
          <w:rFonts w:ascii="Helvetica" w:hAnsi="Helvetica"/>
          <w:b/>
        </w:rPr>
      </w:pPr>
      <w:r>
        <w:rPr>
          <w:rFonts w:ascii="Helvetica" w:hAnsi="Helvetica"/>
          <w:b/>
        </w:rPr>
        <w:t>4</w:t>
      </w:r>
      <w:r w:rsidRPr="009B0FF6">
        <w:rPr>
          <w:rFonts w:ascii="Helvetica" w:hAnsi="Helvetica"/>
          <w:b/>
        </w:rPr>
        <w:t xml:space="preserve">. </w:t>
      </w:r>
      <w:r>
        <w:rPr>
          <w:rFonts w:ascii="Helvetica" w:hAnsi="Helvetica"/>
          <w:b/>
        </w:rPr>
        <w:t xml:space="preserve">Write Up Argument on </w:t>
      </w:r>
      <w:r w:rsidR="00CC4500">
        <w:rPr>
          <w:rFonts w:ascii="Helvetica" w:hAnsi="Helvetica"/>
          <w:b/>
        </w:rPr>
        <w:t xml:space="preserve">8 Asian </w:t>
      </w:r>
      <w:r w:rsidR="00FA50AB">
        <w:rPr>
          <w:rFonts w:ascii="Helvetica" w:hAnsi="Helvetica"/>
          <w:b/>
        </w:rPr>
        <w:t>Countries</w:t>
      </w:r>
    </w:p>
    <w:p w14:paraId="431099E6" w14:textId="50A1C588" w:rsidR="000F6306" w:rsidRPr="00EE0C69" w:rsidRDefault="000F6306" w:rsidP="000F6306">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EF5FE4">
        <w:rPr>
          <w:rFonts w:ascii="Helvetica" w:hAnsi="Helvetica"/>
        </w:rPr>
        <w:t>4-23</w:t>
      </w:r>
      <w:r>
        <w:rPr>
          <w:rFonts w:ascii="Helvetica" w:hAnsi="Helvetica"/>
        </w:rPr>
        <w:t>.</w:t>
      </w:r>
      <w:r w:rsidR="0093028F">
        <w:rPr>
          <w:rFonts w:ascii="Helvetica" w:hAnsi="Helvetica"/>
        </w:rPr>
        <w:t>I</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on: “</w:t>
      </w:r>
      <w:r w:rsidR="00D03801" w:rsidRPr="00D03801">
        <w:rPr>
          <w:rFonts w:ascii="Helvetica" w:hAnsi="Helvetica"/>
        </w:rPr>
        <w:t>If you were to visit Asia today, what country would you choose and why?</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w:t>
      </w:r>
      <w:r w:rsidR="00CC4500">
        <w:rPr>
          <w:rFonts w:ascii="Helvetica" w:hAnsi="Helvetica"/>
        </w:rPr>
        <w:t>from the sources</w:t>
      </w:r>
      <w:r w:rsidRPr="00A67A52">
        <w:rPr>
          <w:rFonts w:ascii="Helvetica" w:hAnsi="Helvetica"/>
        </w:rPr>
        <w:t>.</w:t>
      </w:r>
      <w:r>
        <w:rPr>
          <w:rFonts w:ascii="Helvetica" w:hAnsi="Helvetica"/>
        </w:rPr>
        <w:t xml:space="preserve"> </w:t>
      </w:r>
    </w:p>
    <w:p w14:paraId="6EECEE2F" w14:textId="77777777" w:rsidR="000F6306" w:rsidRDefault="000F6306" w:rsidP="000F6306">
      <w:pPr>
        <w:rPr>
          <w:rFonts w:ascii="Helvetica" w:hAnsi="Helvetica"/>
          <w:b/>
        </w:rPr>
      </w:pPr>
    </w:p>
    <w:p w14:paraId="127A74EB" w14:textId="77777777" w:rsidR="000F6306" w:rsidRDefault="000F6306" w:rsidP="000F6306">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7EE407F3" w14:textId="77777777" w:rsidR="000F6306" w:rsidRPr="00600AD7" w:rsidRDefault="000F6306" w:rsidP="000F6306">
      <w:pPr>
        <w:rPr>
          <w:rFonts w:ascii="Helvetica" w:hAnsi="Helvetica"/>
          <w:b/>
        </w:rPr>
      </w:pPr>
    </w:p>
    <w:p w14:paraId="0D11F868" w14:textId="77777777" w:rsidR="000F6306" w:rsidRPr="00600AD7" w:rsidRDefault="000F6306" w:rsidP="000F6306">
      <w:pPr>
        <w:shd w:val="clear" w:color="auto" w:fill="FBE4D5" w:themeFill="accent2" w:themeFillTint="33"/>
        <w:rPr>
          <w:rFonts w:ascii="Helvetica" w:hAnsi="Helvetica"/>
          <w:b/>
        </w:rPr>
      </w:pPr>
      <w:r>
        <w:rPr>
          <w:rFonts w:ascii="Helvetica" w:hAnsi="Helvetica"/>
          <w:b/>
        </w:rPr>
        <w:t>EVALUATION</w:t>
      </w:r>
    </w:p>
    <w:p w14:paraId="05735C77" w14:textId="77777777" w:rsidR="000F6306" w:rsidRDefault="000F6306" w:rsidP="000F6306">
      <w:pPr>
        <w:rPr>
          <w:rFonts w:ascii="Helvetica" w:hAnsi="Helvetica"/>
        </w:rPr>
      </w:pPr>
    </w:p>
    <w:p w14:paraId="35AEFAED" w14:textId="1F9E44B2" w:rsidR="000F6306" w:rsidRDefault="000F6306" w:rsidP="000F6306">
      <w:pPr>
        <w:rPr>
          <w:rFonts w:ascii="Helvetica" w:hAnsi="Helvetica"/>
        </w:rPr>
      </w:pPr>
      <w:r>
        <w:rPr>
          <w:rFonts w:ascii="Helvetica" w:hAnsi="Helvetica"/>
        </w:rPr>
        <w:t xml:space="preserve">ASSESSMENT </w:t>
      </w:r>
      <w:r w:rsidR="00EF5FE4">
        <w:rPr>
          <w:rFonts w:ascii="Helvetica" w:hAnsi="Helvetica"/>
        </w:rPr>
        <w:t>4-23</w:t>
      </w:r>
      <w:r>
        <w:rPr>
          <w:rFonts w:ascii="Helvetica" w:hAnsi="Helvetica"/>
        </w:rPr>
        <w:t>.</w:t>
      </w:r>
      <w:r w:rsidR="0093028F">
        <w:rPr>
          <w:rFonts w:ascii="Helvetica" w:hAnsi="Helvetica"/>
        </w:rPr>
        <w:t>I</w:t>
      </w:r>
    </w:p>
    <w:p w14:paraId="14DD2AB2" w14:textId="77777777" w:rsidR="000F6306" w:rsidRDefault="000F6306" w:rsidP="000F6306">
      <w:pPr>
        <w:rPr>
          <w:rFonts w:ascii="Helvetica" w:hAnsi="Helvetica"/>
        </w:rPr>
      </w:pPr>
    </w:p>
    <w:p w14:paraId="361F5F64" w14:textId="77777777" w:rsidR="00C705F3" w:rsidRPr="00DD7713" w:rsidRDefault="00C705F3" w:rsidP="00C705F3">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6C9B4370" w14:textId="77777777" w:rsidR="00C705F3" w:rsidRDefault="00C705F3" w:rsidP="00C705F3">
      <w:pPr>
        <w:rPr>
          <w:rFonts w:ascii="Helvetica" w:hAnsi="Helvetica"/>
        </w:rPr>
      </w:pPr>
    </w:p>
    <w:p w14:paraId="1B76FDCD" w14:textId="77777777" w:rsidR="00C705F3" w:rsidRDefault="00C705F3" w:rsidP="00C705F3">
      <w:pPr>
        <w:rPr>
          <w:rFonts w:ascii="Helvetica" w:hAnsi="Helvetica"/>
        </w:rPr>
      </w:pPr>
      <w:r>
        <w:rPr>
          <w:rFonts w:ascii="Helvetica" w:hAnsi="Helvetica"/>
        </w:rPr>
        <w:t>A generic writing rubric for evaluating exit tickets is located at the end of this Instructor Manual-before “Additional Resources.”</w:t>
      </w:r>
    </w:p>
    <w:p w14:paraId="7E203F0A" w14:textId="77777777" w:rsidR="00C705F3" w:rsidRDefault="00C705F3" w:rsidP="000F6306">
      <w:pPr>
        <w:rPr>
          <w:rFonts w:ascii="Helvetica" w:hAnsi="Helvetica"/>
        </w:rPr>
      </w:pPr>
    </w:p>
    <w:p w14:paraId="03BBA4EB" w14:textId="77777777" w:rsidR="000F6306" w:rsidRDefault="000F6306" w:rsidP="000F6306">
      <w:pPr>
        <w:rPr>
          <w:rFonts w:ascii="Helvetica" w:hAnsi="Helvetica"/>
        </w:rPr>
      </w:pPr>
      <w:r>
        <w:rPr>
          <w:rFonts w:ascii="Helvetica" w:hAnsi="Helvetica"/>
        </w:rPr>
        <w:t>What to look for?</w:t>
      </w:r>
    </w:p>
    <w:p w14:paraId="50B26BF7" w14:textId="77777777" w:rsidR="000F6306" w:rsidRDefault="000F6306" w:rsidP="000F6306">
      <w:pPr>
        <w:rPr>
          <w:rFonts w:ascii="Helvetica" w:hAnsi="Helvetica"/>
        </w:rPr>
      </w:pPr>
    </w:p>
    <w:p w14:paraId="67E4BD18" w14:textId="0139AA61" w:rsidR="000F6306" w:rsidRDefault="000F6306" w:rsidP="000F6306">
      <w:pPr>
        <w:rPr>
          <w:rFonts w:ascii="Helvetica" w:hAnsi="Helvetica"/>
        </w:rPr>
      </w:pPr>
      <w:r>
        <w:rPr>
          <w:rFonts w:ascii="Helvetica" w:hAnsi="Helvetica"/>
        </w:rPr>
        <w:t xml:space="preserve">The students should take a stance on </w:t>
      </w:r>
      <w:r w:rsidR="0093028F">
        <w:rPr>
          <w:rFonts w:ascii="Helvetica" w:hAnsi="Helvetica"/>
        </w:rPr>
        <w:t>the Asian country that they would most like to visit and explain why</w:t>
      </w:r>
      <w:r>
        <w:rPr>
          <w:rFonts w:ascii="Helvetica" w:hAnsi="Helvetica"/>
        </w:rPr>
        <w:t>. All arguments should cite at least 3 pieces of evidence from the sources.</w:t>
      </w:r>
    </w:p>
    <w:p w14:paraId="4D371DCE" w14:textId="77777777" w:rsidR="000F6306" w:rsidRDefault="000F6306" w:rsidP="000F6306">
      <w:pPr>
        <w:rPr>
          <w:rFonts w:ascii="Helvetica" w:hAnsi="Helvetica"/>
        </w:rPr>
      </w:pPr>
    </w:p>
    <w:p w14:paraId="567F4ABE" w14:textId="77777777" w:rsidR="000F6306" w:rsidRDefault="000F6306" w:rsidP="000F6306">
      <w:pPr>
        <w:rPr>
          <w:rFonts w:ascii="Helvetica" w:hAnsi="Helvetica"/>
        </w:rPr>
      </w:pPr>
      <w:r>
        <w:rPr>
          <w:rFonts w:ascii="Helvetica" w:hAnsi="Helvetica"/>
        </w:rPr>
        <w:t>Some information that students may include in their answer to the question:</w:t>
      </w:r>
    </w:p>
    <w:p w14:paraId="66E78508" w14:textId="77777777" w:rsidR="0093028F" w:rsidRDefault="0093028F" w:rsidP="000F6306">
      <w:pPr>
        <w:rPr>
          <w:rFonts w:ascii="Helvetica" w:hAnsi="Helvetica"/>
        </w:rPr>
      </w:pPr>
    </w:p>
    <w:p w14:paraId="276B9008" w14:textId="64814212" w:rsidR="00D03801" w:rsidRDefault="000F6306" w:rsidP="000F6306">
      <w:pPr>
        <w:rPr>
          <w:rFonts w:ascii="Helvetica" w:hAnsi="Helvetica"/>
        </w:rPr>
      </w:pPr>
      <w:r>
        <w:rPr>
          <w:rFonts w:ascii="Helvetica" w:hAnsi="Helvetica"/>
        </w:rPr>
        <w:t xml:space="preserve">Reasons to </w:t>
      </w:r>
      <w:r w:rsidR="00D03801">
        <w:rPr>
          <w:rFonts w:ascii="Helvetica" w:hAnsi="Helvetica"/>
        </w:rPr>
        <w:t>choose Taiwan</w:t>
      </w:r>
      <w:r>
        <w:rPr>
          <w:rFonts w:ascii="Helvetica" w:hAnsi="Helvetica"/>
        </w:rPr>
        <w:t>:</w:t>
      </w:r>
    </w:p>
    <w:p w14:paraId="5C14FE49" w14:textId="5B1C1362" w:rsidR="00432C23" w:rsidRPr="00432C23" w:rsidRDefault="00D03801" w:rsidP="00432C23">
      <w:pPr>
        <w:pStyle w:val="ListParagraph"/>
        <w:numPr>
          <w:ilvl w:val="0"/>
          <w:numId w:val="23"/>
        </w:numPr>
        <w:rPr>
          <w:rFonts w:ascii="Helvetica" w:hAnsi="Helvetica"/>
        </w:rPr>
      </w:pPr>
      <w:r>
        <w:rPr>
          <w:rFonts w:ascii="Helvetica" w:hAnsi="Helvetica"/>
        </w:rPr>
        <w:t>I have family members/friends/ancestors who live th</w:t>
      </w:r>
      <w:r w:rsidR="00CF0E32">
        <w:rPr>
          <w:rFonts w:ascii="Helvetica" w:hAnsi="Helvetica"/>
        </w:rPr>
        <w:t>ere</w:t>
      </w:r>
    </w:p>
    <w:p w14:paraId="57D11353" w14:textId="2C6C2ABC" w:rsidR="000F6306" w:rsidRDefault="00432C23" w:rsidP="000F6306">
      <w:pPr>
        <w:pStyle w:val="ListParagraph"/>
        <w:numPr>
          <w:ilvl w:val="0"/>
          <w:numId w:val="23"/>
        </w:numPr>
        <w:rPr>
          <w:rFonts w:ascii="Helvetica" w:hAnsi="Helvetica"/>
        </w:rPr>
      </w:pPr>
      <w:r>
        <w:rPr>
          <w:rFonts w:ascii="Helvetica" w:hAnsi="Helvetica"/>
        </w:rPr>
        <w:t>I love nature</w:t>
      </w:r>
    </w:p>
    <w:p w14:paraId="0ADF41A1" w14:textId="732F5011" w:rsidR="000F6306" w:rsidRDefault="00432C23" w:rsidP="000F6306">
      <w:pPr>
        <w:pStyle w:val="ListParagraph"/>
        <w:numPr>
          <w:ilvl w:val="0"/>
          <w:numId w:val="23"/>
        </w:numPr>
        <w:rPr>
          <w:rFonts w:ascii="Helvetica" w:hAnsi="Helvetica"/>
        </w:rPr>
      </w:pPr>
      <w:r>
        <w:rPr>
          <w:rFonts w:ascii="Helvetica" w:hAnsi="Helvetica"/>
        </w:rPr>
        <w:t>I love hiking</w:t>
      </w:r>
    </w:p>
    <w:p w14:paraId="31E5753C" w14:textId="77777777" w:rsidR="000F6306" w:rsidRDefault="000F6306" w:rsidP="000F6306">
      <w:pPr>
        <w:rPr>
          <w:rFonts w:ascii="Helvetica" w:hAnsi="Helvetica"/>
        </w:rPr>
      </w:pPr>
    </w:p>
    <w:p w14:paraId="4686FB80" w14:textId="22731ED1" w:rsidR="00432C23" w:rsidRDefault="00432C23" w:rsidP="00432C23">
      <w:pPr>
        <w:rPr>
          <w:rFonts w:ascii="Helvetica" w:hAnsi="Helvetica"/>
        </w:rPr>
      </w:pPr>
      <w:r>
        <w:rPr>
          <w:rFonts w:ascii="Helvetica" w:hAnsi="Helvetica"/>
        </w:rPr>
        <w:t>Reasons to choose Vietnam:</w:t>
      </w:r>
    </w:p>
    <w:p w14:paraId="436B3624" w14:textId="7E35464D" w:rsidR="00432C23" w:rsidRDefault="00432C23" w:rsidP="00432C23">
      <w:pPr>
        <w:pStyle w:val="ListParagraph"/>
        <w:numPr>
          <w:ilvl w:val="0"/>
          <w:numId w:val="23"/>
        </w:numPr>
        <w:rPr>
          <w:rFonts w:ascii="Helvetica" w:hAnsi="Helvetica"/>
        </w:rPr>
      </w:pPr>
      <w:r>
        <w:rPr>
          <w:rFonts w:ascii="Helvetica" w:hAnsi="Helvetica"/>
        </w:rPr>
        <w:t>I have family members/friends/ancestors who live th</w:t>
      </w:r>
      <w:r w:rsidR="00CF0E32">
        <w:rPr>
          <w:rFonts w:ascii="Helvetica" w:hAnsi="Helvetica"/>
        </w:rPr>
        <w:t>ere</w:t>
      </w:r>
    </w:p>
    <w:p w14:paraId="0308D85A" w14:textId="5955EE73" w:rsidR="00432C23" w:rsidRDefault="00432C23" w:rsidP="00432C23">
      <w:pPr>
        <w:pStyle w:val="ListParagraph"/>
        <w:numPr>
          <w:ilvl w:val="0"/>
          <w:numId w:val="23"/>
        </w:numPr>
        <w:rPr>
          <w:rFonts w:ascii="Helvetica" w:hAnsi="Helvetica"/>
        </w:rPr>
      </w:pPr>
      <w:r>
        <w:rPr>
          <w:rFonts w:ascii="Helvetica" w:hAnsi="Helvetica"/>
        </w:rPr>
        <w:t>I want to go to a place with so many cultures come together</w:t>
      </w:r>
    </w:p>
    <w:p w14:paraId="05609CF0" w14:textId="75D3B4C5" w:rsidR="00432C23" w:rsidRPr="009E78AE" w:rsidRDefault="00432C23" w:rsidP="00432C23">
      <w:pPr>
        <w:pStyle w:val="ListParagraph"/>
        <w:numPr>
          <w:ilvl w:val="0"/>
          <w:numId w:val="23"/>
        </w:numPr>
        <w:rPr>
          <w:rFonts w:ascii="Helvetica" w:hAnsi="Helvetica"/>
        </w:rPr>
      </w:pPr>
      <w:r>
        <w:rPr>
          <w:rFonts w:ascii="Helvetica" w:hAnsi="Helvetica"/>
        </w:rPr>
        <w:t>I love eating food</w:t>
      </w:r>
    </w:p>
    <w:p w14:paraId="31B6A28E" w14:textId="77777777" w:rsidR="00432C23" w:rsidRDefault="00432C23" w:rsidP="000F6306">
      <w:pPr>
        <w:rPr>
          <w:rFonts w:ascii="Helvetica" w:hAnsi="Helvetica"/>
        </w:rPr>
      </w:pPr>
    </w:p>
    <w:p w14:paraId="088E6069" w14:textId="77777777" w:rsidR="001309EC" w:rsidRDefault="001309EC" w:rsidP="00432C23">
      <w:pPr>
        <w:rPr>
          <w:rFonts w:ascii="Helvetica" w:hAnsi="Helvetica"/>
        </w:rPr>
      </w:pPr>
    </w:p>
    <w:p w14:paraId="62FED47B" w14:textId="667A9AB8" w:rsidR="00432C23" w:rsidRDefault="00432C23" w:rsidP="00432C23">
      <w:pPr>
        <w:rPr>
          <w:rFonts w:ascii="Helvetica" w:hAnsi="Helvetica"/>
        </w:rPr>
      </w:pPr>
      <w:r>
        <w:rPr>
          <w:rFonts w:ascii="Helvetica" w:hAnsi="Helvetica"/>
        </w:rPr>
        <w:t>Reasons to choose India:</w:t>
      </w:r>
    </w:p>
    <w:p w14:paraId="652A4C98" w14:textId="3C917864" w:rsidR="00432C23" w:rsidRDefault="00432C23" w:rsidP="00432C23">
      <w:pPr>
        <w:pStyle w:val="ListParagraph"/>
        <w:numPr>
          <w:ilvl w:val="0"/>
          <w:numId w:val="23"/>
        </w:numPr>
        <w:rPr>
          <w:rFonts w:ascii="Helvetica" w:hAnsi="Helvetica"/>
        </w:rPr>
      </w:pPr>
      <w:r>
        <w:rPr>
          <w:rFonts w:ascii="Helvetica" w:hAnsi="Helvetica"/>
        </w:rPr>
        <w:t>I have family members/friends/ancestors who live th</w:t>
      </w:r>
      <w:r w:rsidR="00CF0E32">
        <w:rPr>
          <w:rFonts w:ascii="Helvetica" w:hAnsi="Helvetica"/>
        </w:rPr>
        <w:t>ere</w:t>
      </w:r>
    </w:p>
    <w:p w14:paraId="22C96239" w14:textId="16D3563E" w:rsidR="00432C23" w:rsidRDefault="00432C23" w:rsidP="00432C23">
      <w:pPr>
        <w:pStyle w:val="ListParagraph"/>
        <w:numPr>
          <w:ilvl w:val="0"/>
          <w:numId w:val="23"/>
        </w:numPr>
        <w:rPr>
          <w:rFonts w:ascii="Helvetica" w:hAnsi="Helvetica"/>
        </w:rPr>
      </w:pPr>
      <w:r>
        <w:rPr>
          <w:rFonts w:ascii="Helvetica" w:hAnsi="Helvetica"/>
        </w:rPr>
        <w:t>I want to visit the Taj Mahal or Ganges River</w:t>
      </w:r>
    </w:p>
    <w:p w14:paraId="22C9F9FA" w14:textId="38157B52" w:rsidR="00432C23" w:rsidRPr="009E78AE" w:rsidRDefault="00432C23" w:rsidP="00432C23">
      <w:pPr>
        <w:pStyle w:val="ListParagraph"/>
        <w:numPr>
          <w:ilvl w:val="0"/>
          <w:numId w:val="23"/>
        </w:numPr>
        <w:rPr>
          <w:rFonts w:ascii="Helvetica" w:hAnsi="Helvetica"/>
        </w:rPr>
      </w:pPr>
      <w:r>
        <w:rPr>
          <w:rFonts w:ascii="Helvetica" w:hAnsi="Helvetica"/>
        </w:rPr>
        <w:t>I love learning about history</w:t>
      </w:r>
    </w:p>
    <w:p w14:paraId="521DF9A3" w14:textId="77777777" w:rsidR="00432C23" w:rsidRDefault="00432C23" w:rsidP="000F6306">
      <w:pPr>
        <w:rPr>
          <w:rFonts w:ascii="Helvetica" w:hAnsi="Helvetica"/>
        </w:rPr>
      </w:pPr>
    </w:p>
    <w:p w14:paraId="0113D495" w14:textId="37EBB64C" w:rsidR="00022AF2" w:rsidRDefault="00022AF2" w:rsidP="00022AF2">
      <w:pPr>
        <w:rPr>
          <w:rFonts w:ascii="Helvetica" w:hAnsi="Helvetica"/>
        </w:rPr>
      </w:pPr>
      <w:r>
        <w:rPr>
          <w:rFonts w:ascii="Helvetica" w:hAnsi="Helvetica"/>
        </w:rPr>
        <w:t>Reasons to choose Mongolia:</w:t>
      </w:r>
    </w:p>
    <w:p w14:paraId="70CF17AA" w14:textId="10112CD3" w:rsidR="00022AF2" w:rsidRDefault="00022AF2" w:rsidP="00022AF2">
      <w:pPr>
        <w:pStyle w:val="ListParagraph"/>
        <w:numPr>
          <w:ilvl w:val="0"/>
          <w:numId w:val="23"/>
        </w:numPr>
        <w:rPr>
          <w:rFonts w:ascii="Helvetica" w:hAnsi="Helvetica"/>
        </w:rPr>
      </w:pPr>
      <w:r>
        <w:rPr>
          <w:rFonts w:ascii="Helvetica" w:hAnsi="Helvetica"/>
        </w:rPr>
        <w:t>I have family members/friends/ancestors who live th</w:t>
      </w:r>
      <w:r w:rsidR="00CF0E32">
        <w:rPr>
          <w:rFonts w:ascii="Helvetica" w:hAnsi="Helvetica"/>
        </w:rPr>
        <w:t>ere</w:t>
      </w:r>
    </w:p>
    <w:p w14:paraId="53CBD629" w14:textId="49D88A0B" w:rsidR="00022AF2" w:rsidRDefault="00022AF2" w:rsidP="00022AF2">
      <w:pPr>
        <w:pStyle w:val="ListParagraph"/>
        <w:numPr>
          <w:ilvl w:val="0"/>
          <w:numId w:val="23"/>
        </w:numPr>
        <w:rPr>
          <w:rFonts w:ascii="Helvetica" w:hAnsi="Helvetica"/>
        </w:rPr>
      </w:pPr>
      <w:r>
        <w:rPr>
          <w:rFonts w:ascii="Helvetica" w:hAnsi="Helvetica"/>
        </w:rPr>
        <w:t>I want to visit the ger (yurts) and see the sheep, goat, and yak herders</w:t>
      </w:r>
    </w:p>
    <w:p w14:paraId="4DE3BC95" w14:textId="206B75F0" w:rsidR="00022AF2" w:rsidRDefault="00022AF2" w:rsidP="00022AF2">
      <w:pPr>
        <w:pStyle w:val="ListParagraph"/>
        <w:numPr>
          <w:ilvl w:val="0"/>
          <w:numId w:val="23"/>
        </w:numPr>
        <w:rPr>
          <w:rFonts w:ascii="Helvetica" w:hAnsi="Helvetica"/>
        </w:rPr>
      </w:pPr>
      <w:r>
        <w:rPr>
          <w:rFonts w:ascii="Helvetica" w:hAnsi="Helvetica"/>
        </w:rPr>
        <w:t>I like the idea of a house that you can move</w:t>
      </w:r>
    </w:p>
    <w:p w14:paraId="21689AC3" w14:textId="77777777" w:rsidR="001309EC" w:rsidRDefault="001309EC" w:rsidP="00022AF2">
      <w:pPr>
        <w:rPr>
          <w:rFonts w:ascii="Helvetica" w:hAnsi="Helvetica"/>
        </w:rPr>
      </w:pPr>
    </w:p>
    <w:p w14:paraId="34C68A3A" w14:textId="59154E45" w:rsidR="00022AF2" w:rsidRDefault="00022AF2" w:rsidP="00022AF2">
      <w:pPr>
        <w:rPr>
          <w:rFonts w:ascii="Helvetica" w:hAnsi="Helvetica"/>
        </w:rPr>
      </w:pPr>
      <w:r>
        <w:rPr>
          <w:rFonts w:ascii="Helvetica" w:hAnsi="Helvetica"/>
        </w:rPr>
        <w:t xml:space="preserve">Reasons to choose </w:t>
      </w:r>
      <w:r w:rsidR="00C569DD">
        <w:rPr>
          <w:rFonts w:ascii="Helvetica" w:hAnsi="Helvetica"/>
        </w:rPr>
        <w:t>South Korea</w:t>
      </w:r>
      <w:r>
        <w:rPr>
          <w:rFonts w:ascii="Helvetica" w:hAnsi="Helvetica"/>
        </w:rPr>
        <w:t>:</w:t>
      </w:r>
    </w:p>
    <w:p w14:paraId="3FB1B4B4" w14:textId="2E82ABD3" w:rsidR="00022AF2" w:rsidRDefault="00022AF2" w:rsidP="00022AF2">
      <w:pPr>
        <w:pStyle w:val="ListParagraph"/>
        <w:numPr>
          <w:ilvl w:val="0"/>
          <w:numId w:val="23"/>
        </w:numPr>
        <w:rPr>
          <w:rFonts w:ascii="Helvetica" w:hAnsi="Helvetica"/>
        </w:rPr>
      </w:pPr>
      <w:r>
        <w:rPr>
          <w:rFonts w:ascii="Helvetica" w:hAnsi="Helvetica"/>
        </w:rPr>
        <w:t>I have family members/friends/ancestors who live th</w:t>
      </w:r>
      <w:r w:rsidR="00CF0E32">
        <w:rPr>
          <w:rFonts w:ascii="Helvetica" w:hAnsi="Helvetica"/>
        </w:rPr>
        <w:t>ere</w:t>
      </w:r>
    </w:p>
    <w:p w14:paraId="1F6E2ADE" w14:textId="32955559" w:rsidR="00022AF2" w:rsidRDefault="00022AF2" w:rsidP="00022AF2">
      <w:pPr>
        <w:pStyle w:val="ListParagraph"/>
        <w:numPr>
          <w:ilvl w:val="0"/>
          <w:numId w:val="23"/>
        </w:numPr>
        <w:rPr>
          <w:rFonts w:ascii="Helvetica" w:hAnsi="Helvetica"/>
        </w:rPr>
      </w:pPr>
      <w:r>
        <w:rPr>
          <w:rFonts w:ascii="Helvetica" w:hAnsi="Helvetica"/>
        </w:rPr>
        <w:t xml:space="preserve">I want to visit </w:t>
      </w:r>
      <w:r w:rsidR="00C569DD">
        <w:rPr>
          <w:rFonts w:ascii="Helvetica" w:hAnsi="Helvetica"/>
        </w:rPr>
        <w:t xml:space="preserve">Seoul </w:t>
      </w:r>
    </w:p>
    <w:p w14:paraId="606F5971" w14:textId="7C877522" w:rsidR="00022AF2" w:rsidRDefault="00022AF2" w:rsidP="00022AF2">
      <w:pPr>
        <w:pStyle w:val="ListParagraph"/>
        <w:numPr>
          <w:ilvl w:val="0"/>
          <w:numId w:val="23"/>
        </w:numPr>
        <w:rPr>
          <w:rFonts w:ascii="Helvetica" w:hAnsi="Helvetica"/>
        </w:rPr>
      </w:pPr>
      <w:r>
        <w:rPr>
          <w:rFonts w:ascii="Helvetica" w:hAnsi="Helvetica"/>
        </w:rPr>
        <w:t xml:space="preserve">I love </w:t>
      </w:r>
      <w:r w:rsidR="00C569DD">
        <w:rPr>
          <w:rFonts w:ascii="Helvetica" w:hAnsi="Helvetica"/>
        </w:rPr>
        <w:t>fashion and/or technology</w:t>
      </w:r>
    </w:p>
    <w:p w14:paraId="73A5A29E" w14:textId="345C7E9C" w:rsidR="00C569DD" w:rsidRPr="009E78AE" w:rsidRDefault="00C569DD" w:rsidP="00022AF2">
      <w:pPr>
        <w:pStyle w:val="ListParagraph"/>
        <w:numPr>
          <w:ilvl w:val="0"/>
          <w:numId w:val="23"/>
        </w:numPr>
        <w:rPr>
          <w:rFonts w:ascii="Helvetica" w:hAnsi="Helvetica"/>
        </w:rPr>
      </w:pPr>
      <w:r>
        <w:rPr>
          <w:rFonts w:ascii="Helvetica" w:hAnsi="Helvetica"/>
        </w:rPr>
        <w:t>I love shopping</w:t>
      </w:r>
    </w:p>
    <w:p w14:paraId="561FA504" w14:textId="77777777" w:rsidR="00F5597D" w:rsidRDefault="00F5597D" w:rsidP="00CF0E32">
      <w:pPr>
        <w:rPr>
          <w:rFonts w:ascii="Helvetica" w:hAnsi="Helvetica"/>
        </w:rPr>
      </w:pPr>
    </w:p>
    <w:p w14:paraId="701547B2" w14:textId="29D65186" w:rsidR="00CF0E32" w:rsidRDefault="00CF0E32" w:rsidP="00CF0E32">
      <w:pPr>
        <w:rPr>
          <w:rFonts w:ascii="Helvetica" w:hAnsi="Helvetica"/>
        </w:rPr>
      </w:pPr>
      <w:r>
        <w:rPr>
          <w:rFonts w:ascii="Helvetica" w:hAnsi="Helvetica"/>
        </w:rPr>
        <w:t>Reasons to choose United Arab Emirates:</w:t>
      </w:r>
    </w:p>
    <w:p w14:paraId="7B6C7611" w14:textId="2308EFD0" w:rsidR="00CF0E32" w:rsidRDefault="00CF0E32" w:rsidP="00CF0E32">
      <w:pPr>
        <w:pStyle w:val="ListParagraph"/>
        <w:numPr>
          <w:ilvl w:val="0"/>
          <w:numId w:val="23"/>
        </w:numPr>
        <w:rPr>
          <w:rFonts w:ascii="Helvetica" w:hAnsi="Helvetica"/>
        </w:rPr>
      </w:pPr>
      <w:r>
        <w:rPr>
          <w:rFonts w:ascii="Helvetica" w:hAnsi="Helvetica"/>
        </w:rPr>
        <w:t>I have family members/friends/ancestors who live there</w:t>
      </w:r>
    </w:p>
    <w:p w14:paraId="0AFA5481" w14:textId="6C99CCBF" w:rsidR="00CF0E32" w:rsidRDefault="00CF0E32" w:rsidP="00CF0E32">
      <w:pPr>
        <w:pStyle w:val="ListParagraph"/>
        <w:numPr>
          <w:ilvl w:val="0"/>
          <w:numId w:val="23"/>
        </w:numPr>
        <w:rPr>
          <w:rFonts w:ascii="Helvetica" w:hAnsi="Helvetica"/>
        </w:rPr>
      </w:pPr>
      <w:r>
        <w:rPr>
          <w:rFonts w:ascii="Helvetica" w:hAnsi="Helvetica"/>
        </w:rPr>
        <w:t>I want to visit a desert</w:t>
      </w:r>
    </w:p>
    <w:p w14:paraId="408882C0" w14:textId="0F1D6B93" w:rsidR="00CF0E32" w:rsidRDefault="00CF0E32" w:rsidP="00CF0E32">
      <w:pPr>
        <w:pStyle w:val="ListParagraph"/>
        <w:numPr>
          <w:ilvl w:val="0"/>
          <w:numId w:val="23"/>
        </w:numPr>
        <w:rPr>
          <w:rFonts w:ascii="Helvetica" w:hAnsi="Helvetica"/>
        </w:rPr>
      </w:pPr>
      <w:r>
        <w:rPr>
          <w:rFonts w:ascii="Helvetica" w:hAnsi="Helvetica"/>
        </w:rPr>
        <w:t>I want to see a man-made island</w:t>
      </w:r>
    </w:p>
    <w:p w14:paraId="274B4EDE" w14:textId="0A7D1308" w:rsidR="00CF0E32" w:rsidRDefault="00CF0E32" w:rsidP="00CF0E32">
      <w:pPr>
        <w:pStyle w:val="ListParagraph"/>
        <w:numPr>
          <w:ilvl w:val="0"/>
          <w:numId w:val="23"/>
        </w:numPr>
        <w:rPr>
          <w:rFonts w:ascii="Helvetica" w:hAnsi="Helvetica"/>
        </w:rPr>
      </w:pPr>
      <w:r>
        <w:rPr>
          <w:rFonts w:ascii="Helvetica" w:hAnsi="Helvetica"/>
        </w:rPr>
        <w:t>I like vacationing in warm weather</w:t>
      </w:r>
    </w:p>
    <w:p w14:paraId="76B4A078" w14:textId="77777777" w:rsidR="00CF0E32" w:rsidRDefault="00CF0E32" w:rsidP="00CF0E32">
      <w:pPr>
        <w:rPr>
          <w:rFonts w:ascii="Helvetica" w:hAnsi="Helvetica"/>
        </w:rPr>
      </w:pPr>
    </w:p>
    <w:p w14:paraId="19089030" w14:textId="706E56EB" w:rsidR="00CF0E32" w:rsidRDefault="00CF0E32" w:rsidP="00CF0E32">
      <w:pPr>
        <w:rPr>
          <w:rFonts w:ascii="Helvetica" w:hAnsi="Helvetica"/>
        </w:rPr>
      </w:pPr>
      <w:r>
        <w:rPr>
          <w:rFonts w:ascii="Helvetica" w:hAnsi="Helvetica"/>
        </w:rPr>
        <w:t>Reasons to choose Japan:</w:t>
      </w:r>
    </w:p>
    <w:p w14:paraId="78903908" w14:textId="0A8E731D" w:rsidR="00CF0E32" w:rsidRDefault="00CF0E32" w:rsidP="00CF0E32">
      <w:pPr>
        <w:pStyle w:val="ListParagraph"/>
        <w:numPr>
          <w:ilvl w:val="0"/>
          <w:numId w:val="23"/>
        </w:numPr>
        <w:rPr>
          <w:rFonts w:ascii="Helvetica" w:hAnsi="Helvetica"/>
        </w:rPr>
      </w:pPr>
      <w:r>
        <w:rPr>
          <w:rFonts w:ascii="Helvetica" w:hAnsi="Helvetica"/>
        </w:rPr>
        <w:t>I have family members/friends/ancestors who live there</w:t>
      </w:r>
    </w:p>
    <w:p w14:paraId="4FE8DF91" w14:textId="1506D6B2" w:rsidR="00CF0E32" w:rsidRDefault="00CF0E32" w:rsidP="00CF0E32">
      <w:pPr>
        <w:pStyle w:val="ListParagraph"/>
        <w:numPr>
          <w:ilvl w:val="0"/>
          <w:numId w:val="23"/>
        </w:numPr>
        <w:rPr>
          <w:rFonts w:ascii="Helvetica" w:hAnsi="Helvetica"/>
        </w:rPr>
      </w:pPr>
      <w:r>
        <w:rPr>
          <w:rFonts w:ascii="Helvetica" w:hAnsi="Helvetica"/>
        </w:rPr>
        <w:t>I want to visit Mt. Fuji</w:t>
      </w:r>
    </w:p>
    <w:p w14:paraId="62B223CC" w14:textId="67142259" w:rsidR="00CF0E32" w:rsidRDefault="00CF0E32" w:rsidP="00CF0E32">
      <w:pPr>
        <w:pStyle w:val="ListParagraph"/>
        <w:numPr>
          <w:ilvl w:val="0"/>
          <w:numId w:val="23"/>
        </w:numPr>
        <w:rPr>
          <w:rFonts w:ascii="Helvetica" w:hAnsi="Helvetica"/>
        </w:rPr>
      </w:pPr>
      <w:r>
        <w:rPr>
          <w:rFonts w:ascii="Helvetica" w:hAnsi="Helvetica"/>
        </w:rPr>
        <w:t>I want to ride on a bullet train/Shinkansen</w:t>
      </w:r>
    </w:p>
    <w:p w14:paraId="33D59AAA" w14:textId="6DBF65D2" w:rsidR="00CF0E32" w:rsidRPr="009E78AE" w:rsidRDefault="00CF0E32" w:rsidP="00CF0E32">
      <w:pPr>
        <w:pStyle w:val="ListParagraph"/>
        <w:numPr>
          <w:ilvl w:val="0"/>
          <w:numId w:val="23"/>
        </w:numPr>
        <w:rPr>
          <w:rFonts w:ascii="Helvetica" w:hAnsi="Helvetica"/>
        </w:rPr>
      </w:pPr>
      <w:r>
        <w:rPr>
          <w:rFonts w:ascii="Helvetica" w:hAnsi="Helvetica"/>
        </w:rPr>
        <w:t>I love looking at pretty scenery/nature</w:t>
      </w:r>
    </w:p>
    <w:p w14:paraId="3085D351" w14:textId="77777777" w:rsidR="00CF0E32" w:rsidRDefault="00CF0E32" w:rsidP="00CF0E32">
      <w:pPr>
        <w:rPr>
          <w:rFonts w:ascii="Helvetica" w:hAnsi="Helvetica"/>
        </w:rPr>
      </w:pPr>
    </w:p>
    <w:p w14:paraId="4FD39D63" w14:textId="67A33EFE" w:rsidR="00CF0E32" w:rsidRDefault="00CF0E32" w:rsidP="00CF0E32">
      <w:pPr>
        <w:rPr>
          <w:rFonts w:ascii="Helvetica" w:hAnsi="Helvetica"/>
        </w:rPr>
      </w:pPr>
      <w:r>
        <w:rPr>
          <w:rFonts w:ascii="Helvetica" w:hAnsi="Helvetica"/>
        </w:rPr>
        <w:t>Reasons to choose Nepal:</w:t>
      </w:r>
    </w:p>
    <w:p w14:paraId="0449C71E" w14:textId="77777777" w:rsidR="00CF0E32" w:rsidRDefault="00CF0E32" w:rsidP="00CF0E32">
      <w:pPr>
        <w:pStyle w:val="ListParagraph"/>
        <w:numPr>
          <w:ilvl w:val="0"/>
          <w:numId w:val="23"/>
        </w:numPr>
        <w:rPr>
          <w:rFonts w:ascii="Helvetica" w:hAnsi="Helvetica"/>
        </w:rPr>
      </w:pPr>
      <w:r>
        <w:rPr>
          <w:rFonts w:ascii="Helvetica" w:hAnsi="Helvetica"/>
        </w:rPr>
        <w:t>I have family members/friends/ancestors who live there</w:t>
      </w:r>
    </w:p>
    <w:p w14:paraId="1D688FCF" w14:textId="4373FEAD" w:rsidR="00CF0E32" w:rsidRDefault="00CF0E32" w:rsidP="00CF0E32">
      <w:pPr>
        <w:pStyle w:val="ListParagraph"/>
        <w:numPr>
          <w:ilvl w:val="0"/>
          <w:numId w:val="23"/>
        </w:numPr>
        <w:rPr>
          <w:rFonts w:ascii="Helvetica" w:hAnsi="Helvetica"/>
        </w:rPr>
      </w:pPr>
      <w:r>
        <w:rPr>
          <w:rFonts w:ascii="Helvetica" w:hAnsi="Helvetica"/>
        </w:rPr>
        <w:t>I want to climb Mt. Everest</w:t>
      </w:r>
    </w:p>
    <w:p w14:paraId="4F61BDBB" w14:textId="514E2F3C" w:rsidR="00CF0E32" w:rsidRDefault="00CF0E32" w:rsidP="00CF0E32">
      <w:pPr>
        <w:pStyle w:val="ListParagraph"/>
        <w:numPr>
          <w:ilvl w:val="0"/>
          <w:numId w:val="23"/>
        </w:numPr>
        <w:rPr>
          <w:rFonts w:ascii="Helvetica" w:hAnsi="Helvetica"/>
        </w:rPr>
      </w:pPr>
      <w:r>
        <w:rPr>
          <w:rFonts w:ascii="Helvetica" w:hAnsi="Helvetica"/>
        </w:rPr>
        <w:t>I want to meet the expert Nepalese climbers (Sherpas)</w:t>
      </w:r>
    </w:p>
    <w:p w14:paraId="73B89E59" w14:textId="4F9B8651" w:rsidR="00CF0E32" w:rsidRDefault="00CF0E32" w:rsidP="00CF0E32">
      <w:pPr>
        <w:pStyle w:val="ListParagraph"/>
        <w:numPr>
          <w:ilvl w:val="0"/>
          <w:numId w:val="23"/>
        </w:numPr>
        <w:rPr>
          <w:rFonts w:ascii="Helvetica" w:hAnsi="Helvetica"/>
        </w:rPr>
      </w:pPr>
      <w:r>
        <w:rPr>
          <w:rFonts w:ascii="Helvetica" w:hAnsi="Helvetica"/>
        </w:rPr>
        <w:t>I love hiking and climbing</w:t>
      </w:r>
    </w:p>
    <w:p w14:paraId="1C7CBE73" w14:textId="204E1D47" w:rsidR="00CF0E32" w:rsidRDefault="00CF0E32" w:rsidP="00CF0E32">
      <w:pPr>
        <w:pStyle w:val="ListParagraph"/>
        <w:numPr>
          <w:ilvl w:val="0"/>
          <w:numId w:val="23"/>
        </w:numPr>
        <w:rPr>
          <w:rFonts w:ascii="Helvetica" w:hAnsi="Helvetica"/>
        </w:rPr>
      </w:pPr>
      <w:r>
        <w:rPr>
          <w:rFonts w:ascii="Helvetica" w:hAnsi="Helvetica"/>
        </w:rPr>
        <w:t>I love the cold</w:t>
      </w:r>
    </w:p>
    <w:p w14:paraId="74E3E957" w14:textId="77777777" w:rsidR="00CF0E32" w:rsidRPr="00CF0E32" w:rsidRDefault="00CF0E32" w:rsidP="00CF0E32">
      <w:pPr>
        <w:rPr>
          <w:rFonts w:ascii="Helvetica" w:hAnsi="Helvetica"/>
        </w:rPr>
      </w:pPr>
    </w:p>
    <w:p w14:paraId="103B590A" w14:textId="77777777" w:rsidR="00CF0E32" w:rsidRPr="00CF0E32" w:rsidRDefault="00CF0E32" w:rsidP="00CF0E32">
      <w:pPr>
        <w:rPr>
          <w:rFonts w:ascii="Helvetica" w:hAnsi="Helvetica"/>
        </w:rPr>
      </w:pPr>
    </w:p>
    <w:p w14:paraId="37310EE5" w14:textId="77777777" w:rsidR="00CF0E32" w:rsidRDefault="00CF0E32" w:rsidP="000F6306">
      <w:pPr>
        <w:rPr>
          <w:rFonts w:ascii="Helvetica" w:hAnsi="Helvetica"/>
        </w:rPr>
      </w:pPr>
    </w:p>
    <w:p w14:paraId="009C2B4A" w14:textId="53B5DE4B" w:rsidR="000F6306" w:rsidRPr="009D6768" w:rsidRDefault="000F6306" w:rsidP="000F6306">
      <w:pPr>
        <w:rPr>
          <w:rFonts w:ascii="Helvetica" w:hAnsi="Helvetica"/>
        </w:rPr>
      </w:pPr>
      <w:r>
        <w:rPr>
          <w:rFonts w:ascii="Helvetica" w:hAnsi="Helvetica"/>
        </w:rPr>
        <w:br w:type="page"/>
      </w:r>
    </w:p>
    <w:p w14:paraId="1BA878A7" w14:textId="3E882A45" w:rsidR="00EC1548" w:rsidRPr="00FF772C" w:rsidRDefault="00D7243C" w:rsidP="00D7243C">
      <w:pPr>
        <w:shd w:val="clear" w:color="auto" w:fill="F4B083" w:themeFill="accent2" w:themeFillTint="99"/>
        <w:jc w:val="center"/>
        <w:rPr>
          <w:rFonts w:ascii="Helvetica" w:hAnsi="Helvetica"/>
          <w:b/>
        </w:rPr>
      </w:pPr>
      <w:bookmarkStart w:id="22" w:name="Lesson4_24"/>
      <w:r>
        <w:rPr>
          <w:rFonts w:ascii="Helvetica" w:hAnsi="Helvetica"/>
          <w:b/>
        </w:rPr>
        <w:t xml:space="preserve">LESSON PLAN </w:t>
      </w:r>
      <w:r w:rsidR="00EF5FE4">
        <w:rPr>
          <w:rFonts w:ascii="Helvetica" w:hAnsi="Helvetica"/>
          <w:b/>
        </w:rPr>
        <w:t>4-24</w:t>
      </w:r>
      <w:r w:rsidR="00EC1548">
        <w:rPr>
          <w:rFonts w:ascii="Helvetica" w:hAnsi="Helvetica"/>
          <w:b/>
        </w:rPr>
        <w:t xml:space="preserve">: </w:t>
      </w:r>
      <w:r w:rsidRPr="00D7243C">
        <w:rPr>
          <w:rFonts w:ascii="Helvetica" w:hAnsi="Helvetica"/>
          <w:b/>
        </w:rPr>
        <w:t>The Grea</w:t>
      </w:r>
      <w:r w:rsidR="00F31990">
        <w:rPr>
          <w:rFonts w:ascii="Helvetica" w:hAnsi="Helvetica"/>
          <w:b/>
        </w:rPr>
        <w:t>t American Empires: Aztec, Maya, Inca, and Mississippi</w:t>
      </w:r>
    </w:p>
    <w:bookmarkEnd w:id="22"/>
    <w:p w14:paraId="58676C49" w14:textId="77777777" w:rsidR="00892080" w:rsidRDefault="00892080" w:rsidP="00892080">
      <w:pPr>
        <w:rPr>
          <w:rFonts w:ascii="Helvetica" w:hAnsi="Helvetica"/>
        </w:rPr>
      </w:pPr>
    </w:p>
    <w:p w14:paraId="12B20370" w14:textId="77777777" w:rsidR="00892080" w:rsidRPr="00600AD7" w:rsidRDefault="00892080" w:rsidP="00892080">
      <w:pPr>
        <w:shd w:val="clear" w:color="auto" w:fill="FBE4D5" w:themeFill="accent2" w:themeFillTint="33"/>
        <w:rPr>
          <w:rFonts w:ascii="Helvetica" w:hAnsi="Helvetica"/>
          <w:b/>
        </w:rPr>
      </w:pPr>
      <w:r>
        <w:rPr>
          <w:rFonts w:ascii="Helvetica" w:hAnsi="Helvetica"/>
          <w:b/>
        </w:rPr>
        <w:t>MATERIALS</w:t>
      </w:r>
    </w:p>
    <w:p w14:paraId="523AAE23" w14:textId="77777777" w:rsidR="00892080" w:rsidRDefault="00892080" w:rsidP="00892080">
      <w:pPr>
        <w:rPr>
          <w:rFonts w:ascii="Helvetica" w:hAnsi="Helvetica"/>
        </w:rPr>
      </w:pPr>
    </w:p>
    <w:p w14:paraId="3F293BBD" w14:textId="5BD786BC" w:rsidR="004E6347" w:rsidRDefault="004E6347" w:rsidP="004E6347">
      <w:pPr>
        <w:rPr>
          <w:rFonts w:ascii="Helvetica" w:hAnsi="Helvetica"/>
        </w:rPr>
      </w:pPr>
      <w:r>
        <w:rPr>
          <w:rFonts w:ascii="Helvetica" w:hAnsi="Helvetica"/>
        </w:rPr>
        <w:t>Image (</w:t>
      </w:r>
      <w:r w:rsidR="00F5597D">
        <w:rPr>
          <w:rFonts w:ascii="Helvetica" w:hAnsi="Helvetica"/>
        </w:rPr>
        <w:t>SOURCEBOOK</w:t>
      </w:r>
      <w:r>
        <w:rPr>
          <w:rFonts w:ascii="Helvetica" w:hAnsi="Helvetica"/>
        </w:rPr>
        <w:t xml:space="preserve"> </w:t>
      </w:r>
      <w:r w:rsidR="00EF5FE4">
        <w:rPr>
          <w:rFonts w:ascii="Helvetica" w:hAnsi="Helvetica"/>
        </w:rPr>
        <w:t>4-24</w:t>
      </w:r>
      <w:r>
        <w:rPr>
          <w:rFonts w:ascii="Helvetica" w:hAnsi="Helvetica"/>
        </w:rPr>
        <w:t>.A)</w:t>
      </w:r>
    </w:p>
    <w:p w14:paraId="1B39B46B" w14:textId="443FD1AC" w:rsidR="00892080" w:rsidRDefault="00892080" w:rsidP="00892080">
      <w:pPr>
        <w:rPr>
          <w:rFonts w:ascii="Helvetica" w:hAnsi="Helvetica"/>
        </w:rPr>
      </w:pPr>
      <w:r>
        <w:rPr>
          <w:rFonts w:ascii="Helvetica" w:hAnsi="Helvetica"/>
        </w:rPr>
        <w:t xml:space="preserve">Source 1: </w:t>
      </w:r>
      <w:r w:rsidR="00D76891">
        <w:rPr>
          <w:rFonts w:ascii="Helvetica" w:hAnsi="Helvetica"/>
        </w:rPr>
        <w:t>Aztec</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w:t>
      </w:r>
      <w:r w:rsidR="00EF5FE4">
        <w:rPr>
          <w:rFonts w:ascii="Helvetica" w:hAnsi="Helvetica"/>
        </w:rPr>
        <w:t>4-24</w:t>
      </w:r>
      <w:r w:rsidR="00DE504C">
        <w:rPr>
          <w:rFonts w:ascii="Helvetica" w:hAnsi="Helvetica"/>
        </w:rPr>
        <w:t>.</w:t>
      </w:r>
      <w:r w:rsidR="004E6347">
        <w:rPr>
          <w:rFonts w:ascii="Helvetica" w:hAnsi="Helvetica"/>
        </w:rPr>
        <w:t>B)</w:t>
      </w:r>
    </w:p>
    <w:p w14:paraId="0FCB36D4" w14:textId="54C28C69" w:rsidR="00892080" w:rsidRDefault="00892080" w:rsidP="00892080">
      <w:pPr>
        <w:rPr>
          <w:rFonts w:ascii="Helvetica" w:hAnsi="Helvetica"/>
        </w:rPr>
      </w:pPr>
      <w:r>
        <w:rPr>
          <w:rFonts w:ascii="Helvetica" w:hAnsi="Helvetica"/>
        </w:rPr>
        <w:t xml:space="preserve">Source 2: </w:t>
      </w:r>
      <w:r w:rsidR="00F31990">
        <w:rPr>
          <w:rFonts w:ascii="Helvetica" w:hAnsi="Helvetica"/>
        </w:rPr>
        <w:t>Maya</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w:t>
      </w:r>
      <w:r w:rsidR="00EF5FE4">
        <w:rPr>
          <w:rFonts w:ascii="Helvetica" w:hAnsi="Helvetica"/>
        </w:rPr>
        <w:t>4-24</w:t>
      </w:r>
      <w:r>
        <w:rPr>
          <w:rFonts w:ascii="Helvetica" w:hAnsi="Helvetica"/>
        </w:rPr>
        <w:t>.</w:t>
      </w:r>
      <w:r w:rsidR="004E6347">
        <w:rPr>
          <w:rFonts w:ascii="Helvetica" w:hAnsi="Helvetica"/>
        </w:rPr>
        <w:t>C</w:t>
      </w:r>
      <w:r>
        <w:rPr>
          <w:rFonts w:ascii="Helvetica" w:hAnsi="Helvetica"/>
        </w:rPr>
        <w:t>)</w:t>
      </w:r>
    </w:p>
    <w:p w14:paraId="02032136" w14:textId="583E3AA5" w:rsidR="00892080" w:rsidRDefault="00892080" w:rsidP="00892080">
      <w:pPr>
        <w:rPr>
          <w:rFonts w:ascii="Helvetica" w:hAnsi="Helvetica"/>
        </w:rPr>
      </w:pPr>
      <w:r>
        <w:rPr>
          <w:rFonts w:ascii="Helvetica" w:hAnsi="Helvetica"/>
        </w:rPr>
        <w:t xml:space="preserve">Source 3: </w:t>
      </w:r>
      <w:r w:rsidR="00036BEE">
        <w:rPr>
          <w:rFonts w:ascii="Helvetica" w:hAnsi="Helvetica"/>
        </w:rPr>
        <w:t>Inca</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w:t>
      </w:r>
      <w:r w:rsidR="00EF5FE4">
        <w:rPr>
          <w:rFonts w:ascii="Helvetica" w:hAnsi="Helvetica"/>
        </w:rPr>
        <w:t>4-24</w:t>
      </w:r>
      <w:r>
        <w:rPr>
          <w:rFonts w:ascii="Helvetica" w:hAnsi="Helvetica"/>
        </w:rPr>
        <w:t>.</w:t>
      </w:r>
      <w:r w:rsidR="004E6347">
        <w:rPr>
          <w:rFonts w:ascii="Helvetica" w:hAnsi="Helvetica"/>
        </w:rPr>
        <w:t>D</w:t>
      </w:r>
      <w:r>
        <w:rPr>
          <w:rFonts w:ascii="Helvetica" w:hAnsi="Helvetica"/>
        </w:rPr>
        <w:t>)</w:t>
      </w:r>
    </w:p>
    <w:p w14:paraId="4D1DBEF4" w14:textId="0BFD3392" w:rsidR="00892080" w:rsidRDefault="00892080" w:rsidP="00892080">
      <w:pPr>
        <w:rPr>
          <w:rFonts w:ascii="Helvetica" w:hAnsi="Helvetica"/>
        </w:rPr>
      </w:pPr>
      <w:r>
        <w:rPr>
          <w:rFonts w:ascii="Helvetica" w:hAnsi="Helvetica"/>
        </w:rPr>
        <w:t xml:space="preserve">Source 4: </w:t>
      </w:r>
      <w:r w:rsidR="006B631F">
        <w:rPr>
          <w:rFonts w:ascii="Helvetica" w:hAnsi="Helvetica"/>
        </w:rPr>
        <w:t>Mississippi</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w:t>
      </w:r>
      <w:r w:rsidR="00EF5FE4">
        <w:rPr>
          <w:rFonts w:ascii="Helvetica" w:hAnsi="Helvetica"/>
        </w:rPr>
        <w:t>4-24</w:t>
      </w:r>
      <w:r>
        <w:rPr>
          <w:rFonts w:ascii="Helvetica" w:hAnsi="Helvetica"/>
        </w:rPr>
        <w:t>.</w:t>
      </w:r>
      <w:r w:rsidR="004E6347">
        <w:rPr>
          <w:rFonts w:ascii="Helvetica" w:hAnsi="Helvetica"/>
        </w:rPr>
        <w:t>E</w:t>
      </w:r>
      <w:r>
        <w:rPr>
          <w:rFonts w:ascii="Helvetica" w:hAnsi="Helvetica"/>
        </w:rPr>
        <w:t>)</w:t>
      </w:r>
    </w:p>
    <w:p w14:paraId="0F56A3E3" w14:textId="013B84AD" w:rsidR="001144E1" w:rsidRDefault="001144E1" w:rsidP="00892080">
      <w:pPr>
        <w:rPr>
          <w:rFonts w:ascii="Helvetica" w:hAnsi="Helvetica"/>
        </w:rPr>
      </w:pPr>
      <w:r>
        <w:rPr>
          <w:rFonts w:ascii="Helvetica" w:hAnsi="Helvetica"/>
        </w:rPr>
        <w:t>American Empires</w:t>
      </w:r>
      <w:r w:rsidRPr="009C2A4C">
        <w:rPr>
          <w:rFonts w:ascii="Helvetica" w:hAnsi="Helvetica"/>
        </w:rPr>
        <w:t xml:space="preserve">: Poster Instructions </w:t>
      </w:r>
      <w:r w:rsidR="00194E01">
        <w:rPr>
          <w:rFonts w:ascii="Helvetica" w:hAnsi="Helvetica"/>
        </w:rPr>
        <w:t xml:space="preserve">(WORKSHEET </w:t>
      </w:r>
      <w:r w:rsidR="00EF5FE4">
        <w:rPr>
          <w:rFonts w:ascii="Helvetica" w:hAnsi="Helvetica"/>
        </w:rPr>
        <w:t>4-24</w:t>
      </w:r>
      <w:r w:rsidR="00194E01">
        <w:rPr>
          <w:rFonts w:ascii="Helvetica" w:hAnsi="Helvetica"/>
        </w:rPr>
        <w:t>.F)</w:t>
      </w:r>
    </w:p>
    <w:p w14:paraId="134A0010" w14:textId="18C7FD8D" w:rsidR="00892080" w:rsidRDefault="00892080" w:rsidP="00892080">
      <w:pPr>
        <w:rPr>
          <w:rFonts w:ascii="Helvetica" w:hAnsi="Helvetica"/>
        </w:rPr>
      </w:pPr>
      <w:r w:rsidRPr="00FF48FB">
        <w:rPr>
          <w:rFonts w:ascii="Helvetica" w:hAnsi="Helvetica"/>
        </w:rPr>
        <w:t>The Great A</w:t>
      </w:r>
      <w:r w:rsidR="00E40C0C">
        <w:rPr>
          <w:rFonts w:ascii="Helvetica" w:hAnsi="Helvetica"/>
        </w:rPr>
        <w:t>merican</w:t>
      </w:r>
      <w:r w:rsidRPr="00FF48FB">
        <w:rPr>
          <w:rFonts w:ascii="Helvetica" w:hAnsi="Helvetica"/>
        </w:rPr>
        <w:t xml:space="preserve"> Empires</w:t>
      </w:r>
      <w:r>
        <w:rPr>
          <w:rFonts w:ascii="Helvetica" w:hAnsi="Helvetica"/>
        </w:rPr>
        <w:t xml:space="preserve">: Exit Ticket </w:t>
      </w:r>
      <w:r w:rsidRPr="009C14C4">
        <w:rPr>
          <w:rFonts w:ascii="Helvetica" w:hAnsi="Helvetica"/>
        </w:rPr>
        <w:t>(</w:t>
      </w:r>
      <w:r>
        <w:rPr>
          <w:rFonts w:ascii="Helvetica" w:hAnsi="Helvetica"/>
        </w:rPr>
        <w:t xml:space="preserve">ASSESSMENT </w:t>
      </w:r>
      <w:r w:rsidR="00EF5FE4">
        <w:rPr>
          <w:rFonts w:ascii="Helvetica" w:hAnsi="Helvetica"/>
        </w:rPr>
        <w:t>4-24</w:t>
      </w:r>
      <w:r>
        <w:rPr>
          <w:rFonts w:ascii="Helvetica" w:hAnsi="Helvetica"/>
        </w:rPr>
        <w:t>.</w:t>
      </w:r>
      <w:r w:rsidR="004E6347">
        <w:rPr>
          <w:rFonts w:ascii="Helvetica" w:hAnsi="Helvetica"/>
        </w:rPr>
        <w:t>G</w:t>
      </w:r>
      <w:r w:rsidRPr="009C14C4">
        <w:rPr>
          <w:rFonts w:ascii="Helvetica" w:hAnsi="Helvetica"/>
        </w:rPr>
        <w:t>)</w:t>
      </w:r>
    </w:p>
    <w:p w14:paraId="18F123A2" w14:textId="77777777" w:rsidR="00892080" w:rsidRPr="00600AD7" w:rsidRDefault="00892080" w:rsidP="00892080">
      <w:pPr>
        <w:rPr>
          <w:rFonts w:ascii="Helvetica" w:hAnsi="Helvetica"/>
          <w:b/>
        </w:rPr>
      </w:pPr>
    </w:p>
    <w:p w14:paraId="75F0ABB4" w14:textId="77777777" w:rsidR="00892080" w:rsidRPr="00600AD7" w:rsidRDefault="00892080" w:rsidP="00892080">
      <w:pPr>
        <w:shd w:val="clear" w:color="auto" w:fill="FBE4D5" w:themeFill="accent2" w:themeFillTint="33"/>
        <w:rPr>
          <w:rFonts w:ascii="Helvetica" w:hAnsi="Helvetica"/>
          <w:b/>
        </w:rPr>
      </w:pPr>
      <w:r>
        <w:rPr>
          <w:rFonts w:ascii="Helvetica" w:hAnsi="Helvetica"/>
          <w:b/>
        </w:rPr>
        <w:t>STANDARDS</w:t>
      </w:r>
    </w:p>
    <w:p w14:paraId="2CF81EE3" w14:textId="77777777" w:rsidR="00892080" w:rsidRPr="00046649" w:rsidRDefault="00892080" w:rsidP="00892080">
      <w:pPr>
        <w:rPr>
          <w:rFonts w:ascii="Helvetica" w:hAnsi="Helvetica"/>
        </w:rPr>
      </w:pPr>
    </w:p>
    <w:p w14:paraId="45C5C61A" w14:textId="77777777" w:rsidR="00892080" w:rsidRPr="005C7220" w:rsidRDefault="00892080" w:rsidP="00892080">
      <w:pPr>
        <w:rPr>
          <w:rFonts w:ascii="Helvetica" w:hAnsi="Helvetica"/>
          <w:b/>
        </w:rPr>
      </w:pPr>
      <w:r w:rsidRPr="005C7220">
        <w:rPr>
          <w:rFonts w:ascii="Helvetica" w:hAnsi="Helvetica"/>
          <w:b/>
        </w:rPr>
        <w:t>Massachusetts History and Social Science Framework</w:t>
      </w:r>
    </w:p>
    <w:p w14:paraId="4F4DB2E7" w14:textId="77777777" w:rsidR="00892080" w:rsidRDefault="00892080" w:rsidP="00892080">
      <w:pPr>
        <w:rPr>
          <w:rFonts w:ascii="Helvetica" w:hAnsi="Helvetica"/>
          <w:i/>
        </w:rPr>
      </w:pPr>
    </w:p>
    <w:p w14:paraId="219E265A" w14:textId="13DE66AB" w:rsidR="0038203E" w:rsidRDefault="0038203E" w:rsidP="0038203E">
      <w:pPr>
        <w:rPr>
          <w:rFonts w:ascii="Helvetica" w:hAnsi="Helvetica"/>
          <w:i/>
        </w:rPr>
      </w:pPr>
      <w:r>
        <w:rPr>
          <w:rFonts w:ascii="Helvetica" w:hAnsi="Helvetica"/>
          <w:i/>
        </w:rPr>
        <w:t>MA-HSS.</w:t>
      </w:r>
      <w:r w:rsidR="00942A4A">
        <w:rPr>
          <w:rFonts w:ascii="Helvetica" w:hAnsi="Helvetica"/>
          <w:i/>
        </w:rPr>
        <w:t>4</w:t>
      </w:r>
      <w:r>
        <w:rPr>
          <w:rFonts w:ascii="Helvetica" w:hAnsi="Helvetica"/>
          <w:i/>
        </w:rPr>
        <w:t>.T2.</w:t>
      </w:r>
      <w:r w:rsidR="00942A4A">
        <w:rPr>
          <w:rFonts w:ascii="Helvetica" w:hAnsi="Helvetica"/>
          <w:i/>
        </w:rPr>
        <w:t>2</w:t>
      </w:r>
      <w:r>
        <w:rPr>
          <w:rFonts w:ascii="Helvetica" w:hAnsi="Helvetica"/>
          <w:i/>
        </w:rPr>
        <w:t>:</w:t>
      </w:r>
      <w:r w:rsidRPr="00283EB2">
        <w:rPr>
          <w:rFonts w:ascii="Helvetica" w:hAnsi="Helvetica"/>
          <w:i/>
        </w:rPr>
        <w:t xml:space="preserve"> </w:t>
      </w:r>
      <w:r w:rsidR="00942A4A" w:rsidRPr="00942A4A">
        <w:rPr>
          <w:rFonts w:ascii="Helvetica" w:hAnsi="Helvetica"/>
          <w:i/>
        </w:rPr>
        <w:t>Using maps of historic Native Peoples’ culture regions of North America and photographs, identify archaeological evidence of some of the characteristics of major civilizations of this period (e.g., stone tools, ceramics, mound-building, cliff dwellings).</w:t>
      </w:r>
    </w:p>
    <w:p w14:paraId="4B320F1B" w14:textId="77777777" w:rsidR="0038203E" w:rsidRDefault="0038203E" w:rsidP="0038203E">
      <w:pPr>
        <w:rPr>
          <w:rFonts w:ascii="Helvetica" w:hAnsi="Helvetica"/>
          <w:i/>
        </w:rPr>
      </w:pPr>
    </w:p>
    <w:p w14:paraId="5A7A526D" w14:textId="77777777" w:rsidR="0038203E" w:rsidRPr="00B83C08" w:rsidRDefault="0038203E" w:rsidP="0038203E">
      <w:pPr>
        <w:rPr>
          <w:rFonts w:ascii="Helvetica" w:hAnsi="Helvetica"/>
          <w:i/>
        </w:rPr>
      </w:pPr>
      <w:r>
        <w:rPr>
          <w:rFonts w:ascii="Helvetica" w:hAnsi="Helvetica"/>
          <w:i/>
        </w:rPr>
        <w:t xml:space="preserve">MA-HSS.4.P6: </w:t>
      </w:r>
      <w:r w:rsidRPr="001A3766">
        <w:rPr>
          <w:rFonts w:ascii="Helvetica" w:hAnsi="Helvetica"/>
          <w:i/>
        </w:rPr>
        <w:t>Argue or explain conclusions, using valid reasoning and evidence.</w:t>
      </w:r>
    </w:p>
    <w:p w14:paraId="36363F0C" w14:textId="77777777" w:rsidR="00892080" w:rsidRPr="000D2FBE" w:rsidRDefault="00892080" w:rsidP="00892080">
      <w:pPr>
        <w:rPr>
          <w:rFonts w:ascii="Helvetica" w:hAnsi="Helvetica"/>
        </w:rPr>
      </w:pPr>
    </w:p>
    <w:p w14:paraId="5A1D7770" w14:textId="77777777" w:rsidR="00892080" w:rsidRPr="005C7220" w:rsidRDefault="00892080" w:rsidP="00892080">
      <w:pPr>
        <w:rPr>
          <w:rFonts w:ascii="Helvetica" w:hAnsi="Helvetica"/>
          <w:b/>
        </w:rPr>
      </w:pPr>
      <w:r w:rsidRPr="005C7220">
        <w:rPr>
          <w:rFonts w:ascii="Helvetica" w:hAnsi="Helvetica"/>
          <w:b/>
        </w:rPr>
        <w:t>Common Core: Literacy</w:t>
      </w:r>
    </w:p>
    <w:p w14:paraId="377BF9DA" w14:textId="77777777" w:rsidR="00892080" w:rsidRDefault="00892080" w:rsidP="00892080">
      <w:pPr>
        <w:rPr>
          <w:rFonts w:ascii="Helvetica" w:hAnsi="Helvetica"/>
        </w:rPr>
      </w:pPr>
    </w:p>
    <w:p w14:paraId="2A2CE4D5" w14:textId="77777777" w:rsidR="00892080" w:rsidRDefault="00892080" w:rsidP="00892080">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1753818B" w14:textId="77777777" w:rsidR="00892080" w:rsidRDefault="00892080" w:rsidP="00892080">
      <w:pPr>
        <w:rPr>
          <w:rFonts w:ascii="Helvetica" w:hAnsi="Helvetica"/>
          <w:i/>
        </w:rPr>
      </w:pPr>
    </w:p>
    <w:p w14:paraId="799D73E1" w14:textId="77777777" w:rsidR="00892080" w:rsidRDefault="00892080" w:rsidP="00892080">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28737C65" w14:textId="77777777" w:rsidR="00892080" w:rsidRDefault="00892080" w:rsidP="00892080">
      <w:pPr>
        <w:rPr>
          <w:rFonts w:ascii="Helvetica" w:hAnsi="Helvetica"/>
          <w:i/>
        </w:rPr>
      </w:pPr>
    </w:p>
    <w:p w14:paraId="7177F9B1" w14:textId="77777777" w:rsidR="00892080" w:rsidRDefault="00892080" w:rsidP="00892080">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22B2F4B0" w14:textId="77777777" w:rsidR="00892080" w:rsidRDefault="00892080" w:rsidP="00892080">
      <w:pPr>
        <w:rPr>
          <w:rFonts w:ascii="Helvetica" w:hAnsi="Helvetica"/>
          <w:i/>
        </w:rPr>
      </w:pPr>
    </w:p>
    <w:p w14:paraId="4661C14E" w14:textId="77777777" w:rsidR="00892080" w:rsidRDefault="00892080" w:rsidP="00892080">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2F419E1C" w14:textId="77777777" w:rsidR="00892080" w:rsidRDefault="00892080" w:rsidP="00892080">
      <w:pPr>
        <w:rPr>
          <w:rFonts w:ascii="Helvetica" w:hAnsi="Helvetica"/>
        </w:rPr>
      </w:pPr>
    </w:p>
    <w:p w14:paraId="035B6AAC" w14:textId="77777777" w:rsidR="00892080" w:rsidRDefault="00892080" w:rsidP="00892080">
      <w:pPr>
        <w:rPr>
          <w:rFonts w:ascii="Helvetica" w:hAnsi="Helvetica"/>
        </w:rPr>
      </w:pPr>
    </w:p>
    <w:p w14:paraId="6517FB6F" w14:textId="77777777" w:rsidR="00892080" w:rsidRDefault="00892080" w:rsidP="00892080">
      <w:pPr>
        <w:rPr>
          <w:rFonts w:ascii="Helvetica" w:hAnsi="Helvetica"/>
        </w:rPr>
      </w:pPr>
    </w:p>
    <w:p w14:paraId="6415BEF1" w14:textId="77777777" w:rsidR="00892080" w:rsidRDefault="00892080" w:rsidP="00892080">
      <w:pPr>
        <w:rPr>
          <w:rFonts w:ascii="Helvetica" w:hAnsi="Helvetica"/>
        </w:rPr>
      </w:pPr>
    </w:p>
    <w:p w14:paraId="314B19CA" w14:textId="77777777" w:rsidR="00892080" w:rsidRDefault="00892080" w:rsidP="00892080">
      <w:pPr>
        <w:rPr>
          <w:rFonts w:ascii="Helvetica" w:hAnsi="Helvetica"/>
        </w:rPr>
      </w:pPr>
    </w:p>
    <w:p w14:paraId="292925FD" w14:textId="77777777" w:rsidR="00892080" w:rsidRPr="00600AD7" w:rsidRDefault="00892080" w:rsidP="00892080">
      <w:pPr>
        <w:shd w:val="clear" w:color="auto" w:fill="FBE4D5" w:themeFill="accent2" w:themeFillTint="33"/>
        <w:rPr>
          <w:rFonts w:ascii="Helvetica" w:hAnsi="Helvetica"/>
          <w:b/>
        </w:rPr>
      </w:pPr>
      <w:r>
        <w:rPr>
          <w:rFonts w:ascii="Helvetica" w:hAnsi="Helvetica"/>
          <w:b/>
        </w:rPr>
        <w:t>PROCEDURES</w:t>
      </w:r>
    </w:p>
    <w:p w14:paraId="2AA318F4" w14:textId="77777777" w:rsidR="00892080" w:rsidRDefault="00892080" w:rsidP="00892080">
      <w:pPr>
        <w:rPr>
          <w:rFonts w:ascii="Helvetica" w:hAnsi="Helvetica"/>
        </w:rPr>
      </w:pPr>
    </w:p>
    <w:p w14:paraId="4E010B67" w14:textId="734B371B" w:rsidR="00892080" w:rsidRPr="00EF79FB" w:rsidRDefault="00892080" w:rsidP="00892080">
      <w:pPr>
        <w:rPr>
          <w:rFonts w:ascii="Helvetica" w:hAnsi="Helvetica"/>
          <w:b/>
        </w:rPr>
      </w:pPr>
      <w:r w:rsidRPr="00ED2E76">
        <w:rPr>
          <w:rFonts w:ascii="Helvetica" w:hAnsi="Helvetica"/>
          <w:b/>
        </w:rPr>
        <w:t>Inquiry Question</w:t>
      </w:r>
      <w:r w:rsidRPr="00EF79FB">
        <w:rPr>
          <w:rFonts w:ascii="Helvetica" w:hAnsi="Helvetica"/>
          <w:b/>
        </w:rPr>
        <w:t xml:space="preserve">: </w:t>
      </w:r>
      <w:r w:rsidR="00B1691E" w:rsidRPr="00B1691E">
        <w:rPr>
          <w:rFonts w:ascii="Helvetica" w:hAnsi="Helvetica"/>
          <w:b/>
          <w:i/>
        </w:rPr>
        <w:t>If you could live in any American empire, which one would it be and why?</w:t>
      </w:r>
    </w:p>
    <w:p w14:paraId="191F4231" w14:textId="77777777" w:rsidR="00892080" w:rsidRDefault="00892080" w:rsidP="00892080">
      <w:pPr>
        <w:rPr>
          <w:rFonts w:ascii="Helvetica" w:hAnsi="Helvetica"/>
        </w:rPr>
      </w:pPr>
    </w:p>
    <w:p w14:paraId="7B2B68AB" w14:textId="77777777" w:rsidR="001E2977" w:rsidRPr="00E02E59" w:rsidRDefault="001E2977" w:rsidP="001E2977">
      <w:pPr>
        <w:rPr>
          <w:rFonts w:ascii="Helvetica" w:hAnsi="Helvetica"/>
          <w:b/>
        </w:rPr>
      </w:pPr>
      <w:r w:rsidRPr="00E02E59">
        <w:rPr>
          <w:rFonts w:ascii="Helvetica" w:hAnsi="Helvetica"/>
          <w:b/>
        </w:rPr>
        <w:t>PREPARATION</w:t>
      </w:r>
    </w:p>
    <w:p w14:paraId="4B5B5A89" w14:textId="77777777" w:rsidR="001E2977" w:rsidRDefault="001E2977" w:rsidP="001E2977">
      <w:pPr>
        <w:rPr>
          <w:rFonts w:ascii="Helvetica" w:hAnsi="Helvetica"/>
        </w:rPr>
      </w:pPr>
    </w:p>
    <w:p w14:paraId="0AAD21B3" w14:textId="77777777" w:rsidR="001E2977" w:rsidRDefault="001E2977" w:rsidP="001E2977">
      <w:pPr>
        <w:rPr>
          <w:rFonts w:ascii="Helvetica" w:hAnsi="Helvetica"/>
        </w:rPr>
      </w:pPr>
      <w:r w:rsidRPr="00E02E59">
        <w:rPr>
          <w:rFonts w:ascii="Helvetica" w:hAnsi="Helvetica"/>
        </w:rPr>
        <w:t>This lesson uses a method called Visual Thinking Strategy (VTS)</w:t>
      </w:r>
      <w:r>
        <w:rPr>
          <w:rFonts w:ascii="Helvetica" w:hAnsi="Helvetica"/>
        </w:rPr>
        <w:t xml:space="preserve">. The key to VTS is that you as a teacher </w:t>
      </w:r>
      <w:r w:rsidRPr="00E02E59">
        <w:rPr>
          <w:rFonts w:ascii="Helvetica" w:hAnsi="Helvetica"/>
          <w:u w:val="single"/>
        </w:rPr>
        <w:t>only do two things</w:t>
      </w:r>
      <w:r>
        <w:rPr>
          <w:rFonts w:ascii="Helvetica" w:hAnsi="Helvetica"/>
        </w:rPr>
        <w:t>: (1) Ask the following questions and (2) repeat as precisely as possible exactly what the students say.</w:t>
      </w:r>
    </w:p>
    <w:p w14:paraId="2EF28108" w14:textId="77777777" w:rsidR="001E2977" w:rsidRDefault="001E2977" w:rsidP="001E2977">
      <w:pPr>
        <w:rPr>
          <w:rFonts w:ascii="Helvetica" w:hAnsi="Helvetica"/>
        </w:rPr>
      </w:pPr>
    </w:p>
    <w:p w14:paraId="284CE1CE" w14:textId="77777777" w:rsidR="001E2977" w:rsidRPr="00EA371C" w:rsidRDefault="001E2977" w:rsidP="001E2977">
      <w:pPr>
        <w:rPr>
          <w:rFonts w:ascii="Helvetica" w:hAnsi="Helvetica"/>
        </w:rPr>
      </w:pPr>
      <w:r>
        <w:rPr>
          <w:rFonts w:ascii="Helvetica" w:hAnsi="Helvetica"/>
        </w:rPr>
        <w:t>Visual Thinking Strategy Questions:</w:t>
      </w:r>
    </w:p>
    <w:p w14:paraId="287F63C5" w14:textId="77777777" w:rsidR="001E2977" w:rsidRPr="00E02E59" w:rsidRDefault="001E2977" w:rsidP="001E2977">
      <w:pPr>
        <w:numPr>
          <w:ilvl w:val="0"/>
          <w:numId w:val="3"/>
        </w:numPr>
        <w:rPr>
          <w:rFonts w:ascii="Helvetica" w:hAnsi="Helvetica"/>
        </w:rPr>
      </w:pPr>
      <w:r w:rsidRPr="00E02E59">
        <w:rPr>
          <w:rFonts w:ascii="Helvetica" w:hAnsi="Helvetica"/>
        </w:rPr>
        <w:t xml:space="preserve">Open with: </w:t>
      </w:r>
      <w:r w:rsidRPr="00E02E59">
        <w:rPr>
          <w:rFonts w:ascii="Helvetica" w:hAnsi="Helvetica"/>
          <w:b/>
          <w:bCs/>
        </w:rPr>
        <w:t xml:space="preserve">“What’s going on </w:t>
      </w:r>
      <w:r>
        <w:rPr>
          <w:rFonts w:ascii="Helvetica" w:hAnsi="Helvetica"/>
          <w:b/>
          <w:bCs/>
        </w:rPr>
        <w:t>in this picture</w:t>
      </w:r>
      <w:r w:rsidRPr="00E02E59">
        <w:rPr>
          <w:rFonts w:ascii="Helvetica" w:hAnsi="Helvetica"/>
          <w:b/>
          <w:bCs/>
        </w:rPr>
        <w:t xml:space="preserve">?” </w:t>
      </w:r>
      <w:r w:rsidRPr="00E02E59">
        <w:rPr>
          <w:rFonts w:ascii="Helvetica" w:hAnsi="Helvetica"/>
        </w:rPr>
        <w:br/>
        <w:t>Summarize student responses using conditional language (“Raoul thinks this could be…”). This keeps the conversation open to other interpretations by other students.</w:t>
      </w:r>
    </w:p>
    <w:p w14:paraId="3A233E6E" w14:textId="77777777" w:rsidR="001E2977" w:rsidRPr="00E02E59" w:rsidRDefault="001E2977" w:rsidP="001E2977">
      <w:pPr>
        <w:numPr>
          <w:ilvl w:val="0"/>
          <w:numId w:val="4"/>
        </w:numPr>
        <w:rPr>
          <w:rFonts w:ascii="Helvetica" w:hAnsi="Helvetica"/>
        </w:rPr>
      </w:pPr>
      <w:r w:rsidRPr="00E02E59">
        <w:rPr>
          <w:rFonts w:ascii="Helvetica" w:hAnsi="Helvetica"/>
        </w:rPr>
        <w:t xml:space="preserve">If appropriate: </w:t>
      </w:r>
      <w:r w:rsidRPr="00E02E59">
        <w:rPr>
          <w:rFonts w:ascii="Helvetica" w:hAnsi="Helvetica"/>
          <w:b/>
          <w:bCs/>
        </w:rPr>
        <w:t>“What do you see that makes you say that?”</w:t>
      </w:r>
      <w:r w:rsidRPr="00E02E59">
        <w:rPr>
          <w:rFonts w:ascii="Helvetica" w:hAnsi="Helvetica"/>
        </w:rPr>
        <w:br/>
        <w:t>This encourages students to back up their statements with things they see in the work of art.</w:t>
      </w:r>
    </w:p>
    <w:p w14:paraId="751ECED6" w14:textId="77777777" w:rsidR="001E2977" w:rsidRPr="00E02E59" w:rsidRDefault="001E2977" w:rsidP="001E2977">
      <w:pPr>
        <w:numPr>
          <w:ilvl w:val="0"/>
          <w:numId w:val="5"/>
        </w:numPr>
        <w:rPr>
          <w:rFonts w:ascii="Helvetica" w:hAnsi="Helvetica"/>
        </w:rPr>
      </w:pPr>
      <w:r w:rsidRPr="00E02E59">
        <w:rPr>
          <w:rFonts w:ascii="Helvetica" w:hAnsi="Helvetica"/>
        </w:rPr>
        <w:t xml:space="preserve">Ask the group: </w:t>
      </w:r>
      <w:r w:rsidRPr="00E02E59">
        <w:rPr>
          <w:rFonts w:ascii="Helvetica" w:hAnsi="Helvetica"/>
          <w:b/>
          <w:bCs/>
        </w:rPr>
        <w:t>“What more can we find?”</w:t>
      </w:r>
      <w:r w:rsidRPr="00E02E59">
        <w:rPr>
          <w:rFonts w:ascii="Helvetica" w:hAnsi="Helvetica"/>
        </w:rPr>
        <w:br/>
        <w:t>This continues the conversation.</w:t>
      </w:r>
    </w:p>
    <w:p w14:paraId="39F1CF85" w14:textId="77777777" w:rsidR="001E2977" w:rsidRDefault="001E2977" w:rsidP="001E2977">
      <w:pPr>
        <w:rPr>
          <w:rFonts w:ascii="Helvetica" w:hAnsi="Helvetica"/>
        </w:rPr>
      </w:pPr>
    </w:p>
    <w:p w14:paraId="0CB2EAD3" w14:textId="77777777" w:rsidR="001E2977" w:rsidRPr="00E02E59" w:rsidRDefault="001E2977" w:rsidP="001E2977">
      <w:pPr>
        <w:rPr>
          <w:rFonts w:ascii="Helvetica" w:hAnsi="Helvetica"/>
        </w:rPr>
      </w:pPr>
      <w:r>
        <w:rPr>
          <w:rFonts w:ascii="Helvetica" w:hAnsi="Helvetica"/>
        </w:rPr>
        <w:t xml:space="preserve">If this is your first time using VTS, I would recommend reading this description (with a video example from Grade 1) of it from the Milwaukee Art Museum: </w:t>
      </w:r>
      <w:r w:rsidRPr="00E02E59">
        <w:rPr>
          <w:rFonts w:ascii="Helvetica" w:hAnsi="Helvetica"/>
        </w:rPr>
        <w:t>http://teachers.mam.org/collection/teaching-with-art/visual-thinking-strategies-vts/</w:t>
      </w:r>
    </w:p>
    <w:p w14:paraId="28247165" w14:textId="77777777" w:rsidR="00F47EF0" w:rsidRPr="00600AD7" w:rsidRDefault="00F47EF0" w:rsidP="00F47EF0">
      <w:pPr>
        <w:rPr>
          <w:rFonts w:ascii="Helvetica" w:hAnsi="Helvetica"/>
        </w:rPr>
      </w:pPr>
    </w:p>
    <w:p w14:paraId="191F08A2" w14:textId="07BC850A" w:rsidR="00F47EF0" w:rsidRPr="00E82EAE" w:rsidRDefault="00F47EF0" w:rsidP="00F47EF0">
      <w:pPr>
        <w:rPr>
          <w:rFonts w:ascii="Helvetica" w:hAnsi="Helvetica"/>
          <w:b/>
        </w:rPr>
      </w:pPr>
      <w:r>
        <w:rPr>
          <w:rFonts w:ascii="Helvetica" w:hAnsi="Helvetica"/>
          <w:b/>
        </w:rPr>
        <w:t>1. Two-</w:t>
      </w:r>
      <w:r w:rsidRPr="00E82EAE">
        <w:rPr>
          <w:rFonts w:ascii="Helvetica" w:hAnsi="Helvetica"/>
          <w:b/>
        </w:rPr>
        <w:t>Day Lesson</w:t>
      </w:r>
    </w:p>
    <w:p w14:paraId="569AF9A1" w14:textId="3F96362D" w:rsidR="00F47EF0" w:rsidRPr="00E82EAE" w:rsidRDefault="00F47EF0" w:rsidP="00F47EF0">
      <w:pPr>
        <w:rPr>
          <w:rFonts w:ascii="Helvetica" w:hAnsi="Helvetica"/>
        </w:rPr>
      </w:pPr>
      <w:r w:rsidRPr="00E82EAE">
        <w:rPr>
          <w:rFonts w:ascii="Helvetica" w:hAnsi="Helvetica"/>
        </w:rPr>
        <w:t xml:space="preserve">This lesson spans over two days. Day 1 involves learning about the </w:t>
      </w:r>
      <w:r>
        <w:rPr>
          <w:rFonts w:ascii="Helvetica" w:hAnsi="Helvetica"/>
        </w:rPr>
        <w:t>American empires</w:t>
      </w:r>
      <w:r w:rsidRPr="00E82EAE">
        <w:rPr>
          <w:rFonts w:ascii="Helvetica" w:hAnsi="Helvetica"/>
        </w:rPr>
        <w:t xml:space="preserve"> and drafting advertisement posters. Day 2 includes presenting posters.</w:t>
      </w:r>
    </w:p>
    <w:p w14:paraId="57C74F05" w14:textId="77777777" w:rsidR="00D7667C" w:rsidRDefault="00D7667C" w:rsidP="00D7667C">
      <w:pPr>
        <w:rPr>
          <w:rFonts w:ascii="Helvetica" w:hAnsi="Helvetica"/>
        </w:rPr>
      </w:pPr>
    </w:p>
    <w:p w14:paraId="119C75DB" w14:textId="292382BE" w:rsidR="00906961" w:rsidRDefault="00906961" w:rsidP="00906961">
      <w:pPr>
        <w:rPr>
          <w:rFonts w:ascii="Helvetica" w:hAnsi="Helvetica"/>
          <w:b/>
        </w:rPr>
      </w:pPr>
      <w:r>
        <w:rPr>
          <w:rFonts w:ascii="Helvetica" w:hAnsi="Helvetica"/>
          <w:b/>
        </w:rPr>
        <w:t>2. Reference Books and Computer Access</w:t>
      </w:r>
    </w:p>
    <w:p w14:paraId="3A621685" w14:textId="005093DA" w:rsidR="00906961" w:rsidRPr="00CA5B8B" w:rsidRDefault="00906961" w:rsidP="00906961">
      <w:pPr>
        <w:rPr>
          <w:rFonts w:ascii="Helvetica" w:hAnsi="Helvetica"/>
        </w:rPr>
      </w:pPr>
      <w:r>
        <w:rPr>
          <w:rFonts w:ascii="Helvetica" w:hAnsi="Helvetica"/>
        </w:rPr>
        <w:t>Before the lesson, the teacher should prepare 2-3 reference books (possibly with the help of a librarian) on the history of these empires: Aztec, Maya, Inca, and Mississippi. While t</w:t>
      </w:r>
      <w:r w:rsidRPr="00CA5B8B">
        <w:rPr>
          <w:rFonts w:ascii="Helvetica" w:hAnsi="Helvetica"/>
        </w:rPr>
        <w:t xml:space="preserve">his </w:t>
      </w:r>
      <w:r>
        <w:rPr>
          <w:rFonts w:ascii="Helvetica" w:hAnsi="Helvetica"/>
        </w:rPr>
        <w:t xml:space="preserve">lesson can be done with reference books alone, it is recommended that the students also have access to computers to do independent research on their empires. Computer access would be needed on Day 1. </w:t>
      </w:r>
    </w:p>
    <w:p w14:paraId="7354A720" w14:textId="77777777" w:rsidR="00906961" w:rsidRDefault="00906961" w:rsidP="00F47EF0">
      <w:pPr>
        <w:rPr>
          <w:rFonts w:ascii="Helvetica" w:hAnsi="Helvetica"/>
          <w:b/>
        </w:rPr>
      </w:pPr>
    </w:p>
    <w:p w14:paraId="6978C1AA" w14:textId="6968C4D9" w:rsidR="00C609A6" w:rsidRPr="00C609A6" w:rsidRDefault="00906961" w:rsidP="00F47EF0">
      <w:pPr>
        <w:rPr>
          <w:rFonts w:ascii="Helvetica" w:hAnsi="Helvetica"/>
          <w:b/>
        </w:rPr>
      </w:pPr>
      <w:r>
        <w:rPr>
          <w:rFonts w:ascii="Helvetica" w:hAnsi="Helvetica"/>
          <w:b/>
        </w:rPr>
        <w:t>3</w:t>
      </w:r>
      <w:r w:rsidR="00C609A6" w:rsidRPr="00C609A6">
        <w:rPr>
          <w:rFonts w:ascii="Helvetica" w:hAnsi="Helvetica"/>
          <w:b/>
        </w:rPr>
        <w:t>.</w:t>
      </w:r>
      <w:r w:rsidR="00D7667C" w:rsidRPr="00C609A6">
        <w:rPr>
          <w:rFonts w:ascii="Helvetica" w:hAnsi="Helvetica"/>
          <w:b/>
        </w:rPr>
        <w:t xml:space="preserve"> </w:t>
      </w:r>
      <w:r w:rsidR="00A35245">
        <w:rPr>
          <w:rFonts w:ascii="Helvetica" w:hAnsi="Helvetica"/>
          <w:b/>
        </w:rPr>
        <w:t>Note About This Topic</w:t>
      </w:r>
    </w:p>
    <w:p w14:paraId="383286FA" w14:textId="4E39E0F6" w:rsidR="00D7667C" w:rsidRPr="004B74DC" w:rsidRDefault="00D7667C" w:rsidP="00F47EF0">
      <w:pPr>
        <w:rPr>
          <w:rFonts w:ascii="Helvetica" w:hAnsi="Helvetica"/>
        </w:rPr>
      </w:pPr>
      <w:r>
        <w:rPr>
          <w:rFonts w:ascii="Helvetica" w:hAnsi="Helvetica"/>
        </w:rPr>
        <w:t xml:space="preserve">All four of these American empires practiced different forms of human sacrifice. Students may come across information on this during any independent research. Human sacrifice may be a difficult topic to explain to elementary students and would require extensive explanation </w:t>
      </w:r>
      <w:r w:rsidR="00C15F74">
        <w:rPr>
          <w:rFonts w:ascii="Helvetica" w:hAnsi="Helvetica"/>
        </w:rPr>
        <w:t xml:space="preserve">and historical </w:t>
      </w:r>
      <w:r>
        <w:rPr>
          <w:rFonts w:ascii="Helvetica" w:hAnsi="Helvetica"/>
        </w:rPr>
        <w:t>context</w:t>
      </w:r>
      <w:r w:rsidR="00C15F74">
        <w:rPr>
          <w:rFonts w:ascii="Helvetica" w:hAnsi="Helvetica"/>
        </w:rPr>
        <w:t xml:space="preserve"> to be addressed properly (and probably not something able to be covered in only one lesson)</w:t>
      </w:r>
      <w:r>
        <w:rPr>
          <w:rFonts w:ascii="Helvetica" w:hAnsi="Helvetica"/>
        </w:rPr>
        <w:t xml:space="preserve">. It may be best to acknowledge </w:t>
      </w:r>
      <w:r w:rsidR="006C7659">
        <w:rPr>
          <w:rFonts w:ascii="Helvetica" w:hAnsi="Helvetica"/>
        </w:rPr>
        <w:t>that it wa</w:t>
      </w:r>
      <w:r>
        <w:rPr>
          <w:rFonts w:ascii="Helvetica" w:hAnsi="Helvetica"/>
        </w:rPr>
        <w:t>s true that these groups practiced human sacrifice and explain that it was something commonly practiced throughout history in the Americas and worldwide, including Europe (</w:t>
      </w:r>
      <w:r w:rsidR="006C7659">
        <w:rPr>
          <w:rFonts w:ascii="Helvetica" w:hAnsi="Helvetica"/>
        </w:rPr>
        <w:t xml:space="preserve">examples include </w:t>
      </w:r>
      <w:r>
        <w:rPr>
          <w:rFonts w:ascii="Helvetica" w:hAnsi="Helvetica"/>
        </w:rPr>
        <w:t>ancient European tribes</w:t>
      </w:r>
      <w:r w:rsidR="006C7659">
        <w:rPr>
          <w:rFonts w:ascii="Helvetica" w:hAnsi="Helvetica"/>
        </w:rPr>
        <w:t xml:space="preserve"> and the </w:t>
      </w:r>
      <w:r>
        <w:rPr>
          <w:rFonts w:ascii="Helvetica" w:hAnsi="Helvetica"/>
        </w:rPr>
        <w:t>witch trials</w:t>
      </w:r>
      <w:r w:rsidR="006C7659">
        <w:rPr>
          <w:rFonts w:ascii="Helvetica" w:hAnsi="Helvetica"/>
        </w:rPr>
        <w:t xml:space="preserve"> of</w:t>
      </w:r>
      <w:r>
        <w:rPr>
          <w:rFonts w:ascii="Helvetica" w:hAnsi="Helvetica"/>
        </w:rPr>
        <w:t xml:space="preserve"> the 1</w:t>
      </w:r>
      <w:r w:rsidR="00146D4D">
        <w:rPr>
          <w:rFonts w:ascii="Helvetica" w:hAnsi="Helvetica"/>
        </w:rPr>
        <w:t>500s and 1</w:t>
      </w:r>
      <w:r>
        <w:rPr>
          <w:rFonts w:ascii="Helvetica" w:hAnsi="Helvetica"/>
        </w:rPr>
        <w:t>600s).</w:t>
      </w:r>
      <w:r w:rsidR="004B74DC">
        <w:rPr>
          <w:rFonts w:ascii="Helvetica" w:hAnsi="Helvetica"/>
        </w:rPr>
        <w:t xml:space="preserve"> Additionally, it would be good to remind the students that human sacrifice was not something practiced by most </w:t>
      </w:r>
      <w:r w:rsidR="004B74DC" w:rsidRPr="004B74DC">
        <w:rPr>
          <w:rFonts w:ascii="Helvetica" w:hAnsi="Helvetica"/>
        </w:rPr>
        <w:t>of the people in the</w:t>
      </w:r>
      <w:r w:rsidR="003867F0">
        <w:rPr>
          <w:rFonts w:ascii="Helvetica" w:hAnsi="Helvetica"/>
        </w:rPr>
        <w:t>se</w:t>
      </w:r>
      <w:r w:rsidR="004B74DC" w:rsidRPr="004B74DC">
        <w:rPr>
          <w:rFonts w:ascii="Helvetica" w:hAnsi="Helvetica"/>
        </w:rPr>
        <w:t xml:space="preserve"> empires</w:t>
      </w:r>
      <w:r w:rsidR="00C4030B">
        <w:rPr>
          <w:rFonts w:ascii="Helvetica" w:hAnsi="Helvetica"/>
        </w:rPr>
        <w:t xml:space="preserve"> and that it should not be the focus of </w:t>
      </w:r>
      <w:r w:rsidR="00AB4886">
        <w:rPr>
          <w:rFonts w:ascii="Helvetica" w:hAnsi="Helvetica"/>
        </w:rPr>
        <w:t>their</w:t>
      </w:r>
      <w:r w:rsidR="00C4030B">
        <w:rPr>
          <w:rFonts w:ascii="Helvetica" w:hAnsi="Helvetica"/>
        </w:rPr>
        <w:t xml:space="preserve"> advertisements</w:t>
      </w:r>
      <w:r w:rsidR="004B74DC" w:rsidRPr="004B74DC">
        <w:rPr>
          <w:rFonts w:ascii="Helvetica" w:hAnsi="Helvetica"/>
        </w:rPr>
        <w:t>.</w:t>
      </w:r>
    </w:p>
    <w:p w14:paraId="05A2AB10" w14:textId="77777777" w:rsidR="004B74DC" w:rsidRPr="004B74DC" w:rsidRDefault="004B74DC" w:rsidP="00F47EF0">
      <w:pPr>
        <w:rPr>
          <w:rFonts w:ascii="Helvetica" w:hAnsi="Helvetica"/>
          <w:b/>
        </w:rPr>
      </w:pPr>
    </w:p>
    <w:p w14:paraId="26BEE8D3" w14:textId="77777777" w:rsidR="00F47EF0" w:rsidRPr="004B74DC" w:rsidRDefault="00F47EF0" w:rsidP="00F47EF0">
      <w:pPr>
        <w:shd w:val="clear" w:color="auto" w:fill="D9D9D9" w:themeFill="background1" w:themeFillShade="D9"/>
        <w:outlineLvl w:val="0"/>
        <w:rPr>
          <w:rFonts w:ascii="Helvetica" w:hAnsi="Helvetica"/>
          <w:b/>
        </w:rPr>
      </w:pPr>
      <w:r w:rsidRPr="004B74DC">
        <w:rPr>
          <w:rFonts w:ascii="Helvetica" w:hAnsi="Helvetica"/>
          <w:b/>
        </w:rPr>
        <w:t>DAY 1</w:t>
      </w:r>
    </w:p>
    <w:p w14:paraId="761BEB72" w14:textId="77777777" w:rsidR="00F47EF0" w:rsidRPr="00600AD7" w:rsidRDefault="00F47EF0" w:rsidP="001E2977">
      <w:pPr>
        <w:rPr>
          <w:rFonts w:ascii="Helvetica" w:hAnsi="Helvetica"/>
        </w:rPr>
      </w:pPr>
    </w:p>
    <w:p w14:paraId="34AA1B1E" w14:textId="77777777" w:rsidR="001E2977" w:rsidRDefault="001E2977" w:rsidP="001E2977">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7CDF172D" w14:textId="77777777" w:rsidR="001E2977" w:rsidRDefault="001E2977" w:rsidP="001E2977">
      <w:pPr>
        <w:rPr>
          <w:rFonts w:ascii="Helvetica" w:hAnsi="Helvetica"/>
          <w:b/>
        </w:rPr>
      </w:pPr>
    </w:p>
    <w:p w14:paraId="15890BEA" w14:textId="1C68D545" w:rsidR="001E2977" w:rsidRDefault="00906961" w:rsidP="001E2977">
      <w:pPr>
        <w:rPr>
          <w:rFonts w:ascii="Helvetica" w:hAnsi="Helvetica"/>
        </w:rPr>
      </w:pPr>
      <w:r>
        <w:rPr>
          <w:rFonts w:ascii="Helvetica" w:hAnsi="Helvetica"/>
          <w:b/>
        </w:rPr>
        <w:t>4</w:t>
      </w:r>
      <w:r w:rsidR="001E2977">
        <w:rPr>
          <w:rFonts w:ascii="Helvetica" w:hAnsi="Helvetica"/>
          <w:b/>
        </w:rPr>
        <w:t xml:space="preserve">. Engage in a Visual Thinking Strategy (VTS) on </w:t>
      </w:r>
      <w:r w:rsidR="006A46D0">
        <w:rPr>
          <w:rFonts w:ascii="Helvetica" w:hAnsi="Helvetica"/>
          <w:b/>
        </w:rPr>
        <w:t>Aztec Image</w:t>
      </w:r>
    </w:p>
    <w:p w14:paraId="459ADF82" w14:textId="5C16D269" w:rsidR="001E2977" w:rsidRDefault="001E2977" w:rsidP="001E2977">
      <w:pPr>
        <w:rPr>
          <w:rFonts w:ascii="Helvetica" w:hAnsi="Helvetica"/>
        </w:rPr>
      </w:pPr>
      <w:r>
        <w:rPr>
          <w:rFonts w:ascii="Helvetica" w:hAnsi="Helvetica"/>
        </w:rPr>
        <w:t>Give students Images (</w:t>
      </w:r>
      <w:r w:rsidR="00F5597D">
        <w:rPr>
          <w:rFonts w:ascii="Helvetica" w:hAnsi="Helvetica"/>
        </w:rPr>
        <w:t>SOURCEBOOK</w:t>
      </w:r>
      <w:r>
        <w:rPr>
          <w:rFonts w:ascii="Helvetica" w:hAnsi="Helvetica"/>
        </w:rPr>
        <w:t xml:space="preserve"> </w:t>
      </w:r>
      <w:r w:rsidR="00EF5FE4">
        <w:rPr>
          <w:rFonts w:ascii="Helvetica" w:hAnsi="Helvetica"/>
        </w:rPr>
        <w:t>4-24</w:t>
      </w:r>
      <w:r>
        <w:rPr>
          <w:rFonts w:ascii="Helvetica" w:hAnsi="Helvetica"/>
        </w:rPr>
        <w:t xml:space="preserve">.A). </w:t>
      </w:r>
      <w:r w:rsidR="00F42334">
        <w:rPr>
          <w:rFonts w:ascii="Helvetica" w:hAnsi="Helvetica"/>
        </w:rPr>
        <w:t>Do not reveal that this</w:t>
      </w:r>
      <w:r>
        <w:rPr>
          <w:rFonts w:ascii="Helvetica" w:hAnsi="Helvetica"/>
        </w:rPr>
        <w:t xml:space="preserve"> </w:t>
      </w:r>
      <w:r w:rsidR="00F42334">
        <w:rPr>
          <w:rFonts w:ascii="Helvetica" w:hAnsi="Helvetica"/>
        </w:rPr>
        <w:t>is an image</w:t>
      </w:r>
      <w:r>
        <w:rPr>
          <w:rFonts w:ascii="Helvetica" w:hAnsi="Helvetica"/>
        </w:rPr>
        <w:t xml:space="preserve"> of </w:t>
      </w:r>
      <w:r w:rsidR="00F42334">
        <w:rPr>
          <w:rFonts w:ascii="Helvetica" w:hAnsi="Helvetica"/>
        </w:rPr>
        <w:t>T</w:t>
      </w:r>
      <w:r w:rsidR="00F42334" w:rsidRPr="00F42334">
        <w:rPr>
          <w:rFonts w:ascii="Helvetica" w:hAnsi="Helvetica"/>
        </w:rPr>
        <w:t>enochtitlan</w:t>
      </w:r>
      <w:r w:rsidR="00F42334">
        <w:rPr>
          <w:rFonts w:ascii="Helvetica" w:hAnsi="Helvetica"/>
        </w:rPr>
        <w:t>, which was the center of the Aztec civilization in modern day Mexico</w:t>
      </w:r>
      <w:r>
        <w:rPr>
          <w:rFonts w:ascii="Helvetica" w:hAnsi="Helvetica"/>
        </w:rPr>
        <w:t>. Project the image and tell the students to look at the image closely and quietly. Give them about one minute. Next, begin the VTS question about the image. Use th</w:t>
      </w:r>
      <w:r w:rsidR="009C6CEA">
        <w:rPr>
          <w:rFonts w:ascii="Helvetica" w:hAnsi="Helvetica"/>
        </w:rPr>
        <w:t>e above questions, following VTS</w:t>
      </w:r>
      <w:r>
        <w:rPr>
          <w:rFonts w:ascii="Helvetica" w:hAnsi="Helvetica"/>
        </w:rPr>
        <w:t xml:space="preserve"> instructions. Have students inquire about the question using the above questions for about 2-3 minutes. </w:t>
      </w:r>
    </w:p>
    <w:p w14:paraId="5B9D18DB" w14:textId="77777777" w:rsidR="001E2977" w:rsidRDefault="001E2977" w:rsidP="001E2977">
      <w:pPr>
        <w:rPr>
          <w:rFonts w:ascii="Helvetica" w:hAnsi="Helvetica"/>
        </w:rPr>
      </w:pPr>
    </w:p>
    <w:p w14:paraId="34CF6EF0" w14:textId="33D9B610" w:rsidR="001E2977" w:rsidRPr="002345D2" w:rsidRDefault="001E2977" w:rsidP="00C34890">
      <w:pPr>
        <w:rPr>
          <w:rFonts w:ascii="Helvetica" w:hAnsi="Helvetica"/>
          <w:b/>
          <w:bCs/>
        </w:rPr>
      </w:pPr>
      <w:r>
        <w:rPr>
          <w:rFonts w:ascii="Helvetica" w:hAnsi="Helvetica"/>
        </w:rPr>
        <w:t xml:space="preserve">Tell students that today we will be learning about </w:t>
      </w:r>
      <w:r w:rsidR="00DD7CC8">
        <w:rPr>
          <w:rFonts w:ascii="Helvetica" w:hAnsi="Helvetica"/>
        </w:rPr>
        <w:t>four American empires</w:t>
      </w:r>
      <w:r>
        <w:rPr>
          <w:rFonts w:ascii="Helvetica" w:hAnsi="Helvetica"/>
        </w:rPr>
        <w:t xml:space="preserve">. </w:t>
      </w:r>
      <w:r w:rsidR="00C34890">
        <w:rPr>
          <w:rFonts w:ascii="Helvetica" w:hAnsi="Helvetica"/>
        </w:rPr>
        <w:t>They were the heart of trade in the Americas and had cities that were larger than most European cities at the time. Tell students that the image that we just looked at</w:t>
      </w:r>
      <w:r>
        <w:rPr>
          <w:rFonts w:ascii="Helvetica" w:hAnsi="Helvetica"/>
        </w:rPr>
        <w:t xml:space="preserve"> was a</w:t>
      </w:r>
      <w:r w:rsidR="002345D2">
        <w:rPr>
          <w:rFonts w:ascii="Helvetica" w:hAnsi="Helvetica"/>
        </w:rPr>
        <w:t xml:space="preserve"> mural painted by famous Mexican artist Diego Rivera. It is called </w:t>
      </w:r>
      <w:r w:rsidR="002345D2" w:rsidRPr="002345D2">
        <w:rPr>
          <w:rFonts w:ascii="Helvetica" w:hAnsi="Helvetica"/>
          <w:bCs/>
        </w:rPr>
        <w:t>El M</w:t>
      </w:r>
      <w:r w:rsidR="002345D2">
        <w:rPr>
          <w:rFonts w:ascii="Helvetica" w:hAnsi="Helvetica"/>
          <w:bCs/>
        </w:rPr>
        <w:t>ercado de Tlatelolco (Tlatelolco Market)</w:t>
      </w:r>
      <w:r w:rsidR="002345D2" w:rsidRPr="002345D2">
        <w:rPr>
          <w:rFonts w:ascii="Helvetica" w:hAnsi="Helvetica"/>
          <w:bCs/>
        </w:rPr>
        <w:t xml:space="preserve"> </w:t>
      </w:r>
      <w:r w:rsidR="002345D2">
        <w:rPr>
          <w:rFonts w:ascii="Helvetica" w:hAnsi="Helvetica"/>
          <w:bCs/>
        </w:rPr>
        <w:t xml:space="preserve">and shows the Aztec people trading goods. </w:t>
      </w:r>
      <w:r>
        <w:rPr>
          <w:rFonts w:ascii="Helvetica" w:hAnsi="Helvetica"/>
        </w:rPr>
        <w:t xml:space="preserve">You had many good observations of the pictures. From the pictures, </w:t>
      </w:r>
      <w:r w:rsidR="002345D2">
        <w:rPr>
          <w:rFonts w:ascii="Helvetica" w:hAnsi="Helvetica"/>
        </w:rPr>
        <w:t>what do you think lif</w:t>
      </w:r>
      <w:r>
        <w:rPr>
          <w:rFonts w:ascii="Helvetica" w:hAnsi="Helvetica"/>
        </w:rPr>
        <w:t xml:space="preserve">e was like in </w:t>
      </w:r>
      <w:r w:rsidR="002345D2">
        <w:rPr>
          <w:rFonts w:ascii="Helvetica" w:hAnsi="Helvetica"/>
        </w:rPr>
        <w:t>the Aztec empire</w:t>
      </w:r>
      <w:r>
        <w:rPr>
          <w:rFonts w:ascii="Helvetica" w:hAnsi="Helvetica"/>
        </w:rPr>
        <w:t xml:space="preserve">? Anticipated answers may include: </w:t>
      </w:r>
      <w:r w:rsidR="00C17310">
        <w:rPr>
          <w:rFonts w:ascii="Helvetica" w:hAnsi="Helvetica"/>
        </w:rPr>
        <w:t>they lived in a large city, they had many different items to trade, people look very busy, they lived near mountains and water, it seems like it is warm/hot there.</w:t>
      </w:r>
    </w:p>
    <w:p w14:paraId="6EE4537A" w14:textId="77777777" w:rsidR="00F47EF0" w:rsidRPr="00820E94" w:rsidRDefault="00F47EF0" w:rsidP="00F47EF0">
      <w:pPr>
        <w:rPr>
          <w:rFonts w:ascii="Helvetica" w:hAnsi="Helvetica"/>
        </w:rPr>
      </w:pPr>
    </w:p>
    <w:p w14:paraId="486354B3" w14:textId="77777777" w:rsidR="00F47EF0" w:rsidRPr="000D4595" w:rsidRDefault="00F47EF0" w:rsidP="00F47EF0">
      <w:pPr>
        <w:outlineLvl w:val="0"/>
        <w:rPr>
          <w:rFonts w:ascii="Helvetica" w:hAnsi="Helvetica"/>
          <w:b/>
        </w:rPr>
      </w:pPr>
      <w:r w:rsidRPr="000D4595">
        <w:rPr>
          <w:rFonts w:ascii="Helvetica" w:hAnsi="Helvetica"/>
          <w:b/>
        </w:rPr>
        <w:t>B. DEVELOPMENT (</w:t>
      </w:r>
      <w:r>
        <w:rPr>
          <w:rFonts w:ascii="Helvetica" w:hAnsi="Helvetica"/>
          <w:b/>
        </w:rPr>
        <w:t>15</w:t>
      </w:r>
      <w:r w:rsidRPr="000D4595">
        <w:rPr>
          <w:rFonts w:ascii="Helvetica" w:hAnsi="Helvetica"/>
          <w:b/>
        </w:rPr>
        <w:t xml:space="preserve"> minutes)</w:t>
      </w:r>
    </w:p>
    <w:p w14:paraId="25B527BA" w14:textId="77777777" w:rsidR="00F47EF0" w:rsidRDefault="00F47EF0" w:rsidP="00F47EF0">
      <w:pPr>
        <w:rPr>
          <w:rFonts w:ascii="Helvetica" w:hAnsi="Helvetica"/>
        </w:rPr>
      </w:pPr>
    </w:p>
    <w:p w14:paraId="31C1D619" w14:textId="00B41552" w:rsidR="00F47EF0" w:rsidRPr="00820E94" w:rsidRDefault="00906961" w:rsidP="00F47EF0">
      <w:pPr>
        <w:rPr>
          <w:rFonts w:ascii="Helvetica" w:hAnsi="Helvetica"/>
          <w:b/>
        </w:rPr>
      </w:pPr>
      <w:r>
        <w:rPr>
          <w:rFonts w:ascii="Helvetica" w:hAnsi="Helvetica"/>
          <w:b/>
        </w:rPr>
        <w:t>5</w:t>
      </w:r>
      <w:r w:rsidR="00F47EF0" w:rsidRPr="00820E94">
        <w:rPr>
          <w:rFonts w:ascii="Helvetica" w:hAnsi="Helvetica"/>
          <w:b/>
        </w:rPr>
        <w:t xml:space="preserve">. </w:t>
      </w:r>
      <w:r w:rsidR="00F47EF0">
        <w:rPr>
          <w:rFonts w:ascii="Helvetica" w:hAnsi="Helvetica"/>
          <w:b/>
        </w:rPr>
        <w:t xml:space="preserve">Examine Sources About the </w:t>
      </w:r>
      <w:r w:rsidR="005C0A32">
        <w:rPr>
          <w:rFonts w:ascii="Helvetica" w:hAnsi="Helvetica"/>
          <w:b/>
        </w:rPr>
        <w:t>American Empires</w:t>
      </w:r>
    </w:p>
    <w:p w14:paraId="3D806733" w14:textId="169C084D" w:rsidR="00F47EF0" w:rsidRDefault="0047614A" w:rsidP="00F47EF0">
      <w:pPr>
        <w:rPr>
          <w:rFonts w:ascii="Helvetica" w:hAnsi="Helvetica"/>
        </w:rPr>
      </w:pPr>
      <w:r>
        <w:rPr>
          <w:rFonts w:ascii="Helvetica" w:hAnsi="Helvetica"/>
        </w:rPr>
        <w:t>Put students into four groups. Assign each group an empire: Aztec, Maya, Inca, and Mississippi. Give them the corresponding source to their group: Aztec</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w:t>
      </w:r>
      <w:r w:rsidR="00EF5FE4">
        <w:rPr>
          <w:rFonts w:ascii="Helvetica" w:hAnsi="Helvetica"/>
        </w:rPr>
        <w:t>4-24</w:t>
      </w:r>
      <w:r>
        <w:rPr>
          <w:rFonts w:ascii="Helvetica" w:hAnsi="Helvetica"/>
        </w:rPr>
        <w:t>.B), Maya</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w:t>
      </w:r>
      <w:r w:rsidR="00EF5FE4">
        <w:rPr>
          <w:rFonts w:ascii="Helvetica" w:hAnsi="Helvetica"/>
        </w:rPr>
        <w:t>4-24</w:t>
      </w:r>
      <w:r>
        <w:rPr>
          <w:rFonts w:ascii="Helvetica" w:hAnsi="Helvetica"/>
        </w:rPr>
        <w:t>.C), Inca</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w:t>
      </w:r>
      <w:r w:rsidR="00EF5FE4">
        <w:rPr>
          <w:rFonts w:ascii="Helvetica" w:hAnsi="Helvetica"/>
        </w:rPr>
        <w:t>4-24</w:t>
      </w:r>
      <w:r>
        <w:rPr>
          <w:rFonts w:ascii="Helvetica" w:hAnsi="Helvetica"/>
        </w:rPr>
        <w:t>.D), and Mississippi</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w:t>
      </w:r>
      <w:r w:rsidR="00EF5FE4">
        <w:rPr>
          <w:rFonts w:ascii="Helvetica" w:hAnsi="Helvetica"/>
        </w:rPr>
        <w:t>4-24</w:t>
      </w:r>
      <w:r>
        <w:rPr>
          <w:rFonts w:ascii="Helvetica" w:hAnsi="Helvetica"/>
        </w:rPr>
        <w:t>.E).</w:t>
      </w:r>
      <w:r w:rsidR="001144E1">
        <w:rPr>
          <w:rFonts w:ascii="Helvetica" w:hAnsi="Helvetica"/>
        </w:rPr>
        <w:t xml:space="preserve"> </w:t>
      </w:r>
      <w:r w:rsidR="00F47EF0">
        <w:rPr>
          <w:rFonts w:ascii="Helvetica" w:hAnsi="Helvetica"/>
        </w:rPr>
        <w:t xml:space="preserve">Have students take turns reading aloud </w:t>
      </w:r>
      <w:r w:rsidR="00F47EF0" w:rsidRPr="005D4DFB">
        <w:rPr>
          <w:rFonts w:ascii="Helvetica" w:hAnsi="Helvetica"/>
          <w:bCs/>
        </w:rPr>
        <w:t>(using choral, partner, or independent reading</w:t>
      </w:r>
      <w:r w:rsidR="00F47EF0">
        <w:rPr>
          <w:rFonts w:ascii="Helvetica" w:hAnsi="Helvetica"/>
          <w:bCs/>
        </w:rPr>
        <w:t>)</w:t>
      </w:r>
      <w:r w:rsidR="001144E1">
        <w:rPr>
          <w:rFonts w:ascii="Helvetica" w:hAnsi="Helvetica"/>
        </w:rPr>
        <w:t xml:space="preserve"> </w:t>
      </w:r>
      <w:r w:rsidR="00F47EF0">
        <w:rPr>
          <w:rFonts w:ascii="Helvetica" w:hAnsi="Helvetica"/>
        </w:rPr>
        <w:t>the sources to the whole class</w:t>
      </w:r>
      <w:r w:rsidR="001144E1">
        <w:rPr>
          <w:rFonts w:ascii="Helvetica" w:hAnsi="Helvetica"/>
        </w:rPr>
        <w:t>.</w:t>
      </w:r>
      <w:r w:rsidR="00F47EF0">
        <w:rPr>
          <w:rFonts w:ascii="Helvetica" w:hAnsi="Helvetica"/>
        </w:rPr>
        <w:t xml:space="preserve"> </w:t>
      </w:r>
    </w:p>
    <w:p w14:paraId="0203E314" w14:textId="77777777" w:rsidR="00F47EF0" w:rsidRDefault="00F47EF0" w:rsidP="00F47EF0">
      <w:pPr>
        <w:rPr>
          <w:rFonts w:ascii="Helvetica" w:hAnsi="Helvetica"/>
        </w:rPr>
      </w:pPr>
    </w:p>
    <w:p w14:paraId="6A2B17AE" w14:textId="5602D857" w:rsidR="00F47EF0" w:rsidRPr="00C461A4" w:rsidRDefault="00906961" w:rsidP="00F47EF0">
      <w:pPr>
        <w:rPr>
          <w:rFonts w:ascii="Helvetica" w:hAnsi="Helvetica"/>
        </w:rPr>
      </w:pPr>
      <w:r>
        <w:rPr>
          <w:rFonts w:ascii="Helvetica" w:hAnsi="Helvetica"/>
          <w:b/>
        </w:rPr>
        <w:t>6</w:t>
      </w:r>
      <w:r w:rsidR="00F47EF0" w:rsidRPr="00820E94">
        <w:rPr>
          <w:rFonts w:ascii="Helvetica" w:hAnsi="Helvetica"/>
          <w:b/>
        </w:rPr>
        <w:t xml:space="preserve">. </w:t>
      </w:r>
      <w:r w:rsidR="00F47EF0">
        <w:rPr>
          <w:rFonts w:ascii="Helvetica" w:hAnsi="Helvetica"/>
          <w:b/>
        </w:rPr>
        <w:t xml:space="preserve">Plan Advertisements for </w:t>
      </w:r>
      <w:r w:rsidR="005C0A32">
        <w:rPr>
          <w:rFonts w:ascii="Helvetica" w:hAnsi="Helvetica"/>
          <w:b/>
        </w:rPr>
        <w:t>the American Empires</w:t>
      </w:r>
    </w:p>
    <w:p w14:paraId="12386EDE" w14:textId="4E331C11" w:rsidR="00F47EF0" w:rsidRDefault="00F47EF0" w:rsidP="00F47EF0">
      <w:pPr>
        <w:rPr>
          <w:rFonts w:ascii="Helvetica" w:hAnsi="Helvetica"/>
        </w:rPr>
      </w:pPr>
      <w:r>
        <w:rPr>
          <w:rFonts w:ascii="Helvetica" w:hAnsi="Helvetica"/>
        </w:rPr>
        <w:t xml:space="preserve">Tell students that this is a two-day lesson. Today, we will be doing research on our assigned </w:t>
      </w:r>
      <w:r w:rsidR="00562C1D">
        <w:rPr>
          <w:rFonts w:ascii="Helvetica" w:hAnsi="Helvetica"/>
        </w:rPr>
        <w:t>empires</w:t>
      </w:r>
      <w:r>
        <w:rPr>
          <w:rFonts w:ascii="Helvetica" w:hAnsi="Helvetica"/>
        </w:rPr>
        <w:t xml:space="preserve"> and creating a poster to advertise it to others in the class. Next class, we will have a “</w:t>
      </w:r>
      <w:r w:rsidR="001144E1">
        <w:rPr>
          <w:rFonts w:ascii="Helvetica" w:hAnsi="Helvetica"/>
        </w:rPr>
        <w:t>American Empire</w:t>
      </w:r>
      <w:r w:rsidR="00C811D6">
        <w:rPr>
          <w:rFonts w:ascii="Helvetica" w:hAnsi="Helvetica"/>
        </w:rPr>
        <w:t>s</w:t>
      </w:r>
      <w:r w:rsidR="001144E1">
        <w:rPr>
          <w:rFonts w:ascii="Helvetica" w:hAnsi="Helvetica"/>
        </w:rPr>
        <w:t xml:space="preserve"> Showcase</w:t>
      </w:r>
      <w:r>
        <w:rPr>
          <w:rFonts w:ascii="Helvetica" w:hAnsi="Helvetica"/>
        </w:rPr>
        <w:t xml:space="preserve">,” where students will pretend that they are traveling </w:t>
      </w:r>
      <w:r w:rsidR="001144E1">
        <w:rPr>
          <w:rFonts w:ascii="Helvetica" w:hAnsi="Helvetica"/>
        </w:rPr>
        <w:t>in</w:t>
      </w:r>
      <w:r>
        <w:rPr>
          <w:rFonts w:ascii="Helvetica" w:hAnsi="Helvetica"/>
        </w:rPr>
        <w:t xml:space="preserve"> the </w:t>
      </w:r>
      <w:r w:rsidR="001144E1">
        <w:rPr>
          <w:rFonts w:ascii="Helvetica" w:hAnsi="Helvetica"/>
        </w:rPr>
        <w:t>American empires</w:t>
      </w:r>
      <w:r>
        <w:rPr>
          <w:rFonts w:ascii="Helvetica" w:hAnsi="Helvetica"/>
        </w:rPr>
        <w:t xml:space="preserve"> and they will have to pick a place to settle.</w:t>
      </w:r>
    </w:p>
    <w:p w14:paraId="1A020069" w14:textId="77777777" w:rsidR="00F47EF0" w:rsidRDefault="00F47EF0" w:rsidP="00F47EF0">
      <w:pPr>
        <w:rPr>
          <w:rFonts w:ascii="Helvetica" w:hAnsi="Helvetica"/>
        </w:rPr>
      </w:pPr>
    </w:p>
    <w:p w14:paraId="59D673BD" w14:textId="7561CA16" w:rsidR="00F47EF0" w:rsidRDefault="00F47EF0" w:rsidP="00F47EF0">
      <w:pPr>
        <w:rPr>
          <w:rFonts w:ascii="Helvetica" w:hAnsi="Helvetica"/>
        </w:rPr>
      </w:pPr>
      <w:r>
        <w:rPr>
          <w:rFonts w:ascii="Helvetica" w:hAnsi="Helvetica"/>
        </w:rPr>
        <w:t xml:space="preserve">In their small groups, have the students read their specific source again. As the student reads, tell the other group members to underline or highlight any important information. Pass out reference books and/or give students access to computers. Read to students the directions on the sheet called </w:t>
      </w:r>
      <w:r w:rsidR="001144E1">
        <w:rPr>
          <w:rFonts w:ascii="Helvetica" w:hAnsi="Helvetica"/>
        </w:rPr>
        <w:t>American Empires</w:t>
      </w:r>
      <w:r w:rsidRPr="009C2A4C">
        <w:rPr>
          <w:rFonts w:ascii="Helvetica" w:hAnsi="Helvetica"/>
        </w:rPr>
        <w:t xml:space="preserve">: Poster Instructions </w:t>
      </w:r>
      <w:r w:rsidR="004A731D">
        <w:rPr>
          <w:rFonts w:ascii="Helvetica" w:hAnsi="Helvetica"/>
        </w:rPr>
        <w:t xml:space="preserve">(WORKSHEET </w:t>
      </w:r>
      <w:r w:rsidR="00EF5FE4">
        <w:rPr>
          <w:rFonts w:ascii="Helvetica" w:hAnsi="Helvetica"/>
        </w:rPr>
        <w:t>4-24</w:t>
      </w:r>
      <w:r>
        <w:rPr>
          <w:rFonts w:ascii="Helvetica" w:hAnsi="Helvetica"/>
        </w:rPr>
        <w:t>.</w:t>
      </w:r>
      <w:r w:rsidR="00D90E93">
        <w:rPr>
          <w:rFonts w:ascii="Helvetica" w:hAnsi="Helvetica"/>
        </w:rPr>
        <w:t>F</w:t>
      </w:r>
      <w:r>
        <w:rPr>
          <w:rFonts w:ascii="Helvetica" w:hAnsi="Helvetica"/>
        </w:rPr>
        <w:t xml:space="preserve">). </w:t>
      </w:r>
    </w:p>
    <w:p w14:paraId="470731C7" w14:textId="77777777" w:rsidR="004803B8" w:rsidRDefault="004803B8" w:rsidP="00F47EF0">
      <w:pPr>
        <w:rPr>
          <w:rFonts w:ascii="Helvetica" w:hAnsi="Helvetica"/>
        </w:rPr>
      </w:pPr>
    </w:p>
    <w:p w14:paraId="435C53B3" w14:textId="6B379CAB" w:rsidR="00F47EF0" w:rsidRDefault="00F47EF0" w:rsidP="00F47EF0">
      <w:pPr>
        <w:rPr>
          <w:rFonts w:ascii="Helvetica" w:hAnsi="Helvetica"/>
        </w:rPr>
      </w:pPr>
      <w:r>
        <w:rPr>
          <w:rFonts w:ascii="Helvetica" w:hAnsi="Helvetica"/>
        </w:rPr>
        <w:t xml:space="preserve">Students should collect information about their </w:t>
      </w:r>
      <w:r w:rsidR="00D90E93">
        <w:rPr>
          <w:rFonts w:ascii="Helvetica" w:hAnsi="Helvetica"/>
        </w:rPr>
        <w:t>empires</w:t>
      </w:r>
      <w:r>
        <w:rPr>
          <w:rFonts w:ascii="Helvetica" w:hAnsi="Helvetica"/>
        </w:rPr>
        <w:t xml:space="preserve"> based on the questions listed on </w:t>
      </w:r>
      <w:r w:rsidR="00D90E93">
        <w:rPr>
          <w:rFonts w:ascii="Helvetica" w:hAnsi="Helvetica"/>
        </w:rPr>
        <w:t>American Empires</w:t>
      </w:r>
      <w:r w:rsidR="00D90E93" w:rsidRPr="009C2A4C">
        <w:rPr>
          <w:rFonts w:ascii="Helvetica" w:hAnsi="Helvetica"/>
        </w:rPr>
        <w:t xml:space="preserve">: Poster Instructions </w:t>
      </w:r>
      <w:r>
        <w:rPr>
          <w:rFonts w:ascii="Helvetica" w:hAnsi="Helvetica"/>
        </w:rPr>
        <w:t xml:space="preserve">(WORKSHEET </w:t>
      </w:r>
      <w:r w:rsidR="00EF5FE4">
        <w:rPr>
          <w:rFonts w:ascii="Helvetica" w:hAnsi="Helvetica"/>
        </w:rPr>
        <w:t>4-24</w:t>
      </w:r>
      <w:r>
        <w:rPr>
          <w:rFonts w:ascii="Helvetica" w:hAnsi="Helvetica"/>
        </w:rPr>
        <w:t>.</w:t>
      </w:r>
      <w:r w:rsidR="00D90E93">
        <w:rPr>
          <w:rFonts w:ascii="Helvetica" w:hAnsi="Helvetica"/>
        </w:rPr>
        <w:t>F</w:t>
      </w:r>
      <w:r>
        <w:rPr>
          <w:rFonts w:ascii="Helvetica" w:hAnsi="Helvetica"/>
        </w:rPr>
        <w:t>). Students should draft their posters using a piece of drawing paper. Circulate the room answering questions and giving groups guidance.</w:t>
      </w:r>
    </w:p>
    <w:p w14:paraId="63FED5CE" w14:textId="77777777" w:rsidR="0029432A" w:rsidRDefault="0029432A" w:rsidP="00F47EF0">
      <w:pPr>
        <w:outlineLvl w:val="0"/>
        <w:rPr>
          <w:rFonts w:ascii="Helvetica" w:hAnsi="Helvetica"/>
          <w:b/>
        </w:rPr>
      </w:pPr>
    </w:p>
    <w:p w14:paraId="4803DCDC" w14:textId="77777777" w:rsidR="00F47EF0" w:rsidRPr="000D4595" w:rsidRDefault="00F47EF0" w:rsidP="00F47EF0">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20 </w:t>
      </w:r>
      <w:r w:rsidRPr="000D4595">
        <w:rPr>
          <w:rFonts w:ascii="Helvetica" w:hAnsi="Helvetica"/>
          <w:b/>
        </w:rPr>
        <w:t>minutes)</w:t>
      </w:r>
    </w:p>
    <w:p w14:paraId="573CADCD" w14:textId="77777777" w:rsidR="00F47EF0" w:rsidRDefault="00F47EF0" w:rsidP="00F47EF0">
      <w:pPr>
        <w:rPr>
          <w:rFonts w:ascii="Helvetica" w:hAnsi="Helvetica"/>
        </w:rPr>
      </w:pPr>
    </w:p>
    <w:p w14:paraId="4DE46F0F" w14:textId="14BB8843" w:rsidR="00F47EF0" w:rsidRDefault="00906961" w:rsidP="00F47EF0">
      <w:pPr>
        <w:rPr>
          <w:rFonts w:ascii="Helvetica" w:hAnsi="Helvetica"/>
        </w:rPr>
      </w:pPr>
      <w:r>
        <w:rPr>
          <w:rFonts w:ascii="Helvetica" w:hAnsi="Helvetica"/>
          <w:b/>
        </w:rPr>
        <w:t>7</w:t>
      </w:r>
      <w:r w:rsidR="00F47EF0" w:rsidRPr="00820E94">
        <w:rPr>
          <w:rFonts w:ascii="Helvetica" w:hAnsi="Helvetica"/>
          <w:b/>
        </w:rPr>
        <w:t xml:space="preserve">. </w:t>
      </w:r>
      <w:r w:rsidR="00F47EF0">
        <w:rPr>
          <w:rFonts w:ascii="Helvetica" w:hAnsi="Helvetica"/>
          <w:b/>
        </w:rPr>
        <w:t xml:space="preserve">Create Advertisements for </w:t>
      </w:r>
      <w:r w:rsidR="005C0A32">
        <w:rPr>
          <w:rFonts w:ascii="Helvetica" w:hAnsi="Helvetica"/>
          <w:b/>
        </w:rPr>
        <w:t>the American Empires</w:t>
      </w:r>
    </w:p>
    <w:p w14:paraId="4F856744" w14:textId="5526F8EE" w:rsidR="00F47EF0" w:rsidRDefault="00F47EF0" w:rsidP="00F47EF0">
      <w:pPr>
        <w:rPr>
          <w:rFonts w:ascii="Helvetica" w:hAnsi="Helvetica"/>
        </w:rPr>
      </w:pPr>
      <w:r>
        <w:rPr>
          <w:rFonts w:ascii="Helvetica" w:hAnsi="Helvetica"/>
        </w:rPr>
        <w:t xml:space="preserve">Students should create a poster advertising their </w:t>
      </w:r>
      <w:r w:rsidR="006C4723">
        <w:rPr>
          <w:rFonts w:ascii="Helvetica" w:hAnsi="Helvetica"/>
        </w:rPr>
        <w:t>empires</w:t>
      </w:r>
      <w:r>
        <w:rPr>
          <w:rFonts w:ascii="Helvetica" w:hAnsi="Helvetica"/>
        </w:rPr>
        <w:t xml:space="preserve"> to </w:t>
      </w:r>
      <w:r w:rsidR="006C4723">
        <w:rPr>
          <w:rFonts w:ascii="Helvetica" w:hAnsi="Helvetica"/>
        </w:rPr>
        <w:t>the class</w:t>
      </w:r>
      <w:r>
        <w:rPr>
          <w:rFonts w:ascii="Helvetica" w:hAnsi="Helvetica"/>
        </w:rPr>
        <w:t xml:space="preserve"> based on the questions listed on </w:t>
      </w:r>
      <w:r w:rsidR="006C4723">
        <w:rPr>
          <w:rFonts w:ascii="Helvetica" w:hAnsi="Helvetica"/>
        </w:rPr>
        <w:t>American Empires</w:t>
      </w:r>
      <w:r w:rsidR="006C4723" w:rsidRPr="009C2A4C">
        <w:rPr>
          <w:rFonts w:ascii="Helvetica" w:hAnsi="Helvetica"/>
        </w:rPr>
        <w:t xml:space="preserve">: Poster Instructions </w:t>
      </w:r>
      <w:r w:rsidR="006C4723">
        <w:rPr>
          <w:rFonts w:ascii="Helvetica" w:hAnsi="Helvetica"/>
        </w:rPr>
        <w:t xml:space="preserve">(WORKSHEET </w:t>
      </w:r>
      <w:r w:rsidR="00EF5FE4">
        <w:rPr>
          <w:rFonts w:ascii="Helvetica" w:hAnsi="Helvetica"/>
        </w:rPr>
        <w:t>4-24</w:t>
      </w:r>
      <w:r w:rsidR="006C4723">
        <w:rPr>
          <w:rFonts w:ascii="Helvetica" w:hAnsi="Helvetica"/>
        </w:rPr>
        <w:t xml:space="preserve">.F). </w:t>
      </w:r>
      <w:r>
        <w:rPr>
          <w:rFonts w:ascii="Helvetica" w:hAnsi="Helvetica"/>
        </w:rPr>
        <w:t xml:space="preserve">It should include </w:t>
      </w:r>
      <w:r w:rsidR="000E2E70">
        <w:rPr>
          <w:rFonts w:ascii="Helvetica" w:hAnsi="Helvetica"/>
        </w:rPr>
        <w:t>three</w:t>
      </w:r>
      <w:r>
        <w:rPr>
          <w:rFonts w:ascii="Helvetica" w:hAnsi="Helvetica"/>
        </w:rPr>
        <w:t xml:space="preserve"> sections </w:t>
      </w:r>
      <w:r w:rsidR="00864F99">
        <w:rPr>
          <w:rFonts w:ascii="Helvetica" w:hAnsi="Helvetica"/>
        </w:rPr>
        <w:t>on way of life, climate, and trade</w:t>
      </w:r>
      <w:r>
        <w:rPr>
          <w:rFonts w:ascii="Helvetica" w:hAnsi="Helvetica"/>
        </w:rPr>
        <w:t xml:space="preserve">, as well as three drawings related to the </w:t>
      </w:r>
      <w:r w:rsidR="000E2C20">
        <w:rPr>
          <w:rFonts w:ascii="Helvetica" w:hAnsi="Helvetica"/>
        </w:rPr>
        <w:t>empire</w:t>
      </w:r>
      <w:r>
        <w:rPr>
          <w:rFonts w:ascii="Helvetica" w:hAnsi="Helvetica"/>
        </w:rPr>
        <w:t>.</w:t>
      </w:r>
    </w:p>
    <w:p w14:paraId="4BD78D38" w14:textId="77777777" w:rsidR="00F47EF0" w:rsidRDefault="00F47EF0" w:rsidP="00F47EF0">
      <w:pPr>
        <w:rPr>
          <w:rFonts w:ascii="Helvetica" w:hAnsi="Helvetica"/>
        </w:rPr>
      </w:pPr>
    </w:p>
    <w:p w14:paraId="27517E4E" w14:textId="77777777" w:rsidR="00F47EF0" w:rsidRPr="004A0C72" w:rsidRDefault="00F47EF0" w:rsidP="00F47EF0">
      <w:pPr>
        <w:shd w:val="clear" w:color="auto" w:fill="D9D9D9" w:themeFill="background1" w:themeFillShade="D9"/>
        <w:outlineLvl w:val="0"/>
        <w:rPr>
          <w:rFonts w:ascii="Helvetica" w:hAnsi="Helvetica"/>
          <w:b/>
        </w:rPr>
      </w:pPr>
      <w:r>
        <w:rPr>
          <w:rFonts w:ascii="Helvetica" w:hAnsi="Helvetica"/>
          <w:b/>
        </w:rPr>
        <w:t>DAY 2</w:t>
      </w:r>
    </w:p>
    <w:p w14:paraId="7C672B75" w14:textId="77777777" w:rsidR="00F47EF0" w:rsidRDefault="00F47EF0" w:rsidP="00F47EF0">
      <w:pPr>
        <w:rPr>
          <w:rFonts w:ascii="Helvetica" w:hAnsi="Helvetica"/>
        </w:rPr>
      </w:pPr>
    </w:p>
    <w:p w14:paraId="1CFB1F64" w14:textId="77777777" w:rsidR="00F47EF0" w:rsidRDefault="00F47EF0" w:rsidP="00F47EF0">
      <w:pPr>
        <w:outlineLvl w:val="0"/>
        <w:rPr>
          <w:rFonts w:ascii="Helvetica" w:hAnsi="Helvetica"/>
          <w:b/>
        </w:rPr>
      </w:pPr>
      <w:r w:rsidRPr="008F2E56">
        <w:rPr>
          <w:rFonts w:ascii="Helvetica" w:hAnsi="Helvetica"/>
          <w:b/>
        </w:rPr>
        <w:t>A. OPENER (</w:t>
      </w:r>
      <w:r>
        <w:rPr>
          <w:rFonts w:ascii="Helvetica" w:hAnsi="Helvetica"/>
          <w:b/>
        </w:rPr>
        <w:t>10</w:t>
      </w:r>
      <w:r w:rsidRPr="008F2E56">
        <w:rPr>
          <w:rFonts w:ascii="Helvetica" w:hAnsi="Helvetica"/>
          <w:b/>
        </w:rPr>
        <w:t xml:space="preserve"> minutes)</w:t>
      </w:r>
    </w:p>
    <w:p w14:paraId="68F00AC7" w14:textId="77777777" w:rsidR="00F47EF0" w:rsidRDefault="00F47EF0" w:rsidP="00F47EF0">
      <w:pPr>
        <w:rPr>
          <w:rFonts w:ascii="Helvetica" w:hAnsi="Helvetica"/>
        </w:rPr>
      </w:pPr>
    </w:p>
    <w:p w14:paraId="5BDA711F" w14:textId="04481E6E" w:rsidR="00F47EF0" w:rsidRDefault="00906961" w:rsidP="00F47EF0">
      <w:pPr>
        <w:rPr>
          <w:rFonts w:ascii="Helvetica" w:hAnsi="Helvetica"/>
        </w:rPr>
      </w:pPr>
      <w:r>
        <w:rPr>
          <w:rFonts w:ascii="Helvetica" w:hAnsi="Helvetica"/>
          <w:b/>
        </w:rPr>
        <w:t>8</w:t>
      </w:r>
      <w:r w:rsidR="00F47EF0" w:rsidRPr="00820E94">
        <w:rPr>
          <w:rFonts w:ascii="Helvetica" w:hAnsi="Helvetica"/>
          <w:b/>
        </w:rPr>
        <w:t xml:space="preserve">. </w:t>
      </w:r>
      <w:r w:rsidR="00F47EF0">
        <w:rPr>
          <w:rFonts w:ascii="Helvetica" w:hAnsi="Helvetica"/>
          <w:b/>
        </w:rPr>
        <w:t xml:space="preserve">Complete Advertisements for </w:t>
      </w:r>
      <w:r w:rsidR="005C0A32">
        <w:rPr>
          <w:rFonts w:ascii="Helvetica" w:hAnsi="Helvetica"/>
          <w:b/>
        </w:rPr>
        <w:t>the American Empires</w:t>
      </w:r>
    </w:p>
    <w:p w14:paraId="6632A3A0" w14:textId="58EF9CE9" w:rsidR="00F47EF0" w:rsidRDefault="00F47EF0" w:rsidP="00F47EF0">
      <w:pPr>
        <w:rPr>
          <w:rFonts w:ascii="Helvetica" w:hAnsi="Helvetica"/>
        </w:rPr>
      </w:pPr>
      <w:r>
        <w:rPr>
          <w:rFonts w:ascii="Helvetica" w:hAnsi="Helvetica"/>
        </w:rPr>
        <w:t xml:space="preserve">Students should finish their posters advertising their </w:t>
      </w:r>
      <w:r w:rsidR="000E2C20">
        <w:rPr>
          <w:rFonts w:ascii="Helvetica" w:hAnsi="Helvetica"/>
        </w:rPr>
        <w:t>empires</w:t>
      </w:r>
      <w:r>
        <w:rPr>
          <w:rFonts w:ascii="Helvetica" w:hAnsi="Helvetica"/>
        </w:rPr>
        <w:t xml:space="preserve"> to </w:t>
      </w:r>
      <w:r w:rsidR="004F4E5D">
        <w:rPr>
          <w:rFonts w:ascii="Helvetica" w:hAnsi="Helvetica"/>
        </w:rPr>
        <w:t xml:space="preserve">their </w:t>
      </w:r>
      <w:r w:rsidR="000E2C20">
        <w:rPr>
          <w:rFonts w:ascii="Helvetica" w:hAnsi="Helvetica"/>
        </w:rPr>
        <w:t>peers</w:t>
      </w:r>
      <w:r>
        <w:rPr>
          <w:rFonts w:ascii="Helvetica" w:hAnsi="Helvetica"/>
        </w:rPr>
        <w:t xml:space="preserve"> based on the questions listed on </w:t>
      </w:r>
      <w:r w:rsidR="00511FFE">
        <w:rPr>
          <w:rFonts w:ascii="Helvetica" w:hAnsi="Helvetica"/>
        </w:rPr>
        <w:t>American Empires</w:t>
      </w:r>
      <w:r w:rsidR="00511FFE" w:rsidRPr="009C2A4C">
        <w:rPr>
          <w:rFonts w:ascii="Helvetica" w:hAnsi="Helvetica"/>
        </w:rPr>
        <w:t xml:space="preserve">: Poster Instructions </w:t>
      </w:r>
      <w:r w:rsidR="00511FFE">
        <w:rPr>
          <w:rFonts w:ascii="Helvetica" w:hAnsi="Helvetica"/>
        </w:rPr>
        <w:t xml:space="preserve">(WORKSHEET </w:t>
      </w:r>
      <w:r w:rsidR="00EF5FE4">
        <w:rPr>
          <w:rFonts w:ascii="Helvetica" w:hAnsi="Helvetica"/>
        </w:rPr>
        <w:t>4-24</w:t>
      </w:r>
      <w:r w:rsidR="00511FFE">
        <w:rPr>
          <w:rFonts w:ascii="Helvetica" w:hAnsi="Helvetica"/>
        </w:rPr>
        <w:t>.F)</w:t>
      </w:r>
      <w:r>
        <w:rPr>
          <w:rFonts w:ascii="Helvetica" w:hAnsi="Helvetica"/>
        </w:rPr>
        <w:t xml:space="preserve">. </w:t>
      </w:r>
      <w:r w:rsidR="00511FFE">
        <w:rPr>
          <w:rFonts w:ascii="Helvetica" w:hAnsi="Helvetica"/>
        </w:rPr>
        <w:t xml:space="preserve">It should include </w:t>
      </w:r>
      <w:r w:rsidR="00556913">
        <w:rPr>
          <w:rFonts w:ascii="Helvetica" w:hAnsi="Helvetica"/>
        </w:rPr>
        <w:t>three</w:t>
      </w:r>
      <w:r w:rsidR="00511FFE">
        <w:rPr>
          <w:rFonts w:ascii="Helvetica" w:hAnsi="Helvetica"/>
        </w:rPr>
        <w:t xml:space="preserve"> sections on way of life, climate, and trade, as well as three drawings related to the </w:t>
      </w:r>
      <w:r w:rsidR="000E2C20">
        <w:rPr>
          <w:rFonts w:ascii="Helvetica" w:hAnsi="Helvetica"/>
        </w:rPr>
        <w:t>empire</w:t>
      </w:r>
      <w:r w:rsidR="00511FFE">
        <w:rPr>
          <w:rFonts w:ascii="Helvetica" w:hAnsi="Helvetica"/>
        </w:rPr>
        <w:t>.</w:t>
      </w:r>
    </w:p>
    <w:p w14:paraId="3FBC2A82" w14:textId="77777777" w:rsidR="00F47EF0" w:rsidRDefault="00F47EF0" w:rsidP="00F47EF0">
      <w:pPr>
        <w:outlineLvl w:val="0"/>
        <w:rPr>
          <w:rFonts w:ascii="Helvetica" w:hAnsi="Helvetica"/>
          <w:b/>
        </w:rPr>
      </w:pPr>
    </w:p>
    <w:p w14:paraId="30B7A0F5" w14:textId="77777777" w:rsidR="00F47EF0" w:rsidRPr="000D4595" w:rsidRDefault="00F47EF0" w:rsidP="00F47EF0">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0FA6A7C8" w14:textId="77777777" w:rsidR="00F47EF0" w:rsidRDefault="00F47EF0" w:rsidP="00F47EF0">
      <w:pPr>
        <w:outlineLvl w:val="0"/>
        <w:rPr>
          <w:rFonts w:ascii="Helvetica" w:hAnsi="Helvetica"/>
          <w:b/>
        </w:rPr>
      </w:pPr>
    </w:p>
    <w:p w14:paraId="077F4FCB" w14:textId="475D3103" w:rsidR="00F47EF0" w:rsidRDefault="00906961" w:rsidP="00F47EF0">
      <w:pPr>
        <w:outlineLvl w:val="0"/>
        <w:rPr>
          <w:rFonts w:ascii="Helvetica" w:hAnsi="Helvetica"/>
          <w:b/>
        </w:rPr>
      </w:pPr>
      <w:r>
        <w:rPr>
          <w:rFonts w:ascii="Helvetica" w:hAnsi="Helvetica"/>
          <w:b/>
        </w:rPr>
        <w:t>9</w:t>
      </w:r>
      <w:r w:rsidR="00F47EF0">
        <w:rPr>
          <w:rFonts w:ascii="Helvetica" w:hAnsi="Helvetica"/>
          <w:b/>
        </w:rPr>
        <w:t>. Share Posters</w:t>
      </w:r>
      <w:r w:rsidR="006D2606">
        <w:rPr>
          <w:rFonts w:ascii="Helvetica" w:hAnsi="Helvetica"/>
          <w:b/>
        </w:rPr>
        <w:t xml:space="preserve"> During </w:t>
      </w:r>
      <w:r w:rsidR="006D2606" w:rsidRPr="006D2606">
        <w:rPr>
          <w:rFonts w:ascii="Helvetica" w:hAnsi="Helvetica"/>
          <w:b/>
        </w:rPr>
        <w:t>American Empires Showcase</w:t>
      </w:r>
    </w:p>
    <w:p w14:paraId="3A24D1B3" w14:textId="4EB954ED" w:rsidR="00F47EF0" w:rsidRPr="00B43988" w:rsidRDefault="00F47EF0" w:rsidP="00F47EF0">
      <w:pPr>
        <w:outlineLvl w:val="0"/>
        <w:rPr>
          <w:rFonts w:ascii="Helvetica" w:hAnsi="Helvetica"/>
        </w:rPr>
      </w:pPr>
      <w:r>
        <w:rPr>
          <w:rFonts w:ascii="Helvetica" w:hAnsi="Helvetica"/>
        </w:rPr>
        <w:t xml:space="preserve">Students should walk around the room looking at the different posters. One group member should stay behind to help persuade the other students to come to their </w:t>
      </w:r>
      <w:r w:rsidR="00887EFB">
        <w:rPr>
          <w:rFonts w:ascii="Helvetica" w:hAnsi="Helvetica"/>
        </w:rPr>
        <w:t>empire</w:t>
      </w:r>
      <w:r>
        <w:rPr>
          <w:rFonts w:ascii="Helvetica" w:hAnsi="Helvetica"/>
        </w:rPr>
        <w:t xml:space="preserve">. Halfway through the period, that student should switch with another person in their group, allowing them to look at all the posters. </w:t>
      </w:r>
    </w:p>
    <w:p w14:paraId="318D8749" w14:textId="77777777" w:rsidR="00F47EF0" w:rsidRDefault="00F47EF0" w:rsidP="00F47EF0">
      <w:pPr>
        <w:outlineLvl w:val="0"/>
        <w:rPr>
          <w:rFonts w:ascii="Helvetica" w:hAnsi="Helvetica"/>
          <w:b/>
        </w:rPr>
      </w:pPr>
    </w:p>
    <w:p w14:paraId="1D8BCB65" w14:textId="77777777" w:rsidR="00F47EF0" w:rsidRPr="000D4595" w:rsidRDefault="00F47EF0" w:rsidP="00F47EF0">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15 </w:t>
      </w:r>
      <w:r w:rsidRPr="000D4595">
        <w:rPr>
          <w:rFonts w:ascii="Helvetica" w:hAnsi="Helvetica"/>
          <w:b/>
        </w:rPr>
        <w:t>minutes)</w:t>
      </w:r>
    </w:p>
    <w:p w14:paraId="1706AD4C" w14:textId="77777777" w:rsidR="00F47EF0" w:rsidRDefault="00F47EF0" w:rsidP="00F47EF0">
      <w:pPr>
        <w:rPr>
          <w:rFonts w:ascii="Helvetica" w:hAnsi="Helvetica"/>
        </w:rPr>
      </w:pPr>
    </w:p>
    <w:p w14:paraId="7632FAA6" w14:textId="4EEA3702" w:rsidR="00F47EF0" w:rsidRDefault="00906961" w:rsidP="00F47EF0">
      <w:pPr>
        <w:rPr>
          <w:rFonts w:ascii="Helvetica" w:hAnsi="Helvetica"/>
          <w:b/>
        </w:rPr>
      </w:pPr>
      <w:r>
        <w:rPr>
          <w:rFonts w:ascii="Helvetica" w:hAnsi="Helvetica"/>
          <w:b/>
        </w:rPr>
        <w:t>10</w:t>
      </w:r>
      <w:r w:rsidR="00F47EF0" w:rsidRPr="009B0FF6">
        <w:rPr>
          <w:rFonts w:ascii="Helvetica" w:hAnsi="Helvetica"/>
          <w:b/>
        </w:rPr>
        <w:t xml:space="preserve">. </w:t>
      </w:r>
      <w:r w:rsidR="00F47EF0">
        <w:rPr>
          <w:rFonts w:ascii="Helvetica" w:hAnsi="Helvetica"/>
          <w:b/>
        </w:rPr>
        <w:t xml:space="preserve">Write Up Argument on </w:t>
      </w:r>
      <w:r w:rsidR="005C0A32">
        <w:rPr>
          <w:rFonts w:ascii="Helvetica" w:hAnsi="Helvetica"/>
          <w:b/>
        </w:rPr>
        <w:t>the American Empires</w:t>
      </w:r>
    </w:p>
    <w:p w14:paraId="1CC69B6E" w14:textId="314971EF" w:rsidR="00F47EF0" w:rsidRDefault="00F47EF0" w:rsidP="00F47EF0">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EF5FE4">
        <w:rPr>
          <w:rFonts w:ascii="Helvetica" w:hAnsi="Helvetica"/>
        </w:rPr>
        <w:t>4-24</w:t>
      </w:r>
      <w:r>
        <w:rPr>
          <w:rFonts w:ascii="Helvetica" w:hAnsi="Helvetica"/>
        </w:rPr>
        <w:t>.</w:t>
      </w:r>
      <w:r w:rsidR="002B7DCA">
        <w:rPr>
          <w:rFonts w:ascii="Helvetica" w:hAnsi="Helvetica"/>
        </w:rPr>
        <w:t>G</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on: “</w:t>
      </w:r>
      <w:r w:rsidR="002B7DCA" w:rsidRPr="002B7DCA">
        <w:rPr>
          <w:rFonts w:ascii="Helvetica" w:hAnsi="Helvetica"/>
        </w:rPr>
        <w:t>If you could live in any American empire, which one would it be and why?</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w:t>
      </w:r>
      <w:r>
        <w:rPr>
          <w:rFonts w:ascii="Helvetica" w:hAnsi="Helvetica"/>
        </w:rPr>
        <w:t>from the posters or sources</w:t>
      </w:r>
      <w:r w:rsidRPr="00A67A52">
        <w:rPr>
          <w:rFonts w:ascii="Helvetica" w:hAnsi="Helvetica"/>
        </w:rPr>
        <w:t>.</w:t>
      </w:r>
    </w:p>
    <w:p w14:paraId="0A459ECF" w14:textId="77777777" w:rsidR="00F47EF0" w:rsidRDefault="00F47EF0" w:rsidP="00F47EF0">
      <w:pPr>
        <w:rPr>
          <w:rFonts w:ascii="Helvetica" w:hAnsi="Helvetica"/>
        </w:rPr>
      </w:pPr>
    </w:p>
    <w:p w14:paraId="2BEA287E" w14:textId="77777777" w:rsidR="00F47EF0" w:rsidRDefault="00F47EF0" w:rsidP="00F47EF0">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4922A0E9" w14:textId="77777777" w:rsidR="002B7DCA" w:rsidRPr="00600AD7" w:rsidRDefault="002B7DCA" w:rsidP="00892080">
      <w:pPr>
        <w:rPr>
          <w:rFonts w:ascii="Helvetica" w:hAnsi="Helvetica"/>
          <w:b/>
        </w:rPr>
      </w:pPr>
    </w:p>
    <w:p w14:paraId="23805E85" w14:textId="77777777" w:rsidR="00892080" w:rsidRPr="00600AD7" w:rsidRDefault="00892080" w:rsidP="00892080">
      <w:pPr>
        <w:shd w:val="clear" w:color="auto" w:fill="FBE4D5" w:themeFill="accent2" w:themeFillTint="33"/>
        <w:rPr>
          <w:rFonts w:ascii="Helvetica" w:hAnsi="Helvetica"/>
          <w:b/>
        </w:rPr>
      </w:pPr>
      <w:r>
        <w:rPr>
          <w:rFonts w:ascii="Helvetica" w:hAnsi="Helvetica"/>
          <w:b/>
        </w:rPr>
        <w:t>EVALUATION</w:t>
      </w:r>
    </w:p>
    <w:p w14:paraId="0EB6C762" w14:textId="77777777" w:rsidR="00892080" w:rsidRDefault="00892080" w:rsidP="00892080">
      <w:pPr>
        <w:rPr>
          <w:rFonts w:ascii="Helvetica" w:hAnsi="Helvetica"/>
        </w:rPr>
      </w:pPr>
    </w:p>
    <w:p w14:paraId="150BB922" w14:textId="6F3DC564" w:rsidR="00892080" w:rsidRDefault="00892080" w:rsidP="00892080">
      <w:pPr>
        <w:rPr>
          <w:rFonts w:ascii="Helvetica" w:hAnsi="Helvetica"/>
        </w:rPr>
      </w:pPr>
      <w:r>
        <w:rPr>
          <w:rFonts w:ascii="Helvetica" w:hAnsi="Helvetica"/>
        </w:rPr>
        <w:t xml:space="preserve">ASSESSMENT </w:t>
      </w:r>
      <w:r w:rsidR="00EF5FE4">
        <w:rPr>
          <w:rFonts w:ascii="Helvetica" w:hAnsi="Helvetica"/>
        </w:rPr>
        <w:t>4-24</w:t>
      </w:r>
      <w:r w:rsidR="00B263B0">
        <w:rPr>
          <w:rFonts w:ascii="Helvetica" w:hAnsi="Helvetica"/>
        </w:rPr>
        <w:t>.</w:t>
      </w:r>
      <w:r w:rsidR="00D949ED">
        <w:rPr>
          <w:rFonts w:ascii="Helvetica" w:hAnsi="Helvetica"/>
        </w:rPr>
        <w:t>G</w:t>
      </w:r>
    </w:p>
    <w:p w14:paraId="7DCA03DC" w14:textId="77777777" w:rsidR="00892080" w:rsidRDefault="00892080" w:rsidP="00892080">
      <w:pPr>
        <w:rPr>
          <w:rFonts w:ascii="Helvetica" w:hAnsi="Helvetica"/>
        </w:rPr>
      </w:pPr>
    </w:p>
    <w:p w14:paraId="50C99415" w14:textId="77777777" w:rsidR="00BD57F2" w:rsidRPr="00DD7713" w:rsidRDefault="00BD57F2" w:rsidP="00BD57F2">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6042C5F0" w14:textId="77777777" w:rsidR="00BD57F2" w:rsidRDefault="00BD57F2" w:rsidP="00BD57F2">
      <w:pPr>
        <w:rPr>
          <w:rFonts w:ascii="Helvetica" w:hAnsi="Helvetica"/>
        </w:rPr>
      </w:pPr>
    </w:p>
    <w:p w14:paraId="7CB07FFF" w14:textId="77777777" w:rsidR="00BD57F2" w:rsidRDefault="00BD57F2" w:rsidP="00BD57F2">
      <w:pPr>
        <w:rPr>
          <w:rFonts w:ascii="Helvetica" w:hAnsi="Helvetica"/>
        </w:rPr>
      </w:pPr>
      <w:r>
        <w:rPr>
          <w:rFonts w:ascii="Helvetica" w:hAnsi="Helvetica"/>
        </w:rPr>
        <w:t>A generic writing rubric for evaluating exit tickets is located at the end of this Instructor Manual-before “Additional Resources.”</w:t>
      </w:r>
    </w:p>
    <w:p w14:paraId="262767E5" w14:textId="77777777" w:rsidR="00BD57F2" w:rsidRDefault="00BD57F2" w:rsidP="00892080">
      <w:pPr>
        <w:rPr>
          <w:rFonts w:ascii="Helvetica" w:hAnsi="Helvetica"/>
        </w:rPr>
      </w:pPr>
    </w:p>
    <w:p w14:paraId="4A030173" w14:textId="77777777" w:rsidR="00892080" w:rsidRDefault="00892080" w:rsidP="00892080">
      <w:pPr>
        <w:rPr>
          <w:rFonts w:ascii="Helvetica" w:hAnsi="Helvetica"/>
        </w:rPr>
      </w:pPr>
      <w:r>
        <w:rPr>
          <w:rFonts w:ascii="Helvetica" w:hAnsi="Helvetica"/>
        </w:rPr>
        <w:t>What to look for?</w:t>
      </w:r>
    </w:p>
    <w:p w14:paraId="705B7802" w14:textId="77777777" w:rsidR="00892080" w:rsidRDefault="00892080" w:rsidP="00892080">
      <w:pPr>
        <w:rPr>
          <w:rFonts w:ascii="Helvetica" w:hAnsi="Helvetica"/>
        </w:rPr>
      </w:pPr>
    </w:p>
    <w:p w14:paraId="0017DFC3" w14:textId="05F75CFA" w:rsidR="00892080" w:rsidRDefault="00892080" w:rsidP="00892080">
      <w:pPr>
        <w:rPr>
          <w:rFonts w:ascii="Helvetica" w:hAnsi="Helvetica"/>
        </w:rPr>
      </w:pPr>
      <w:r>
        <w:rPr>
          <w:rFonts w:ascii="Helvetica" w:hAnsi="Helvetica"/>
        </w:rPr>
        <w:t>The students should take a stance on what A</w:t>
      </w:r>
      <w:r w:rsidR="002B7DCA">
        <w:rPr>
          <w:rFonts w:ascii="Helvetica" w:hAnsi="Helvetica"/>
        </w:rPr>
        <w:t>merican</w:t>
      </w:r>
      <w:r>
        <w:rPr>
          <w:rFonts w:ascii="Helvetica" w:hAnsi="Helvetica"/>
        </w:rPr>
        <w:t xml:space="preserve"> empire they would live in. All arguments should cite at least 3 pieces of evidence from the sources</w:t>
      </w:r>
      <w:r w:rsidR="00A708B0">
        <w:rPr>
          <w:rFonts w:ascii="Helvetica" w:hAnsi="Helvetica"/>
        </w:rPr>
        <w:t xml:space="preserve"> or their independent research</w:t>
      </w:r>
      <w:r>
        <w:rPr>
          <w:rFonts w:ascii="Helvetica" w:hAnsi="Helvetica"/>
        </w:rPr>
        <w:t>.</w:t>
      </w:r>
    </w:p>
    <w:p w14:paraId="2EEFF935" w14:textId="77777777" w:rsidR="00892080" w:rsidRDefault="00892080" w:rsidP="00892080">
      <w:pPr>
        <w:rPr>
          <w:rFonts w:ascii="Helvetica" w:hAnsi="Helvetica"/>
        </w:rPr>
      </w:pPr>
    </w:p>
    <w:p w14:paraId="47383707" w14:textId="77777777" w:rsidR="00892080" w:rsidRDefault="00892080" w:rsidP="00892080">
      <w:pPr>
        <w:rPr>
          <w:rFonts w:ascii="Helvetica" w:hAnsi="Helvetica"/>
        </w:rPr>
      </w:pPr>
      <w:r>
        <w:rPr>
          <w:rFonts w:ascii="Helvetica" w:hAnsi="Helvetica"/>
        </w:rPr>
        <w:t>Some information that students may include in their answer to the question:</w:t>
      </w:r>
    </w:p>
    <w:p w14:paraId="52A3E7AD" w14:textId="77777777" w:rsidR="00892080" w:rsidRDefault="00892080" w:rsidP="00892080">
      <w:pPr>
        <w:rPr>
          <w:rFonts w:ascii="Helvetica" w:hAnsi="Helvetica"/>
        </w:rPr>
      </w:pPr>
    </w:p>
    <w:p w14:paraId="74FBB368" w14:textId="77E8E007" w:rsidR="00892080" w:rsidRPr="00EB0141" w:rsidRDefault="002B7DCA" w:rsidP="00892080">
      <w:pPr>
        <w:rPr>
          <w:rFonts w:ascii="Helvetica" w:hAnsi="Helvetica"/>
        </w:rPr>
      </w:pPr>
      <w:r w:rsidRPr="00EB0141">
        <w:rPr>
          <w:rFonts w:ascii="Helvetica" w:hAnsi="Helvetica"/>
        </w:rPr>
        <w:t>Aztec</w:t>
      </w:r>
    </w:p>
    <w:p w14:paraId="6BA41625" w14:textId="77777777" w:rsidR="00240293" w:rsidRDefault="00240293" w:rsidP="00240293">
      <w:pPr>
        <w:pStyle w:val="ListParagraph"/>
        <w:numPr>
          <w:ilvl w:val="0"/>
          <w:numId w:val="14"/>
        </w:numPr>
        <w:rPr>
          <w:rFonts w:ascii="Helvetica" w:hAnsi="Helvetica"/>
        </w:rPr>
      </w:pPr>
      <w:r>
        <w:rPr>
          <w:rFonts w:ascii="Helvetica" w:hAnsi="Helvetica"/>
        </w:rPr>
        <w:t>My ancestors came from there</w:t>
      </w:r>
    </w:p>
    <w:p w14:paraId="3727048E" w14:textId="5788E3A0" w:rsidR="00892080" w:rsidRDefault="00EB0141" w:rsidP="00892080">
      <w:pPr>
        <w:pStyle w:val="ListParagraph"/>
        <w:numPr>
          <w:ilvl w:val="0"/>
          <w:numId w:val="14"/>
        </w:numPr>
        <w:rPr>
          <w:rFonts w:ascii="Helvetica" w:hAnsi="Helvetica"/>
        </w:rPr>
      </w:pPr>
      <w:r>
        <w:rPr>
          <w:rFonts w:ascii="Helvetica" w:hAnsi="Helvetica"/>
        </w:rPr>
        <w:t>It was the largest empire (350,000 people)</w:t>
      </w:r>
    </w:p>
    <w:p w14:paraId="2EE30D7B" w14:textId="17C1A2B7" w:rsidR="00EB0141" w:rsidRDefault="00EB0141" w:rsidP="00892080">
      <w:pPr>
        <w:pStyle w:val="ListParagraph"/>
        <w:numPr>
          <w:ilvl w:val="0"/>
          <w:numId w:val="14"/>
        </w:numPr>
        <w:rPr>
          <w:rFonts w:ascii="Helvetica" w:hAnsi="Helvetica"/>
        </w:rPr>
      </w:pPr>
      <w:r>
        <w:rPr>
          <w:rFonts w:ascii="Helvetica" w:hAnsi="Helvetica"/>
        </w:rPr>
        <w:t>It was on a lake</w:t>
      </w:r>
    </w:p>
    <w:p w14:paraId="399156F4" w14:textId="3C027E64" w:rsidR="00EB0141" w:rsidRPr="00EB0141" w:rsidRDefault="00EB0141" w:rsidP="00892080">
      <w:pPr>
        <w:pStyle w:val="ListParagraph"/>
        <w:numPr>
          <w:ilvl w:val="0"/>
          <w:numId w:val="14"/>
        </w:numPr>
        <w:rPr>
          <w:rFonts w:ascii="Helvetica" w:hAnsi="Helvetica"/>
        </w:rPr>
      </w:pPr>
      <w:r>
        <w:rPr>
          <w:rFonts w:ascii="Helvetica" w:hAnsi="Helvetica"/>
        </w:rPr>
        <w:t xml:space="preserve">Good climate: </w:t>
      </w:r>
      <w:r w:rsidRPr="00EB0141">
        <w:rPr>
          <w:rFonts w:ascii="Helvetica" w:hAnsi="Helvetica"/>
          <w:bCs/>
        </w:rPr>
        <w:t>never too hot or cold with dry winters and rainy summers</w:t>
      </w:r>
    </w:p>
    <w:p w14:paraId="0B372315" w14:textId="6C99F16A" w:rsidR="00EB0141" w:rsidRDefault="00EB0141" w:rsidP="00892080">
      <w:pPr>
        <w:pStyle w:val="ListParagraph"/>
        <w:numPr>
          <w:ilvl w:val="0"/>
          <w:numId w:val="14"/>
        </w:numPr>
        <w:rPr>
          <w:rFonts w:ascii="Helvetica" w:hAnsi="Helvetica"/>
        </w:rPr>
      </w:pPr>
      <w:r>
        <w:rPr>
          <w:rFonts w:ascii="Helvetica" w:hAnsi="Helvetica"/>
        </w:rPr>
        <w:t>Large pyramids</w:t>
      </w:r>
    </w:p>
    <w:p w14:paraId="5D49A05D" w14:textId="48DFBCA1" w:rsidR="00EB0141" w:rsidRPr="00EB0141" w:rsidRDefault="00EB0141" w:rsidP="00892080">
      <w:pPr>
        <w:pStyle w:val="ListParagraph"/>
        <w:numPr>
          <w:ilvl w:val="0"/>
          <w:numId w:val="14"/>
        </w:numPr>
        <w:rPr>
          <w:rFonts w:ascii="Helvetica" w:hAnsi="Helvetica"/>
        </w:rPr>
      </w:pPr>
      <w:r>
        <w:rPr>
          <w:rFonts w:ascii="Helvetica" w:hAnsi="Helvetica"/>
        </w:rPr>
        <w:t xml:space="preserve">Traded many items: </w:t>
      </w:r>
      <w:r w:rsidRPr="00EB0141">
        <w:rPr>
          <w:rFonts w:ascii="Helvetica" w:hAnsi="Helvetica"/>
          <w:bCs/>
        </w:rPr>
        <w:t>rabbits, birds, dogs, fish, turkeys, chili peppers, maize (corn), tomatoes, shoes, clothes, pots, and dishes</w:t>
      </w:r>
    </w:p>
    <w:p w14:paraId="6EE683E4" w14:textId="77777777" w:rsidR="00892080" w:rsidRPr="00EB0141" w:rsidRDefault="00892080" w:rsidP="00892080">
      <w:pPr>
        <w:rPr>
          <w:rFonts w:ascii="Helvetica" w:hAnsi="Helvetica"/>
        </w:rPr>
      </w:pPr>
    </w:p>
    <w:p w14:paraId="16EC656D" w14:textId="06123360" w:rsidR="00384F87" w:rsidRPr="00EB0141" w:rsidRDefault="00384F87" w:rsidP="00384F87">
      <w:pPr>
        <w:rPr>
          <w:rFonts w:ascii="Helvetica" w:hAnsi="Helvetica"/>
        </w:rPr>
      </w:pPr>
      <w:r w:rsidRPr="00EB0141">
        <w:rPr>
          <w:rFonts w:ascii="Helvetica" w:hAnsi="Helvetica"/>
        </w:rPr>
        <w:t>Maya</w:t>
      </w:r>
    </w:p>
    <w:p w14:paraId="3F085C1F" w14:textId="77777777" w:rsidR="00240293" w:rsidRDefault="00240293" w:rsidP="00240293">
      <w:pPr>
        <w:pStyle w:val="ListParagraph"/>
        <w:numPr>
          <w:ilvl w:val="0"/>
          <w:numId w:val="14"/>
        </w:numPr>
        <w:rPr>
          <w:rFonts w:ascii="Helvetica" w:hAnsi="Helvetica"/>
        </w:rPr>
      </w:pPr>
      <w:r>
        <w:rPr>
          <w:rFonts w:ascii="Helvetica" w:hAnsi="Helvetica"/>
        </w:rPr>
        <w:t>My ancestors came from there</w:t>
      </w:r>
    </w:p>
    <w:p w14:paraId="05FBC11F" w14:textId="2745AD2D" w:rsidR="00384F87" w:rsidRDefault="007A4F63" w:rsidP="00384F87">
      <w:pPr>
        <w:pStyle w:val="ListParagraph"/>
        <w:numPr>
          <w:ilvl w:val="0"/>
          <w:numId w:val="14"/>
        </w:numPr>
        <w:rPr>
          <w:rFonts w:ascii="Helvetica" w:hAnsi="Helvetica"/>
        </w:rPr>
      </w:pPr>
      <w:r>
        <w:rPr>
          <w:rFonts w:ascii="Helvetica" w:hAnsi="Helvetica"/>
        </w:rPr>
        <w:t>It was a medium sized empire (50,000 people)</w:t>
      </w:r>
    </w:p>
    <w:p w14:paraId="03A01B87" w14:textId="15D21316" w:rsidR="008B2155" w:rsidRDefault="008B2155" w:rsidP="008B2155">
      <w:pPr>
        <w:pStyle w:val="ListParagraph"/>
        <w:numPr>
          <w:ilvl w:val="0"/>
          <w:numId w:val="14"/>
        </w:numPr>
        <w:rPr>
          <w:rFonts w:ascii="Helvetica" w:hAnsi="Helvetica"/>
        </w:rPr>
      </w:pPr>
      <w:r>
        <w:rPr>
          <w:rFonts w:ascii="Helvetica" w:hAnsi="Helvetica"/>
        </w:rPr>
        <w:t>It was on the</w:t>
      </w:r>
      <w:r w:rsidR="005A6A63">
        <w:rPr>
          <w:rFonts w:ascii="Helvetica" w:hAnsi="Helvetica"/>
        </w:rPr>
        <w:t xml:space="preserve"> </w:t>
      </w:r>
      <w:r w:rsidR="005A6A63" w:rsidRPr="005A6A63">
        <w:rPr>
          <w:rFonts w:ascii="Helvetica" w:hAnsi="Helvetica"/>
          <w:bCs/>
        </w:rPr>
        <w:t>Yucatán Peninsula</w:t>
      </w:r>
      <w:r w:rsidR="005A6A63">
        <w:rPr>
          <w:rFonts w:ascii="Helvetica" w:hAnsi="Helvetica"/>
          <w:bCs/>
        </w:rPr>
        <w:t xml:space="preserve"> and</w:t>
      </w:r>
      <w:r w:rsidR="005609A7">
        <w:rPr>
          <w:rFonts w:ascii="Helvetica" w:hAnsi="Helvetica"/>
        </w:rPr>
        <w:t xml:space="preserve"> Caribbean S</w:t>
      </w:r>
      <w:r>
        <w:rPr>
          <w:rFonts w:ascii="Helvetica" w:hAnsi="Helvetica"/>
        </w:rPr>
        <w:t>ea</w:t>
      </w:r>
    </w:p>
    <w:p w14:paraId="6771C2E3" w14:textId="32D5F2E4" w:rsidR="00ED745E" w:rsidRDefault="00ED745E" w:rsidP="006C2B77">
      <w:pPr>
        <w:pStyle w:val="ListParagraph"/>
        <w:numPr>
          <w:ilvl w:val="0"/>
          <w:numId w:val="14"/>
        </w:numPr>
        <w:rPr>
          <w:rFonts w:ascii="Helvetica" w:hAnsi="Helvetica"/>
        </w:rPr>
      </w:pPr>
      <w:r>
        <w:rPr>
          <w:rFonts w:ascii="Helvetica" w:hAnsi="Helvetica"/>
        </w:rPr>
        <w:t>Known for their music and art</w:t>
      </w:r>
    </w:p>
    <w:p w14:paraId="04D4B54B" w14:textId="41DC1465" w:rsidR="00180719" w:rsidRDefault="00180719" w:rsidP="006C2B77">
      <w:pPr>
        <w:pStyle w:val="ListParagraph"/>
        <w:numPr>
          <w:ilvl w:val="0"/>
          <w:numId w:val="14"/>
        </w:numPr>
        <w:rPr>
          <w:rFonts w:ascii="Helvetica" w:hAnsi="Helvetica"/>
        </w:rPr>
      </w:pPr>
      <w:r>
        <w:rPr>
          <w:rFonts w:ascii="Helvetica" w:hAnsi="Helvetica"/>
        </w:rPr>
        <w:t xml:space="preserve">Hieroglyphics and calendar  </w:t>
      </w:r>
    </w:p>
    <w:p w14:paraId="5ABAE24A" w14:textId="6C8CBB6D" w:rsidR="006C2B77" w:rsidRPr="006C2B77" w:rsidRDefault="008B2155" w:rsidP="006C2B77">
      <w:pPr>
        <w:pStyle w:val="ListParagraph"/>
        <w:numPr>
          <w:ilvl w:val="0"/>
          <w:numId w:val="14"/>
        </w:numPr>
        <w:rPr>
          <w:rFonts w:ascii="Helvetica" w:hAnsi="Helvetica"/>
        </w:rPr>
      </w:pPr>
      <w:r>
        <w:rPr>
          <w:rFonts w:ascii="Helvetica" w:hAnsi="Helvetica"/>
        </w:rPr>
        <w:t xml:space="preserve">Good climate: </w:t>
      </w:r>
      <w:r w:rsidR="006C2B77" w:rsidRPr="006C2B77">
        <w:rPr>
          <w:rFonts w:ascii="Helvetica" w:hAnsi="Helvetica"/>
          <w:bCs/>
        </w:rPr>
        <w:t>year-round rain a</w:t>
      </w:r>
      <w:r w:rsidR="006C2B77">
        <w:rPr>
          <w:rFonts w:ascii="Helvetica" w:hAnsi="Helvetica"/>
          <w:bCs/>
        </w:rPr>
        <w:t>nd warm winters and hot summers</w:t>
      </w:r>
      <w:r w:rsidR="006C2B77" w:rsidRPr="006C2B77">
        <w:rPr>
          <w:rFonts w:ascii="Helvetica" w:hAnsi="Helvetica"/>
          <w:bCs/>
        </w:rPr>
        <w:t xml:space="preserve"> </w:t>
      </w:r>
    </w:p>
    <w:p w14:paraId="6025DABF" w14:textId="086B0EB3" w:rsidR="007A4F63" w:rsidRPr="008B2155" w:rsidRDefault="008B2155" w:rsidP="006C2B77">
      <w:pPr>
        <w:pStyle w:val="ListParagraph"/>
        <w:numPr>
          <w:ilvl w:val="0"/>
          <w:numId w:val="14"/>
        </w:numPr>
        <w:rPr>
          <w:rFonts w:ascii="Helvetica" w:hAnsi="Helvetica"/>
        </w:rPr>
      </w:pPr>
      <w:r>
        <w:rPr>
          <w:rFonts w:ascii="Helvetica" w:hAnsi="Helvetica"/>
        </w:rPr>
        <w:t xml:space="preserve">Traded many items: </w:t>
      </w:r>
      <w:r w:rsidR="006C2B77" w:rsidRPr="006C2B77">
        <w:rPr>
          <w:rFonts w:ascii="Helvetica" w:hAnsi="Helvetica"/>
          <w:bCs/>
        </w:rPr>
        <w:t>food, clothes, and other items</w:t>
      </w:r>
    </w:p>
    <w:p w14:paraId="67A74419" w14:textId="77777777" w:rsidR="00384F87" w:rsidRPr="00EB0141" w:rsidRDefault="00384F87" w:rsidP="00892080">
      <w:pPr>
        <w:rPr>
          <w:rFonts w:ascii="Helvetica" w:hAnsi="Helvetica"/>
        </w:rPr>
      </w:pPr>
    </w:p>
    <w:p w14:paraId="11E18E84" w14:textId="37A55435" w:rsidR="00384F87" w:rsidRPr="00EB0141" w:rsidRDefault="00384F87" w:rsidP="00384F87">
      <w:pPr>
        <w:rPr>
          <w:rFonts w:ascii="Helvetica" w:hAnsi="Helvetica"/>
        </w:rPr>
      </w:pPr>
      <w:r w:rsidRPr="00EB0141">
        <w:rPr>
          <w:rFonts w:ascii="Helvetica" w:hAnsi="Helvetica"/>
        </w:rPr>
        <w:t>Inca</w:t>
      </w:r>
    </w:p>
    <w:p w14:paraId="58DB9DEF" w14:textId="77777777" w:rsidR="00240293" w:rsidRDefault="00240293" w:rsidP="00240293">
      <w:pPr>
        <w:pStyle w:val="ListParagraph"/>
        <w:numPr>
          <w:ilvl w:val="0"/>
          <w:numId w:val="14"/>
        </w:numPr>
        <w:rPr>
          <w:rFonts w:ascii="Helvetica" w:hAnsi="Helvetica"/>
        </w:rPr>
      </w:pPr>
      <w:r>
        <w:rPr>
          <w:rFonts w:ascii="Helvetica" w:hAnsi="Helvetica"/>
        </w:rPr>
        <w:t>My ancestors came from there</w:t>
      </w:r>
    </w:p>
    <w:p w14:paraId="48228CD2" w14:textId="67380600" w:rsidR="006C2B77" w:rsidRDefault="006C2B77" w:rsidP="006C2B77">
      <w:pPr>
        <w:pStyle w:val="ListParagraph"/>
        <w:numPr>
          <w:ilvl w:val="0"/>
          <w:numId w:val="14"/>
        </w:numPr>
        <w:rPr>
          <w:rFonts w:ascii="Helvetica" w:hAnsi="Helvetica"/>
        </w:rPr>
      </w:pPr>
      <w:r>
        <w:rPr>
          <w:rFonts w:ascii="Helvetica" w:hAnsi="Helvetica"/>
        </w:rPr>
        <w:t>It was a larger empire (150,000 people)</w:t>
      </w:r>
    </w:p>
    <w:p w14:paraId="7081244F" w14:textId="485B08EA" w:rsidR="006C2B77" w:rsidRDefault="006C2B77" w:rsidP="006C2B77">
      <w:pPr>
        <w:pStyle w:val="ListParagraph"/>
        <w:numPr>
          <w:ilvl w:val="0"/>
          <w:numId w:val="14"/>
        </w:numPr>
        <w:rPr>
          <w:rFonts w:ascii="Helvetica" w:hAnsi="Helvetica"/>
        </w:rPr>
      </w:pPr>
      <w:r>
        <w:rPr>
          <w:rFonts w:ascii="Helvetica" w:hAnsi="Helvetica"/>
        </w:rPr>
        <w:t xml:space="preserve">It was on </w:t>
      </w:r>
      <w:r w:rsidR="00ED745E">
        <w:rPr>
          <w:rFonts w:ascii="Helvetica" w:hAnsi="Helvetica"/>
        </w:rPr>
        <w:t>Andes Mountains</w:t>
      </w:r>
    </w:p>
    <w:p w14:paraId="0044C3DD" w14:textId="691A9773" w:rsidR="00C32EF1" w:rsidRDefault="00C32EF1" w:rsidP="006C2B77">
      <w:pPr>
        <w:pStyle w:val="ListParagraph"/>
        <w:numPr>
          <w:ilvl w:val="0"/>
          <w:numId w:val="14"/>
        </w:numPr>
        <w:rPr>
          <w:rFonts w:ascii="Helvetica" w:hAnsi="Helvetica"/>
        </w:rPr>
      </w:pPr>
      <w:r>
        <w:rPr>
          <w:rFonts w:ascii="Helvetica" w:hAnsi="Helvetica"/>
        </w:rPr>
        <w:t>Elaborate road and communication network</w:t>
      </w:r>
    </w:p>
    <w:p w14:paraId="255AEA9B" w14:textId="4F96014E" w:rsidR="006C2B77" w:rsidRPr="006C2B77" w:rsidRDefault="006C2B77" w:rsidP="006C2B77">
      <w:pPr>
        <w:pStyle w:val="ListParagraph"/>
        <w:numPr>
          <w:ilvl w:val="0"/>
          <w:numId w:val="14"/>
        </w:numPr>
        <w:rPr>
          <w:rFonts w:ascii="Helvetica" w:hAnsi="Helvetica"/>
        </w:rPr>
      </w:pPr>
      <w:r>
        <w:rPr>
          <w:rFonts w:ascii="Helvetica" w:hAnsi="Helvetica"/>
        </w:rPr>
        <w:t xml:space="preserve">Good climate: </w:t>
      </w:r>
      <w:r w:rsidR="00802029">
        <w:rPr>
          <w:rFonts w:ascii="Helvetica" w:hAnsi="Helvetica"/>
          <w:bCs/>
        </w:rPr>
        <w:t>cool and dry</w:t>
      </w:r>
    </w:p>
    <w:p w14:paraId="15252909" w14:textId="270C85E1" w:rsidR="00384F87" w:rsidRPr="006C2B77" w:rsidRDefault="006C2B77" w:rsidP="006C2B77">
      <w:pPr>
        <w:pStyle w:val="ListParagraph"/>
        <w:numPr>
          <w:ilvl w:val="0"/>
          <w:numId w:val="14"/>
        </w:numPr>
        <w:rPr>
          <w:rFonts w:ascii="Helvetica" w:hAnsi="Helvetica"/>
        </w:rPr>
      </w:pPr>
      <w:r>
        <w:rPr>
          <w:rFonts w:ascii="Helvetica" w:hAnsi="Helvetica"/>
        </w:rPr>
        <w:t xml:space="preserve">Traded many items: </w:t>
      </w:r>
      <w:r w:rsidR="00C32EF1">
        <w:rPr>
          <w:rFonts w:ascii="Helvetica" w:hAnsi="Helvetica"/>
          <w:bCs/>
        </w:rPr>
        <w:t>potatoes, weaving</w:t>
      </w:r>
      <w:r w:rsidR="00D40A10">
        <w:rPr>
          <w:rFonts w:ascii="Helvetica" w:hAnsi="Helvetica"/>
          <w:bCs/>
        </w:rPr>
        <w:t>s</w:t>
      </w:r>
      <w:r w:rsidR="00C32EF1">
        <w:rPr>
          <w:rFonts w:ascii="Helvetica" w:hAnsi="Helvetica"/>
          <w:bCs/>
        </w:rPr>
        <w:t>, and rugs</w:t>
      </w:r>
    </w:p>
    <w:p w14:paraId="262C706B" w14:textId="77777777" w:rsidR="00384F87" w:rsidRPr="00EB0141" w:rsidRDefault="00384F87" w:rsidP="00892080">
      <w:pPr>
        <w:rPr>
          <w:rFonts w:ascii="Helvetica" w:hAnsi="Helvetica"/>
        </w:rPr>
      </w:pPr>
    </w:p>
    <w:p w14:paraId="2583BDCD" w14:textId="733FD824" w:rsidR="00384F87" w:rsidRPr="00EB0141" w:rsidRDefault="00384F87" w:rsidP="00384F87">
      <w:pPr>
        <w:rPr>
          <w:rFonts w:ascii="Helvetica" w:hAnsi="Helvetica"/>
        </w:rPr>
      </w:pPr>
      <w:r w:rsidRPr="00EB0141">
        <w:rPr>
          <w:rFonts w:ascii="Helvetica" w:hAnsi="Helvetica"/>
        </w:rPr>
        <w:t>Mississippi</w:t>
      </w:r>
    </w:p>
    <w:p w14:paraId="3ED4B907" w14:textId="77777777" w:rsidR="00240293" w:rsidRDefault="00240293" w:rsidP="00240293">
      <w:pPr>
        <w:pStyle w:val="ListParagraph"/>
        <w:numPr>
          <w:ilvl w:val="0"/>
          <w:numId w:val="14"/>
        </w:numPr>
        <w:rPr>
          <w:rFonts w:ascii="Helvetica" w:hAnsi="Helvetica"/>
        </w:rPr>
      </w:pPr>
      <w:r>
        <w:rPr>
          <w:rFonts w:ascii="Helvetica" w:hAnsi="Helvetica"/>
        </w:rPr>
        <w:t>My ancestors came from there</w:t>
      </w:r>
    </w:p>
    <w:p w14:paraId="086D9E3D" w14:textId="3C1B33DF" w:rsidR="00007804" w:rsidRDefault="00007804" w:rsidP="00007804">
      <w:pPr>
        <w:pStyle w:val="ListParagraph"/>
        <w:numPr>
          <w:ilvl w:val="0"/>
          <w:numId w:val="14"/>
        </w:numPr>
        <w:rPr>
          <w:rFonts w:ascii="Helvetica" w:hAnsi="Helvetica"/>
        </w:rPr>
      </w:pPr>
      <w:r>
        <w:rPr>
          <w:rFonts w:ascii="Helvetica" w:hAnsi="Helvetica"/>
        </w:rPr>
        <w:t xml:space="preserve">It was a </w:t>
      </w:r>
      <w:r w:rsidR="00891369">
        <w:rPr>
          <w:rFonts w:ascii="Helvetica" w:hAnsi="Helvetica"/>
        </w:rPr>
        <w:t>small</w:t>
      </w:r>
      <w:r>
        <w:rPr>
          <w:rFonts w:ascii="Helvetica" w:hAnsi="Helvetica"/>
        </w:rPr>
        <w:t xml:space="preserve"> empire (</w:t>
      </w:r>
      <w:r w:rsidR="00891369">
        <w:rPr>
          <w:rFonts w:ascii="Helvetica" w:hAnsi="Helvetica"/>
        </w:rPr>
        <w:t>2</w:t>
      </w:r>
      <w:r>
        <w:rPr>
          <w:rFonts w:ascii="Helvetica" w:hAnsi="Helvetica"/>
        </w:rPr>
        <w:t>0,000 people)</w:t>
      </w:r>
    </w:p>
    <w:p w14:paraId="705C36D1" w14:textId="2D8BEB0E" w:rsidR="00007804" w:rsidRDefault="00007804" w:rsidP="00007804">
      <w:pPr>
        <w:pStyle w:val="ListParagraph"/>
        <w:numPr>
          <w:ilvl w:val="0"/>
          <w:numId w:val="14"/>
        </w:numPr>
        <w:rPr>
          <w:rFonts w:ascii="Helvetica" w:hAnsi="Helvetica"/>
        </w:rPr>
      </w:pPr>
      <w:r>
        <w:rPr>
          <w:rFonts w:ascii="Helvetica" w:hAnsi="Helvetica"/>
        </w:rPr>
        <w:t xml:space="preserve">It was </w:t>
      </w:r>
      <w:r w:rsidR="00891369">
        <w:rPr>
          <w:rFonts w:ascii="Helvetica" w:hAnsi="Helvetica"/>
        </w:rPr>
        <w:t>in North America along the Mississippi River</w:t>
      </w:r>
    </w:p>
    <w:p w14:paraId="1CAFD3A8" w14:textId="1E6D39FC" w:rsidR="00007804" w:rsidRDefault="00712513" w:rsidP="00007804">
      <w:pPr>
        <w:pStyle w:val="ListParagraph"/>
        <w:numPr>
          <w:ilvl w:val="0"/>
          <w:numId w:val="14"/>
        </w:numPr>
        <w:rPr>
          <w:rFonts w:ascii="Helvetica" w:hAnsi="Helvetica"/>
        </w:rPr>
      </w:pPr>
      <w:r>
        <w:rPr>
          <w:rFonts w:ascii="Helvetica" w:hAnsi="Helvetica"/>
        </w:rPr>
        <w:t>Built l</w:t>
      </w:r>
      <w:r w:rsidR="00C62EFF">
        <w:rPr>
          <w:rFonts w:ascii="Helvetica" w:hAnsi="Helvetica"/>
        </w:rPr>
        <w:t xml:space="preserve">arge </w:t>
      </w:r>
      <w:r>
        <w:rPr>
          <w:rFonts w:ascii="Helvetica" w:hAnsi="Helvetica"/>
        </w:rPr>
        <w:t>mounds</w:t>
      </w:r>
    </w:p>
    <w:p w14:paraId="6E7BAC39" w14:textId="198B050A" w:rsidR="00411074" w:rsidRDefault="00411074" w:rsidP="00007804">
      <w:pPr>
        <w:pStyle w:val="ListParagraph"/>
        <w:numPr>
          <w:ilvl w:val="0"/>
          <w:numId w:val="14"/>
        </w:numPr>
        <w:rPr>
          <w:rFonts w:ascii="Helvetica" w:hAnsi="Helvetica"/>
        </w:rPr>
      </w:pPr>
      <w:r>
        <w:rPr>
          <w:rFonts w:ascii="Helvetica" w:hAnsi="Helvetica"/>
        </w:rPr>
        <w:t>Large trade network from Mexico to Canada</w:t>
      </w:r>
    </w:p>
    <w:p w14:paraId="2057A4E2" w14:textId="5C7BC60C" w:rsidR="00007804" w:rsidRPr="006C2B77" w:rsidRDefault="00007804" w:rsidP="00007804">
      <w:pPr>
        <w:pStyle w:val="ListParagraph"/>
        <w:numPr>
          <w:ilvl w:val="0"/>
          <w:numId w:val="14"/>
        </w:numPr>
        <w:rPr>
          <w:rFonts w:ascii="Helvetica" w:hAnsi="Helvetica"/>
        </w:rPr>
      </w:pPr>
      <w:r>
        <w:rPr>
          <w:rFonts w:ascii="Helvetica" w:hAnsi="Helvetica"/>
        </w:rPr>
        <w:t xml:space="preserve">Good climate: </w:t>
      </w:r>
      <w:r w:rsidR="00C62EFF" w:rsidRPr="00C62EFF">
        <w:rPr>
          <w:rFonts w:ascii="Helvetica" w:hAnsi="Helvetica"/>
          <w:bCs/>
        </w:rPr>
        <w:t>warm rainy</w:t>
      </w:r>
      <w:r w:rsidR="00C62EFF">
        <w:rPr>
          <w:rFonts w:ascii="Helvetica" w:hAnsi="Helvetica"/>
          <w:bCs/>
        </w:rPr>
        <w:t xml:space="preserve"> summers and cool rainy winters</w:t>
      </w:r>
    </w:p>
    <w:p w14:paraId="4A15329F" w14:textId="7CE57D3F" w:rsidR="00384F87" w:rsidRPr="00007804" w:rsidRDefault="00007804" w:rsidP="00007804">
      <w:pPr>
        <w:pStyle w:val="ListParagraph"/>
        <w:numPr>
          <w:ilvl w:val="0"/>
          <w:numId w:val="14"/>
        </w:numPr>
        <w:rPr>
          <w:rFonts w:ascii="Helvetica" w:hAnsi="Helvetica"/>
        </w:rPr>
      </w:pPr>
      <w:r>
        <w:rPr>
          <w:rFonts w:ascii="Helvetica" w:hAnsi="Helvetica"/>
        </w:rPr>
        <w:t xml:space="preserve">Traded many items: </w:t>
      </w:r>
      <w:r w:rsidR="00712513">
        <w:rPr>
          <w:rFonts w:ascii="Helvetica" w:hAnsi="Helvetica"/>
          <w:bCs/>
        </w:rPr>
        <w:t>salt and copper</w:t>
      </w:r>
    </w:p>
    <w:p w14:paraId="4DA3F1E5" w14:textId="2A898971" w:rsidR="00906961" w:rsidRDefault="00906961">
      <w:pPr>
        <w:rPr>
          <w:rFonts w:ascii="Helvetica" w:hAnsi="Helvetica"/>
        </w:rPr>
      </w:pPr>
      <w:r>
        <w:rPr>
          <w:rFonts w:ascii="Helvetica" w:hAnsi="Helvetica"/>
        </w:rPr>
        <w:br w:type="page"/>
      </w:r>
    </w:p>
    <w:p w14:paraId="66CCBE08" w14:textId="222BC463" w:rsidR="00EC1548" w:rsidRDefault="00D7243C" w:rsidP="00D7243C">
      <w:pPr>
        <w:shd w:val="clear" w:color="auto" w:fill="F4B083" w:themeFill="accent2" w:themeFillTint="99"/>
        <w:jc w:val="center"/>
        <w:rPr>
          <w:rFonts w:ascii="Helvetica" w:hAnsi="Helvetica"/>
        </w:rPr>
      </w:pPr>
      <w:bookmarkStart w:id="23" w:name="Lesson4_25"/>
      <w:r>
        <w:rPr>
          <w:rFonts w:ascii="Helvetica" w:hAnsi="Helvetica"/>
          <w:b/>
        </w:rPr>
        <w:t xml:space="preserve">LESSON PLAN </w:t>
      </w:r>
      <w:r w:rsidR="0049116B">
        <w:rPr>
          <w:rFonts w:ascii="Helvetica" w:hAnsi="Helvetica"/>
          <w:b/>
        </w:rPr>
        <w:t>4-25</w:t>
      </w:r>
      <w:r w:rsidR="00EC1548">
        <w:rPr>
          <w:rFonts w:ascii="Helvetica" w:hAnsi="Helvetica"/>
          <w:b/>
        </w:rPr>
        <w:t xml:space="preserve">: </w:t>
      </w:r>
      <w:r w:rsidRPr="00D7243C">
        <w:rPr>
          <w:rFonts w:ascii="Helvetica" w:hAnsi="Helvetica"/>
          <w:b/>
        </w:rPr>
        <w:t>Columbus: Hero or Villain?</w:t>
      </w:r>
    </w:p>
    <w:bookmarkEnd w:id="23"/>
    <w:p w14:paraId="6C833E86" w14:textId="77777777" w:rsidR="00EC1548" w:rsidRDefault="00EC1548" w:rsidP="00EC1548">
      <w:pPr>
        <w:rPr>
          <w:rFonts w:ascii="Helvetica" w:hAnsi="Helvetica"/>
        </w:rPr>
      </w:pPr>
    </w:p>
    <w:p w14:paraId="0D7901C2" w14:textId="77777777" w:rsidR="001B0F03" w:rsidRPr="00600AD7" w:rsidRDefault="001B0F03" w:rsidP="001B0F03">
      <w:pPr>
        <w:shd w:val="clear" w:color="auto" w:fill="FBE4D5" w:themeFill="accent2" w:themeFillTint="33"/>
        <w:rPr>
          <w:rFonts w:ascii="Helvetica" w:hAnsi="Helvetica"/>
          <w:b/>
        </w:rPr>
      </w:pPr>
      <w:r>
        <w:rPr>
          <w:rFonts w:ascii="Helvetica" w:hAnsi="Helvetica"/>
          <w:b/>
        </w:rPr>
        <w:t>MATERIALS</w:t>
      </w:r>
    </w:p>
    <w:p w14:paraId="76452246" w14:textId="77777777" w:rsidR="001B0F03" w:rsidRDefault="001B0F03" w:rsidP="001B0F03">
      <w:pPr>
        <w:rPr>
          <w:rFonts w:ascii="Helvetica" w:hAnsi="Helvetica"/>
        </w:rPr>
      </w:pPr>
    </w:p>
    <w:p w14:paraId="404EC0B6" w14:textId="10B106C4" w:rsidR="00726812" w:rsidRDefault="00555607" w:rsidP="00726812">
      <w:pPr>
        <w:rPr>
          <w:rFonts w:ascii="Helvetica" w:hAnsi="Helvetica"/>
        </w:rPr>
      </w:pPr>
      <w:r>
        <w:rPr>
          <w:rFonts w:ascii="Helvetica" w:hAnsi="Helvetica"/>
        </w:rPr>
        <w:t>Columbus Day News Story</w:t>
      </w:r>
      <w:r w:rsidR="00726812">
        <w:rPr>
          <w:rFonts w:ascii="Helvetica" w:hAnsi="Helvetica"/>
        </w:rPr>
        <w:t xml:space="preserve"> Video (Lesson</w:t>
      </w:r>
      <w:r w:rsidR="0049116B">
        <w:rPr>
          <w:rFonts w:ascii="Helvetica" w:hAnsi="Helvetica"/>
        </w:rPr>
        <w:t>4-25</w:t>
      </w:r>
      <w:r w:rsidR="00726812">
        <w:rPr>
          <w:rFonts w:ascii="Helvetica" w:hAnsi="Helvetica"/>
        </w:rPr>
        <w:t xml:space="preserve">Video1) </w:t>
      </w:r>
      <w:r w:rsidR="00AE2482">
        <w:rPr>
          <w:rFonts w:ascii="Helvetica" w:hAnsi="Helvetica"/>
        </w:rPr>
        <w:t xml:space="preserve">[Located in the Open Social Studies Video Library: </w:t>
      </w:r>
      <w:hyperlink r:id="rId36" w:history="1">
        <w:r w:rsidR="00AE2482" w:rsidRPr="0008451B">
          <w:rPr>
            <w:rStyle w:val="Hyperlink"/>
            <w:rFonts w:ascii="Helvetica" w:hAnsi="Helvetica"/>
          </w:rPr>
          <w:t>www.opensocialstudies.org/K-6.html</w:t>
        </w:r>
      </w:hyperlink>
      <w:r w:rsidR="00AE2482">
        <w:rPr>
          <w:rFonts w:ascii="Helvetica" w:hAnsi="Helvetica"/>
        </w:rPr>
        <w:t>]</w:t>
      </w:r>
    </w:p>
    <w:p w14:paraId="347D6983" w14:textId="62B0E456" w:rsidR="001B0F03" w:rsidRDefault="00007439" w:rsidP="001B0F03">
      <w:pPr>
        <w:rPr>
          <w:rFonts w:ascii="Helvetica" w:hAnsi="Helvetica"/>
        </w:rPr>
      </w:pPr>
      <w:r>
        <w:rPr>
          <w:rFonts w:ascii="Helvetica" w:hAnsi="Helvetica"/>
        </w:rPr>
        <w:t xml:space="preserve">Overview: </w:t>
      </w:r>
      <w:r w:rsidR="00D93B64">
        <w:rPr>
          <w:rFonts w:ascii="Helvetica" w:hAnsi="Helvetica"/>
        </w:rPr>
        <w:t xml:space="preserve">Christopher </w:t>
      </w:r>
      <w:r>
        <w:rPr>
          <w:rFonts w:ascii="Helvetica" w:hAnsi="Helvetica"/>
        </w:rPr>
        <w:t>Columbus</w:t>
      </w:r>
      <w:r w:rsidR="001B0F03" w:rsidRPr="00A56636">
        <w:rPr>
          <w:rFonts w:ascii="Helvetica" w:hAnsi="Helvetica"/>
        </w:rPr>
        <w:t xml:space="preserve"> </w:t>
      </w:r>
      <w:r w:rsidR="001B0F03">
        <w:rPr>
          <w:rFonts w:ascii="Helvetica" w:hAnsi="Helvetica"/>
        </w:rPr>
        <w:t>(</w:t>
      </w:r>
      <w:r w:rsidR="00F5597D">
        <w:rPr>
          <w:rFonts w:ascii="Helvetica" w:hAnsi="Helvetica"/>
        </w:rPr>
        <w:t>SOURCEBOOK</w:t>
      </w:r>
      <w:r w:rsidR="001B0F03">
        <w:rPr>
          <w:rFonts w:ascii="Helvetica" w:hAnsi="Helvetica"/>
        </w:rPr>
        <w:t xml:space="preserve"> </w:t>
      </w:r>
      <w:r w:rsidR="0049116B">
        <w:rPr>
          <w:rFonts w:ascii="Helvetica" w:hAnsi="Helvetica"/>
        </w:rPr>
        <w:t>4-25</w:t>
      </w:r>
      <w:r w:rsidR="001B0F03">
        <w:rPr>
          <w:rFonts w:ascii="Helvetica" w:hAnsi="Helvetica"/>
        </w:rPr>
        <w:t>.</w:t>
      </w:r>
      <w:r w:rsidR="00726812">
        <w:rPr>
          <w:rFonts w:ascii="Helvetica" w:hAnsi="Helvetica"/>
        </w:rPr>
        <w:t>A</w:t>
      </w:r>
      <w:r w:rsidR="001B0F03">
        <w:rPr>
          <w:rFonts w:ascii="Helvetica" w:hAnsi="Helvetica"/>
        </w:rPr>
        <w:t>)</w:t>
      </w:r>
    </w:p>
    <w:p w14:paraId="4A459869" w14:textId="7AFB92C4" w:rsidR="001B0F03" w:rsidRDefault="001B0F03" w:rsidP="001B0F03">
      <w:pPr>
        <w:rPr>
          <w:rFonts w:ascii="Helvetica" w:hAnsi="Helvetica"/>
        </w:rPr>
      </w:pPr>
      <w:r>
        <w:rPr>
          <w:rFonts w:ascii="Helvetica" w:hAnsi="Helvetica"/>
        </w:rPr>
        <w:t xml:space="preserve">Source </w:t>
      </w:r>
      <w:r w:rsidR="00007439">
        <w:rPr>
          <w:rFonts w:ascii="Helvetica" w:hAnsi="Helvetica"/>
        </w:rPr>
        <w:t>1</w:t>
      </w:r>
      <w:r>
        <w:rPr>
          <w:rFonts w:ascii="Helvetica" w:hAnsi="Helvetica"/>
        </w:rPr>
        <w:t xml:space="preserve">: </w:t>
      </w:r>
      <w:r w:rsidR="004F146C">
        <w:rPr>
          <w:rFonts w:ascii="Helvetica" w:hAnsi="Helvetica"/>
        </w:rPr>
        <w:t>Christopher Columbus’s Journal</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w:t>
      </w:r>
      <w:r w:rsidR="0049116B">
        <w:rPr>
          <w:rFonts w:ascii="Helvetica" w:hAnsi="Helvetica"/>
        </w:rPr>
        <w:t>4-25</w:t>
      </w:r>
      <w:r>
        <w:rPr>
          <w:rFonts w:ascii="Helvetica" w:hAnsi="Helvetica"/>
        </w:rPr>
        <w:t>.</w:t>
      </w:r>
      <w:r w:rsidR="00726812">
        <w:rPr>
          <w:rFonts w:ascii="Helvetica" w:hAnsi="Helvetica"/>
        </w:rPr>
        <w:t>B</w:t>
      </w:r>
      <w:r>
        <w:rPr>
          <w:rFonts w:ascii="Helvetica" w:hAnsi="Helvetica"/>
        </w:rPr>
        <w:t>)</w:t>
      </w:r>
    </w:p>
    <w:p w14:paraId="6AF4DB78" w14:textId="05D07E33" w:rsidR="001B0F03" w:rsidRDefault="001B0F03" w:rsidP="001B0F03">
      <w:pPr>
        <w:rPr>
          <w:rFonts w:ascii="Helvetica" w:hAnsi="Helvetica"/>
        </w:rPr>
      </w:pPr>
      <w:r>
        <w:rPr>
          <w:rFonts w:ascii="Helvetica" w:hAnsi="Helvetica"/>
        </w:rPr>
        <w:t xml:space="preserve">Source </w:t>
      </w:r>
      <w:r w:rsidR="00007439">
        <w:rPr>
          <w:rFonts w:ascii="Helvetica" w:hAnsi="Helvetica"/>
        </w:rPr>
        <w:t>2</w:t>
      </w:r>
      <w:r>
        <w:rPr>
          <w:rFonts w:ascii="Helvetica" w:hAnsi="Helvetica"/>
        </w:rPr>
        <w:t xml:space="preserve">: </w:t>
      </w:r>
      <w:r w:rsidR="00A92661">
        <w:rPr>
          <w:rFonts w:ascii="Helvetica" w:hAnsi="Helvetica"/>
        </w:rPr>
        <w:t>1917 Elementary School Textbook</w:t>
      </w:r>
      <w:r w:rsidRPr="00A56636">
        <w:rPr>
          <w:rFonts w:ascii="Helvetica" w:hAnsi="Helvetica"/>
        </w:rPr>
        <w:t xml:space="preserve"> </w:t>
      </w:r>
      <w:r>
        <w:rPr>
          <w:rFonts w:ascii="Helvetica" w:hAnsi="Helvetica"/>
        </w:rPr>
        <w:t>(</w:t>
      </w:r>
      <w:r w:rsidR="00F5597D">
        <w:rPr>
          <w:rFonts w:ascii="Helvetica" w:hAnsi="Helvetica"/>
        </w:rPr>
        <w:t>SOURCEBOOK 4</w:t>
      </w:r>
      <w:r>
        <w:rPr>
          <w:rFonts w:ascii="Helvetica" w:hAnsi="Helvetica"/>
        </w:rPr>
        <w:t>-</w:t>
      </w:r>
      <w:r w:rsidR="0049116B">
        <w:rPr>
          <w:rFonts w:ascii="Helvetica" w:hAnsi="Helvetica"/>
        </w:rPr>
        <w:t>25</w:t>
      </w:r>
      <w:r>
        <w:rPr>
          <w:rFonts w:ascii="Helvetica" w:hAnsi="Helvetica"/>
        </w:rPr>
        <w:t>.</w:t>
      </w:r>
      <w:r w:rsidR="00726812">
        <w:rPr>
          <w:rFonts w:ascii="Helvetica" w:hAnsi="Helvetica"/>
        </w:rPr>
        <w:t>C</w:t>
      </w:r>
      <w:r>
        <w:rPr>
          <w:rFonts w:ascii="Helvetica" w:hAnsi="Helvetica"/>
        </w:rPr>
        <w:t>)</w:t>
      </w:r>
    </w:p>
    <w:p w14:paraId="4E9476F1" w14:textId="7B0776AB" w:rsidR="001B0F03" w:rsidRDefault="001B0F03" w:rsidP="001B0F03">
      <w:pPr>
        <w:rPr>
          <w:rFonts w:ascii="Helvetica" w:hAnsi="Helvetica"/>
        </w:rPr>
      </w:pPr>
      <w:r>
        <w:rPr>
          <w:rFonts w:ascii="Helvetica" w:hAnsi="Helvetica"/>
        </w:rPr>
        <w:t xml:space="preserve">Source </w:t>
      </w:r>
      <w:r w:rsidR="00007439">
        <w:rPr>
          <w:rFonts w:ascii="Helvetica" w:hAnsi="Helvetica"/>
        </w:rPr>
        <w:t>3</w:t>
      </w:r>
      <w:r>
        <w:rPr>
          <w:rFonts w:ascii="Helvetica" w:hAnsi="Helvetica"/>
        </w:rPr>
        <w:t xml:space="preserve">: </w:t>
      </w:r>
      <w:r w:rsidR="001E40F7" w:rsidRPr="001E40F7">
        <w:rPr>
          <w:rFonts w:ascii="Helvetica" w:hAnsi="Helvetica"/>
        </w:rPr>
        <w:t>Bartolomé</w:t>
      </w:r>
      <w:r w:rsidR="001E40F7">
        <w:rPr>
          <w:rFonts w:ascii="Helvetica" w:hAnsi="Helvetica"/>
        </w:rPr>
        <w:t xml:space="preserve"> de l</w:t>
      </w:r>
      <w:r w:rsidR="004F146C" w:rsidRPr="004F146C">
        <w:rPr>
          <w:rFonts w:ascii="Helvetica" w:hAnsi="Helvetica"/>
        </w:rPr>
        <w:t>as Casas</w:t>
      </w:r>
      <w:r w:rsidR="004F146C">
        <w:rPr>
          <w:rFonts w:ascii="Helvetica" w:hAnsi="Helvetica"/>
        </w:rPr>
        <w:t>’s Writings</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w:t>
      </w:r>
      <w:r w:rsidR="0049116B">
        <w:rPr>
          <w:rFonts w:ascii="Helvetica" w:hAnsi="Helvetica"/>
        </w:rPr>
        <w:t>4-25</w:t>
      </w:r>
      <w:r>
        <w:rPr>
          <w:rFonts w:ascii="Helvetica" w:hAnsi="Helvetica"/>
        </w:rPr>
        <w:t>.</w:t>
      </w:r>
      <w:r w:rsidR="00726812">
        <w:rPr>
          <w:rFonts w:ascii="Helvetica" w:hAnsi="Helvetica"/>
        </w:rPr>
        <w:t>D</w:t>
      </w:r>
      <w:r>
        <w:rPr>
          <w:rFonts w:ascii="Helvetica" w:hAnsi="Helvetica"/>
        </w:rPr>
        <w:t>)</w:t>
      </w:r>
    </w:p>
    <w:p w14:paraId="30A3C834" w14:textId="7565279A" w:rsidR="001B0F03" w:rsidRDefault="00007439" w:rsidP="00007439">
      <w:pPr>
        <w:rPr>
          <w:rFonts w:ascii="Helvetica" w:hAnsi="Helvetica"/>
        </w:rPr>
      </w:pPr>
      <w:r>
        <w:rPr>
          <w:rFonts w:ascii="Helvetica" w:hAnsi="Helvetica"/>
        </w:rPr>
        <w:t xml:space="preserve">Source </w:t>
      </w:r>
      <w:r w:rsidR="004F146C">
        <w:rPr>
          <w:rFonts w:ascii="Helvetica" w:hAnsi="Helvetica"/>
        </w:rPr>
        <w:t>4</w:t>
      </w:r>
      <w:r>
        <w:rPr>
          <w:rFonts w:ascii="Helvetica" w:hAnsi="Helvetica"/>
        </w:rPr>
        <w:t xml:space="preserve">: </w:t>
      </w:r>
      <w:r w:rsidR="00A92661">
        <w:rPr>
          <w:rFonts w:ascii="Helvetica" w:hAnsi="Helvetica"/>
        </w:rPr>
        <w:t>Howard Zinn’s Book</w:t>
      </w:r>
      <w:r>
        <w:rPr>
          <w:rFonts w:ascii="Helvetica" w:hAnsi="Helvetica"/>
        </w:rPr>
        <w:t xml:space="preserve"> </w:t>
      </w:r>
      <w:r w:rsidR="001B0F03">
        <w:rPr>
          <w:rFonts w:ascii="Helvetica" w:hAnsi="Helvetica"/>
        </w:rPr>
        <w:t>(</w:t>
      </w:r>
      <w:r w:rsidR="00F5597D">
        <w:rPr>
          <w:rFonts w:ascii="Helvetica" w:hAnsi="Helvetica"/>
        </w:rPr>
        <w:t>SOURCEBOOK</w:t>
      </w:r>
      <w:r w:rsidR="001B0F03">
        <w:rPr>
          <w:rFonts w:ascii="Helvetica" w:hAnsi="Helvetica"/>
        </w:rPr>
        <w:t xml:space="preserve"> </w:t>
      </w:r>
      <w:r w:rsidR="0049116B">
        <w:rPr>
          <w:rFonts w:ascii="Helvetica" w:hAnsi="Helvetica"/>
        </w:rPr>
        <w:t>4-25</w:t>
      </w:r>
      <w:r w:rsidR="001B0F03">
        <w:rPr>
          <w:rFonts w:ascii="Helvetica" w:hAnsi="Helvetica"/>
        </w:rPr>
        <w:t>.</w:t>
      </w:r>
      <w:r w:rsidR="00726812">
        <w:rPr>
          <w:rFonts w:ascii="Helvetica" w:hAnsi="Helvetica"/>
        </w:rPr>
        <w:t>E</w:t>
      </w:r>
      <w:r w:rsidR="001B0F03">
        <w:rPr>
          <w:rFonts w:ascii="Helvetica" w:hAnsi="Helvetica"/>
        </w:rPr>
        <w:t>)</w:t>
      </w:r>
    </w:p>
    <w:p w14:paraId="309FA305" w14:textId="45006AB1" w:rsidR="0039128C" w:rsidRDefault="0039128C" w:rsidP="0039128C">
      <w:pPr>
        <w:rPr>
          <w:rFonts w:ascii="Helvetica" w:hAnsi="Helvetica"/>
        </w:rPr>
      </w:pPr>
      <w:r>
        <w:rPr>
          <w:rFonts w:ascii="Helvetica" w:hAnsi="Helvetica"/>
        </w:rPr>
        <w:t>Source 5: Columbian Exchange</w:t>
      </w:r>
      <w:r w:rsidR="00AD6687">
        <w:rPr>
          <w:rFonts w:ascii="Helvetica" w:hAnsi="Helvetica"/>
        </w:rPr>
        <w:t xml:space="preserve"> Chart</w:t>
      </w:r>
      <w:r>
        <w:rPr>
          <w:rFonts w:ascii="Helvetica" w:hAnsi="Helvetica"/>
        </w:rPr>
        <w:t xml:space="preserve"> (</w:t>
      </w:r>
      <w:r w:rsidR="00F5597D">
        <w:rPr>
          <w:rFonts w:ascii="Helvetica" w:hAnsi="Helvetica"/>
        </w:rPr>
        <w:t>SOURCEBOOK</w:t>
      </w:r>
      <w:r>
        <w:rPr>
          <w:rFonts w:ascii="Helvetica" w:hAnsi="Helvetica"/>
        </w:rPr>
        <w:t xml:space="preserve"> </w:t>
      </w:r>
      <w:r w:rsidR="0049116B">
        <w:rPr>
          <w:rFonts w:ascii="Helvetica" w:hAnsi="Helvetica"/>
        </w:rPr>
        <w:t>4-25</w:t>
      </w:r>
      <w:r>
        <w:rPr>
          <w:rFonts w:ascii="Helvetica" w:hAnsi="Helvetica"/>
        </w:rPr>
        <w:t>.</w:t>
      </w:r>
      <w:r w:rsidR="004C7E02">
        <w:rPr>
          <w:rFonts w:ascii="Helvetica" w:hAnsi="Helvetica"/>
        </w:rPr>
        <w:t>F</w:t>
      </w:r>
      <w:r>
        <w:rPr>
          <w:rFonts w:ascii="Helvetica" w:hAnsi="Helvetica"/>
        </w:rPr>
        <w:t>)</w:t>
      </w:r>
    </w:p>
    <w:p w14:paraId="63A0ECBC" w14:textId="5FF38ABE" w:rsidR="00AE50F8" w:rsidRDefault="00AE50F8" w:rsidP="00AE50F8">
      <w:pPr>
        <w:rPr>
          <w:rFonts w:ascii="Helvetica" w:hAnsi="Helvetica"/>
        </w:rPr>
      </w:pPr>
      <w:r>
        <w:rPr>
          <w:rFonts w:ascii="Helvetica" w:hAnsi="Helvetica"/>
        </w:rPr>
        <w:t xml:space="preserve">Positive-Negative Chart </w:t>
      </w:r>
      <w:r w:rsidRPr="009C14C4">
        <w:rPr>
          <w:rFonts w:ascii="Helvetica" w:hAnsi="Helvetica"/>
        </w:rPr>
        <w:t>(</w:t>
      </w:r>
      <w:r w:rsidR="00141527">
        <w:rPr>
          <w:rFonts w:ascii="Helvetica" w:hAnsi="Helvetica"/>
        </w:rPr>
        <w:t>WORKSHEET</w:t>
      </w:r>
      <w:r>
        <w:rPr>
          <w:rFonts w:ascii="Helvetica" w:hAnsi="Helvetica"/>
        </w:rPr>
        <w:t xml:space="preserve"> </w:t>
      </w:r>
      <w:r w:rsidR="0049116B">
        <w:rPr>
          <w:rFonts w:ascii="Helvetica" w:hAnsi="Helvetica"/>
        </w:rPr>
        <w:t>4-25</w:t>
      </w:r>
      <w:r>
        <w:rPr>
          <w:rFonts w:ascii="Helvetica" w:hAnsi="Helvetica"/>
        </w:rPr>
        <w:t>.</w:t>
      </w:r>
      <w:r w:rsidR="00A66617">
        <w:rPr>
          <w:rFonts w:ascii="Helvetica" w:hAnsi="Helvetica"/>
        </w:rPr>
        <w:t>G</w:t>
      </w:r>
      <w:r w:rsidRPr="009C14C4">
        <w:rPr>
          <w:rFonts w:ascii="Helvetica" w:hAnsi="Helvetica"/>
        </w:rPr>
        <w:t>)</w:t>
      </w:r>
    </w:p>
    <w:p w14:paraId="164445C4" w14:textId="37CBCD8C" w:rsidR="001B0F03" w:rsidRDefault="00450518" w:rsidP="001B0F03">
      <w:pPr>
        <w:rPr>
          <w:rFonts w:ascii="Helvetica" w:hAnsi="Helvetica"/>
        </w:rPr>
      </w:pPr>
      <w:r>
        <w:rPr>
          <w:rFonts w:ascii="Helvetica" w:hAnsi="Helvetica"/>
        </w:rPr>
        <w:t>Columbus</w:t>
      </w:r>
      <w:r w:rsidR="001B0F03">
        <w:rPr>
          <w:rFonts w:ascii="Helvetica" w:hAnsi="Helvetica"/>
        </w:rPr>
        <w:t xml:space="preserve">: Exit Ticket </w:t>
      </w:r>
      <w:r w:rsidR="001B0F03" w:rsidRPr="009C14C4">
        <w:rPr>
          <w:rFonts w:ascii="Helvetica" w:hAnsi="Helvetica"/>
        </w:rPr>
        <w:t>(</w:t>
      </w:r>
      <w:r w:rsidR="001B0F03">
        <w:rPr>
          <w:rFonts w:ascii="Helvetica" w:hAnsi="Helvetica"/>
        </w:rPr>
        <w:t xml:space="preserve">ASSESSMENT </w:t>
      </w:r>
      <w:r w:rsidR="0049116B">
        <w:rPr>
          <w:rFonts w:ascii="Helvetica" w:hAnsi="Helvetica"/>
        </w:rPr>
        <w:t>4-25</w:t>
      </w:r>
      <w:r w:rsidR="001B0F03">
        <w:rPr>
          <w:rFonts w:ascii="Helvetica" w:hAnsi="Helvetica"/>
        </w:rPr>
        <w:t>.</w:t>
      </w:r>
      <w:r w:rsidR="00AE50F8">
        <w:rPr>
          <w:rFonts w:ascii="Helvetica" w:hAnsi="Helvetica"/>
        </w:rPr>
        <w:t>H</w:t>
      </w:r>
      <w:r w:rsidR="001B0F03" w:rsidRPr="009C14C4">
        <w:rPr>
          <w:rFonts w:ascii="Helvetica" w:hAnsi="Helvetica"/>
        </w:rPr>
        <w:t>)</w:t>
      </w:r>
    </w:p>
    <w:p w14:paraId="54351FA2" w14:textId="77777777" w:rsidR="001B0F03" w:rsidRPr="00600AD7" w:rsidRDefault="001B0F03" w:rsidP="001B0F03">
      <w:pPr>
        <w:rPr>
          <w:rFonts w:ascii="Helvetica" w:hAnsi="Helvetica"/>
          <w:b/>
        </w:rPr>
      </w:pPr>
    </w:p>
    <w:p w14:paraId="150B62DF" w14:textId="77777777" w:rsidR="001B0F03" w:rsidRPr="00600AD7" w:rsidRDefault="001B0F03" w:rsidP="001B0F03">
      <w:pPr>
        <w:shd w:val="clear" w:color="auto" w:fill="FBE4D5" w:themeFill="accent2" w:themeFillTint="33"/>
        <w:rPr>
          <w:rFonts w:ascii="Helvetica" w:hAnsi="Helvetica"/>
          <w:b/>
        </w:rPr>
      </w:pPr>
      <w:r>
        <w:rPr>
          <w:rFonts w:ascii="Helvetica" w:hAnsi="Helvetica"/>
          <w:b/>
        </w:rPr>
        <w:t>STANDARDS</w:t>
      </w:r>
    </w:p>
    <w:p w14:paraId="70DCB064" w14:textId="77777777" w:rsidR="001B0F03" w:rsidRPr="00046649" w:rsidRDefault="001B0F03" w:rsidP="001B0F03">
      <w:pPr>
        <w:rPr>
          <w:rFonts w:ascii="Helvetica" w:hAnsi="Helvetica"/>
        </w:rPr>
      </w:pPr>
    </w:p>
    <w:p w14:paraId="5D67F30C" w14:textId="77777777" w:rsidR="001B0F03" w:rsidRPr="005C7220" w:rsidRDefault="001B0F03" w:rsidP="001B0F03">
      <w:pPr>
        <w:rPr>
          <w:rFonts w:ascii="Helvetica" w:hAnsi="Helvetica"/>
          <w:b/>
        </w:rPr>
      </w:pPr>
      <w:r w:rsidRPr="005C7220">
        <w:rPr>
          <w:rFonts w:ascii="Helvetica" w:hAnsi="Helvetica"/>
          <w:b/>
        </w:rPr>
        <w:t>Massachusetts History and Social Science Framework</w:t>
      </w:r>
    </w:p>
    <w:p w14:paraId="77E403F9" w14:textId="77777777" w:rsidR="001B0F03" w:rsidRDefault="001B0F03" w:rsidP="001B0F03">
      <w:pPr>
        <w:rPr>
          <w:rFonts w:ascii="Helvetica" w:hAnsi="Helvetica"/>
          <w:i/>
        </w:rPr>
      </w:pPr>
    </w:p>
    <w:p w14:paraId="7C49703C" w14:textId="57CE8AE1" w:rsidR="007A446C" w:rsidRDefault="007A446C" w:rsidP="007A446C">
      <w:pPr>
        <w:rPr>
          <w:rFonts w:ascii="Helvetica" w:hAnsi="Helvetica"/>
          <w:i/>
        </w:rPr>
      </w:pPr>
      <w:r>
        <w:rPr>
          <w:rFonts w:ascii="Helvetica" w:hAnsi="Helvetica"/>
          <w:i/>
        </w:rPr>
        <w:t>MA-HSS.4.T</w:t>
      </w:r>
      <w:r w:rsidR="005958CD">
        <w:rPr>
          <w:rFonts w:ascii="Helvetica" w:hAnsi="Helvetica"/>
          <w:i/>
        </w:rPr>
        <w:t>3</w:t>
      </w:r>
      <w:r>
        <w:rPr>
          <w:rFonts w:ascii="Helvetica" w:hAnsi="Helvetica"/>
          <w:i/>
        </w:rPr>
        <w:t>.</w:t>
      </w:r>
      <w:r w:rsidR="005958CD">
        <w:rPr>
          <w:rFonts w:ascii="Helvetica" w:hAnsi="Helvetica"/>
          <w:i/>
        </w:rPr>
        <w:t>3</w:t>
      </w:r>
      <w:r>
        <w:rPr>
          <w:rFonts w:ascii="Helvetica" w:hAnsi="Helvetica"/>
          <w:i/>
        </w:rPr>
        <w:t>:</w:t>
      </w:r>
      <w:r w:rsidRPr="00283EB2">
        <w:rPr>
          <w:rFonts w:ascii="Helvetica" w:hAnsi="Helvetica"/>
          <w:i/>
        </w:rPr>
        <w:t xml:space="preserve"> </w:t>
      </w:r>
      <w:r w:rsidR="005958CD" w:rsidRPr="005958CD">
        <w:rPr>
          <w:rFonts w:ascii="Helvetica" w:hAnsi="Helvetica"/>
          <w:i/>
        </w:rPr>
        <w:t>Trace on a map European explorations of North America and the Caribbean Islands in the 15th and 16th centuries (e.g., voyages of Vasco Nun͂es de Balboa, Jacques Cartier, Cristobal Colon [Christopher Columbus], Ferdinand Magellan, Juan Ponce De Leon, Amerigo Vespucci, Hernán Cortés), evaluate the reasons for the voyages, noting that they were part of an effort by European nations to expand their empires, find new routes for trade with Asia, new opportunities for colonization, and new natural resources; make a timeline of their landings and conquests.</w:t>
      </w:r>
    </w:p>
    <w:p w14:paraId="2D4BD4DC" w14:textId="77777777" w:rsidR="005958CD" w:rsidRDefault="005958CD" w:rsidP="007A446C">
      <w:pPr>
        <w:rPr>
          <w:rFonts w:ascii="Helvetica" w:hAnsi="Helvetica"/>
          <w:i/>
        </w:rPr>
      </w:pPr>
    </w:p>
    <w:p w14:paraId="28639D98" w14:textId="77777777" w:rsidR="007A446C" w:rsidRPr="00B83C08" w:rsidRDefault="007A446C" w:rsidP="007A446C">
      <w:pPr>
        <w:rPr>
          <w:rFonts w:ascii="Helvetica" w:hAnsi="Helvetica"/>
          <w:i/>
        </w:rPr>
      </w:pPr>
      <w:r>
        <w:rPr>
          <w:rFonts w:ascii="Helvetica" w:hAnsi="Helvetica"/>
          <w:i/>
        </w:rPr>
        <w:t xml:space="preserve">MA-HSS.4.P6: </w:t>
      </w:r>
      <w:r w:rsidRPr="001A3766">
        <w:rPr>
          <w:rFonts w:ascii="Helvetica" w:hAnsi="Helvetica"/>
          <w:i/>
        </w:rPr>
        <w:t>Argue or explain conclusions, using valid reasoning and evidence.</w:t>
      </w:r>
    </w:p>
    <w:p w14:paraId="794519CA" w14:textId="77777777" w:rsidR="001B0F03" w:rsidRPr="000D2FBE" w:rsidRDefault="001B0F03" w:rsidP="001B0F03">
      <w:pPr>
        <w:rPr>
          <w:rFonts w:ascii="Helvetica" w:hAnsi="Helvetica"/>
        </w:rPr>
      </w:pPr>
    </w:p>
    <w:p w14:paraId="6AFB5154" w14:textId="77777777" w:rsidR="001B0F03" w:rsidRPr="005C7220" w:rsidRDefault="001B0F03" w:rsidP="001B0F03">
      <w:pPr>
        <w:rPr>
          <w:rFonts w:ascii="Helvetica" w:hAnsi="Helvetica"/>
          <w:b/>
        </w:rPr>
      </w:pPr>
      <w:r w:rsidRPr="005C7220">
        <w:rPr>
          <w:rFonts w:ascii="Helvetica" w:hAnsi="Helvetica"/>
          <w:b/>
        </w:rPr>
        <w:t>Common Core: Literacy</w:t>
      </w:r>
    </w:p>
    <w:p w14:paraId="466BFE2C" w14:textId="77777777" w:rsidR="001B0F03" w:rsidRDefault="001B0F03" w:rsidP="001B0F03">
      <w:pPr>
        <w:rPr>
          <w:rFonts w:ascii="Helvetica" w:hAnsi="Helvetica"/>
        </w:rPr>
      </w:pPr>
    </w:p>
    <w:p w14:paraId="3802C529" w14:textId="77777777" w:rsidR="001B0F03" w:rsidRDefault="001B0F03" w:rsidP="001B0F03">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5D52944D" w14:textId="77777777" w:rsidR="001B0F03" w:rsidRDefault="001B0F03" w:rsidP="001B0F03">
      <w:pPr>
        <w:rPr>
          <w:rFonts w:ascii="Helvetica" w:hAnsi="Helvetica"/>
          <w:i/>
        </w:rPr>
      </w:pPr>
    </w:p>
    <w:p w14:paraId="44104914" w14:textId="77777777" w:rsidR="001B0F03" w:rsidRDefault="001B0F03" w:rsidP="001B0F03">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3FD06ED0" w14:textId="77777777" w:rsidR="001B0F03" w:rsidRDefault="001B0F03" w:rsidP="001B0F03">
      <w:pPr>
        <w:rPr>
          <w:rFonts w:ascii="Helvetica" w:hAnsi="Helvetica"/>
          <w:i/>
        </w:rPr>
      </w:pPr>
    </w:p>
    <w:p w14:paraId="3A3806A4" w14:textId="77777777" w:rsidR="001B0F03" w:rsidRDefault="001B0F03" w:rsidP="001B0F03">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12639CB2" w14:textId="77777777" w:rsidR="001B0F03" w:rsidRDefault="001B0F03" w:rsidP="001B0F03">
      <w:pPr>
        <w:rPr>
          <w:rFonts w:ascii="Helvetica" w:hAnsi="Helvetica"/>
          <w:i/>
        </w:rPr>
      </w:pPr>
    </w:p>
    <w:p w14:paraId="127F0759" w14:textId="77777777" w:rsidR="001B0F03" w:rsidRDefault="001B0F03" w:rsidP="001B0F03">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2E499B07" w14:textId="77777777" w:rsidR="001B0F03" w:rsidRDefault="001B0F03" w:rsidP="001B0F03">
      <w:pPr>
        <w:rPr>
          <w:rFonts w:ascii="Helvetica" w:hAnsi="Helvetica"/>
        </w:rPr>
      </w:pPr>
    </w:p>
    <w:p w14:paraId="6D9C6DE0" w14:textId="77777777" w:rsidR="001B0F03" w:rsidRPr="00600AD7" w:rsidRDefault="001B0F03" w:rsidP="001B0F03">
      <w:pPr>
        <w:shd w:val="clear" w:color="auto" w:fill="FBE4D5" w:themeFill="accent2" w:themeFillTint="33"/>
        <w:rPr>
          <w:rFonts w:ascii="Helvetica" w:hAnsi="Helvetica"/>
          <w:b/>
        </w:rPr>
      </w:pPr>
      <w:r>
        <w:rPr>
          <w:rFonts w:ascii="Helvetica" w:hAnsi="Helvetica"/>
          <w:b/>
        </w:rPr>
        <w:t>PROCEDURES</w:t>
      </w:r>
    </w:p>
    <w:p w14:paraId="25300D48" w14:textId="77777777" w:rsidR="001B0F03" w:rsidRDefault="001B0F03" w:rsidP="001B0F03">
      <w:pPr>
        <w:rPr>
          <w:rFonts w:ascii="Helvetica" w:hAnsi="Helvetica"/>
        </w:rPr>
      </w:pPr>
    </w:p>
    <w:p w14:paraId="221CB2CA" w14:textId="603D46BA" w:rsidR="001773A9" w:rsidRPr="001773A9" w:rsidRDefault="001B0F03" w:rsidP="001773A9">
      <w:pPr>
        <w:rPr>
          <w:rFonts w:ascii="Helvetica" w:hAnsi="Helvetica"/>
          <w:b/>
          <w:i/>
        </w:rPr>
      </w:pPr>
      <w:r w:rsidRPr="00ED2E76">
        <w:rPr>
          <w:rFonts w:ascii="Helvetica" w:hAnsi="Helvetica"/>
          <w:b/>
        </w:rPr>
        <w:t>Inquiry Question</w:t>
      </w:r>
      <w:r w:rsidRPr="00EF79FB">
        <w:rPr>
          <w:rFonts w:ascii="Helvetica" w:hAnsi="Helvetica"/>
          <w:b/>
        </w:rPr>
        <w:t xml:space="preserve">: </w:t>
      </w:r>
      <w:r w:rsidR="001773A9" w:rsidRPr="001773A9">
        <w:rPr>
          <w:rFonts w:ascii="Helvetica" w:hAnsi="Helvetica"/>
          <w:b/>
          <w:i/>
        </w:rPr>
        <w:t>Did Columbus’s voyages have more of a positive or negative impact on the world?</w:t>
      </w:r>
    </w:p>
    <w:p w14:paraId="52F583D4" w14:textId="31E0095A" w:rsidR="001B0F03" w:rsidRDefault="001B0F03" w:rsidP="001B0F03">
      <w:pPr>
        <w:rPr>
          <w:rFonts w:ascii="Helvetica" w:hAnsi="Helvetica"/>
        </w:rPr>
      </w:pPr>
    </w:p>
    <w:p w14:paraId="2FCF3136" w14:textId="77777777" w:rsidR="001B0F03" w:rsidRPr="00E02E59" w:rsidRDefault="001B0F03" w:rsidP="001B0F03">
      <w:pPr>
        <w:rPr>
          <w:rFonts w:ascii="Helvetica" w:hAnsi="Helvetica"/>
          <w:b/>
        </w:rPr>
      </w:pPr>
      <w:r w:rsidRPr="00E02E59">
        <w:rPr>
          <w:rFonts w:ascii="Helvetica" w:hAnsi="Helvetica"/>
          <w:b/>
        </w:rPr>
        <w:t>PREPARATION</w:t>
      </w:r>
    </w:p>
    <w:p w14:paraId="3A9FAC40" w14:textId="77777777" w:rsidR="001B0F03" w:rsidRDefault="001B0F03" w:rsidP="001B0F03">
      <w:pPr>
        <w:rPr>
          <w:rFonts w:ascii="Helvetica" w:hAnsi="Helvetica"/>
        </w:rPr>
      </w:pPr>
    </w:p>
    <w:p w14:paraId="6C92C637" w14:textId="60E30E79" w:rsidR="001B0F03" w:rsidRPr="00E82EAE" w:rsidRDefault="001B0F03" w:rsidP="001B0F03">
      <w:pPr>
        <w:rPr>
          <w:rFonts w:ascii="Helvetica" w:hAnsi="Helvetica"/>
          <w:b/>
        </w:rPr>
      </w:pPr>
      <w:r>
        <w:rPr>
          <w:rFonts w:ascii="Helvetica" w:hAnsi="Helvetica"/>
          <w:b/>
        </w:rPr>
        <w:t>1. Two-</w:t>
      </w:r>
      <w:r w:rsidRPr="00E82EAE">
        <w:rPr>
          <w:rFonts w:ascii="Helvetica" w:hAnsi="Helvetica"/>
          <w:b/>
        </w:rPr>
        <w:t xml:space="preserve">Day </w:t>
      </w:r>
      <w:r w:rsidR="00BD52EA">
        <w:rPr>
          <w:rFonts w:ascii="Helvetica" w:hAnsi="Helvetica"/>
          <w:b/>
        </w:rPr>
        <w:t>Option</w:t>
      </w:r>
    </w:p>
    <w:p w14:paraId="55CB2849" w14:textId="5A306CBE" w:rsidR="001B0F03" w:rsidRPr="00E82EAE" w:rsidRDefault="001B0F03" w:rsidP="001B0F03">
      <w:pPr>
        <w:rPr>
          <w:rFonts w:ascii="Helvetica" w:hAnsi="Helvetica"/>
        </w:rPr>
      </w:pPr>
      <w:r w:rsidRPr="00E82EAE">
        <w:rPr>
          <w:rFonts w:ascii="Helvetica" w:hAnsi="Helvetica"/>
        </w:rPr>
        <w:t>This lesson</w:t>
      </w:r>
      <w:r w:rsidR="00BD52EA">
        <w:rPr>
          <w:rFonts w:ascii="Helvetica" w:hAnsi="Helvetica"/>
        </w:rPr>
        <w:t xml:space="preserve"> can be divided into two days, if time permits.</w:t>
      </w:r>
      <w:r w:rsidRPr="00E82EAE">
        <w:rPr>
          <w:rFonts w:ascii="Helvetica" w:hAnsi="Helvetica"/>
        </w:rPr>
        <w:t xml:space="preserve"> Day 1 </w:t>
      </w:r>
      <w:r w:rsidR="00BD52EA">
        <w:rPr>
          <w:rFonts w:ascii="Helvetica" w:hAnsi="Helvetica"/>
        </w:rPr>
        <w:t>would involve</w:t>
      </w:r>
      <w:r w:rsidRPr="00E82EAE">
        <w:rPr>
          <w:rFonts w:ascii="Helvetica" w:hAnsi="Helvetica"/>
        </w:rPr>
        <w:t xml:space="preserve"> </w:t>
      </w:r>
      <w:r w:rsidR="00BD52EA">
        <w:rPr>
          <w:rFonts w:ascii="Helvetica" w:hAnsi="Helvetica"/>
        </w:rPr>
        <w:t>preparing for the debate</w:t>
      </w:r>
      <w:r w:rsidRPr="00E82EAE">
        <w:rPr>
          <w:rFonts w:ascii="Helvetica" w:hAnsi="Helvetica"/>
        </w:rPr>
        <w:t xml:space="preserve">. Day 2 </w:t>
      </w:r>
      <w:r w:rsidR="004D3149">
        <w:rPr>
          <w:rFonts w:ascii="Helvetica" w:hAnsi="Helvetica"/>
        </w:rPr>
        <w:t>would involve the debate</w:t>
      </w:r>
      <w:r w:rsidRPr="00E82EAE">
        <w:rPr>
          <w:rFonts w:ascii="Helvetica" w:hAnsi="Helvetica"/>
        </w:rPr>
        <w:t>.</w:t>
      </w:r>
    </w:p>
    <w:p w14:paraId="24407489" w14:textId="77777777" w:rsidR="001B0F03" w:rsidRPr="004B74DC" w:rsidRDefault="001B0F03" w:rsidP="001B0F03">
      <w:pPr>
        <w:rPr>
          <w:rFonts w:ascii="Helvetica" w:hAnsi="Helvetica"/>
          <w:b/>
        </w:rPr>
      </w:pPr>
    </w:p>
    <w:p w14:paraId="466DBB3B" w14:textId="5047400A" w:rsidR="001B0F03" w:rsidRDefault="001B0F03" w:rsidP="001B0F03">
      <w:pPr>
        <w:rPr>
          <w:rFonts w:ascii="Helvetica" w:hAnsi="Helvetica"/>
          <w:b/>
        </w:rPr>
      </w:pPr>
      <w:r w:rsidRPr="008F2E56">
        <w:rPr>
          <w:rFonts w:ascii="Helvetica" w:hAnsi="Helvetica"/>
          <w:b/>
        </w:rPr>
        <w:t>A. OPENER (</w:t>
      </w:r>
      <w:r w:rsidR="00057D7F">
        <w:rPr>
          <w:rFonts w:ascii="Helvetica" w:hAnsi="Helvetica"/>
          <w:b/>
        </w:rPr>
        <w:t>5</w:t>
      </w:r>
      <w:r>
        <w:rPr>
          <w:rFonts w:ascii="Helvetica" w:hAnsi="Helvetica"/>
          <w:b/>
        </w:rPr>
        <w:t xml:space="preserve"> </w:t>
      </w:r>
      <w:r w:rsidRPr="008F2E56">
        <w:rPr>
          <w:rFonts w:ascii="Helvetica" w:hAnsi="Helvetica"/>
          <w:b/>
        </w:rPr>
        <w:t>minutes)</w:t>
      </w:r>
    </w:p>
    <w:p w14:paraId="7AB4AD28" w14:textId="77777777" w:rsidR="001B0F03" w:rsidRDefault="001B0F03" w:rsidP="001B0F03">
      <w:pPr>
        <w:rPr>
          <w:rFonts w:ascii="Helvetica" w:hAnsi="Helvetica"/>
          <w:b/>
        </w:rPr>
      </w:pPr>
    </w:p>
    <w:p w14:paraId="2AF06F08" w14:textId="6C482C01" w:rsidR="00D0243A" w:rsidRDefault="00D0243A" w:rsidP="001B0F03">
      <w:pPr>
        <w:rPr>
          <w:rFonts w:ascii="Helvetica" w:hAnsi="Helvetica"/>
          <w:b/>
        </w:rPr>
      </w:pPr>
      <w:r>
        <w:rPr>
          <w:rFonts w:ascii="Helvetica" w:hAnsi="Helvetica"/>
          <w:b/>
        </w:rPr>
        <w:t>2. Brainstorm on Columbus</w:t>
      </w:r>
    </w:p>
    <w:p w14:paraId="0DDA0D28" w14:textId="6196F79A" w:rsidR="00641D9F" w:rsidRDefault="00E6620D" w:rsidP="00E6620D">
      <w:pPr>
        <w:rPr>
          <w:rFonts w:ascii="Helvetica" w:hAnsi="Helvetica"/>
        </w:rPr>
      </w:pPr>
      <w:r>
        <w:rPr>
          <w:rFonts w:ascii="Helvetica" w:hAnsi="Helvetica"/>
        </w:rPr>
        <w:t>On the board or chart paper, write the name “Christopher Columbus.” Start by asking students if they have heard about Christopher Columbus by doing a “thumbs up, if yes, thumbs down, if no.” Ask students to tell you what they know about Christopher Columbus. Write what st</w:t>
      </w:r>
      <w:r w:rsidR="00C76900">
        <w:rPr>
          <w:rFonts w:ascii="Helvetica" w:hAnsi="Helvetica"/>
        </w:rPr>
        <w:t>udents say on the board or chart paper</w:t>
      </w:r>
      <w:r>
        <w:rPr>
          <w:rFonts w:ascii="Helvetica" w:hAnsi="Helvetica"/>
        </w:rPr>
        <w:t xml:space="preserve">. Anticipated student responses may include: </w:t>
      </w:r>
      <w:r w:rsidR="00545330">
        <w:rPr>
          <w:rFonts w:ascii="Helvetica" w:hAnsi="Helvetica"/>
        </w:rPr>
        <w:t>he has a holiday, he discovered America, he didn’t discover America, he was from Europe/I</w:t>
      </w:r>
      <w:r w:rsidR="0032138B">
        <w:rPr>
          <w:rFonts w:ascii="Helvetica" w:hAnsi="Helvetica"/>
        </w:rPr>
        <w:t>taly/Spain, he wore</w:t>
      </w:r>
      <w:r w:rsidR="006D2E93">
        <w:rPr>
          <w:rFonts w:ascii="Helvetica" w:hAnsi="Helvetica"/>
        </w:rPr>
        <w:t xml:space="preserve"> funny hat</w:t>
      </w:r>
      <w:r w:rsidR="0032138B">
        <w:rPr>
          <w:rFonts w:ascii="Helvetica" w:hAnsi="Helvetica"/>
        </w:rPr>
        <w:t>s</w:t>
      </w:r>
      <w:r w:rsidR="00545330">
        <w:rPr>
          <w:rFonts w:ascii="Helvetica" w:hAnsi="Helvetica"/>
        </w:rPr>
        <w:t xml:space="preserve"> or clothes, </w:t>
      </w:r>
      <w:r w:rsidR="00C3163C">
        <w:rPr>
          <w:rFonts w:ascii="Helvetica" w:hAnsi="Helvetica"/>
        </w:rPr>
        <w:t xml:space="preserve">he sailed in three boats: </w:t>
      </w:r>
      <w:r w:rsidR="00DA5C8D" w:rsidRPr="00DA5C8D">
        <w:rPr>
          <w:rFonts w:ascii="Helvetica" w:hAnsi="Helvetica"/>
          <w:iCs/>
        </w:rPr>
        <w:t>Niña</w:t>
      </w:r>
      <w:r w:rsidR="00C3163C">
        <w:rPr>
          <w:rFonts w:ascii="Helvetica" w:hAnsi="Helvetica"/>
        </w:rPr>
        <w:t>, Pinta, and Santa Mar</w:t>
      </w:r>
      <w:r w:rsidR="00DA5C8D">
        <w:rPr>
          <w:rFonts w:ascii="Helvetica" w:hAnsi="Helvetica"/>
        </w:rPr>
        <w:t>í</w:t>
      </w:r>
      <w:r w:rsidR="00C3163C">
        <w:rPr>
          <w:rFonts w:ascii="Helvetica" w:hAnsi="Helvetica"/>
        </w:rPr>
        <w:t>a</w:t>
      </w:r>
      <w:r w:rsidR="00021356">
        <w:rPr>
          <w:rFonts w:ascii="Helvetica" w:hAnsi="Helvetica"/>
        </w:rPr>
        <w:t>, he was nice/not nice to the Native people</w:t>
      </w:r>
      <w:r w:rsidR="00545330">
        <w:rPr>
          <w:rFonts w:ascii="Helvetica" w:hAnsi="Helvetica"/>
        </w:rPr>
        <w:t>.</w:t>
      </w:r>
      <w:r w:rsidR="00C3163C">
        <w:rPr>
          <w:rFonts w:ascii="Helvetica" w:hAnsi="Helvetica"/>
        </w:rPr>
        <w:t xml:space="preserve"> </w:t>
      </w:r>
    </w:p>
    <w:p w14:paraId="47A08B6C" w14:textId="77777777" w:rsidR="00641D9F" w:rsidRDefault="00641D9F" w:rsidP="00E6620D">
      <w:pPr>
        <w:rPr>
          <w:rFonts w:ascii="Helvetica" w:hAnsi="Helvetica"/>
        </w:rPr>
      </w:pPr>
    </w:p>
    <w:p w14:paraId="51C747DD" w14:textId="25C45768" w:rsidR="00545330" w:rsidRDefault="00641D9F" w:rsidP="00E6620D">
      <w:pPr>
        <w:rPr>
          <w:rFonts w:ascii="Helvetica" w:hAnsi="Helvetica"/>
        </w:rPr>
      </w:pPr>
      <w:r>
        <w:rPr>
          <w:rFonts w:ascii="Helvetica" w:hAnsi="Helvetica"/>
        </w:rPr>
        <w:t xml:space="preserve">Tell students that today Christopher Columbus is someone who people debate about. He is liked by some people and disliked by others. Some people claim he discovered America and helped Europeans come here. Other people claim that </w:t>
      </w:r>
      <w:r w:rsidR="00B577A3">
        <w:rPr>
          <w:rFonts w:ascii="Helvetica" w:hAnsi="Helvetica"/>
        </w:rPr>
        <w:t xml:space="preserve">he </w:t>
      </w:r>
      <w:r>
        <w:rPr>
          <w:rFonts w:ascii="Helvetica" w:hAnsi="Helvetica"/>
        </w:rPr>
        <w:t xml:space="preserve">hurt and killed </w:t>
      </w:r>
      <w:r w:rsidR="006C4E7E">
        <w:rPr>
          <w:rFonts w:ascii="Helvetica" w:hAnsi="Helvetica"/>
        </w:rPr>
        <w:t xml:space="preserve">the </w:t>
      </w:r>
      <w:r>
        <w:rPr>
          <w:rFonts w:ascii="Helvetica" w:hAnsi="Helvetica"/>
        </w:rPr>
        <w:t xml:space="preserve">Indigenous or Native people. This has led to many communities changing the name of Columbus Day to Indigenous People’s Day. On Indigenous People’s Day, they celebrate the Native </w:t>
      </w:r>
      <w:r w:rsidR="00495F4F">
        <w:rPr>
          <w:rFonts w:ascii="Helvetica" w:hAnsi="Helvetica"/>
        </w:rPr>
        <w:t xml:space="preserve">or Indigenous </w:t>
      </w:r>
      <w:r>
        <w:rPr>
          <w:rFonts w:ascii="Helvetica" w:hAnsi="Helvetica"/>
        </w:rPr>
        <w:t>people instead of Columbus.</w:t>
      </w:r>
      <w:r w:rsidR="00545330">
        <w:rPr>
          <w:rFonts w:ascii="Helvetica" w:hAnsi="Helvetica"/>
        </w:rPr>
        <w:t xml:space="preserve"> </w:t>
      </w:r>
    </w:p>
    <w:p w14:paraId="47E8E41A" w14:textId="77777777" w:rsidR="00D0243A" w:rsidRDefault="00D0243A" w:rsidP="001B0F03">
      <w:pPr>
        <w:rPr>
          <w:rFonts w:ascii="Helvetica" w:hAnsi="Helvetica"/>
          <w:b/>
        </w:rPr>
      </w:pPr>
    </w:p>
    <w:p w14:paraId="1254F99B" w14:textId="77777777" w:rsidR="00CC6670" w:rsidRDefault="00CC6670" w:rsidP="00CC6670">
      <w:pPr>
        <w:rPr>
          <w:rFonts w:ascii="Helvetica" w:hAnsi="Helvetica"/>
        </w:rPr>
      </w:pPr>
      <w:r>
        <w:rPr>
          <w:rFonts w:ascii="Helvetica" w:hAnsi="Helvetica"/>
          <w:b/>
        </w:rPr>
        <w:t>A Note on the</w:t>
      </w:r>
      <w:r w:rsidRPr="00613639">
        <w:rPr>
          <w:rFonts w:ascii="Helvetica" w:hAnsi="Helvetica"/>
          <w:b/>
        </w:rPr>
        <w:t xml:space="preserve"> Topic: </w:t>
      </w:r>
    </w:p>
    <w:p w14:paraId="60F863FB" w14:textId="66C6EEF9" w:rsidR="00CC6670" w:rsidRDefault="00CC6670" w:rsidP="00CC6670">
      <w:pPr>
        <w:rPr>
          <w:rFonts w:ascii="Helvetica" w:hAnsi="Helvetica"/>
        </w:rPr>
      </w:pPr>
      <w:r>
        <w:rPr>
          <w:rFonts w:ascii="Helvetica" w:hAnsi="Helvetica"/>
        </w:rPr>
        <w:t xml:space="preserve">This curriculum uses the term Indigenous people to describe the first people of the Americas or uses the specific name of a tribe or nation, which is preferred (i.e. Arawak, Taíno, </w:t>
      </w:r>
      <w:r w:rsidR="00251644" w:rsidRPr="00251644">
        <w:rPr>
          <w:rFonts w:ascii="Helvetica" w:hAnsi="Helvetica"/>
        </w:rPr>
        <w:t>Algonquian</w:t>
      </w:r>
      <w:r>
        <w:rPr>
          <w:rFonts w:ascii="Helvetica" w:hAnsi="Helvetica"/>
        </w:rPr>
        <w:t xml:space="preserve">, Mohawk). This term is the most accurate, as it reflects that the native people were the original people to inhabit the area. However, it should be noted that Native, Indian, or American Indian are all appropriate and acceptable terms. While the term Native American is generally used by the United States government, First Nations/People and Aboriginal are generally used by the Canadian government, and Indian or American Indian is the most commonly used term among Indigenous people. Here is a good article on usage: </w:t>
      </w:r>
      <w:r w:rsidRPr="009512EA">
        <w:rPr>
          <w:rFonts w:ascii="Helvetica" w:hAnsi="Helvetica"/>
        </w:rPr>
        <w:t>www.learnnc.org/lp/editions/nc-american-indians/5526</w:t>
      </w:r>
    </w:p>
    <w:p w14:paraId="3A4F614F" w14:textId="77777777" w:rsidR="00CC6670" w:rsidRDefault="00CC6670" w:rsidP="001B0F03">
      <w:pPr>
        <w:rPr>
          <w:rFonts w:ascii="Helvetica" w:hAnsi="Helvetica"/>
          <w:b/>
        </w:rPr>
      </w:pPr>
    </w:p>
    <w:p w14:paraId="33BDD153" w14:textId="77777777" w:rsidR="00165E2D" w:rsidRDefault="00165E2D" w:rsidP="001B0F03">
      <w:pPr>
        <w:rPr>
          <w:rFonts w:ascii="Helvetica" w:hAnsi="Helvetica"/>
          <w:b/>
        </w:rPr>
      </w:pPr>
    </w:p>
    <w:p w14:paraId="70C151A7" w14:textId="1333EC4B" w:rsidR="00D0243A" w:rsidRDefault="00D0243A" w:rsidP="001B0F03">
      <w:pPr>
        <w:rPr>
          <w:rFonts w:ascii="Helvetica" w:hAnsi="Helvetica"/>
          <w:b/>
        </w:rPr>
      </w:pPr>
      <w:r>
        <w:rPr>
          <w:rFonts w:ascii="Helvetica" w:hAnsi="Helvetica"/>
          <w:b/>
        </w:rPr>
        <w:t xml:space="preserve">3. Watch </w:t>
      </w:r>
      <w:r w:rsidRPr="00D0243A">
        <w:rPr>
          <w:rFonts w:ascii="Helvetica" w:hAnsi="Helvetica"/>
          <w:b/>
        </w:rPr>
        <w:t>Columbus Day News Story Video</w:t>
      </w:r>
    </w:p>
    <w:p w14:paraId="0F1CB2A0" w14:textId="34C23824" w:rsidR="00211941" w:rsidRDefault="00211941" w:rsidP="00211941">
      <w:pPr>
        <w:rPr>
          <w:rFonts w:ascii="Helvetica" w:hAnsi="Helvetica"/>
        </w:rPr>
      </w:pPr>
      <w:r>
        <w:rPr>
          <w:rFonts w:ascii="Helvetica" w:hAnsi="Helvetica"/>
        </w:rPr>
        <w:t xml:space="preserve">Show the students a short news clip </w:t>
      </w:r>
      <w:r w:rsidR="00510298">
        <w:rPr>
          <w:rFonts w:ascii="Helvetica" w:hAnsi="Helvetica"/>
        </w:rPr>
        <w:t xml:space="preserve">video </w:t>
      </w:r>
      <w:r>
        <w:rPr>
          <w:rFonts w:ascii="Helvetica" w:hAnsi="Helvetica"/>
        </w:rPr>
        <w:t>on Lincoln, Nebraska changing Columbus Day to Indigenous Peoples’ Day</w:t>
      </w:r>
      <w:r w:rsidR="00057D7F">
        <w:rPr>
          <w:rFonts w:ascii="Helvetica" w:hAnsi="Helvetica"/>
        </w:rPr>
        <w:t xml:space="preserve"> (Lesson</w:t>
      </w:r>
      <w:r w:rsidR="0049116B">
        <w:rPr>
          <w:rFonts w:ascii="Helvetica" w:hAnsi="Helvetica"/>
        </w:rPr>
        <w:t>4-25</w:t>
      </w:r>
      <w:r>
        <w:rPr>
          <w:rFonts w:ascii="Helvetica" w:hAnsi="Helvetica"/>
        </w:rPr>
        <w:t xml:space="preserve">Video1). Ask the students if they were surprised to learn that </w:t>
      </w:r>
      <w:r w:rsidR="0044604D">
        <w:rPr>
          <w:rFonts w:ascii="Helvetica" w:hAnsi="Helvetica"/>
        </w:rPr>
        <w:t>Columbus had done some bad things and some people want to change the name of Columbus Day</w:t>
      </w:r>
      <w:r>
        <w:rPr>
          <w:rFonts w:ascii="Helvetica" w:hAnsi="Helvetica"/>
        </w:rPr>
        <w:t>?</w:t>
      </w:r>
      <w:r w:rsidR="00AA4806">
        <w:rPr>
          <w:rFonts w:ascii="Helvetica" w:hAnsi="Helvetica"/>
        </w:rPr>
        <w:t xml:space="preserve"> </w:t>
      </w:r>
      <w:r w:rsidR="00F4087F">
        <w:rPr>
          <w:rFonts w:ascii="Helvetica" w:hAnsi="Helvetica"/>
        </w:rPr>
        <w:t xml:space="preserve">Ask students if they think Columbus should have his own holiday by doing a “thumbs up, if yes, thumbs down, if no.” Tell the students that today we will do some research to see if what we think </w:t>
      </w:r>
      <w:r w:rsidR="003E0583">
        <w:rPr>
          <w:rFonts w:ascii="Helvetica" w:hAnsi="Helvetica"/>
        </w:rPr>
        <w:t xml:space="preserve">about Columbus </w:t>
      </w:r>
      <w:r w:rsidR="00F4087F">
        <w:rPr>
          <w:rFonts w:ascii="Helvetica" w:hAnsi="Helvetica"/>
        </w:rPr>
        <w:t>will change or stay the same.</w:t>
      </w:r>
    </w:p>
    <w:p w14:paraId="20CE9A97" w14:textId="77777777" w:rsidR="00CC6670" w:rsidRDefault="00CC6670" w:rsidP="006E5A04">
      <w:pPr>
        <w:outlineLvl w:val="0"/>
        <w:rPr>
          <w:rFonts w:ascii="Helvetica" w:hAnsi="Helvetica"/>
          <w:b/>
        </w:rPr>
      </w:pPr>
    </w:p>
    <w:p w14:paraId="47D1CD09" w14:textId="4D9633CD" w:rsidR="006E5A04" w:rsidRPr="000D4595" w:rsidRDefault="006E5A04" w:rsidP="006E5A04">
      <w:pPr>
        <w:outlineLvl w:val="0"/>
        <w:rPr>
          <w:rFonts w:ascii="Helvetica" w:hAnsi="Helvetica"/>
          <w:b/>
        </w:rPr>
      </w:pPr>
      <w:r w:rsidRPr="000D4595">
        <w:rPr>
          <w:rFonts w:ascii="Helvetica" w:hAnsi="Helvetica"/>
          <w:b/>
        </w:rPr>
        <w:t>B. DEVELOPMENT (</w:t>
      </w:r>
      <w:r>
        <w:rPr>
          <w:rFonts w:ascii="Helvetica" w:hAnsi="Helvetica"/>
          <w:b/>
        </w:rPr>
        <w:t>2</w:t>
      </w:r>
      <w:r w:rsidR="00057D7F">
        <w:rPr>
          <w:rFonts w:ascii="Helvetica" w:hAnsi="Helvetica"/>
          <w:b/>
        </w:rPr>
        <w:t>5</w:t>
      </w:r>
      <w:r w:rsidRPr="000D4595">
        <w:rPr>
          <w:rFonts w:ascii="Helvetica" w:hAnsi="Helvetica"/>
          <w:b/>
        </w:rPr>
        <w:t xml:space="preserve"> minutes)</w:t>
      </w:r>
    </w:p>
    <w:p w14:paraId="5733C64D" w14:textId="77777777" w:rsidR="009273B6" w:rsidRDefault="009273B6" w:rsidP="006E5A04">
      <w:pPr>
        <w:rPr>
          <w:rFonts w:ascii="Helvetica" w:hAnsi="Helvetica"/>
        </w:rPr>
      </w:pPr>
    </w:p>
    <w:p w14:paraId="472ED0B6" w14:textId="5ADE28AC" w:rsidR="006E5A04" w:rsidRPr="002822D8" w:rsidRDefault="00F4087F" w:rsidP="006E5A04">
      <w:pPr>
        <w:rPr>
          <w:rFonts w:ascii="Helvetica" w:hAnsi="Helvetica"/>
          <w:b/>
        </w:rPr>
      </w:pPr>
      <w:r>
        <w:rPr>
          <w:rFonts w:ascii="Helvetica" w:hAnsi="Helvetica"/>
          <w:b/>
        </w:rPr>
        <w:t>4</w:t>
      </w:r>
      <w:r w:rsidR="006E5A04" w:rsidRPr="002822D8">
        <w:rPr>
          <w:rFonts w:ascii="Helvetica" w:hAnsi="Helvetica"/>
          <w:b/>
        </w:rPr>
        <w:t xml:space="preserve">. </w:t>
      </w:r>
      <w:r w:rsidR="006E5A04">
        <w:rPr>
          <w:rFonts w:ascii="Helvetica" w:hAnsi="Helvetica"/>
          <w:b/>
        </w:rPr>
        <w:t>Introduce the Possible Arguments</w:t>
      </w:r>
      <w:r w:rsidR="003C42FE">
        <w:rPr>
          <w:rFonts w:ascii="Helvetica" w:hAnsi="Helvetica"/>
          <w:b/>
        </w:rPr>
        <w:t xml:space="preserve"> About Colu</w:t>
      </w:r>
      <w:r w:rsidR="00FD4939">
        <w:rPr>
          <w:rFonts w:ascii="Helvetica" w:hAnsi="Helvetica"/>
          <w:b/>
        </w:rPr>
        <w:t>m</w:t>
      </w:r>
      <w:r w:rsidR="003C42FE">
        <w:rPr>
          <w:rFonts w:ascii="Helvetica" w:hAnsi="Helvetica"/>
          <w:b/>
        </w:rPr>
        <w:t>bus</w:t>
      </w:r>
    </w:p>
    <w:p w14:paraId="0428E232" w14:textId="133A5D79" w:rsidR="00E960BA" w:rsidRDefault="006E5A04" w:rsidP="00E960BA">
      <w:pPr>
        <w:rPr>
          <w:rFonts w:ascii="Helvetica" w:hAnsi="Helvetica"/>
        </w:rPr>
      </w:pPr>
      <w:r>
        <w:rPr>
          <w:rFonts w:ascii="Helvetica" w:hAnsi="Helvetica"/>
        </w:rPr>
        <w:t xml:space="preserve">Tell students that today we will be </w:t>
      </w:r>
      <w:r w:rsidR="00F4087F">
        <w:rPr>
          <w:rFonts w:ascii="Helvetica" w:hAnsi="Helvetica"/>
        </w:rPr>
        <w:t>debating if Christopher</w:t>
      </w:r>
      <w:r w:rsidR="00A76DF3">
        <w:rPr>
          <w:rFonts w:ascii="Helvetica" w:hAnsi="Helvetica"/>
        </w:rPr>
        <w:t xml:space="preserve"> Columbus was more positive (good) or negative (</w:t>
      </w:r>
      <w:r w:rsidR="00F4087F">
        <w:rPr>
          <w:rFonts w:ascii="Helvetica" w:hAnsi="Helvetica"/>
        </w:rPr>
        <w:t>bad)</w:t>
      </w:r>
      <w:r>
        <w:rPr>
          <w:rFonts w:ascii="Helvetica" w:hAnsi="Helvetica"/>
        </w:rPr>
        <w:t>.</w:t>
      </w:r>
      <w:r w:rsidR="00F4087F">
        <w:rPr>
          <w:rFonts w:ascii="Helvetica" w:hAnsi="Helvetica"/>
        </w:rPr>
        <w:t xml:space="preserve"> You will learn that Columbus did both good and bad things, but we will need to decide if he did more good or more bad.</w:t>
      </w:r>
      <w:r>
        <w:rPr>
          <w:rFonts w:ascii="Helvetica" w:hAnsi="Helvetica"/>
        </w:rPr>
        <w:t xml:space="preserve"> Ask the students to read aloud </w:t>
      </w:r>
      <w:r w:rsidR="00E960BA">
        <w:rPr>
          <w:rFonts w:ascii="Helvetica" w:hAnsi="Helvetica"/>
        </w:rPr>
        <w:t xml:space="preserve">as a class </w:t>
      </w:r>
      <w:r w:rsidRPr="005D4DFB">
        <w:rPr>
          <w:rFonts w:ascii="Helvetica" w:hAnsi="Helvetica"/>
          <w:bCs/>
        </w:rPr>
        <w:t>(using choral, partner, or independent reading</w:t>
      </w:r>
      <w:r>
        <w:rPr>
          <w:rFonts w:ascii="Helvetica" w:hAnsi="Helvetica"/>
          <w:bCs/>
        </w:rPr>
        <w:t xml:space="preserve">) </w:t>
      </w:r>
      <w:r>
        <w:rPr>
          <w:rFonts w:ascii="Helvetica" w:hAnsi="Helvetica"/>
        </w:rPr>
        <w:t xml:space="preserve">the </w:t>
      </w:r>
      <w:r w:rsidR="00E960BA">
        <w:rPr>
          <w:rFonts w:ascii="Helvetica" w:hAnsi="Helvetica"/>
        </w:rPr>
        <w:t xml:space="preserve">Overview: </w:t>
      </w:r>
      <w:r w:rsidR="00D93B64">
        <w:rPr>
          <w:rFonts w:ascii="Helvetica" w:hAnsi="Helvetica"/>
        </w:rPr>
        <w:t xml:space="preserve">Christopher </w:t>
      </w:r>
      <w:r w:rsidR="00E960BA">
        <w:rPr>
          <w:rFonts w:ascii="Helvetica" w:hAnsi="Helvetica"/>
        </w:rPr>
        <w:t>Columbus</w:t>
      </w:r>
      <w:r w:rsidR="00E960BA" w:rsidRPr="00A56636">
        <w:rPr>
          <w:rFonts w:ascii="Helvetica" w:hAnsi="Helvetica"/>
        </w:rPr>
        <w:t xml:space="preserve"> </w:t>
      </w:r>
      <w:r w:rsidR="00E960BA">
        <w:rPr>
          <w:rFonts w:ascii="Helvetica" w:hAnsi="Helvetica"/>
        </w:rPr>
        <w:t>(</w:t>
      </w:r>
      <w:r w:rsidR="003C4A5D">
        <w:rPr>
          <w:rFonts w:ascii="Helvetica" w:hAnsi="Helvetica"/>
        </w:rPr>
        <w:t>SOURCEBOOK</w:t>
      </w:r>
      <w:r w:rsidR="00E960BA">
        <w:rPr>
          <w:rFonts w:ascii="Helvetica" w:hAnsi="Helvetica"/>
        </w:rPr>
        <w:t xml:space="preserve"> </w:t>
      </w:r>
      <w:r w:rsidR="00EF5FE4">
        <w:rPr>
          <w:rFonts w:ascii="Helvetica" w:hAnsi="Helvetica"/>
        </w:rPr>
        <w:t>4-25</w:t>
      </w:r>
      <w:r w:rsidR="00E960BA">
        <w:rPr>
          <w:rFonts w:ascii="Helvetica" w:hAnsi="Helvetica"/>
        </w:rPr>
        <w:t>.A)</w:t>
      </w:r>
      <w:r w:rsidR="00EA476F">
        <w:rPr>
          <w:rFonts w:ascii="Helvetica" w:hAnsi="Helvetica"/>
        </w:rPr>
        <w:t>.</w:t>
      </w:r>
    </w:p>
    <w:p w14:paraId="131A1FE0" w14:textId="77777777" w:rsidR="006E5A04" w:rsidRDefault="006E5A04" w:rsidP="006E5A04">
      <w:pPr>
        <w:rPr>
          <w:rFonts w:ascii="Helvetica" w:hAnsi="Helvetica"/>
        </w:rPr>
      </w:pPr>
    </w:p>
    <w:p w14:paraId="6C4583BA" w14:textId="65ABA5AB" w:rsidR="006E5A04" w:rsidRPr="00A21052" w:rsidRDefault="009F1393" w:rsidP="006E5A04">
      <w:pPr>
        <w:rPr>
          <w:rFonts w:ascii="Helvetica" w:hAnsi="Helvetica"/>
          <w:b/>
        </w:rPr>
      </w:pPr>
      <w:r>
        <w:rPr>
          <w:rFonts w:ascii="Helvetica" w:hAnsi="Helvetica"/>
          <w:b/>
        </w:rPr>
        <w:t>5</w:t>
      </w:r>
      <w:r w:rsidR="006E5A04" w:rsidRPr="00A21052">
        <w:rPr>
          <w:rFonts w:ascii="Helvetica" w:hAnsi="Helvetica"/>
          <w:b/>
        </w:rPr>
        <w:t>. Prepare for the Debate</w:t>
      </w:r>
      <w:r w:rsidR="00136C02">
        <w:rPr>
          <w:rFonts w:ascii="Helvetica" w:hAnsi="Helvetica"/>
          <w:b/>
        </w:rPr>
        <w:t xml:space="preserve"> on Columbus</w:t>
      </w:r>
    </w:p>
    <w:p w14:paraId="025D4E35" w14:textId="0962239F" w:rsidR="000742DF" w:rsidRDefault="006E5A04" w:rsidP="000742DF">
      <w:pPr>
        <w:rPr>
          <w:rFonts w:ascii="Helvetica" w:hAnsi="Helvetica"/>
        </w:rPr>
      </w:pPr>
      <w:r>
        <w:rPr>
          <w:rFonts w:ascii="Helvetica" w:hAnsi="Helvetica"/>
        </w:rPr>
        <w:t>Divide the class into two groups, one will represent the “</w:t>
      </w:r>
      <w:r w:rsidR="000742DF">
        <w:rPr>
          <w:rFonts w:ascii="Helvetica" w:hAnsi="Helvetica"/>
        </w:rPr>
        <w:t>Positive</w:t>
      </w:r>
      <w:r>
        <w:rPr>
          <w:rFonts w:ascii="Helvetica" w:hAnsi="Helvetica"/>
        </w:rPr>
        <w:t>” Perspective and the other will represent the “</w:t>
      </w:r>
      <w:r w:rsidR="000742DF">
        <w:rPr>
          <w:rFonts w:ascii="Helvetica" w:hAnsi="Helvetica"/>
        </w:rPr>
        <w:t>Negative</w:t>
      </w:r>
      <w:r>
        <w:rPr>
          <w:rFonts w:ascii="Helvetica" w:hAnsi="Helvetica"/>
        </w:rPr>
        <w:t>” Perspective. Tell both gr</w:t>
      </w:r>
      <w:r w:rsidR="000742DF">
        <w:rPr>
          <w:rFonts w:ascii="Helvetica" w:hAnsi="Helvetica"/>
        </w:rPr>
        <w:t>oups to look at their documents that are labeled</w:t>
      </w:r>
      <w:r>
        <w:rPr>
          <w:rFonts w:ascii="Helvetica" w:hAnsi="Helvetica"/>
        </w:rPr>
        <w:t xml:space="preserve"> either “</w:t>
      </w:r>
      <w:r w:rsidR="000742DF">
        <w:rPr>
          <w:rFonts w:ascii="Helvetica" w:hAnsi="Helvetica"/>
        </w:rPr>
        <w:t>Positive” (Christopher Columbus’s Journal</w:t>
      </w:r>
      <w:r w:rsidR="000742DF" w:rsidRPr="00A56636">
        <w:rPr>
          <w:rFonts w:ascii="Helvetica" w:hAnsi="Helvetica"/>
        </w:rPr>
        <w:t xml:space="preserve"> </w:t>
      </w:r>
      <w:r w:rsidR="000742DF">
        <w:rPr>
          <w:rFonts w:ascii="Helvetica" w:hAnsi="Helvetica"/>
        </w:rPr>
        <w:t>[</w:t>
      </w:r>
      <w:r w:rsidR="003C4A5D">
        <w:rPr>
          <w:rFonts w:ascii="Helvetica" w:hAnsi="Helvetica"/>
        </w:rPr>
        <w:t>SOURCEBOOK</w:t>
      </w:r>
      <w:r w:rsidR="000742DF">
        <w:rPr>
          <w:rFonts w:ascii="Helvetica" w:hAnsi="Helvetica"/>
        </w:rPr>
        <w:t xml:space="preserve"> </w:t>
      </w:r>
      <w:r w:rsidR="00EF5FE4">
        <w:rPr>
          <w:rFonts w:ascii="Helvetica" w:hAnsi="Helvetica"/>
        </w:rPr>
        <w:t>4-25</w:t>
      </w:r>
      <w:r w:rsidR="000742DF">
        <w:rPr>
          <w:rFonts w:ascii="Helvetica" w:hAnsi="Helvetica"/>
        </w:rPr>
        <w:t>.B]; 1917 Elementary School Textbook</w:t>
      </w:r>
      <w:r w:rsidR="000742DF" w:rsidRPr="00A56636">
        <w:rPr>
          <w:rFonts w:ascii="Helvetica" w:hAnsi="Helvetica"/>
        </w:rPr>
        <w:t xml:space="preserve"> </w:t>
      </w:r>
      <w:r w:rsidR="000742DF">
        <w:rPr>
          <w:rFonts w:ascii="Helvetica" w:hAnsi="Helvetica"/>
        </w:rPr>
        <w:t>[</w:t>
      </w:r>
      <w:r w:rsidR="003C4A5D">
        <w:rPr>
          <w:rFonts w:ascii="Helvetica" w:hAnsi="Helvetica"/>
        </w:rPr>
        <w:t>SOURCEBOOK</w:t>
      </w:r>
      <w:r w:rsidR="000742DF">
        <w:rPr>
          <w:rFonts w:ascii="Helvetica" w:hAnsi="Helvetica"/>
        </w:rPr>
        <w:t xml:space="preserve"> </w:t>
      </w:r>
      <w:r w:rsidR="00EF5FE4">
        <w:rPr>
          <w:rFonts w:ascii="Helvetica" w:hAnsi="Helvetica"/>
        </w:rPr>
        <w:t>4-24</w:t>
      </w:r>
      <w:r w:rsidR="000742DF">
        <w:rPr>
          <w:rFonts w:ascii="Helvetica" w:hAnsi="Helvetica"/>
        </w:rPr>
        <w:t>.C], “Negative” (</w:t>
      </w:r>
      <w:r w:rsidR="000742DF" w:rsidRPr="001E40F7">
        <w:rPr>
          <w:rFonts w:ascii="Helvetica" w:hAnsi="Helvetica"/>
        </w:rPr>
        <w:t>Bartolomé</w:t>
      </w:r>
      <w:r w:rsidR="000742DF">
        <w:rPr>
          <w:rFonts w:ascii="Helvetica" w:hAnsi="Helvetica"/>
        </w:rPr>
        <w:t xml:space="preserve"> de l</w:t>
      </w:r>
      <w:r w:rsidR="000742DF" w:rsidRPr="004F146C">
        <w:rPr>
          <w:rFonts w:ascii="Helvetica" w:hAnsi="Helvetica"/>
        </w:rPr>
        <w:t>as Casas</w:t>
      </w:r>
      <w:r w:rsidR="000742DF">
        <w:rPr>
          <w:rFonts w:ascii="Helvetica" w:hAnsi="Helvetica"/>
        </w:rPr>
        <w:t>’s Writings</w:t>
      </w:r>
      <w:r w:rsidR="000742DF" w:rsidRPr="00A56636">
        <w:rPr>
          <w:rFonts w:ascii="Helvetica" w:hAnsi="Helvetica"/>
        </w:rPr>
        <w:t xml:space="preserve"> </w:t>
      </w:r>
      <w:r w:rsidR="000742DF">
        <w:rPr>
          <w:rFonts w:ascii="Helvetica" w:hAnsi="Helvetica"/>
        </w:rPr>
        <w:t>[</w:t>
      </w:r>
      <w:r w:rsidR="003C4A5D">
        <w:rPr>
          <w:rFonts w:ascii="Helvetica" w:hAnsi="Helvetica"/>
        </w:rPr>
        <w:t>SOURCEBOOK</w:t>
      </w:r>
      <w:r w:rsidR="000742DF">
        <w:rPr>
          <w:rFonts w:ascii="Helvetica" w:hAnsi="Helvetica"/>
        </w:rPr>
        <w:t xml:space="preserve"> </w:t>
      </w:r>
      <w:r w:rsidR="00EF5FE4">
        <w:rPr>
          <w:rFonts w:ascii="Helvetica" w:hAnsi="Helvetica"/>
        </w:rPr>
        <w:t>4-25</w:t>
      </w:r>
      <w:r w:rsidR="000742DF">
        <w:rPr>
          <w:rFonts w:ascii="Helvetica" w:hAnsi="Helvetica"/>
        </w:rPr>
        <w:t>.D]; Howard Zinn’s Book [</w:t>
      </w:r>
      <w:r w:rsidR="003C4A5D">
        <w:rPr>
          <w:rFonts w:ascii="Helvetica" w:hAnsi="Helvetica"/>
        </w:rPr>
        <w:t>SOURCEBOOK</w:t>
      </w:r>
      <w:r w:rsidR="000742DF">
        <w:rPr>
          <w:rFonts w:ascii="Helvetica" w:hAnsi="Helvetica"/>
        </w:rPr>
        <w:t xml:space="preserve"> </w:t>
      </w:r>
      <w:r w:rsidR="00EF5FE4">
        <w:rPr>
          <w:rFonts w:ascii="Helvetica" w:hAnsi="Helvetica"/>
        </w:rPr>
        <w:t>4-25</w:t>
      </w:r>
      <w:r w:rsidR="000742DF">
        <w:rPr>
          <w:rFonts w:ascii="Helvetica" w:hAnsi="Helvetica"/>
        </w:rPr>
        <w:t>.E</w:t>
      </w:r>
      <w:r w:rsidR="00AE50F8">
        <w:rPr>
          <w:rFonts w:ascii="Helvetica" w:hAnsi="Helvetica"/>
        </w:rPr>
        <w:t>]), or both (Columbian Exchange Chart [</w:t>
      </w:r>
      <w:r w:rsidR="003C4A5D">
        <w:rPr>
          <w:rFonts w:ascii="Helvetica" w:hAnsi="Helvetica"/>
        </w:rPr>
        <w:t>SOURCEBOOK</w:t>
      </w:r>
      <w:r w:rsidR="00AE50F8">
        <w:rPr>
          <w:rFonts w:ascii="Helvetica" w:hAnsi="Helvetica"/>
        </w:rPr>
        <w:t xml:space="preserve"> </w:t>
      </w:r>
      <w:r w:rsidR="00EF5FE4">
        <w:rPr>
          <w:rFonts w:ascii="Helvetica" w:hAnsi="Helvetica"/>
        </w:rPr>
        <w:t>4-25</w:t>
      </w:r>
      <w:r w:rsidR="00AE50F8">
        <w:rPr>
          <w:rFonts w:ascii="Helvetica" w:hAnsi="Helvetica"/>
        </w:rPr>
        <w:t xml:space="preserve">.F]). Students should first read the sources that relate to their group: positive or negative </w:t>
      </w:r>
      <w:r w:rsidR="00AE50F8" w:rsidRPr="005D4DFB">
        <w:rPr>
          <w:rFonts w:ascii="Helvetica" w:hAnsi="Helvetica"/>
          <w:bCs/>
        </w:rPr>
        <w:t>(using choral, partner, or independent reading</w:t>
      </w:r>
      <w:r w:rsidR="00AE50F8">
        <w:rPr>
          <w:rFonts w:ascii="Helvetica" w:hAnsi="Helvetica"/>
          <w:bCs/>
        </w:rPr>
        <w:t>)</w:t>
      </w:r>
      <w:r w:rsidR="00AE50F8">
        <w:rPr>
          <w:rFonts w:ascii="Helvetica" w:hAnsi="Helvetica"/>
        </w:rPr>
        <w:t>. As the student reads, tell the other group members to underline or highlight any important information. When they are done, they should read the sources that relate to the other side. As the student reads, tell the other group members to underline or highlight any important information.</w:t>
      </w:r>
    </w:p>
    <w:p w14:paraId="10D094D1" w14:textId="5F71FBA9" w:rsidR="000742DF" w:rsidRDefault="000742DF" w:rsidP="000742DF">
      <w:pPr>
        <w:rPr>
          <w:rFonts w:ascii="Helvetica" w:hAnsi="Helvetica"/>
        </w:rPr>
      </w:pPr>
    </w:p>
    <w:p w14:paraId="40F6D794" w14:textId="6EB115E8" w:rsidR="006E5A04" w:rsidRDefault="006E5A04" w:rsidP="006E5A04">
      <w:pPr>
        <w:rPr>
          <w:rFonts w:ascii="Helvetica" w:hAnsi="Helvetica"/>
        </w:rPr>
      </w:pPr>
      <w:r>
        <w:rPr>
          <w:rFonts w:ascii="Helvetica" w:hAnsi="Helvetica"/>
        </w:rPr>
        <w:t>Ask students to discuss in their groups, based on what they read, the</w:t>
      </w:r>
      <w:r w:rsidR="0058608F">
        <w:rPr>
          <w:rFonts w:ascii="Helvetica" w:hAnsi="Helvetica"/>
        </w:rPr>
        <w:t>ir position (Columbus is positive or negative) and the</w:t>
      </w:r>
      <w:r>
        <w:rPr>
          <w:rFonts w:ascii="Helvetica" w:hAnsi="Helvetica"/>
        </w:rPr>
        <w:t xml:space="preserve"> reasons why.</w:t>
      </w:r>
      <w:r w:rsidR="00AE50F8">
        <w:rPr>
          <w:rFonts w:ascii="Helvetica" w:hAnsi="Helvetica"/>
        </w:rPr>
        <w:t xml:space="preserve"> Have them make a list of facts that support that Columbus is positive or negative</w:t>
      </w:r>
      <w:r w:rsidR="00057D7F">
        <w:rPr>
          <w:rFonts w:ascii="Helvetica" w:hAnsi="Helvetica"/>
        </w:rPr>
        <w:t xml:space="preserve"> on the</w:t>
      </w:r>
      <w:r>
        <w:rPr>
          <w:rFonts w:ascii="Helvetica" w:hAnsi="Helvetica"/>
        </w:rPr>
        <w:t xml:space="preserve"> </w:t>
      </w:r>
      <w:r w:rsidR="00057D7F">
        <w:rPr>
          <w:rFonts w:ascii="Helvetica" w:hAnsi="Helvetica"/>
        </w:rPr>
        <w:t xml:space="preserve">Positive-Negative Chart </w:t>
      </w:r>
      <w:r w:rsidR="00057D7F" w:rsidRPr="009C14C4">
        <w:rPr>
          <w:rFonts w:ascii="Helvetica" w:hAnsi="Helvetica"/>
        </w:rPr>
        <w:t>(</w:t>
      </w:r>
      <w:r w:rsidR="003C4A5D">
        <w:rPr>
          <w:rFonts w:ascii="Helvetica" w:hAnsi="Helvetica"/>
        </w:rPr>
        <w:t>WORKSHEET</w:t>
      </w:r>
      <w:r w:rsidR="00057D7F">
        <w:rPr>
          <w:rFonts w:ascii="Helvetica" w:hAnsi="Helvetica"/>
        </w:rPr>
        <w:t xml:space="preserve"> </w:t>
      </w:r>
      <w:r w:rsidR="00EF5FE4">
        <w:rPr>
          <w:rFonts w:ascii="Helvetica" w:hAnsi="Helvetica"/>
        </w:rPr>
        <w:t>4-25</w:t>
      </w:r>
      <w:r w:rsidR="00057D7F">
        <w:rPr>
          <w:rFonts w:ascii="Helvetica" w:hAnsi="Helvetica"/>
        </w:rPr>
        <w:t>.G</w:t>
      </w:r>
      <w:r w:rsidR="00057D7F" w:rsidRPr="009C14C4">
        <w:rPr>
          <w:rFonts w:ascii="Helvetica" w:hAnsi="Helvetica"/>
        </w:rPr>
        <w:t>)</w:t>
      </w:r>
      <w:r w:rsidR="00057D7F">
        <w:rPr>
          <w:rFonts w:ascii="Helvetica" w:hAnsi="Helvetica"/>
        </w:rPr>
        <w:t xml:space="preserve"> </w:t>
      </w:r>
      <w:r>
        <w:rPr>
          <w:rFonts w:ascii="Helvetica" w:hAnsi="Helvetica"/>
        </w:rPr>
        <w:t>to help make your argument (students should only complete the notes for their debate side at this point). Have students use a piece of paper to prepare an opening speech. Tell students to choose one student to read their opening speech. Circulate the room helping students complete their opening speech.</w:t>
      </w:r>
    </w:p>
    <w:p w14:paraId="58B91245" w14:textId="77777777" w:rsidR="006E5A04" w:rsidRDefault="006E5A04" w:rsidP="006E5A04">
      <w:pPr>
        <w:rPr>
          <w:rFonts w:ascii="Helvetica" w:hAnsi="Helvetica"/>
        </w:rPr>
      </w:pPr>
    </w:p>
    <w:p w14:paraId="477B5EF7" w14:textId="77777777" w:rsidR="00165E2D" w:rsidRDefault="00165E2D" w:rsidP="006E5A04">
      <w:pPr>
        <w:rPr>
          <w:rFonts w:ascii="Helvetica" w:hAnsi="Helvetica"/>
          <w:b/>
        </w:rPr>
      </w:pPr>
    </w:p>
    <w:p w14:paraId="62F714CD" w14:textId="77777777" w:rsidR="00165E2D" w:rsidRDefault="00165E2D" w:rsidP="006E5A04">
      <w:pPr>
        <w:rPr>
          <w:rFonts w:ascii="Helvetica" w:hAnsi="Helvetica"/>
          <w:b/>
        </w:rPr>
      </w:pPr>
    </w:p>
    <w:p w14:paraId="74300E87" w14:textId="77777777" w:rsidR="009303F3" w:rsidRDefault="009303F3" w:rsidP="006E5A04">
      <w:pPr>
        <w:rPr>
          <w:rFonts w:ascii="Helvetica" w:hAnsi="Helvetica"/>
          <w:b/>
        </w:rPr>
      </w:pPr>
    </w:p>
    <w:p w14:paraId="0921650D" w14:textId="77777777" w:rsidR="009303F3" w:rsidRDefault="009303F3" w:rsidP="006E5A04">
      <w:pPr>
        <w:rPr>
          <w:rFonts w:ascii="Helvetica" w:hAnsi="Helvetica"/>
          <w:b/>
        </w:rPr>
      </w:pPr>
    </w:p>
    <w:p w14:paraId="4A470C07" w14:textId="77777777" w:rsidR="009303F3" w:rsidRDefault="009303F3" w:rsidP="006E5A04">
      <w:pPr>
        <w:rPr>
          <w:rFonts w:ascii="Helvetica" w:hAnsi="Helvetica"/>
          <w:b/>
        </w:rPr>
      </w:pPr>
    </w:p>
    <w:p w14:paraId="4EFEC22C" w14:textId="612E5A32" w:rsidR="006E5A04" w:rsidRPr="002822D8" w:rsidRDefault="00057D7F" w:rsidP="006E5A04">
      <w:pPr>
        <w:rPr>
          <w:rFonts w:ascii="Helvetica" w:hAnsi="Helvetica"/>
          <w:b/>
        </w:rPr>
      </w:pPr>
      <w:r>
        <w:rPr>
          <w:rFonts w:ascii="Helvetica" w:hAnsi="Helvetica"/>
          <w:b/>
        </w:rPr>
        <w:t>6</w:t>
      </w:r>
      <w:r w:rsidR="006E5A04" w:rsidRPr="00A21052">
        <w:rPr>
          <w:rFonts w:ascii="Helvetica" w:hAnsi="Helvetica"/>
          <w:b/>
        </w:rPr>
        <w:t xml:space="preserve">. </w:t>
      </w:r>
      <w:r w:rsidR="006E5A04">
        <w:rPr>
          <w:rFonts w:ascii="Helvetica" w:hAnsi="Helvetica"/>
          <w:b/>
        </w:rPr>
        <w:t xml:space="preserve">Participate in the </w:t>
      </w:r>
      <w:r w:rsidR="00884798">
        <w:rPr>
          <w:rFonts w:ascii="Helvetica" w:hAnsi="Helvetica"/>
          <w:b/>
        </w:rPr>
        <w:t xml:space="preserve">Columbus </w:t>
      </w:r>
      <w:r w:rsidR="006E5A04">
        <w:rPr>
          <w:rFonts w:ascii="Helvetica" w:hAnsi="Helvetica"/>
          <w:b/>
        </w:rPr>
        <w:t>Debate</w:t>
      </w:r>
    </w:p>
    <w:p w14:paraId="1E6BFB69" w14:textId="7CF86DC5" w:rsidR="006E5A04" w:rsidRDefault="006E5A04" w:rsidP="006E5A04">
      <w:pPr>
        <w:rPr>
          <w:rFonts w:ascii="Helvetica" w:hAnsi="Helvetica"/>
        </w:rPr>
      </w:pPr>
      <w:r>
        <w:rPr>
          <w:rFonts w:ascii="Helvetica" w:hAnsi="Helvetica"/>
        </w:rPr>
        <w:t xml:space="preserve">Have students put their chairs in a position where the two </w:t>
      </w:r>
      <w:r w:rsidR="00FE742D">
        <w:rPr>
          <w:rFonts w:ascii="Helvetica" w:hAnsi="Helvetica"/>
        </w:rPr>
        <w:t>groups</w:t>
      </w:r>
      <w:r>
        <w:rPr>
          <w:rFonts w:ascii="Helvetica" w:hAnsi="Helvetica"/>
        </w:rPr>
        <w:t xml:space="preserve"> of the debate can see each other. Tell students that we will </w:t>
      </w:r>
      <w:r w:rsidR="0017337A">
        <w:rPr>
          <w:rFonts w:ascii="Helvetica" w:hAnsi="Helvetica"/>
        </w:rPr>
        <w:t>now</w:t>
      </w:r>
      <w:r>
        <w:rPr>
          <w:rFonts w:ascii="Helvetica" w:hAnsi="Helvetica"/>
        </w:rPr>
        <w:t xml:space="preserve"> have a debate about which idea we think is more likely. Tell students that there will be three rules for our debate:</w:t>
      </w:r>
    </w:p>
    <w:p w14:paraId="2F98B46D" w14:textId="77777777" w:rsidR="006E5A04" w:rsidRPr="00FA3FCC" w:rsidRDefault="006E5A04" w:rsidP="006E5A04">
      <w:pPr>
        <w:pStyle w:val="ListParagraph"/>
        <w:numPr>
          <w:ilvl w:val="0"/>
          <w:numId w:val="27"/>
        </w:numPr>
        <w:rPr>
          <w:rFonts w:ascii="Helvetica" w:hAnsi="Helvetica"/>
        </w:rPr>
      </w:pPr>
      <w:r w:rsidRPr="00FA3FCC">
        <w:rPr>
          <w:rFonts w:ascii="Helvetica" w:hAnsi="Helvetica"/>
        </w:rPr>
        <w:t>We must respect each other. There is no one right answer and everyone’s ideas are important.</w:t>
      </w:r>
    </w:p>
    <w:p w14:paraId="104E85CE" w14:textId="77777777" w:rsidR="006E5A04" w:rsidRDefault="006E5A04" w:rsidP="006E5A04">
      <w:pPr>
        <w:pStyle w:val="ListParagraph"/>
        <w:numPr>
          <w:ilvl w:val="0"/>
          <w:numId w:val="27"/>
        </w:numPr>
        <w:rPr>
          <w:rFonts w:ascii="Helvetica" w:hAnsi="Helvetica"/>
        </w:rPr>
      </w:pPr>
      <w:r>
        <w:rPr>
          <w:rFonts w:ascii="Helvetica" w:hAnsi="Helvetica"/>
        </w:rPr>
        <w:t>We should only have one person speaking at a time (you may consider using a talking stick or item for this activity-where only the student holding that stick/item has the right to speak)</w:t>
      </w:r>
    </w:p>
    <w:p w14:paraId="2F6FD8E6" w14:textId="77777777" w:rsidR="006E5A04" w:rsidRDefault="006E5A04" w:rsidP="006E5A04">
      <w:pPr>
        <w:pStyle w:val="ListParagraph"/>
        <w:numPr>
          <w:ilvl w:val="0"/>
          <w:numId w:val="27"/>
        </w:numPr>
        <w:rPr>
          <w:rFonts w:ascii="Helvetica" w:hAnsi="Helvetica"/>
        </w:rPr>
      </w:pPr>
      <w:r>
        <w:rPr>
          <w:rFonts w:ascii="Helvetica" w:hAnsi="Helvetica"/>
        </w:rPr>
        <w:t>We should be listening when others speak.</w:t>
      </w:r>
    </w:p>
    <w:p w14:paraId="70E0B7B5" w14:textId="77777777" w:rsidR="006E5A04" w:rsidRDefault="006E5A04" w:rsidP="006E5A04">
      <w:pPr>
        <w:rPr>
          <w:rFonts w:ascii="Helvetica" w:hAnsi="Helvetica"/>
        </w:rPr>
      </w:pPr>
    </w:p>
    <w:p w14:paraId="77F497E2" w14:textId="77777777" w:rsidR="006E5A04" w:rsidRDefault="006E5A04" w:rsidP="006E5A04">
      <w:pPr>
        <w:rPr>
          <w:rFonts w:ascii="Helvetica" w:hAnsi="Helvetica"/>
        </w:rPr>
      </w:pPr>
      <w:r>
        <w:rPr>
          <w:rFonts w:ascii="Helvetica" w:hAnsi="Helvetica"/>
        </w:rPr>
        <w:t xml:space="preserve">Have one of the debate sides read their opening speech. Next, have the other debate side read their opening speech [NOTE: It does not matter which side goes first]. </w:t>
      </w:r>
    </w:p>
    <w:p w14:paraId="7D73A020" w14:textId="77777777" w:rsidR="006E5A04" w:rsidRDefault="006E5A04" w:rsidP="006E5A04">
      <w:pPr>
        <w:rPr>
          <w:rFonts w:ascii="Helvetica" w:hAnsi="Helvetica"/>
        </w:rPr>
      </w:pPr>
    </w:p>
    <w:p w14:paraId="57D2E289" w14:textId="77777777" w:rsidR="006E5A04" w:rsidRPr="00DD6D95" w:rsidRDefault="006E5A04" w:rsidP="006E5A04">
      <w:pPr>
        <w:rPr>
          <w:rFonts w:ascii="Helvetica" w:hAnsi="Helvetica"/>
        </w:rPr>
      </w:pPr>
      <w:r>
        <w:rPr>
          <w:rFonts w:ascii="Helvetica" w:hAnsi="Helvetica"/>
        </w:rPr>
        <w:t>After the opening speeches are read, tell the first team that they get to speak for 3 minutes and the other team cannot interrupt them. This is their chance to say why they think their idea is right.</w:t>
      </w:r>
    </w:p>
    <w:p w14:paraId="504985CC" w14:textId="77777777" w:rsidR="006E5A04" w:rsidRDefault="006E5A04" w:rsidP="006E5A04">
      <w:pPr>
        <w:rPr>
          <w:rFonts w:ascii="Helvetica" w:hAnsi="Helvetica"/>
        </w:rPr>
      </w:pPr>
    </w:p>
    <w:p w14:paraId="2F9ECFC2" w14:textId="77777777" w:rsidR="006E5A04" w:rsidRDefault="006E5A04" w:rsidP="006E5A04">
      <w:pPr>
        <w:rPr>
          <w:rFonts w:ascii="Helvetica" w:hAnsi="Helvetica"/>
        </w:rPr>
      </w:pPr>
      <w:r>
        <w:rPr>
          <w:rFonts w:ascii="Helvetica" w:hAnsi="Helvetica"/>
        </w:rPr>
        <w:t>Tell the second team that they get to speak for 3 minutes and the other team cannot interrupt them. This is their chance to say why they think their idea is right.</w:t>
      </w:r>
    </w:p>
    <w:p w14:paraId="7A95077C" w14:textId="77777777" w:rsidR="006E5A04" w:rsidRDefault="006E5A04" w:rsidP="006E5A04">
      <w:pPr>
        <w:rPr>
          <w:rFonts w:ascii="Helvetica" w:hAnsi="Helvetica"/>
        </w:rPr>
      </w:pPr>
    </w:p>
    <w:p w14:paraId="424D2139" w14:textId="77777777" w:rsidR="006E5A04" w:rsidRDefault="006E5A04" w:rsidP="006E5A04">
      <w:pPr>
        <w:rPr>
          <w:rFonts w:ascii="Helvetica" w:hAnsi="Helvetica"/>
        </w:rPr>
      </w:pPr>
      <w:r>
        <w:rPr>
          <w:rFonts w:ascii="Helvetica" w:hAnsi="Helvetica"/>
        </w:rPr>
        <w:t xml:space="preserve">Have students make points or ask questions to the other side and allow the other side time to respond. This should last 5-7 minutes. Go back and forth having each side ask and the other side answer their question/respond to their statement. </w:t>
      </w:r>
    </w:p>
    <w:p w14:paraId="2400673E" w14:textId="77777777" w:rsidR="006E5A04" w:rsidRDefault="006E5A04" w:rsidP="006E5A04">
      <w:pPr>
        <w:rPr>
          <w:rFonts w:ascii="Helvetica" w:hAnsi="Helvetica"/>
        </w:rPr>
      </w:pPr>
    </w:p>
    <w:p w14:paraId="3E857FB4" w14:textId="0270270F" w:rsidR="006E5A04" w:rsidRDefault="006E5A04" w:rsidP="006E5A04">
      <w:pPr>
        <w:rPr>
          <w:rFonts w:ascii="Helvetica" w:hAnsi="Helvetica"/>
        </w:rPr>
      </w:pPr>
      <w:r>
        <w:rPr>
          <w:rFonts w:ascii="Helvetica" w:hAnsi="Helvetica"/>
        </w:rPr>
        <w:t>Tell the students that the debate is now over and that they will have a chance to make up their own mind, which may be different than the debate side that they were on. Before they make up their own mind, tell them that we will review the arguments from each side. Ask the class to remind us of the arguments for “</w:t>
      </w:r>
      <w:r w:rsidR="00057D7F">
        <w:rPr>
          <w:rFonts w:ascii="Helvetica" w:hAnsi="Helvetica"/>
        </w:rPr>
        <w:t>Positive</w:t>
      </w:r>
      <w:r>
        <w:rPr>
          <w:rFonts w:ascii="Helvetica" w:hAnsi="Helvetica"/>
        </w:rPr>
        <w:t>.” List these ideas on the board or chart paper. Have students add them to their worksheets, if they are not already recorded from the debate preparation.</w:t>
      </w:r>
      <w:r w:rsidRPr="00DC4A6A">
        <w:rPr>
          <w:rFonts w:ascii="Helvetica" w:hAnsi="Helvetica"/>
        </w:rPr>
        <w:t xml:space="preserve"> </w:t>
      </w:r>
      <w:r>
        <w:rPr>
          <w:rFonts w:ascii="Helvetica" w:hAnsi="Helvetica"/>
        </w:rPr>
        <w:t>Ask the class to remind us of the arguments for “</w:t>
      </w:r>
      <w:r w:rsidR="00057D7F">
        <w:rPr>
          <w:rFonts w:ascii="Helvetica" w:hAnsi="Helvetica"/>
        </w:rPr>
        <w:t>Negative</w:t>
      </w:r>
      <w:r>
        <w:rPr>
          <w:rFonts w:ascii="Helvetica" w:hAnsi="Helvetica"/>
        </w:rPr>
        <w:t>.” List these ideas on the board or chart paper. Have students add them to their worksheets, if they are not already recorded from the debate preparation.</w:t>
      </w:r>
    </w:p>
    <w:p w14:paraId="2280EF7D" w14:textId="77777777" w:rsidR="006E5A04" w:rsidRDefault="006E5A04" w:rsidP="006E5A04">
      <w:pPr>
        <w:rPr>
          <w:rFonts w:ascii="Helvetica" w:hAnsi="Helvetica"/>
        </w:rPr>
      </w:pPr>
    </w:p>
    <w:p w14:paraId="477052BF" w14:textId="77777777" w:rsidR="006E5A04" w:rsidRPr="00DD6D95" w:rsidRDefault="006E5A04" w:rsidP="006E5A04">
      <w:pPr>
        <w:rPr>
          <w:rFonts w:ascii="Helvetica" w:hAnsi="Helvetica"/>
        </w:rPr>
      </w:pPr>
      <w:r>
        <w:rPr>
          <w:rFonts w:ascii="Helvetica" w:hAnsi="Helvetica"/>
        </w:rPr>
        <w:t>Have students complete the evaluation task and then share their answers.</w:t>
      </w:r>
    </w:p>
    <w:p w14:paraId="3B23360A" w14:textId="77777777" w:rsidR="006E5A04" w:rsidRDefault="006E5A04" w:rsidP="006E5A04">
      <w:pPr>
        <w:rPr>
          <w:rFonts w:ascii="Helvetica" w:hAnsi="Helvetica"/>
        </w:rPr>
      </w:pPr>
    </w:p>
    <w:p w14:paraId="50DCF081" w14:textId="77777777" w:rsidR="006E5A04" w:rsidRPr="000D4595" w:rsidRDefault="006E5A04" w:rsidP="006E5A04">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10</w:t>
      </w:r>
      <w:r w:rsidRPr="000D4595">
        <w:rPr>
          <w:rFonts w:ascii="Helvetica" w:hAnsi="Helvetica"/>
          <w:b/>
        </w:rPr>
        <w:t xml:space="preserve"> minutes)</w:t>
      </w:r>
    </w:p>
    <w:p w14:paraId="47035AA8" w14:textId="77777777" w:rsidR="006E5A04" w:rsidRPr="00600AD7" w:rsidRDefault="006E5A04" w:rsidP="006E5A04">
      <w:pPr>
        <w:rPr>
          <w:rFonts w:ascii="Helvetica" w:hAnsi="Helvetica"/>
        </w:rPr>
      </w:pPr>
    </w:p>
    <w:p w14:paraId="66B9B80B" w14:textId="3038E2EE" w:rsidR="006E5A04" w:rsidRPr="009B0FF6" w:rsidRDefault="00D33F7A" w:rsidP="006E5A04">
      <w:pPr>
        <w:rPr>
          <w:rFonts w:ascii="Helvetica" w:hAnsi="Helvetica"/>
          <w:b/>
        </w:rPr>
      </w:pPr>
      <w:r>
        <w:rPr>
          <w:rFonts w:ascii="Helvetica" w:hAnsi="Helvetica"/>
          <w:b/>
        </w:rPr>
        <w:t>7</w:t>
      </w:r>
      <w:r w:rsidR="006E5A04" w:rsidRPr="009B0FF6">
        <w:rPr>
          <w:rFonts w:ascii="Helvetica" w:hAnsi="Helvetica"/>
          <w:b/>
        </w:rPr>
        <w:t xml:space="preserve">. </w:t>
      </w:r>
      <w:r w:rsidR="006E5A04">
        <w:rPr>
          <w:rFonts w:ascii="Helvetica" w:hAnsi="Helvetica"/>
          <w:b/>
        </w:rPr>
        <w:t xml:space="preserve">Write Up Argument on </w:t>
      </w:r>
      <w:r>
        <w:rPr>
          <w:rFonts w:ascii="Helvetica" w:hAnsi="Helvetica"/>
          <w:b/>
        </w:rPr>
        <w:t>Columbus</w:t>
      </w:r>
    </w:p>
    <w:p w14:paraId="7DD6761A" w14:textId="63DCAF34" w:rsidR="006E5A04" w:rsidRDefault="006E5A04" w:rsidP="006E5A04">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EF5FE4">
        <w:rPr>
          <w:rFonts w:ascii="Helvetica" w:hAnsi="Helvetica"/>
        </w:rPr>
        <w:t>4-25</w:t>
      </w:r>
      <w:r>
        <w:rPr>
          <w:rFonts w:ascii="Helvetica" w:hAnsi="Helvetica"/>
        </w:rPr>
        <w:t>.</w:t>
      </w:r>
      <w:r w:rsidR="00CF59FB">
        <w:rPr>
          <w:rFonts w:ascii="Helvetica" w:hAnsi="Helvetica"/>
        </w:rPr>
        <w:t>H</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on: “</w:t>
      </w:r>
      <w:r w:rsidR="00D33F7A" w:rsidRPr="00D33F7A">
        <w:rPr>
          <w:rFonts w:ascii="Helvetica" w:hAnsi="Helvetica"/>
          <w:i/>
        </w:rPr>
        <w:t>Did Columbus’s voyages have more of a positive or negative impact on the world?</w:t>
      </w:r>
      <w:r w:rsidRPr="00D33F7A">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 xml:space="preserve">the </w:t>
      </w:r>
      <w:r w:rsidR="00E37625">
        <w:rPr>
          <w:rFonts w:ascii="Helvetica" w:hAnsi="Helvetica"/>
        </w:rPr>
        <w:t>source</w:t>
      </w:r>
      <w:r>
        <w:rPr>
          <w:rFonts w:ascii="Helvetica" w:hAnsi="Helvetica"/>
        </w:rPr>
        <w:t>s for this lesson</w:t>
      </w:r>
      <w:r w:rsidRPr="00A67A52">
        <w:rPr>
          <w:rFonts w:ascii="Helvetica" w:hAnsi="Helvetica"/>
        </w:rPr>
        <w:t>.</w:t>
      </w:r>
      <w:r>
        <w:rPr>
          <w:rFonts w:ascii="Helvetica" w:hAnsi="Helvetica"/>
        </w:rPr>
        <w:t xml:space="preserve"> </w:t>
      </w:r>
    </w:p>
    <w:p w14:paraId="277DCA2B" w14:textId="77777777" w:rsidR="006E5A04" w:rsidRDefault="006E5A04" w:rsidP="006E5A04">
      <w:pPr>
        <w:rPr>
          <w:rFonts w:ascii="Helvetica" w:hAnsi="Helvetica"/>
        </w:rPr>
      </w:pPr>
    </w:p>
    <w:p w14:paraId="1FC19DE1" w14:textId="77777777" w:rsidR="006E5A04" w:rsidRDefault="006E5A04" w:rsidP="006E5A04">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61D27470" w14:textId="77777777" w:rsidR="006E5A04" w:rsidRDefault="006E5A04" w:rsidP="006E5A04">
      <w:pPr>
        <w:rPr>
          <w:rFonts w:ascii="Helvetica" w:hAnsi="Helvetica"/>
        </w:rPr>
      </w:pPr>
    </w:p>
    <w:p w14:paraId="61C9D343" w14:textId="223BEA75" w:rsidR="006E5A04" w:rsidRPr="006811F7" w:rsidRDefault="00D11009" w:rsidP="006E5A04">
      <w:pPr>
        <w:rPr>
          <w:rFonts w:ascii="Helvetica" w:hAnsi="Helvetica"/>
          <w:b/>
        </w:rPr>
      </w:pPr>
      <w:r>
        <w:rPr>
          <w:rFonts w:ascii="Helvetica" w:hAnsi="Helvetica"/>
          <w:b/>
        </w:rPr>
        <w:t>8</w:t>
      </w:r>
      <w:r w:rsidR="006E5A04" w:rsidRPr="006811F7">
        <w:rPr>
          <w:rFonts w:ascii="Helvetica" w:hAnsi="Helvetica"/>
          <w:b/>
        </w:rPr>
        <w:t xml:space="preserve">. Share </w:t>
      </w:r>
      <w:r w:rsidR="006E5A04">
        <w:rPr>
          <w:rFonts w:ascii="Helvetica" w:hAnsi="Helvetica"/>
          <w:b/>
        </w:rPr>
        <w:t>Arguments</w:t>
      </w:r>
      <w:r w:rsidR="006E5A04" w:rsidRPr="006811F7">
        <w:rPr>
          <w:rFonts w:ascii="Helvetica" w:hAnsi="Helvetica"/>
          <w:b/>
        </w:rPr>
        <w:t xml:space="preserve"> </w:t>
      </w:r>
    </w:p>
    <w:p w14:paraId="16BAA4BB" w14:textId="77777777" w:rsidR="006E5A04" w:rsidRDefault="006E5A04" w:rsidP="006E5A04">
      <w:pPr>
        <w:rPr>
          <w:rFonts w:ascii="Helvetica" w:hAnsi="Helvetica"/>
        </w:rPr>
      </w:pPr>
      <w:r>
        <w:rPr>
          <w:rFonts w:ascii="Helvetica" w:hAnsi="Helvetica"/>
        </w:rPr>
        <w:t xml:space="preserve">Have students share their arguments with the class. Draw comparisons between the different students’ arguments and list them on the board or chart paper. </w:t>
      </w:r>
    </w:p>
    <w:p w14:paraId="0FA92977" w14:textId="77777777" w:rsidR="00485B69" w:rsidRPr="00600AD7" w:rsidRDefault="00485B69" w:rsidP="001B0F03">
      <w:pPr>
        <w:rPr>
          <w:rFonts w:ascii="Helvetica" w:hAnsi="Helvetica"/>
          <w:b/>
        </w:rPr>
      </w:pPr>
    </w:p>
    <w:p w14:paraId="67A55945" w14:textId="77777777" w:rsidR="001B0F03" w:rsidRPr="00600AD7" w:rsidRDefault="001B0F03" w:rsidP="001B0F03">
      <w:pPr>
        <w:shd w:val="clear" w:color="auto" w:fill="FBE4D5" w:themeFill="accent2" w:themeFillTint="33"/>
        <w:rPr>
          <w:rFonts w:ascii="Helvetica" w:hAnsi="Helvetica"/>
          <w:b/>
        </w:rPr>
      </w:pPr>
      <w:r>
        <w:rPr>
          <w:rFonts w:ascii="Helvetica" w:hAnsi="Helvetica"/>
          <w:b/>
        </w:rPr>
        <w:t>EVALUATION</w:t>
      </w:r>
    </w:p>
    <w:p w14:paraId="4D5EA47A" w14:textId="77777777" w:rsidR="001B0F03" w:rsidRDefault="001B0F03" w:rsidP="001B0F03">
      <w:pPr>
        <w:rPr>
          <w:rFonts w:ascii="Helvetica" w:hAnsi="Helvetica"/>
        </w:rPr>
      </w:pPr>
    </w:p>
    <w:p w14:paraId="42D8B230" w14:textId="695BE863" w:rsidR="001B0F03" w:rsidRDefault="001B0F03" w:rsidP="001B0F03">
      <w:pPr>
        <w:rPr>
          <w:rFonts w:ascii="Helvetica" w:hAnsi="Helvetica"/>
        </w:rPr>
      </w:pPr>
      <w:r>
        <w:rPr>
          <w:rFonts w:ascii="Helvetica" w:hAnsi="Helvetica"/>
        </w:rPr>
        <w:t xml:space="preserve">ASSESSMENT </w:t>
      </w:r>
      <w:r w:rsidR="00EF5FE4">
        <w:rPr>
          <w:rFonts w:ascii="Helvetica" w:hAnsi="Helvetica"/>
        </w:rPr>
        <w:t>4-25</w:t>
      </w:r>
      <w:r>
        <w:rPr>
          <w:rFonts w:ascii="Helvetica" w:hAnsi="Helvetica"/>
        </w:rPr>
        <w:t>.</w:t>
      </w:r>
      <w:r w:rsidR="00CF59FB">
        <w:rPr>
          <w:rFonts w:ascii="Helvetica" w:hAnsi="Helvetica"/>
        </w:rPr>
        <w:t>H</w:t>
      </w:r>
    </w:p>
    <w:p w14:paraId="0E38BB6D" w14:textId="77777777" w:rsidR="001B0F03" w:rsidRDefault="001B0F03" w:rsidP="001B0F03">
      <w:pPr>
        <w:rPr>
          <w:rFonts w:ascii="Helvetica" w:hAnsi="Helvetica"/>
        </w:rPr>
      </w:pPr>
    </w:p>
    <w:p w14:paraId="03A3670D" w14:textId="77777777" w:rsidR="00F75A5C" w:rsidRPr="00DD7713" w:rsidRDefault="00F75A5C" w:rsidP="00F75A5C">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2EB51313" w14:textId="77777777" w:rsidR="00F75A5C" w:rsidRDefault="00F75A5C" w:rsidP="00F75A5C">
      <w:pPr>
        <w:rPr>
          <w:rFonts w:ascii="Helvetica" w:hAnsi="Helvetica"/>
        </w:rPr>
      </w:pPr>
    </w:p>
    <w:p w14:paraId="73A97FF7" w14:textId="77777777" w:rsidR="00F75A5C" w:rsidRDefault="00F75A5C" w:rsidP="00F75A5C">
      <w:pPr>
        <w:rPr>
          <w:rFonts w:ascii="Helvetica" w:hAnsi="Helvetica"/>
        </w:rPr>
      </w:pPr>
      <w:r>
        <w:rPr>
          <w:rFonts w:ascii="Helvetica" w:hAnsi="Helvetica"/>
        </w:rPr>
        <w:t>A generic writing rubric for evaluating exit tickets is located at the end of this Instructor Manual-before “Additional Resources.”</w:t>
      </w:r>
    </w:p>
    <w:p w14:paraId="428501D0" w14:textId="77777777" w:rsidR="00F75A5C" w:rsidRDefault="00F75A5C" w:rsidP="001B0F03">
      <w:pPr>
        <w:rPr>
          <w:rFonts w:ascii="Helvetica" w:hAnsi="Helvetica"/>
        </w:rPr>
      </w:pPr>
    </w:p>
    <w:p w14:paraId="317AEBDC" w14:textId="77777777" w:rsidR="001B0F03" w:rsidRDefault="001B0F03" w:rsidP="001B0F03">
      <w:pPr>
        <w:rPr>
          <w:rFonts w:ascii="Helvetica" w:hAnsi="Helvetica"/>
        </w:rPr>
      </w:pPr>
      <w:r>
        <w:rPr>
          <w:rFonts w:ascii="Helvetica" w:hAnsi="Helvetica"/>
        </w:rPr>
        <w:t>What to look for?</w:t>
      </w:r>
    </w:p>
    <w:p w14:paraId="53B737A7" w14:textId="77777777" w:rsidR="001B0F03" w:rsidRDefault="001B0F03" w:rsidP="001B0F03">
      <w:pPr>
        <w:rPr>
          <w:rFonts w:ascii="Helvetica" w:hAnsi="Helvetica"/>
        </w:rPr>
      </w:pPr>
    </w:p>
    <w:p w14:paraId="36DEEE9D" w14:textId="3E27C7B4" w:rsidR="001B0F03" w:rsidRDefault="001B0F03" w:rsidP="001B0F03">
      <w:pPr>
        <w:rPr>
          <w:rFonts w:ascii="Helvetica" w:hAnsi="Helvetica"/>
        </w:rPr>
      </w:pPr>
      <w:r>
        <w:rPr>
          <w:rFonts w:ascii="Helvetica" w:hAnsi="Helvetica"/>
        </w:rPr>
        <w:t xml:space="preserve">The students should take a stance on </w:t>
      </w:r>
      <w:r w:rsidR="00485B69">
        <w:rPr>
          <w:rFonts w:ascii="Helvetica" w:hAnsi="Helvetica"/>
        </w:rPr>
        <w:t>if Columbus was more positive or negative</w:t>
      </w:r>
      <w:r>
        <w:rPr>
          <w:rFonts w:ascii="Helvetica" w:hAnsi="Helvetica"/>
        </w:rPr>
        <w:t>. All arguments should cite at least 3 pieces of evidence from the sources.</w:t>
      </w:r>
    </w:p>
    <w:p w14:paraId="0C1EA1E1" w14:textId="77777777" w:rsidR="00840AED" w:rsidRDefault="00840AED" w:rsidP="001B0F03">
      <w:pPr>
        <w:rPr>
          <w:rFonts w:ascii="Helvetica" w:hAnsi="Helvetica"/>
        </w:rPr>
      </w:pPr>
    </w:p>
    <w:p w14:paraId="1AFF5A11" w14:textId="77777777" w:rsidR="001B0F03" w:rsidRDefault="001B0F03" w:rsidP="001B0F03">
      <w:pPr>
        <w:rPr>
          <w:rFonts w:ascii="Helvetica" w:hAnsi="Helvetica"/>
        </w:rPr>
      </w:pPr>
      <w:r>
        <w:rPr>
          <w:rFonts w:ascii="Helvetica" w:hAnsi="Helvetica"/>
        </w:rPr>
        <w:t>Some information that students may include in their answer to the question:</w:t>
      </w:r>
    </w:p>
    <w:p w14:paraId="512EF8D8" w14:textId="77777777" w:rsidR="001B0F03" w:rsidRDefault="001B0F03" w:rsidP="001B0F03">
      <w:pPr>
        <w:rPr>
          <w:rFonts w:ascii="Helvetica" w:hAnsi="Helvetica"/>
        </w:rPr>
      </w:pPr>
    </w:p>
    <w:p w14:paraId="120D58ED" w14:textId="0487404F" w:rsidR="001B0F03" w:rsidRPr="00EB0141" w:rsidRDefault="00485B69" w:rsidP="001B0F03">
      <w:pPr>
        <w:rPr>
          <w:rFonts w:ascii="Helvetica" w:hAnsi="Helvetica"/>
        </w:rPr>
      </w:pPr>
      <w:r>
        <w:rPr>
          <w:rFonts w:ascii="Helvetica" w:hAnsi="Helvetica"/>
        </w:rPr>
        <w:t>Columbus was positive</w:t>
      </w:r>
    </w:p>
    <w:p w14:paraId="054B6089" w14:textId="12A9B6F7" w:rsidR="001B0F03" w:rsidRDefault="00485B69" w:rsidP="001B0F03">
      <w:pPr>
        <w:pStyle w:val="ListParagraph"/>
        <w:numPr>
          <w:ilvl w:val="0"/>
          <w:numId w:val="14"/>
        </w:numPr>
        <w:rPr>
          <w:rFonts w:ascii="Helvetica" w:hAnsi="Helvetica"/>
        </w:rPr>
      </w:pPr>
      <w:r>
        <w:rPr>
          <w:rFonts w:ascii="Helvetica" w:hAnsi="Helvetica"/>
        </w:rPr>
        <w:t>He helped Europeans find the “New World” or Americas</w:t>
      </w:r>
    </w:p>
    <w:p w14:paraId="5E237E1B" w14:textId="1B2855B4" w:rsidR="00485B69" w:rsidRDefault="00485B69" w:rsidP="001B0F03">
      <w:pPr>
        <w:pStyle w:val="ListParagraph"/>
        <w:numPr>
          <w:ilvl w:val="0"/>
          <w:numId w:val="14"/>
        </w:numPr>
        <w:rPr>
          <w:rFonts w:ascii="Helvetica" w:hAnsi="Helvetica"/>
        </w:rPr>
      </w:pPr>
      <w:r>
        <w:rPr>
          <w:rFonts w:ascii="Helvetica" w:hAnsi="Helvetica"/>
        </w:rPr>
        <w:t>This led to Europeans coming to the Americas</w:t>
      </w:r>
    </w:p>
    <w:p w14:paraId="5FDC0E04" w14:textId="1812A026" w:rsidR="007B4A8E" w:rsidRDefault="007B4A8E" w:rsidP="001B0F03">
      <w:pPr>
        <w:pStyle w:val="ListParagraph"/>
        <w:numPr>
          <w:ilvl w:val="0"/>
          <w:numId w:val="14"/>
        </w:numPr>
        <w:rPr>
          <w:rFonts w:ascii="Helvetica" w:hAnsi="Helvetica"/>
        </w:rPr>
      </w:pPr>
      <w:r>
        <w:rPr>
          <w:rFonts w:ascii="Helvetica" w:hAnsi="Helvetica"/>
        </w:rPr>
        <w:t>He was a brave sailor</w:t>
      </w:r>
    </w:p>
    <w:p w14:paraId="13DCDD74" w14:textId="1E1C40E1" w:rsidR="00485B69" w:rsidRDefault="00485B69" w:rsidP="001B0F03">
      <w:pPr>
        <w:pStyle w:val="ListParagraph"/>
        <w:numPr>
          <w:ilvl w:val="0"/>
          <w:numId w:val="14"/>
        </w:numPr>
        <w:rPr>
          <w:rFonts w:ascii="Helvetica" w:hAnsi="Helvetica"/>
        </w:rPr>
      </w:pPr>
      <w:r>
        <w:rPr>
          <w:rFonts w:ascii="Helvetica" w:hAnsi="Helvetica"/>
        </w:rPr>
        <w:t xml:space="preserve">This helped new products go to Europe (squash, pumpkin, turkeys, potatoes, tomatoes, maize/corn) and the Americas (onions, citrus fruits like oranges and lemons, grapes, </w:t>
      </w:r>
      <w:r w:rsidR="00945951">
        <w:rPr>
          <w:rFonts w:ascii="Helvetica" w:hAnsi="Helvetica"/>
        </w:rPr>
        <w:t>olives, turnips, coffee, peaches, pears, bananas, sugar, honey bees, wheat, livestock like cows, pigs, horses, and sheep)</w:t>
      </w:r>
    </w:p>
    <w:p w14:paraId="6EABA583" w14:textId="40894371" w:rsidR="007B4A8E" w:rsidRPr="00EB0141" w:rsidRDefault="007B4A8E" w:rsidP="001B0F03">
      <w:pPr>
        <w:pStyle w:val="ListParagraph"/>
        <w:numPr>
          <w:ilvl w:val="0"/>
          <w:numId w:val="14"/>
        </w:numPr>
        <w:rPr>
          <w:rFonts w:ascii="Helvetica" w:hAnsi="Helvetica"/>
        </w:rPr>
      </w:pPr>
      <w:r>
        <w:rPr>
          <w:rFonts w:ascii="Helvetica" w:hAnsi="Helvetica"/>
        </w:rPr>
        <w:t xml:space="preserve">It was his sailors, but not him, who killed </w:t>
      </w:r>
      <w:r w:rsidR="00D20546">
        <w:rPr>
          <w:rFonts w:ascii="Helvetica" w:hAnsi="Helvetica"/>
        </w:rPr>
        <w:t xml:space="preserve">and hurt </w:t>
      </w:r>
      <w:r>
        <w:rPr>
          <w:rFonts w:ascii="Helvetica" w:hAnsi="Helvetica"/>
        </w:rPr>
        <w:t>Native people</w:t>
      </w:r>
    </w:p>
    <w:p w14:paraId="37C32177" w14:textId="77777777" w:rsidR="001B0F03" w:rsidRPr="00EB0141" w:rsidRDefault="001B0F03" w:rsidP="001B0F03">
      <w:pPr>
        <w:rPr>
          <w:rFonts w:ascii="Helvetica" w:hAnsi="Helvetica"/>
        </w:rPr>
      </w:pPr>
    </w:p>
    <w:p w14:paraId="7690EC7F" w14:textId="77777777" w:rsidR="00371586" w:rsidRDefault="00371586" w:rsidP="001B0F03">
      <w:pPr>
        <w:rPr>
          <w:rFonts w:ascii="Helvetica" w:hAnsi="Helvetica"/>
        </w:rPr>
      </w:pPr>
    </w:p>
    <w:p w14:paraId="30CDC0F8" w14:textId="77777777" w:rsidR="00371586" w:rsidRDefault="00371586" w:rsidP="001B0F03">
      <w:pPr>
        <w:rPr>
          <w:rFonts w:ascii="Helvetica" w:hAnsi="Helvetica"/>
        </w:rPr>
      </w:pPr>
    </w:p>
    <w:p w14:paraId="6070B53F" w14:textId="77777777" w:rsidR="00371586" w:rsidRDefault="00371586" w:rsidP="001B0F03">
      <w:pPr>
        <w:rPr>
          <w:rFonts w:ascii="Helvetica" w:hAnsi="Helvetica"/>
        </w:rPr>
      </w:pPr>
    </w:p>
    <w:p w14:paraId="5EE612D8" w14:textId="77777777" w:rsidR="00371586" w:rsidRDefault="00371586" w:rsidP="001B0F03">
      <w:pPr>
        <w:rPr>
          <w:rFonts w:ascii="Helvetica" w:hAnsi="Helvetica"/>
        </w:rPr>
      </w:pPr>
    </w:p>
    <w:p w14:paraId="3B6DC3F5" w14:textId="77777777" w:rsidR="00371586" w:rsidRDefault="00371586" w:rsidP="001B0F03">
      <w:pPr>
        <w:rPr>
          <w:rFonts w:ascii="Helvetica" w:hAnsi="Helvetica"/>
        </w:rPr>
      </w:pPr>
    </w:p>
    <w:p w14:paraId="53E7A6D3" w14:textId="41803FC9" w:rsidR="001B0F03" w:rsidRPr="00EB0141" w:rsidRDefault="00485B69" w:rsidP="001B0F03">
      <w:pPr>
        <w:rPr>
          <w:rFonts w:ascii="Helvetica" w:hAnsi="Helvetica"/>
        </w:rPr>
      </w:pPr>
      <w:r>
        <w:rPr>
          <w:rFonts w:ascii="Helvetica" w:hAnsi="Helvetica"/>
        </w:rPr>
        <w:t>Columbus was negative</w:t>
      </w:r>
    </w:p>
    <w:p w14:paraId="55BF981C" w14:textId="239EF2E8" w:rsidR="001B0F03" w:rsidRDefault="00D20546" w:rsidP="001B0F03">
      <w:pPr>
        <w:pStyle w:val="ListParagraph"/>
        <w:numPr>
          <w:ilvl w:val="0"/>
          <w:numId w:val="14"/>
        </w:numPr>
        <w:rPr>
          <w:rFonts w:ascii="Helvetica" w:hAnsi="Helvetica"/>
        </w:rPr>
      </w:pPr>
      <w:r>
        <w:rPr>
          <w:rFonts w:ascii="Helvetica" w:hAnsi="Helvetica"/>
        </w:rPr>
        <w:t>His sailors killed and hurt Native people (possibly as many as 50 million)</w:t>
      </w:r>
    </w:p>
    <w:p w14:paraId="55209ABC" w14:textId="196AF87D" w:rsidR="00466BD7" w:rsidRPr="00466BD7" w:rsidRDefault="00466BD7" w:rsidP="00466BD7">
      <w:pPr>
        <w:pStyle w:val="ListParagraph"/>
        <w:numPr>
          <w:ilvl w:val="0"/>
          <w:numId w:val="14"/>
        </w:numPr>
        <w:rPr>
          <w:rFonts w:ascii="Helvetica" w:hAnsi="Helvetica"/>
        </w:rPr>
      </w:pPr>
      <w:r>
        <w:rPr>
          <w:rFonts w:ascii="Helvetica" w:hAnsi="Helvetica"/>
        </w:rPr>
        <w:t>He only wanted gold and slaves (and writes about this in his own diary)</w:t>
      </w:r>
    </w:p>
    <w:p w14:paraId="323B3B65" w14:textId="37CB8AB5" w:rsidR="001B0F03" w:rsidRDefault="007B4A8E" w:rsidP="001B0F03">
      <w:pPr>
        <w:pStyle w:val="ListParagraph"/>
        <w:numPr>
          <w:ilvl w:val="0"/>
          <w:numId w:val="14"/>
        </w:numPr>
        <w:rPr>
          <w:rFonts w:ascii="Helvetica" w:hAnsi="Helvetica"/>
        </w:rPr>
      </w:pPr>
      <w:r>
        <w:rPr>
          <w:rFonts w:ascii="Helvetica" w:hAnsi="Helvetica"/>
        </w:rPr>
        <w:t>This led to many diseases coming to the Americas (smallpox, influenza, typhoid, measles, malaria, diphtheria, pertussis)</w:t>
      </w:r>
    </w:p>
    <w:p w14:paraId="16951D8B" w14:textId="67D5305F" w:rsidR="00466BD7" w:rsidRDefault="00466BD7" w:rsidP="001B0F03">
      <w:pPr>
        <w:pStyle w:val="ListParagraph"/>
        <w:numPr>
          <w:ilvl w:val="0"/>
          <w:numId w:val="14"/>
        </w:numPr>
        <w:rPr>
          <w:rFonts w:ascii="Helvetica" w:hAnsi="Helvetica"/>
        </w:rPr>
      </w:pPr>
      <w:r>
        <w:rPr>
          <w:rFonts w:ascii="Helvetica" w:hAnsi="Helvetica"/>
        </w:rPr>
        <w:t>He wanted to be rich and famous</w:t>
      </w:r>
    </w:p>
    <w:p w14:paraId="719B2487" w14:textId="78ADAAEA" w:rsidR="00466BD7" w:rsidRPr="008B2155" w:rsidRDefault="00466BD7" w:rsidP="001B0F03">
      <w:pPr>
        <w:pStyle w:val="ListParagraph"/>
        <w:numPr>
          <w:ilvl w:val="0"/>
          <w:numId w:val="14"/>
        </w:numPr>
        <w:rPr>
          <w:rFonts w:ascii="Helvetica" w:hAnsi="Helvetica"/>
        </w:rPr>
      </w:pPr>
      <w:r>
        <w:rPr>
          <w:rFonts w:ascii="Helvetica" w:hAnsi="Helvetica"/>
        </w:rPr>
        <w:t>He did not care about the Arawaks/Native people</w:t>
      </w:r>
    </w:p>
    <w:p w14:paraId="256267A3" w14:textId="77777777" w:rsidR="001B0F03" w:rsidRPr="00EB0141" w:rsidRDefault="001B0F03" w:rsidP="001B0F03">
      <w:pPr>
        <w:rPr>
          <w:rFonts w:ascii="Helvetica" w:hAnsi="Helvetica"/>
        </w:rPr>
      </w:pPr>
    </w:p>
    <w:p w14:paraId="70FF0CC0" w14:textId="32E0FA93" w:rsidR="00D93B64" w:rsidRDefault="00D93B64">
      <w:pPr>
        <w:rPr>
          <w:rFonts w:ascii="Helvetica" w:hAnsi="Helvetica"/>
        </w:rPr>
      </w:pPr>
      <w:r>
        <w:rPr>
          <w:rFonts w:ascii="Helvetica" w:hAnsi="Helvetica"/>
        </w:rPr>
        <w:br w:type="page"/>
      </w:r>
    </w:p>
    <w:p w14:paraId="6D0DF23F" w14:textId="7F9A1647" w:rsidR="00EC1548" w:rsidRPr="00FF772C" w:rsidRDefault="00D7243C" w:rsidP="00D7243C">
      <w:pPr>
        <w:shd w:val="clear" w:color="auto" w:fill="F4B083" w:themeFill="accent2" w:themeFillTint="99"/>
        <w:jc w:val="center"/>
        <w:rPr>
          <w:rFonts w:ascii="Helvetica" w:hAnsi="Helvetica"/>
          <w:b/>
        </w:rPr>
      </w:pPr>
      <w:bookmarkStart w:id="24" w:name="Lesson4_26"/>
      <w:r>
        <w:rPr>
          <w:rFonts w:ascii="Helvetica" w:hAnsi="Helvetica"/>
          <w:b/>
        </w:rPr>
        <w:t xml:space="preserve">LESSON PLAN </w:t>
      </w:r>
      <w:r w:rsidR="0049116B">
        <w:rPr>
          <w:rFonts w:ascii="Helvetica" w:hAnsi="Helvetica"/>
          <w:b/>
        </w:rPr>
        <w:t>4-26</w:t>
      </w:r>
      <w:r w:rsidR="00EC1548">
        <w:rPr>
          <w:rFonts w:ascii="Helvetica" w:hAnsi="Helvetica"/>
          <w:b/>
        </w:rPr>
        <w:t xml:space="preserve">: </w:t>
      </w:r>
      <w:r w:rsidRPr="00D7243C">
        <w:rPr>
          <w:rFonts w:ascii="Helvetica" w:hAnsi="Helvetica"/>
          <w:b/>
        </w:rPr>
        <w:t xml:space="preserve">Haiti: </w:t>
      </w:r>
      <w:r w:rsidR="00122A3C">
        <w:rPr>
          <w:rFonts w:ascii="Helvetica" w:hAnsi="Helvetica"/>
          <w:b/>
        </w:rPr>
        <w:t>What Type of</w:t>
      </w:r>
      <w:r w:rsidRPr="00D7243C">
        <w:rPr>
          <w:rFonts w:ascii="Helvetica" w:hAnsi="Helvetica"/>
          <w:b/>
        </w:rPr>
        <w:t xml:space="preserve"> Revolution?</w:t>
      </w:r>
    </w:p>
    <w:bookmarkEnd w:id="24"/>
    <w:p w14:paraId="1C0371F3" w14:textId="77777777" w:rsidR="00CB62BA" w:rsidRDefault="00CB62BA" w:rsidP="00CB62BA">
      <w:pPr>
        <w:rPr>
          <w:rFonts w:ascii="Helvetica" w:hAnsi="Helvetica"/>
        </w:rPr>
      </w:pPr>
    </w:p>
    <w:p w14:paraId="4B37262F" w14:textId="77777777" w:rsidR="00CB62BA" w:rsidRPr="00600AD7" w:rsidRDefault="00CB62BA" w:rsidP="00CB62BA">
      <w:pPr>
        <w:shd w:val="clear" w:color="auto" w:fill="FBE4D5" w:themeFill="accent2" w:themeFillTint="33"/>
        <w:rPr>
          <w:rFonts w:ascii="Helvetica" w:hAnsi="Helvetica"/>
          <w:b/>
        </w:rPr>
      </w:pPr>
      <w:r>
        <w:rPr>
          <w:rFonts w:ascii="Helvetica" w:hAnsi="Helvetica"/>
          <w:b/>
        </w:rPr>
        <w:t>MATERIALS</w:t>
      </w:r>
    </w:p>
    <w:p w14:paraId="1DC0A7AD" w14:textId="77777777" w:rsidR="00CB62BA" w:rsidRDefault="00CB62BA" w:rsidP="00CB62BA">
      <w:pPr>
        <w:rPr>
          <w:rFonts w:ascii="Helvetica" w:hAnsi="Helvetica"/>
        </w:rPr>
      </w:pPr>
    </w:p>
    <w:p w14:paraId="3D75E48E" w14:textId="06B05200" w:rsidR="009231DB" w:rsidRPr="00D36904" w:rsidRDefault="00CD6DB3" w:rsidP="009231DB">
      <w:pPr>
        <w:rPr>
          <w:rFonts w:ascii="Helvetica" w:hAnsi="Helvetica"/>
          <w:bCs/>
        </w:rPr>
      </w:pPr>
      <w:r>
        <w:rPr>
          <w:rFonts w:ascii="Helvetica" w:hAnsi="Helvetica"/>
          <w:bCs/>
        </w:rPr>
        <w:t>“</w:t>
      </w:r>
      <w:r w:rsidR="00DF6237">
        <w:rPr>
          <w:rFonts w:ascii="Helvetica" w:hAnsi="Helvetica"/>
          <w:bCs/>
        </w:rPr>
        <w:t>Toussaint L</w:t>
      </w:r>
      <w:r w:rsidR="00AF51A2">
        <w:rPr>
          <w:rFonts w:ascii="Helvetica" w:hAnsi="Helvetica"/>
          <w:bCs/>
        </w:rPr>
        <w:t>’O</w:t>
      </w:r>
      <w:r w:rsidR="00DF6237">
        <w:rPr>
          <w:rFonts w:ascii="Helvetica" w:hAnsi="Helvetica"/>
          <w:bCs/>
        </w:rPr>
        <w:t>uverture</w:t>
      </w:r>
      <w:r w:rsidR="009231DB" w:rsidRPr="00D36904">
        <w:rPr>
          <w:rFonts w:ascii="Helvetica" w:hAnsi="Helvetica"/>
          <w:bCs/>
        </w:rPr>
        <w:t>: The Fight for Haiti's Freedom</w:t>
      </w:r>
      <w:r>
        <w:rPr>
          <w:rFonts w:ascii="Helvetica" w:hAnsi="Helvetica"/>
          <w:bCs/>
        </w:rPr>
        <w:t>”</w:t>
      </w:r>
      <w:r w:rsidR="009231DB">
        <w:rPr>
          <w:rFonts w:ascii="Helvetica" w:hAnsi="Helvetica"/>
          <w:bCs/>
        </w:rPr>
        <w:t xml:space="preserve"> by </w:t>
      </w:r>
      <w:r w:rsidR="009231DB" w:rsidRPr="00496C03">
        <w:rPr>
          <w:rFonts w:ascii="Helvetica" w:hAnsi="Helvetica"/>
          <w:bCs/>
        </w:rPr>
        <w:t>Walter Dean Myers</w:t>
      </w:r>
      <w:r>
        <w:rPr>
          <w:rFonts w:ascii="Helvetica" w:hAnsi="Helvetica"/>
          <w:bCs/>
        </w:rPr>
        <w:t xml:space="preserve"> and </w:t>
      </w:r>
      <w:r w:rsidR="009231DB" w:rsidRPr="00DF0EAB">
        <w:rPr>
          <w:rFonts w:ascii="Helvetica" w:hAnsi="Helvetica"/>
          <w:bCs/>
        </w:rPr>
        <w:t>Jacob Lawrence</w:t>
      </w:r>
      <w:r w:rsidR="009231DB">
        <w:rPr>
          <w:rFonts w:ascii="Helvetica" w:hAnsi="Helvetica"/>
          <w:bCs/>
        </w:rPr>
        <w:t xml:space="preserve"> (not supplied)</w:t>
      </w:r>
    </w:p>
    <w:p w14:paraId="05C86588" w14:textId="537EEB00" w:rsidR="00793C19" w:rsidRDefault="00793C19" w:rsidP="00CB62BA">
      <w:pPr>
        <w:rPr>
          <w:rFonts w:ascii="Helvetica" w:hAnsi="Helvetica"/>
        </w:rPr>
      </w:pPr>
      <w:r>
        <w:rPr>
          <w:rFonts w:ascii="Helvetica" w:hAnsi="Helvetica"/>
        </w:rPr>
        <w:t xml:space="preserve">Source 1: </w:t>
      </w:r>
      <w:r w:rsidRPr="00753E5A">
        <w:rPr>
          <w:rFonts w:ascii="Helvetica" w:hAnsi="Helvetica"/>
        </w:rPr>
        <w:t>Timeline of the Haitian Revolution</w:t>
      </w:r>
      <w:r>
        <w:rPr>
          <w:rFonts w:ascii="Helvetica" w:hAnsi="Helvetica"/>
        </w:rPr>
        <w:t xml:space="preserve"> (</w:t>
      </w:r>
      <w:r w:rsidR="00DC2E75">
        <w:rPr>
          <w:rFonts w:ascii="Helvetica" w:hAnsi="Helvetica"/>
        </w:rPr>
        <w:t>SOURCEBOOK</w:t>
      </w:r>
      <w:r>
        <w:rPr>
          <w:rFonts w:ascii="Helvetica" w:hAnsi="Helvetica"/>
        </w:rPr>
        <w:t xml:space="preserve"> </w:t>
      </w:r>
      <w:r w:rsidR="0049116B">
        <w:rPr>
          <w:rFonts w:ascii="Helvetica" w:hAnsi="Helvetica"/>
        </w:rPr>
        <w:t>4-26</w:t>
      </w:r>
      <w:r>
        <w:rPr>
          <w:rFonts w:ascii="Helvetica" w:hAnsi="Helvetica"/>
        </w:rPr>
        <w:t>.A)</w:t>
      </w:r>
    </w:p>
    <w:p w14:paraId="6AFAB148" w14:textId="6FABF0D5" w:rsidR="00793C19" w:rsidRDefault="00793C19" w:rsidP="00CB62BA">
      <w:pPr>
        <w:rPr>
          <w:rFonts w:ascii="Helvetica" w:hAnsi="Helvetica"/>
        </w:rPr>
      </w:pPr>
      <w:r>
        <w:rPr>
          <w:rFonts w:ascii="Helvetica" w:hAnsi="Helvetica"/>
          <w:bCs/>
        </w:rPr>
        <w:t xml:space="preserve">Source 2: </w:t>
      </w:r>
      <w:r w:rsidR="00DF6237">
        <w:rPr>
          <w:rFonts w:ascii="Helvetica" w:hAnsi="Helvetica"/>
          <w:bCs/>
        </w:rPr>
        <w:t>Toussaint Louverture</w:t>
      </w:r>
      <w:r w:rsidR="004C7326">
        <w:rPr>
          <w:rFonts w:ascii="Helvetica" w:hAnsi="Helvetica"/>
        </w:rPr>
        <w:t xml:space="preserve">’s Constitution </w:t>
      </w:r>
      <w:r w:rsidRPr="00753E5A">
        <w:rPr>
          <w:rFonts w:ascii="Helvetica" w:hAnsi="Helvetica"/>
        </w:rPr>
        <w:t>(</w:t>
      </w:r>
      <w:r w:rsidR="00DC2E75">
        <w:rPr>
          <w:rFonts w:ascii="Helvetica" w:hAnsi="Helvetica"/>
        </w:rPr>
        <w:t>SOURCEBOOK</w:t>
      </w:r>
      <w:r w:rsidRPr="00753E5A">
        <w:rPr>
          <w:rFonts w:ascii="Helvetica" w:hAnsi="Helvetica"/>
        </w:rPr>
        <w:t xml:space="preserve"> </w:t>
      </w:r>
      <w:r w:rsidR="0049116B">
        <w:rPr>
          <w:rFonts w:ascii="Helvetica" w:hAnsi="Helvetica"/>
        </w:rPr>
        <w:t>4-26</w:t>
      </w:r>
      <w:r w:rsidRPr="00753E5A">
        <w:rPr>
          <w:rFonts w:ascii="Helvetica" w:hAnsi="Helvetica"/>
        </w:rPr>
        <w:t>.B)</w:t>
      </w:r>
    </w:p>
    <w:p w14:paraId="4BC70775" w14:textId="530A5A5C" w:rsidR="00793C19" w:rsidRDefault="00793C19" w:rsidP="00CB62BA">
      <w:pPr>
        <w:rPr>
          <w:rFonts w:ascii="Helvetica" w:hAnsi="Helvetica"/>
        </w:rPr>
      </w:pPr>
      <w:r>
        <w:rPr>
          <w:rFonts w:ascii="Helvetica" w:hAnsi="Helvetica"/>
        </w:rPr>
        <w:t xml:space="preserve">Source 3: </w:t>
      </w:r>
      <w:r w:rsidR="00393317" w:rsidRPr="00393317">
        <w:rPr>
          <w:rFonts w:ascii="Helvetica" w:hAnsi="Helvetica"/>
        </w:rPr>
        <w:t xml:space="preserve">Letter from </w:t>
      </w:r>
      <w:r w:rsidR="00DF6237">
        <w:rPr>
          <w:rFonts w:ascii="Helvetica" w:hAnsi="Helvetica"/>
          <w:bCs/>
        </w:rPr>
        <w:t>Toussaint Louverture</w:t>
      </w:r>
      <w:r w:rsidR="00393317" w:rsidRPr="00393317">
        <w:rPr>
          <w:rFonts w:ascii="Helvetica" w:hAnsi="Helvetica"/>
          <w:bCs/>
        </w:rPr>
        <w:t xml:space="preserve"> to Napoléon </w:t>
      </w:r>
      <w:r w:rsidRPr="00753E5A">
        <w:rPr>
          <w:rFonts w:ascii="Helvetica" w:hAnsi="Helvetica"/>
        </w:rPr>
        <w:t>(</w:t>
      </w:r>
      <w:r w:rsidR="00DC2E75">
        <w:rPr>
          <w:rFonts w:ascii="Helvetica" w:hAnsi="Helvetica"/>
        </w:rPr>
        <w:t>SOURCEBOOK</w:t>
      </w:r>
      <w:r w:rsidRPr="00753E5A">
        <w:rPr>
          <w:rFonts w:ascii="Helvetica" w:hAnsi="Helvetica"/>
        </w:rPr>
        <w:t xml:space="preserve"> </w:t>
      </w:r>
      <w:r w:rsidR="0049116B">
        <w:rPr>
          <w:rFonts w:ascii="Helvetica" w:hAnsi="Helvetica"/>
        </w:rPr>
        <w:t>4-26</w:t>
      </w:r>
      <w:r w:rsidRPr="00753E5A">
        <w:rPr>
          <w:rFonts w:ascii="Helvetica" w:hAnsi="Helvetica"/>
        </w:rPr>
        <w:t>.C)</w:t>
      </w:r>
    </w:p>
    <w:p w14:paraId="70FE5A31" w14:textId="6906B4CA" w:rsidR="00CB62BA" w:rsidRDefault="00793C19" w:rsidP="00CB62BA">
      <w:pPr>
        <w:rPr>
          <w:rFonts w:ascii="Helvetica" w:hAnsi="Helvetica"/>
        </w:rPr>
      </w:pPr>
      <w:r>
        <w:rPr>
          <w:rFonts w:ascii="Helvetica" w:hAnsi="Helvetica"/>
        </w:rPr>
        <w:t xml:space="preserve">Source 4: </w:t>
      </w:r>
      <w:r w:rsidRPr="00753E5A">
        <w:rPr>
          <w:rFonts w:ascii="Helvetica" w:hAnsi="Helvetica"/>
        </w:rPr>
        <w:t xml:space="preserve">Columbian Centinel American Newspaper on the Haitian Revolution </w:t>
      </w:r>
      <w:r w:rsidR="00465B23" w:rsidRPr="00753E5A">
        <w:rPr>
          <w:rFonts w:ascii="Helvetica" w:hAnsi="Helvetica"/>
        </w:rPr>
        <w:t>(</w:t>
      </w:r>
      <w:r w:rsidR="00DC2E75">
        <w:rPr>
          <w:rFonts w:ascii="Helvetica" w:hAnsi="Helvetica"/>
        </w:rPr>
        <w:t>SOURCEBOOK</w:t>
      </w:r>
      <w:r w:rsidR="00465B23" w:rsidRPr="00753E5A">
        <w:rPr>
          <w:rFonts w:ascii="Helvetica" w:hAnsi="Helvetica"/>
        </w:rPr>
        <w:t xml:space="preserve"> </w:t>
      </w:r>
      <w:r w:rsidR="0049116B">
        <w:rPr>
          <w:rFonts w:ascii="Helvetica" w:hAnsi="Helvetica"/>
        </w:rPr>
        <w:t>4-26</w:t>
      </w:r>
      <w:r w:rsidR="00D87B41">
        <w:rPr>
          <w:rFonts w:ascii="Helvetica" w:hAnsi="Helvetica"/>
        </w:rPr>
        <w:t>.</w:t>
      </w:r>
      <w:r w:rsidR="00465B23">
        <w:rPr>
          <w:rFonts w:ascii="Helvetica" w:hAnsi="Helvetica"/>
        </w:rPr>
        <w:t>D</w:t>
      </w:r>
      <w:r w:rsidR="00465B23" w:rsidRPr="00753E5A">
        <w:rPr>
          <w:rFonts w:ascii="Helvetica" w:hAnsi="Helvetica"/>
        </w:rPr>
        <w:t>)</w:t>
      </w:r>
    </w:p>
    <w:p w14:paraId="68D70DE6" w14:textId="18D6ACF9" w:rsidR="00CB62BA" w:rsidRDefault="00793C19" w:rsidP="00CB62BA">
      <w:pPr>
        <w:rPr>
          <w:rFonts w:ascii="Helvetica" w:hAnsi="Helvetica"/>
        </w:rPr>
      </w:pPr>
      <w:r>
        <w:rPr>
          <w:rFonts w:ascii="Helvetica" w:hAnsi="Helvetica"/>
        </w:rPr>
        <w:t>Haiti</w:t>
      </w:r>
      <w:r w:rsidR="00D33FB0">
        <w:rPr>
          <w:rFonts w:ascii="Helvetica" w:hAnsi="Helvetica"/>
        </w:rPr>
        <w:t>an</w:t>
      </w:r>
      <w:r w:rsidR="009E6448">
        <w:rPr>
          <w:rFonts w:ascii="Helvetica" w:hAnsi="Helvetica"/>
        </w:rPr>
        <w:t xml:space="preserve"> Revolution</w:t>
      </w:r>
      <w:r w:rsidR="00CB62BA">
        <w:rPr>
          <w:rFonts w:ascii="Helvetica" w:hAnsi="Helvetica"/>
        </w:rPr>
        <w:t xml:space="preserve">: Exit Ticket </w:t>
      </w:r>
      <w:r w:rsidR="00CB62BA" w:rsidRPr="009C14C4">
        <w:rPr>
          <w:rFonts w:ascii="Helvetica" w:hAnsi="Helvetica"/>
        </w:rPr>
        <w:t>(</w:t>
      </w:r>
      <w:r w:rsidR="000F09BB">
        <w:rPr>
          <w:rFonts w:ascii="Helvetica" w:hAnsi="Helvetica"/>
        </w:rPr>
        <w:t xml:space="preserve">ASSESSMENT </w:t>
      </w:r>
      <w:r w:rsidR="0049116B">
        <w:rPr>
          <w:rFonts w:ascii="Helvetica" w:hAnsi="Helvetica"/>
        </w:rPr>
        <w:t>4-26</w:t>
      </w:r>
      <w:r w:rsidR="00CB62BA">
        <w:rPr>
          <w:rFonts w:ascii="Helvetica" w:hAnsi="Helvetica"/>
        </w:rPr>
        <w:t>.</w:t>
      </w:r>
      <w:r w:rsidR="00465B23">
        <w:rPr>
          <w:rFonts w:ascii="Helvetica" w:hAnsi="Helvetica"/>
        </w:rPr>
        <w:t>E</w:t>
      </w:r>
      <w:r w:rsidR="00CB62BA" w:rsidRPr="009C14C4">
        <w:rPr>
          <w:rFonts w:ascii="Helvetica" w:hAnsi="Helvetica"/>
        </w:rPr>
        <w:t>)</w:t>
      </w:r>
    </w:p>
    <w:p w14:paraId="1D3D1363" w14:textId="77777777" w:rsidR="00CB62BA" w:rsidRPr="00600AD7" w:rsidRDefault="00CB62BA" w:rsidP="00CB62BA">
      <w:pPr>
        <w:rPr>
          <w:rFonts w:ascii="Helvetica" w:hAnsi="Helvetica"/>
          <w:b/>
        </w:rPr>
      </w:pPr>
    </w:p>
    <w:p w14:paraId="4B1D86D8" w14:textId="77777777" w:rsidR="00CB62BA" w:rsidRPr="00600AD7" w:rsidRDefault="00CB62BA" w:rsidP="00CB62BA">
      <w:pPr>
        <w:shd w:val="clear" w:color="auto" w:fill="FBE4D5" w:themeFill="accent2" w:themeFillTint="33"/>
        <w:rPr>
          <w:rFonts w:ascii="Helvetica" w:hAnsi="Helvetica"/>
          <w:b/>
        </w:rPr>
      </w:pPr>
      <w:r>
        <w:rPr>
          <w:rFonts w:ascii="Helvetica" w:hAnsi="Helvetica"/>
          <w:b/>
        </w:rPr>
        <w:t>STANDARDS</w:t>
      </w:r>
    </w:p>
    <w:p w14:paraId="46CAEA0E" w14:textId="77777777" w:rsidR="00CB62BA" w:rsidRPr="00046649" w:rsidRDefault="00CB62BA" w:rsidP="00CB62BA">
      <w:pPr>
        <w:rPr>
          <w:rFonts w:ascii="Helvetica" w:hAnsi="Helvetica"/>
        </w:rPr>
      </w:pPr>
    </w:p>
    <w:p w14:paraId="7181EFE7" w14:textId="77777777" w:rsidR="00CB62BA" w:rsidRPr="005C7220" w:rsidRDefault="00CB62BA" w:rsidP="00CB62BA">
      <w:pPr>
        <w:rPr>
          <w:rFonts w:ascii="Helvetica" w:hAnsi="Helvetica"/>
          <w:b/>
        </w:rPr>
      </w:pPr>
      <w:r w:rsidRPr="005C7220">
        <w:rPr>
          <w:rFonts w:ascii="Helvetica" w:hAnsi="Helvetica"/>
          <w:b/>
        </w:rPr>
        <w:t>Massachusetts History and Social Science Framework</w:t>
      </w:r>
    </w:p>
    <w:p w14:paraId="33710E84" w14:textId="77777777" w:rsidR="00CB62BA" w:rsidRDefault="00CB62BA" w:rsidP="00CB62BA">
      <w:pPr>
        <w:rPr>
          <w:rFonts w:ascii="Helvetica" w:hAnsi="Helvetica"/>
          <w:i/>
        </w:rPr>
      </w:pPr>
    </w:p>
    <w:p w14:paraId="337FE667" w14:textId="77777777" w:rsidR="00C838B7" w:rsidRPr="00C838B7" w:rsidRDefault="00FC54E1" w:rsidP="00C838B7">
      <w:pPr>
        <w:rPr>
          <w:rFonts w:ascii="Helvetica" w:hAnsi="Helvetica"/>
          <w:i/>
        </w:rPr>
      </w:pPr>
      <w:r>
        <w:rPr>
          <w:rFonts w:ascii="Helvetica" w:hAnsi="Helvetica"/>
          <w:i/>
        </w:rPr>
        <w:t>MA-HSS.</w:t>
      </w:r>
      <w:r w:rsidR="00C838B7">
        <w:rPr>
          <w:rFonts w:ascii="Helvetica" w:hAnsi="Helvetica"/>
          <w:i/>
        </w:rPr>
        <w:t>5</w:t>
      </w:r>
      <w:r>
        <w:rPr>
          <w:rFonts w:ascii="Helvetica" w:hAnsi="Helvetica"/>
          <w:i/>
        </w:rPr>
        <w:t>.T</w:t>
      </w:r>
      <w:r w:rsidR="00C838B7">
        <w:rPr>
          <w:rFonts w:ascii="Helvetica" w:hAnsi="Helvetica"/>
          <w:i/>
        </w:rPr>
        <w:t>4</w:t>
      </w:r>
      <w:r>
        <w:rPr>
          <w:rFonts w:ascii="Helvetica" w:hAnsi="Helvetica"/>
          <w:i/>
        </w:rPr>
        <w:t>.</w:t>
      </w:r>
      <w:r w:rsidR="00C838B7">
        <w:rPr>
          <w:rFonts w:ascii="Helvetica" w:hAnsi="Helvetica"/>
          <w:i/>
        </w:rPr>
        <w:t>1</w:t>
      </w:r>
      <w:r>
        <w:rPr>
          <w:rFonts w:ascii="Helvetica" w:hAnsi="Helvetica"/>
          <w:i/>
        </w:rPr>
        <w:t>:</w:t>
      </w:r>
      <w:r w:rsidRPr="00283EB2">
        <w:rPr>
          <w:rFonts w:ascii="Helvetica" w:hAnsi="Helvetica"/>
          <w:i/>
        </w:rPr>
        <w:t xml:space="preserve"> </w:t>
      </w:r>
      <w:r w:rsidR="00C838B7" w:rsidRPr="00C838B7">
        <w:rPr>
          <w:rFonts w:ascii="Helvetica" w:hAnsi="Helvetica"/>
          <w:i/>
        </w:rPr>
        <w:t>Identify the first three Presidents of the United States (George Washington, 1787-1797, John Adams, 1797–1801, and Thomas Jefferson, 1801–1809); summarize key developments during their time (e.g., the founding of political parties in the 1790s; the first Bank of the U.S., the Alien and Sedition Acts in 1798; the Louisiana Purchase of 1803, the Haitian Revolution in</w:t>
      </w:r>
      <w:r w:rsidR="00C838B7">
        <w:rPr>
          <w:rFonts w:ascii="Helvetica" w:hAnsi="Helvetica"/>
          <w:i/>
        </w:rPr>
        <w:t xml:space="preserve"> </w:t>
      </w:r>
      <w:r w:rsidR="00C838B7" w:rsidRPr="00C838B7">
        <w:rPr>
          <w:rFonts w:ascii="Helvetica" w:hAnsi="Helvetica"/>
          <w:i/>
        </w:rPr>
        <w:t xml:space="preserve">1804), and evaluate their leadership of the new nation. </w:t>
      </w:r>
    </w:p>
    <w:p w14:paraId="40D4B5C5" w14:textId="77777777" w:rsidR="00FC54E1" w:rsidRDefault="00FC54E1" w:rsidP="00FC54E1">
      <w:pPr>
        <w:rPr>
          <w:rFonts w:ascii="Helvetica" w:hAnsi="Helvetica"/>
          <w:i/>
        </w:rPr>
      </w:pPr>
    </w:p>
    <w:p w14:paraId="3B4E28B9" w14:textId="77777777" w:rsidR="00FC54E1" w:rsidRPr="00B83C08" w:rsidRDefault="00FC54E1" w:rsidP="00FC54E1">
      <w:pPr>
        <w:rPr>
          <w:rFonts w:ascii="Helvetica" w:hAnsi="Helvetica"/>
          <w:i/>
        </w:rPr>
      </w:pPr>
      <w:r>
        <w:rPr>
          <w:rFonts w:ascii="Helvetica" w:hAnsi="Helvetica"/>
          <w:i/>
        </w:rPr>
        <w:t xml:space="preserve">MA-HSS.4.P6: </w:t>
      </w:r>
      <w:r w:rsidRPr="001A3766">
        <w:rPr>
          <w:rFonts w:ascii="Helvetica" w:hAnsi="Helvetica"/>
          <w:i/>
        </w:rPr>
        <w:t>Argue or explain conclusions, using valid reasoning and evidence.</w:t>
      </w:r>
    </w:p>
    <w:p w14:paraId="743779FB" w14:textId="77777777" w:rsidR="00421DD7" w:rsidRPr="000D2FBE" w:rsidRDefault="00421DD7" w:rsidP="00CB62BA">
      <w:pPr>
        <w:rPr>
          <w:rFonts w:ascii="Helvetica" w:hAnsi="Helvetica"/>
        </w:rPr>
      </w:pPr>
    </w:p>
    <w:p w14:paraId="43D81069" w14:textId="77777777" w:rsidR="00CB62BA" w:rsidRPr="005C7220" w:rsidRDefault="00CB62BA" w:rsidP="00CB62BA">
      <w:pPr>
        <w:rPr>
          <w:rFonts w:ascii="Helvetica" w:hAnsi="Helvetica"/>
          <w:b/>
        </w:rPr>
      </w:pPr>
      <w:r w:rsidRPr="005C7220">
        <w:rPr>
          <w:rFonts w:ascii="Helvetica" w:hAnsi="Helvetica"/>
          <w:b/>
        </w:rPr>
        <w:t>Common Core: Literacy</w:t>
      </w:r>
    </w:p>
    <w:p w14:paraId="52FA68E8" w14:textId="77777777" w:rsidR="00CB62BA" w:rsidRDefault="00CB62BA" w:rsidP="00CB62BA">
      <w:pPr>
        <w:rPr>
          <w:rFonts w:ascii="Helvetica" w:hAnsi="Helvetica"/>
        </w:rPr>
      </w:pPr>
    </w:p>
    <w:p w14:paraId="6B97612C" w14:textId="77777777" w:rsidR="00CB62BA" w:rsidRDefault="00CB62BA" w:rsidP="00CB62BA">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2977CD79" w14:textId="77777777" w:rsidR="00CB62BA" w:rsidRDefault="00CB62BA" w:rsidP="00CB62BA">
      <w:pPr>
        <w:rPr>
          <w:rFonts w:ascii="Helvetica" w:hAnsi="Helvetica"/>
          <w:i/>
        </w:rPr>
      </w:pPr>
    </w:p>
    <w:p w14:paraId="7412516D" w14:textId="77777777" w:rsidR="00CB62BA" w:rsidRDefault="00CB62BA" w:rsidP="00CB62BA">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7DCAC4D2" w14:textId="77777777" w:rsidR="00CB62BA" w:rsidRDefault="00CB62BA" w:rsidP="00CB62BA">
      <w:pPr>
        <w:rPr>
          <w:rFonts w:ascii="Helvetica" w:hAnsi="Helvetica"/>
          <w:i/>
        </w:rPr>
      </w:pPr>
    </w:p>
    <w:p w14:paraId="66EDA0CD" w14:textId="77777777" w:rsidR="00CB62BA" w:rsidRDefault="00CB62BA" w:rsidP="00CB62BA">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453EC3B2" w14:textId="77777777" w:rsidR="00CB62BA" w:rsidRDefault="00CB62BA" w:rsidP="00CB62BA">
      <w:pPr>
        <w:rPr>
          <w:rFonts w:ascii="Helvetica" w:hAnsi="Helvetica"/>
          <w:i/>
        </w:rPr>
      </w:pPr>
    </w:p>
    <w:p w14:paraId="13E65ABC" w14:textId="77777777" w:rsidR="00CB62BA" w:rsidRDefault="00CB62BA" w:rsidP="00CB62BA">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076135A6" w14:textId="77777777" w:rsidR="003C1A21" w:rsidRDefault="003C1A21" w:rsidP="00CB62BA">
      <w:pPr>
        <w:rPr>
          <w:rFonts w:ascii="Helvetica" w:hAnsi="Helvetica"/>
        </w:rPr>
      </w:pPr>
    </w:p>
    <w:p w14:paraId="6A397ED7" w14:textId="77777777" w:rsidR="0059739F" w:rsidRDefault="0059739F" w:rsidP="00CB62BA">
      <w:pPr>
        <w:rPr>
          <w:rFonts w:ascii="Helvetica" w:hAnsi="Helvetica"/>
        </w:rPr>
      </w:pPr>
    </w:p>
    <w:p w14:paraId="5F503420" w14:textId="77777777" w:rsidR="00CB62BA" w:rsidRPr="00600AD7" w:rsidRDefault="00CB62BA" w:rsidP="00CB62BA">
      <w:pPr>
        <w:shd w:val="clear" w:color="auto" w:fill="FBE4D5" w:themeFill="accent2" w:themeFillTint="33"/>
        <w:rPr>
          <w:rFonts w:ascii="Helvetica" w:hAnsi="Helvetica"/>
          <w:b/>
        </w:rPr>
      </w:pPr>
      <w:r>
        <w:rPr>
          <w:rFonts w:ascii="Helvetica" w:hAnsi="Helvetica"/>
          <w:b/>
        </w:rPr>
        <w:t>PROCEDURES</w:t>
      </w:r>
    </w:p>
    <w:p w14:paraId="22ECA9D6" w14:textId="77777777" w:rsidR="00CB62BA" w:rsidRDefault="00CB62BA" w:rsidP="00CB62BA">
      <w:pPr>
        <w:rPr>
          <w:rFonts w:ascii="Helvetica" w:hAnsi="Helvetica"/>
        </w:rPr>
      </w:pPr>
    </w:p>
    <w:p w14:paraId="7FE0ADDE" w14:textId="5D90354A" w:rsidR="009231DB" w:rsidRPr="009231DB" w:rsidRDefault="00CB62BA" w:rsidP="009231DB">
      <w:pPr>
        <w:rPr>
          <w:rFonts w:ascii="Helvetica" w:hAnsi="Helvetica"/>
          <w:b/>
          <w:i/>
        </w:rPr>
      </w:pPr>
      <w:r w:rsidRPr="00ED2E76">
        <w:rPr>
          <w:rFonts w:ascii="Helvetica" w:hAnsi="Helvetica"/>
          <w:b/>
        </w:rPr>
        <w:t>Inquiry Question</w:t>
      </w:r>
      <w:r w:rsidRPr="00EF79FB">
        <w:rPr>
          <w:rFonts w:ascii="Helvetica" w:hAnsi="Helvetica"/>
          <w:b/>
        </w:rPr>
        <w:t xml:space="preserve">: </w:t>
      </w:r>
      <w:r w:rsidR="009231DB" w:rsidRPr="009231DB">
        <w:rPr>
          <w:rFonts w:ascii="Helvetica" w:hAnsi="Helvetica"/>
          <w:b/>
          <w:i/>
        </w:rPr>
        <w:t>W</w:t>
      </w:r>
      <w:r w:rsidR="00027675">
        <w:rPr>
          <w:rFonts w:ascii="Helvetica" w:hAnsi="Helvetica"/>
          <w:b/>
          <w:i/>
        </w:rPr>
        <w:t xml:space="preserve">hat type of revolution did </w:t>
      </w:r>
      <w:r w:rsidR="00DF6237">
        <w:rPr>
          <w:rFonts w:ascii="Helvetica" w:hAnsi="Helvetica"/>
          <w:b/>
          <w:i/>
        </w:rPr>
        <w:t>Toussaint Louverture</w:t>
      </w:r>
      <w:r w:rsidR="009231DB" w:rsidRPr="009231DB">
        <w:rPr>
          <w:rFonts w:ascii="Helvetica" w:hAnsi="Helvetica"/>
          <w:b/>
          <w:i/>
        </w:rPr>
        <w:t xml:space="preserve"> </w:t>
      </w:r>
      <w:r w:rsidR="00027675">
        <w:rPr>
          <w:rFonts w:ascii="Helvetica" w:hAnsi="Helvetica"/>
          <w:b/>
          <w:i/>
        </w:rPr>
        <w:t>lead in Ha</w:t>
      </w:r>
      <w:r w:rsidR="004D3126">
        <w:rPr>
          <w:rFonts w:ascii="Helvetica" w:hAnsi="Helvetica"/>
          <w:b/>
          <w:i/>
        </w:rPr>
        <w:t>i</w:t>
      </w:r>
      <w:r w:rsidR="00027675">
        <w:rPr>
          <w:rFonts w:ascii="Helvetica" w:hAnsi="Helvetica"/>
          <w:b/>
          <w:i/>
        </w:rPr>
        <w:t>ti</w:t>
      </w:r>
      <w:r w:rsidR="009231DB" w:rsidRPr="009231DB">
        <w:rPr>
          <w:rFonts w:ascii="Helvetica" w:hAnsi="Helvetica"/>
          <w:b/>
          <w:i/>
        </w:rPr>
        <w:t>?</w:t>
      </w:r>
    </w:p>
    <w:p w14:paraId="5CA50713" w14:textId="77777777" w:rsidR="00CB62BA" w:rsidRDefault="00CB62BA" w:rsidP="00CB62BA">
      <w:pPr>
        <w:rPr>
          <w:rFonts w:ascii="Helvetica" w:hAnsi="Helvetica"/>
        </w:rPr>
      </w:pPr>
    </w:p>
    <w:p w14:paraId="14AFF2B4" w14:textId="1107F0A1" w:rsidR="00CD6DB3" w:rsidRPr="00CD6DB3" w:rsidRDefault="00CD6DB3" w:rsidP="00CB62BA">
      <w:pPr>
        <w:rPr>
          <w:rFonts w:ascii="Helvetica" w:hAnsi="Helvetica"/>
          <w:b/>
        </w:rPr>
      </w:pPr>
      <w:r w:rsidRPr="00CD6DB3">
        <w:rPr>
          <w:rFonts w:ascii="Helvetica" w:hAnsi="Helvetica"/>
          <w:b/>
        </w:rPr>
        <w:t>PREPARATION</w:t>
      </w:r>
    </w:p>
    <w:p w14:paraId="0DE4E2D0" w14:textId="77777777" w:rsidR="00215EF4" w:rsidRDefault="00215EF4" w:rsidP="00215EF4">
      <w:pPr>
        <w:rPr>
          <w:rFonts w:ascii="Helvetica" w:hAnsi="Helvetica"/>
          <w:b/>
        </w:rPr>
      </w:pPr>
    </w:p>
    <w:p w14:paraId="00791906" w14:textId="2A51F912" w:rsidR="00215EF4" w:rsidRPr="00B93DBF" w:rsidRDefault="00215EF4" w:rsidP="00215EF4">
      <w:pPr>
        <w:rPr>
          <w:rFonts w:ascii="Helvetica" w:hAnsi="Helvetica"/>
          <w:b/>
        </w:rPr>
      </w:pPr>
      <w:r w:rsidRPr="00B93DBF">
        <w:rPr>
          <w:rFonts w:ascii="Helvetica" w:hAnsi="Helvetica"/>
          <w:b/>
        </w:rPr>
        <w:t xml:space="preserve">1. </w:t>
      </w:r>
      <w:r>
        <w:rPr>
          <w:rFonts w:ascii="Helvetica" w:hAnsi="Helvetica"/>
          <w:b/>
        </w:rPr>
        <w:t>Post Definition</w:t>
      </w:r>
      <w:r w:rsidR="003C1A21">
        <w:rPr>
          <w:rFonts w:ascii="Helvetica" w:hAnsi="Helvetica"/>
          <w:b/>
        </w:rPr>
        <w:t>s</w:t>
      </w:r>
      <w:r>
        <w:rPr>
          <w:rFonts w:ascii="Helvetica" w:hAnsi="Helvetica"/>
          <w:b/>
        </w:rPr>
        <w:t xml:space="preserve"> of </w:t>
      </w:r>
      <w:r w:rsidR="003C1A21">
        <w:rPr>
          <w:rFonts w:ascii="Helvetica" w:hAnsi="Helvetica"/>
          <w:b/>
        </w:rPr>
        <w:t>Rebellion and Revolution</w:t>
      </w:r>
    </w:p>
    <w:p w14:paraId="40C1B3C0" w14:textId="77777777" w:rsidR="00215EF4" w:rsidRDefault="00215EF4" w:rsidP="00215EF4">
      <w:pPr>
        <w:rPr>
          <w:rFonts w:ascii="Helvetica" w:hAnsi="Helvetica"/>
        </w:rPr>
      </w:pPr>
    </w:p>
    <w:p w14:paraId="6219ABE9" w14:textId="3EFD9D5B" w:rsidR="00215EF4" w:rsidRPr="00313D12" w:rsidRDefault="00215EF4" w:rsidP="00215EF4">
      <w:pPr>
        <w:rPr>
          <w:rFonts w:ascii="Helvetica" w:hAnsi="Helvetica"/>
        </w:rPr>
      </w:pPr>
      <w:r>
        <w:rPr>
          <w:rFonts w:ascii="Helvetica" w:hAnsi="Helvetica"/>
        </w:rPr>
        <w:t xml:space="preserve">Post the definitions of </w:t>
      </w:r>
      <w:r w:rsidR="00027675">
        <w:rPr>
          <w:rFonts w:ascii="Helvetica" w:hAnsi="Helvetica"/>
        </w:rPr>
        <w:t>revolution</w:t>
      </w:r>
      <w:r w:rsidR="003C1A21">
        <w:rPr>
          <w:rFonts w:ascii="Helvetica" w:hAnsi="Helvetica"/>
        </w:rPr>
        <w:t xml:space="preserve"> </w:t>
      </w:r>
      <w:r>
        <w:rPr>
          <w:rFonts w:ascii="Helvetica" w:hAnsi="Helvetica"/>
        </w:rPr>
        <w:t xml:space="preserve">on the board or chart paper hidden from view. </w:t>
      </w:r>
      <w:r w:rsidR="003C1A21">
        <w:rPr>
          <w:rFonts w:ascii="Helvetica" w:hAnsi="Helvetica"/>
        </w:rPr>
        <w:t>Re</w:t>
      </w:r>
      <w:r w:rsidR="00027675">
        <w:rPr>
          <w:rFonts w:ascii="Helvetica" w:hAnsi="Helvetica"/>
        </w:rPr>
        <w:t xml:space="preserve">volution </w:t>
      </w:r>
      <w:r w:rsidR="00E61F7A">
        <w:rPr>
          <w:rFonts w:ascii="Helvetica" w:hAnsi="Helvetica"/>
        </w:rPr>
        <w:t>(</w:t>
      </w:r>
      <w:r w:rsidR="00027675">
        <w:rPr>
          <w:rFonts w:ascii="Helvetica" w:hAnsi="Helvetica"/>
        </w:rPr>
        <w:t>1</w:t>
      </w:r>
      <w:r w:rsidR="00E61F7A">
        <w:rPr>
          <w:rFonts w:ascii="Helvetica" w:hAnsi="Helvetica"/>
        </w:rPr>
        <w:t>)</w:t>
      </w:r>
      <w:r w:rsidR="003C1A21">
        <w:rPr>
          <w:rFonts w:ascii="Helvetica" w:hAnsi="Helvetica"/>
        </w:rPr>
        <w:t xml:space="preserve">: </w:t>
      </w:r>
      <w:r w:rsidR="00196AEA">
        <w:rPr>
          <w:rFonts w:ascii="Helvetica" w:hAnsi="Helvetica"/>
        </w:rPr>
        <w:t>A</w:t>
      </w:r>
      <w:r w:rsidR="003C1A21">
        <w:rPr>
          <w:rFonts w:ascii="Helvetica" w:hAnsi="Helvetica"/>
        </w:rPr>
        <w:t>n uprising or revolt against a government</w:t>
      </w:r>
      <w:r>
        <w:rPr>
          <w:rFonts w:ascii="Helvetica" w:hAnsi="Helvetica"/>
        </w:rPr>
        <w:t>.</w:t>
      </w:r>
      <w:r w:rsidR="003C1A21">
        <w:rPr>
          <w:rFonts w:ascii="Helvetica" w:hAnsi="Helvetica"/>
        </w:rPr>
        <w:t xml:space="preserve"> Revolution</w:t>
      </w:r>
      <w:r w:rsidR="00027675">
        <w:rPr>
          <w:rFonts w:ascii="Helvetica" w:hAnsi="Helvetica"/>
        </w:rPr>
        <w:t xml:space="preserve"> </w:t>
      </w:r>
      <w:r w:rsidR="00E61F7A">
        <w:rPr>
          <w:rFonts w:ascii="Helvetica" w:hAnsi="Helvetica"/>
        </w:rPr>
        <w:t>(</w:t>
      </w:r>
      <w:r w:rsidR="00027675">
        <w:rPr>
          <w:rFonts w:ascii="Helvetica" w:hAnsi="Helvetica"/>
        </w:rPr>
        <w:t>2</w:t>
      </w:r>
      <w:r w:rsidR="00E61F7A">
        <w:rPr>
          <w:rFonts w:ascii="Helvetica" w:hAnsi="Helvetica"/>
        </w:rPr>
        <w:t>)</w:t>
      </w:r>
      <w:r w:rsidR="003C1A21">
        <w:rPr>
          <w:rFonts w:ascii="Helvetica" w:hAnsi="Helvetica"/>
        </w:rPr>
        <w:t xml:space="preserve">: </w:t>
      </w:r>
      <w:r w:rsidR="00027675">
        <w:rPr>
          <w:rFonts w:ascii="Helvetica" w:hAnsi="Helvetica"/>
        </w:rPr>
        <w:t>A major change in ideas.</w:t>
      </w:r>
    </w:p>
    <w:p w14:paraId="37C2421B" w14:textId="77777777" w:rsidR="00215EF4" w:rsidRDefault="00215EF4" w:rsidP="00CB62BA">
      <w:pPr>
        <w:rPr>
          <w:rFonts w:ascii="Helvetica" w:hAnsi="Helvetica"/>
        </w:rPr>
      </w:pPr>
    </w:p>
    <w:p w14:paraId="5D4EBF2B" w14:textId="7F6A1C23" w:rsidR="00FE43C8" w:rsidRDefault="00FE43C8" w:rsidP="00CB62BA">
      <w:pPr>
        <w:rPr>
          <w:rFonts w:ascii="Helvetica" w:hAnsi="Helvetica"/>
        </w:rPr>
      </w:pPr>
      <w:r w:rsidRPr="00013DE8">
        <w:rPr>
          <w:rFonts w:ascii="Helvetica" w:hAnsi="Helvetica"/>
          <w:b/>
        </w:rPr>
        <w:t xml:space="preserve">2. </w:t>
      </w:r>
      <w:r w:rsidR="00920CDE" w:rsidRPr="00013DE8">
        <w:rPr>
          <w:rFonts w:ascii="Helvetica" w:hAnsi="Helvetica"/>
          <w:b/>
        </w:rPr>
        <w:t>Note</w:t>
      </w:r>
      <w:r w:rsidR="00920CDE">
        <w:rPr>
          <w:rFonts w:ascii="Helvetica" w:hAnsi="Helvetica"/>
          <w:b/>
        </w:rPr>
        <w:t xml:space="preserve"> About This Book</w:t>
      </w:r>
    </w:p>
    <w:p w14:paraId="3108B0C9" w14:textId="0CAF058C" w:rsidR="00FE43C8" w:rsidRDefault="0073435D" w:rsidP="00CB62BA">
      <w:pPr>
        <w:rPr>
          <w:rFonts w:ascii="Helvetica" w:hAnsi="Helvetica"/>
        </w:rPr>
      </w:pPr>
      <w:r>
        <w:rPr>
          <w:rFonts w:ascii="Helvetica" w:hAnsi="Helvetica"/>
        </w:rPr>
        <w:t>In the book “</w:t>
      </w:r>
      <w:r w:rsidR="00DF6237">
        <w:rPr>
          <w:rFonts w:ascii="Helvetica" w:hAnsi="Helvetica"/>
          <w:bCs/>
        </w:rPr>
        <w:t xml:space="preserve">Toussaint </w:t>
      </w:r>
      <w:r w:rsidR="00675EDD">
        <w:rPr>
          <w:rFonts w:ascii="Helvetica" w:hAnsi="Helvetica"/>
          <w:bCs/>
        </w:rPr>
        <w:t>L</w:t>
      </w:r>
      <w:r w:rsidR="00A11E0B">
        <w:rPr>
          <w:rFonts w:ascii="Helvetica" w:hAnsi="Helvetica"/>
          <w:bCs/>
        </w:rPr>
        <w:t>‘O</w:t>
      </w:r>
      <w:r w:rsidR="00DF6237">
        <w:rPr>
          <w:rFonts w:ascii="Helvetica" w:hAnsi="Helvetica"/>
          <w:bCs/>
        </w:rPr>
        <w:t>uverture</w:t>
      </w:r>
      <w:r w:rsidRPr="00FE43C8">
        <w:rPr>
          <w:rFonts w:ascii="Helvetica" w:hAnsi="Helvetica"/>
          <w:bCs/>
        </w:rPr>
        <w:t>: The Fight for Haiti's Freedom</w:t>
      </w:r>
      <w:r>
        <w:rPr>
          <w:rFonts w:ascii="Helvetica" w:hAnsi="Helvetica"/>
          <w:bCs/>
        </w:rPr>
        <w:t>,”</w:t>
      </w:r>
      <w:r>
        <w:rPr>
          <w:rFonts w:ascii="Helvetica" w:hAnsi="Helvetica"/>
        </w:rPr>
        <w:t xml:space="preserve"> t</w:t>
      </w:r>
      <w:r w:rsidR="00B130E5">
        <w:rPr>
          <w:rFonts w:ascii="Helvetica" w:hAnsi="Helvetica"/>
        </w:rPr>
        <w:t xml:space="preserve">he cruelty of slavery </w:t>
      </w:r>
      <w:r w:rsidR="00753BAC">
        <w:rPr>
          <w:rFonts w:ascii="Helvetica" w:hAnsi="Helvetica"/>
        </w:rPr>
        <w:t xml:space="preserve">and war </w:t>
      </w:r>
      <w:r w:rsidR="00B130E5">
        <w:rPr>
          <w:rFonts w:ascii="Helvetica" w:hAnsi="Helvetica"/>
        </w:rPr>
        <w:t xml:space="preserve">is depicted in </w:t>
      </w:r>
      <w:r w:rsidR="00013DE8">
        <w:rPr>
          <w:rFonts w:ascii="Helvetica" w:hAnsi="Helvetica"/>
        </w:rPr>
        <w:t xml:space="preserve">historically </w:t>
      </w:r>
      <w:r w:rsidR="00FE43C8">
        <w:rPr>
          <w:rFonts w:ascii="Helvetica" w:hAnsi="Helvetica"/>
        </w:rPr>
        <w:t>accurate</w:t>
      </w:r>
      <w:r w:rsidR="00B130E5">
        <w:rPr>
          <w:rFonts w:ascii="Helvetica" w:hAnsi="Helvetica"/>
        </w:rPr>
        <w:t xml:space="preserve"> ways</w:t>
      </w:r>
      <w:r w:rsidR="00FE43C8">
        <w:rPr>
          <w:rFonts w:ascii="Helvetica" w:hAnsi="Helvetica"/>
        </w:rPr>
        <w:t xml:space="preserve">, but </w:t>
      </w:r>
      <w:r w:rsidR="00B130E5">
        <w:rPr>
          <w:rFonts w:ascii="Helvetica" w:hAnsi="Helvetica"/>
        </w:rPr>
        <w:t xml:space="preserve">it may be </w:t>
      </w:r>
      <w:r w:rsidR="00FE43C8">
        <w:rPr>
          <w:rFonts w:ascii="Helvetica" w:hAnsi="Helvetica"/>
        </w:rPr>
        <w:t>difficult</w:t>
      </w:r>
      <w:r w:rsidR="00B130E5">
        <w:rPr>
          <w:rFonts w:ascii="Helvetica" w:hAnsi="Helvetica"/>
        </w:rPr>
        <w:t xml:space="preserve"> for some students</w:t>
      </w:r>
      <w:r w:rsidR="00FE43C8" w:rsidRPr="00FE43C8">
        <w:rPr>
          <w:rFonts w:ascii="Helvetica" w:hAnsi="Helvetica"/>
        </w:rPr>
        <w:t>.</w:t>
      </w:r>
      <w:r w:rsidR="00FE43C8">
        <w:rPr>
          <w:rFonts w:ascii="Helvetica" w:hAnsi="Helvetica"/>
        </w:rPr>
        <w:t xml:space="preserve"> Be sure to preview the book beforehand and decide if </w:t>
      </w:r>
      <w:r w:rsidR="00383DCD">
        <w:rPr>
          <w:rFonts w:ascii="Helvetica" w:hAnsi="Helvetica"/>
        </w:rPr>
        <w:t>there are any parts that you think should be omitted</w:t>
      </w:r>
      <w:r w:rsidR="00FE43C8">
        <w:rPr>
          <w:rFonts w:ascii="Helvetica" w:hAnsi="Helvetica"/>
        </w:rPr>
        <w:t>.</w:t>
      </w:r>
    </w:p>
    <w:p w14:paraId="4D248A31" w14:textId="77777777" w:rsidR="00FE43C8" w:rsidRDefault="00FE43C8" w:rsidP="00CB62BA">
      <w:pPr>
        <w:rPr>
          <w:rFonts w:ascii="Helvetica" w:hAnsi="Helvetica"/>
        </w:rPr>
      </w:pPr>
    </w:p>
    <w:p w14:paraId="1152ABD6" w14:textId="260C4D68" w:rsidR="00CB62BA" w:rsidRDefault="00CB62BA" w:rsidP="00CB62BA">
      <w:pPr>
        <w:rPr>
          <w:rFonts w:ascii="Helvetica" w:hAnsi="Helvetica"/>
          <w:b/>
        </w:rPr>
      </w:pPr>
      <w:r w:rsidRPr="008F2E56">
        <w:rPr>
          <w:rFonts w:ascii="Helvetica" w:hAnsi="Helvetica"/>
          <w:b/>
        </w:rPr>
        <w:t>A. OPENER (</w:t>
      </w:r>
      <w:r w:rsidR="0059739F">
        <w:rPr>
          <w:rFonts w:ascii="Helvetica" w:hAnsi="Helvetica"/>
          <w:b/>
        </w:rPr>
        <w:t>10</w:t>
      </w:r>
      <w:r>
        <w:rPr>
          <w:rFonts w:ascii="Helvetica" w:hAnsi="Helvetica"/>
          <w:b/>
        </w:rPr>
        <w:t xml:space="preserve"> </w:t>
      </w:r>
      <w:r w:rsidRPr="008F2E56">
        <w:rPr>
          <w:rFonts w:ascii="Helvetica" w:hAnsi="Helvetica"/>
          <w:b/>
        </w:rPr>
        <w:t>minutes)</w:t>
      </w:r>
    </w:p>
    <w:p w14:paraId="4DAB94DA" w14:textId="77777777" w:rsidR="009231DB" w:rsidRDefault="009231DB" w:rsidP="009231DB">
      <w:pPr>
        <w:rPr>
          <w:rFonts w:ascii="Helvetica" w:hAnsi="Helvetica"/>
        </w:rPr>
      </w:pPr>
    </w:p>
    <w:p w14:paraId="3C4415E6" w14:textId="36B812BB" w:rsidR="00CD6DB3" w:rsidRPr="00CD6DB3" w:rsidRDefault="00A10B6E" w:rsidP="00CD6DB3">
      <w:pPr>
        <w:rPr>
          <w:rFonts w:ascii="Helvetica" w:hAnsi="Helvetica"/>
          <w:b/>
          <w:bCs/>
        </w:rPr>
      </w:pPr>
      <w:r>
        <w:rPr>
          <w:rFonts w:ascii="Helvetica" w:hAnsi="Helvetica"/>
          <w:b/>
        </w:rPr>
        <w:t>3</w:t>
      </w:r>
      <w:r w:rsidR="009231DB" w:rsidRPr="002A59C3">
        <w:rPr>
          <w:rFonts w:ascii="Helvetica" w:hAnsi="Helvetica"/>
          <w:b/>
        </w:rPr>
        <w:t>.</w:t>
      </w:r>
      <w:r w:rsidR="009231DB" w:rsidRPr="001C7766">
        <w:rPr>
          <w:rFonts w:ascii="Helvetica" w:hAnsi="Helvetica"/>
        </w:rPr>
        <w:t xml:space="preserve"> </w:t>
      </w:r>
      <w:r w:rsidR="009231DB">
        <w:rPr>
          <w:rFonts w:ascii="Helvetica" w:hAnsi="Helvetica"/>
          <w:b/>
        </w:rPr>
        <w:t xml:space="preserve">Read </w:t>
      </w:r>
      <w:r w:rsidR="009231DB" w:rsidRPr="007141C2">
        <w:rPr>
          <w:rFonts w:ascii="Helvetica" w:hAnsi="Helvetica"/>
          <w:b/>
        </w:rPr>
        <w:t>“</w:t>
      </w:r>
      <w:r w:rsidR="00DF6237">
        <w:rPr>
          <w:rFonts w:ascii="Helvetica" w:hAnsi="Helvetica"/>
          <w:b/>
          <w:bCs/>
        </w:rPr>
        <w:t>Toussaint Louverture</w:t>
      </w:r>
      <w:r w:rsidR="00CD6DB3" w:rsidRPr="00CD6DB3">
        <w:rPr>
          <w:rFonts w:ascii="Helvetica" w:hAnsi="Helvetica"/>
          <w:b/>
          <w:bCs/>
        </w:rPr>
        <w:t>: The Fight for Haiti's Freedom</w:t>
      </w:r>
      <w:r w:rsidR="00932AEA">
        <w:rPr>
          <w:rFonts w:ascii="Helvetica" w:hAnsi="Helvetica"/>
          <w:b/>
          <w:bCs/>
        </w:rPr>
        <w:t>”</w:t>
      </w:r>
      <w:r w:rsidR="00CD6DB3" w:rsidRPr="00CD6DB3">
        <w:rPr>
          <w:rFonts w:ascii="Helvetica" w:hAnsi="Helvetica"/>
          <w:b/>
          <w:bCs/>
        </w:rPr>
        <w:t xml:space="preserve"> by Walter Dean Myers and Jacob Lawrence</w:t>
      </w:r>
    </w:p>
    <w:p w14:paraId="5061EF2A" w14:textId="497BC771" w:rsidR="009231DB" w:rsidRDefault="009231DB" w:rsidP="009231DB">
      <w:pPr>
        <w:rPr>
          <w:rFonts w:ascii="Helvetica" w:hAnsi="Helvetica"/>
        </w:rPr>
      </w:pPr>
      <w:r>
        <w:rPr>
          <w:rFonts w:ascii="Helvetica" w:hAnsi="Helvetica"/>
        </w:rPr>
        <w:t xml:space="preserve">Before reading the text, tell students that today we are going to read a story about a man </w:t>
      </w:r>
      <w:r w:rsidR="0072587F">
        <w:rPr>
          <w:rFonts w:ascii="Helvetica" w:hAnsi="Helvetica"/>
        </w:rPr>
        <w:t>who was born into slavery and would lead a slave army to take over a country</w:t>
      </w:r>
      <w:r>
        <w:rPr>
          <w:rFonts w:ascii="Helvetica" w:hAnsi="Helvetica"/>
        </w:rPr>
        <w:t>.</w:t>
      </w:r>
      <w:r w:rsidR="0072587F">
        <w:rPr>
          <w:rFonts w:ascii="Helvetica" w:hAnsi="Helvetica"/>
        </w:rPr>
        <w:t xml:space="preserve"> That country was Haiti, which</w:t>
      </w:r>
      <w:r>
        <w:rPr>
          <w:rFonts w:ascii="Helvetica" w:hAnsi="Helvetica"/>
        </w:rPr>
        <w:t xml:space="preserve"> </w:t>
      </w:r>
      <w:r w:rsidR="002074F4">
        <w:rPr>
          <w:rFonts w:ascii="Helvetica" w:hAnsi="Helvetica"/>
        </w:rPr>
        <w:t>i</w:t>
      </w:r>
      <w:r w:rsidR="0072587F">
        <w:rPr>
          <w:rFonts w:ascii="Helvetica" w:hAnsi="Helvetica"/>
        </w:rPr>
        <w:t>s an island in the Caribbean</w:t>
      </w:r>
      <w:r w:rsidR="002074F4">
        <w:rPr>
          <w:rFonts w:ascii="Helvetica" w:hAnsi="Helvetica"/>
        </w:rPr>
        <w:t xml:space="preserve"> that was then</w:t>
      </w:r>
      <w:r w:rsidR="0072587F">
        <w:rPr>
          <w:rFonts w:ascii="Helvetica" w:hAnsi="Helvetica"/>
        </w:rPr>
        <w:t xml:space="preserve"> ruled by France. France had brought man</w:t>
      </w:r>
      <w:r w:rsidR="00EC59C1">
        <w:rPr>
          <w:rFonts w:ascii="Helvetica" w:hAnsi="Helvetica"/>
        </w:rPr>
        <w:t>y Africans there to be slaves in</w:t>
      </w:r>
      <w:r w:rsidR="0072587F">
        <w:rPr>
          <w:rFonts w:ascii="Helvetica" w:hAnsi="Helvetica"/>
        </w:rPr>
        <w:t xml:space="preserve"> the sugar plantations. </w:t>
      </w:r>
      <w:r>
        <w:rPr>
          <w:rFonts w:ascii="Helvetica" w:hAnsi="Helvetica"/>
        </w:rPr>
        <w:t xml:space="preserve">Ask students if they know what </w:t>
      </w:r>
      <w:r w:rsidR="0072587F">
        <w:rPr>
          <w:rFonts w:ascii="Helvetica" w:hAnsi="Helvetica"/>
        </w:rPr>
        <w:t>revolution</w:t>
      </w:r>
      <w:r>
        <w:rPr>
          <w:rFonts w:ascii="Helvetica" w:hAnsi="Helvetica"/>
        </w:rPr>
        <w:t xml:space="preserve"> means. </w:t>
      </w:r>
      <w:r w:rsidRPr="0094138C">
        <w:rPr>
          <w:rFonts w:ascii="Helvetica" w:hAnsi="Helvetica"/>
        </w:rPr>
        <w:t xml:space="preserve">Reveal the </w:t>
      </w:r>
      <w:r w:rsidR="0072587F">
        <w:rPr>
          <w:rFonts w:ascii="Helvetica" w:hAnsi="Helvetica"/>
        </w:rPr>
        <w:t xml:space="preserve">two different </w:t>
      </w:r>
      <w:r w:rsidRPr="0094138C">
        <w:rPr>
          <w:rFonts w:ascii="Helvetica" w:hAnsi="Helvetica"/>
        </w:rPr>
        <w:t>definition</w:t>
      </w:r>
      <w:r w:rsidR="0072587F">
        <w:rPr>
          <w:rFonts w:ascii="Helvetica" w:hAnsi="Helvetica"/>
        </w:rPr>
        <w:t>s</w:t>
      </w:r>
      <w:r w:rsidRPr="0094138C">
        <w:rPr>
          <w:rFonts w:ascii="Helvetica" w:hAnsi="Helvetica"/>
        </w:rPr>
        <w:t xml:space="preserve"> of </w:t>
      </w:r>
      <w:r w:rsidR="0072587F">
        <w:rPr>
          <w:rFonts w:ascii="Helvetica" w:hAnsi="Helvetica"/>
        </w:rPr>
        <w:t>revolution</w:t>
      </w:r>
      <w:r w:rsidRPr="0094138C">
        <w:rPr>
          <w:rFonts w:ascii="Helvetica" w:hAnsi="Helvetica"/>
        </w:rPr>
        <w:t xml:space="preserve"> as </w:t>
      </w:r>
      <w:r w:rsidR="00560D72">
        <w:rPr>
          <w:rFonts w:ascii="Helvetica" w:hAnsi="Helvetica"/>
        </w:rPr>
        <w:t xml:space="preserve">“Revolution (1): An uprising or revolt against a government” and “Revolution (2): A major change in ideas.” </w:t>
      </w:r>
    </w:p>
    <w:p w14:paraId="58210548" w14:textId="77777777" w:rsidR="009231DB" w:rsidRDefault="009231DB" w:rsidP="009231DB">
      <w:pPr>
        <w:rPr>
          <w:rFonts w:ascii="Helvetica" w:hAnsi="Helvetica"/>
        </w:rPr>
      </w:pPr>
    </w:p>
    <w:p w14:paraId="05D491FF" w14:textId="23152CB1" w:rsidR="009231DB" w:rsidRDefault="009231DB" w:rsidP="009231DB">
      <w:pPr>
        <w:rPr>
          <w:rFonts w:ascii="Helvetica" w:hAnsi="Helvetica"/>
        </w:rPr>
      </w:pPr>
      <w:r>
        <w:rPr>
          <w:rFonts w:ascii="Helvetica" w:hAnsi="Helvetica"/>
        </w:rPr>
        <w:t xml:space="preserve">Read </w:t>
      </w:r>
      <w:r w:rsidR="0067066D">
        <w:rPr>
          <w:rFonts w:ascii="Helvetica" w:hAnsi="Helvetica"/>
        </w:rPr>
        <w:t xml:space="preserve">select pages of </w:t>
      </w:r>
      <w:r>
        <w:rPr>
          <w:rFonts w:ascii="Helvetica" w:hAnsi="Helvetica"/>
        </w:rPr>
        <w:t>“</w:t>
      </w:r>
      <w:r w:rsidR="00DF6237">
        <w:rPr>
          <w:rFonts w:ascii="Helvetica" w:hAnsi="Helvetica"/>
          <w:bCs/>
        </w:rPr>
        <w:t>Toussaint L</w:t>
      </w:r>
      <w:r w:rsidR="00AF51A2">
        <w:rPr>
          <w:rFonts w:ascii="Helvetica" w:hAnsi="Helvetica"/>
          <w:bCs/>
        </w:rPr>
        <w:t>’O</w:t>
      </w:r>
      <w:r w:rsidR="00DF6237">
        <w:rPr>
          <w:rFonts w:ascii="Helvetica" w:hAnsi="Helvetica"/>
          <w:bCs/>
        </w:rPr>
        <w:t>uverture</w:t>
      </w:r>
      <w:r w:rsidR="00E833D0" w:rsidRPr="00E833D0">
        <w:rPr>
          <w:rFonts w:ascii="Helvetica" w:hAnsi="Helvetica"/>
          <w:bCs/>
        </w:rPr>
        <w:t>: The Fight for Haiti's Freedom</w:t>
      </w:r>
      <w:r>
        <w:rPr>
          <w:rFonts w:ascii="Helvetica" w:hAnsi="Helvetica"/>
        </w:rPr>
        <w:t>.” This is a picture book</w:t>
      </w:r>
      <w:r w:rsidR="005A23F3">
        <w:rPr>
          <w:rFonts w:ascii="Helvetica" w:hAnsi="Helvetica"/>
        </w:rPr>
        <w:t xml:space="preserve"> that tells the true story of </w:t>
      </w:r>
      <w:r w:rsidR="00DF6237">
        <w:rPr>
          <w:rFonts w:ascii="Helvetica" w:hAnsi="Helvetica"/>
          <w:bCs/>
        </w:rPr>
        <w:t>Toussaint Louverture</w:t>
      </w:r>
      <w:r w:rsidR="005A23F3" w:rsidRPr="005A23F3">
        <w:rPr>
          <w:rFonts w:ascii="Helvetica" w:hAnsi="Helvetica"/>
        </w:rPr>
        <w:t xml:space="preserve"> </w:t>
      </w:r>
      <w:r>
        <w:rPr>
          <w:rFonts w:ascii="Helvetica" w:hAnsi="Helvetica"/>
        </w:rPr>
        <w:t xml:space="preserve">who </w:t>
      </w:r>
      <w:r w:rsidR="005A23F3">
        <w:rPr>
          <w:rFonts w:ascii="Helvetica" w:hAnsi="Helvetica"/>
        </w:rPr>
        <w:t>led a revolution against the French government and slavery in Haiti</w:t>
      </w:r>
      <w:r>
        <w:rPr>
          <w:rFonts w:ascii="Helvetica" w:hAnsi="Helvetica"/>
        </w:rPr>
        <w:t xml:space="preserve">. As you read the text, be sure to ask questions about </w:t>
      </w:r>
      <w:r w:rsidR="00DF6237">
        <w:rPr>
          <w:rFonts w:ascii="Helvetica" w:hAnsi="Helvetica"/>
          <w:bCs/>
        </w:rPr>
        <w:t>Toussaint Louverture</w:t>
      </w:r>
      <w:r>
        <w:rPr>
          <w:rFonts w:ascii="Helvetica" w:hAnsi="Helvetica"/>
        </w:rPr>
        <w:t>’s experiences and choices. Connect this story to the work the students have done in previous grades related to slavery, segregation, and civil rights.</w:t>
      </w:r>
      <w:r w:rsidR="0067066D">
        <w:rPr>
          <w:rFonts w:ascii="Helvetica" w:hAnsi="Helvetica"/>
        </w:rPr>
        <w:t xml:space="preserve"> Start with page 5 (not numbered-“On the twentieth of May…)</w:t>
      </w:r>
      <w:r w:rsidR="0017595D">
        <w:rPr>
          <w:rFonts w:ascii="Helvetica" w:hAnsi="Helvetica"/>
        </w:rPr>
        <w:t xml:space="preserve"> </w:t>
      </w:r>
      <w:r w:rsidR="00B054DD">
        <w:rPr>
          <w:rFonts w:ascii="Helvetica" w:hAnsi="Helvetica"/>
        </w:rPr>
        <w:t xml:space="preserve">and read </w:t>
      </w:r>
      <w:r w:rsidR="0017595D">
        <w:rPr>
          <w:rFonts w:ascii="Helvetica" w:hAnsi="Helvetica"/>
        </w:rPr>
        <w:t xml:space="preserve">to page </w:t>
      </w:r>
      <w:r w:rsidR="005C7112">
        <w:rPr>
          <w:rFonts w:ascii="Helvetica" w:hAnsi="Helvetica"/>
        </w:rPr>
        <w:t>10</w:t>
      </w:r>
      <w:r w:rsidR="0017595D">
        <w:rPr>
          <w:rFonts w:ascii="Helvetica" w:hAnsi="Helvetica"/>
        </w:rPr>
        <w:t xml:space="preserve"> (not numbered-“</w:t>
      </w:r>
      <w:r w:rsidR="005C7112">
        <w:rPr>
          <w:rFonts w:ascii="Helvetica" w:hAnsi="Helvetica"/>
        </w:rPr>
        <w:t>Toussaint’s small force</w:t>
      </w:r>
      <w:r w:rsidR="0017595D">
        <w:rPr>
          <w:rFonts w:ascii="Helvetica" w:hAnsi="Helvetica"/>
        </w:rPr>
        <w:t xml:space="preserve">…”). </w:t>
      </w:r>
      <w:r w:rsidR="00F52392">
        <w:rPr>
          <w:rFonts w:ascii="Helvetica" w:hAnsi="Helvetica"/>
        </w:rPr>
        <w:t xml:space="preserve">Start again at page 22 (not numbered-“Toussaint L’Ouverture controlled most of…”) and </w:t>
      </w:r>
      <w:r w:rsidR="003E43BA">
        <w:rPr>
          <w:rFonts w:ascii="Helvetica" w:hAnsi="Helvetica"/>
        </w:rPr>
        <w:t xml:space="preserve">stop at page 24 (not numbered-“But on the other side of the ocean…”). Start again at page 28 (not numbered-“Toussaint understood that if the French sent…”) and end at </w:t>
      </w:r>
      <w:r w:rsidR="009E2A38">
        <w:rPr>
          <w:rFonts w:ascii="Helvetica" w:hAnsi="Helvetica"/>
        </w:rPr>
        <w:t>page 32 (not numbered-“But the struggle that Toussaint L’Ouverture had begun…”).</w:t>
      </w:r>
    </w:p>
    <w:p w14:paraId="46F19A42" w14:textId="77777777" w:rsidR="009231DB" w:rsidRDefault="009231DB" w:rsidP="009231DB">
      <w:pPr>
        <w:rPr>
          <w:rFonts w:ascii="Helvetica" w:hAnsi="Helvetica"/>
        </w:rPr>
      </w:pPr>
    </w:p>
    <w:p w14:paraId="5F004AC5" w14:textId="7BF9F7A6" w:rsidR="0059739F" w:rsidRDefault="009231DB" w:rsidP="003802B1">
      <w:pPr>
        <w:rPr>
          <w:rFonts w:ascii="Helvetica" w:hAnsi="Helvetica"/>
        </w:rPr>
      </w:pPr>
      <w:r>
        <w:rPr>
          <w:rFonts w:ascii="Helvetica" w:hAnsi="Helvetica"/>
        </w:rPr>
        <w:t xml:space="preserve">Tell students that today, we are going to learn about </w:t>
      </w:r>
      <w:r w:rsidR="007B251F">
        <w:rPr>
          <w:rFonts w:ascii="Helvetica" w:hAnsi="Helvetica"/>
        </w:rPr>
        <w:t>the slavery</w:t>
      </w:r>
      <w:r>
        <w:rPr>
          <w:rFonts w:ascii="Helvetica" w:hAnsi="Helvetica"/>
        </w:rPr>
        <w:t xml:space="preserve"> that existed in </w:t>
      </w:r>
      <w:r w:rsidR="007B251F">
        <w:rPr>
          <w:rFonts w:ascii="Helvetica" w:hAnsi="Helvetica"/>
        </w:rPr>
        <w:t>Haiti</w:t>
      </w:r>
      <w:r>
        <w:rPr>
          <w:rFonts w:ascii="Helvetica" w:hAnsi="Helvetica"/>
        </w:rPr>
        <w:t xml:space="preserve"> and what people did there to try and stop it</w:t>
      </w:r>
      <w:r w:rsidR="007B251F">
        <w:rPr>
          <w:rFonts w:ascii="Helvetica" w:hAnsi="Helvetica"/>
        </w:rPr>
        <w:t>, which would lead to Haiti becoming its own country</w:t>
      </w:r>
      <w:r>
        <w:rPr>
          <w:rFonts w:ascii="Helvetica" w:hAnsi="Helvetica"/>
        </w:rPr>
        <w:t>.</w:t>
      </w:r>
    </w:p>
    <w:p w14:paraId="3F9EA806" w14:textId="77777777" w:rsidR="003802B1" w:rsidRPr="003802B1" w:rsidRDefault="003802B1" w:rsidP="003802B1">
      <w:pPr>
        <w:rPr>
          <w:rFonts w:ascii="Helvetica" w:hAnsi="Helvetica"/>
        </w:rPr>
      </w:pPr>
    </w:p>
    <w:p w14:paraId="5A27BAC5" w14:textId="77777777" w:rsidR="00CB62BA" w:rsidRPr="000D4595" w:rsidRDefault="00CB62BA" w:rsidP="00CB62BA">
      <w:pPr>
        <w:outlineLvl w:val="0"/>
        <w:rPr>
          <w:rFonts w:ascii="Helvetica" w:hAnsi="Helvetica"/>
          <w:b/>
        </w:rPr>
      </w:pPr>
      <w:r w:rsidRPr="000D4595">
        <w:rPr>
          <w:rFonts w:ascii="Helvetica" w:hAnsi="Helvetica"/>
          <w:b/>
        </w:rPr>
        <w:t>B. DEVELOPMENT (</w:t>
      </w:r>
      <w:r>
        <w:rPr>
          <w:rFonts w:ascii="Helvetica" w:hAnsi="Helvetica"/>
          <w:b/>
        </w:rPr>
        <w:t>25</w:t>
      </w:r>
      <w:r w:rsidRPr="000D4595">
        <w:rPr>
          <w:rFonts w:ascii="Helvetica" w:hAnsi="Helvetica"/>
          <w:b/>
        </w:rPr>
        <w:t xml:space="preserve"> minutes)</w:t>
      </w:r>
    </w:p>
    <w:p w14:paraId="4135094F" w14:textId="77777777" w:rsidR="00CB62BA" w:rsidRDefault="00CB62BA" w:rsidP="00CB62BA">
      <w:pPr>
        <w:rPr>
          <w:rFonts w:ascii="Helvetica" w:hAnsi="Helvetica"/>
        </w:rPr>
      </w:pPr>
    </w:p>
    <w:p w14:paraId="2AB2EB33" w14:textId="77777777" w:rsidR="00CB62BA" w:rsidRPr="002822D8" w:rsidRDefault="00CB62BA" w:rsidP="00CB62BA">
      <w:pPr>
        <w:rPr>
          <w:rFonts w:ascii="Helvetica" w:hAnsi="Helvetica"/>
          <w:b/>
        </w:rPr>
      </w:pPr>
      <w:r>
        <w:rPr>
          <w:rFonts w:ascii="Helvetica" w:hAnsi="Helvetica"/>
          <w:b/>
        </w:rPr>
        <w:t>4</w:t>
      </w:r>
      <w:r w:rsidRPr="002822D8">
        <w:rPr>
          <w:rFonts w:ascii="Helvetica" w:hAnsi="Helvetica"/>
          <w:b/>
        </w:rPr>
        <w:t xml:space="preserve">. </w:t>
      </w:r>
      <w:r>
        <w:rPr>
          <w:rFonts w:ascii="Helvetica" w:hAnsi="Helvetica"/>
          <w:b/>
        </w:rPr>
        <w:t>Introduce the Possible Arguments</w:t>
      </w:r>
    </w:p>
    <w:p w14:paraId="0A158B8B" w14:textId="79A27CBA" w:rsidR="001D70B2" w:rsidRDefault="001D70B2" w:rsidP="001D70B2">
      <w:pPr>
        <w:rPr>
          <w:rFonts w:ascii="Helvetica" w:hAnsi="Helvetica"/>
        </w:rPr>
      </w:pPr>
      <w:r w:rsidRPr="0094138C">
        <w:rPr>
          <w:rFonts w:ascii="Helvetica" w:hAnsi="Helvetica"/>
        </w:rPr>
        <w:t>Re</w:t>
      </w:r>
      <w:r>
        <w:rPr>
          <w:rFonts w:ascii="Helvetica" w:hAnsi="Helvetica"/>
        </w:rPr>
        <w:t xml:space="preserve">mind students of </w:t>
      </w:r>
      <w:r w:rsidRPr="0094138C">
        <w:rPr>
          <w:rFonts w:ascii="Helvetica" w:hAnsi="Helvetica"/>
        </w:rPr>
        <w:t xml:space="preserve">the </w:t>
      </w:r>
      <w:r>
        <w:rPr>
          <w:rFonts w:ascii="Helvetica" w:hAnsi="Helvetica"/>
        </w:rPr>
        <w:t xml:space="preserve">two different </w:t>
      </w:r>
      <w:r w:rsidRPr="0094138C">
        <w:rPr>
          <w:rFonts w:ascii="Helvetica" w:hAnsi="Helvetica"/>
        </w:rPr>
        <w:t>definition</w:t>
      </w:r>
      <w:r>
        <w:rPr>
          <w:rFonts w:ascii="Helvetica" w:hAnsi="Helvetica"/>
        </w:rPr>
        <w:t>s</w:t>
      </w:r>
      <w:r w:rsidRPr="0094138C">
        <w:rPr>
          <w:rFonts w:ascii="Helvetica" w:hAnsi="Helvetica"/>
        </w:rPr>
        <w:t xml:space="preserve"> of </w:t>
      </w:r>
      <w:r>
        <w:rPr>
          <w:rFonts w:ascii="Helvetica" w:hAnsi="Helvetica"/>
        </w:rPr>
        <w:t>revolution</w:t>
      </w:r>
      <w:r w:rsidRPr="0094138C">
        <w:rPr>
          <w:rFonts w:ascii="Helvetica" w:hAnsi="Helvetica"/>
        </w:rPr>
        <w:t xml:space="preserve"> as </w:t>
      </w:r>
      <w:r>
        <w:rPr>
          <w:rFonts w:ascii="Helvetica" w:hAnsi="Helvetica"/>
        </w:rPr>
        <w:t xml:space="preserve">“Revolution (1): An uprising or revolt against a government” and “Revolution (2): A major change in ideas.” </w:t>
      </w:r>
    </w:p>
    <w:p w14:paraId="0F7B5917" w14:textId="77777777" w:rsidR="001D70B2" w:rsidRDefault="001D70B2" w:rsidP="00CB62BA">
      <w:pPr>
        <w:rPr>
          <w:rFonts w:ascii="Helvetica" w:hAnsi="Helvetica"/>
        </w:rPr>
      </w:pPr>
    </w:p>
    <w:p w14:paraId="1464CFB3" w14:textId="77777777" w:rsidR="00BB5256" w:rsidRDefault="00CB62BA" w:rsidP="00CB62BA">
      <w:pPr>
        <w:rPr>
          <w:rFonts w:ascii="Helvetica" w:hAnsi="Helvetica"/>
        </w:rPr>
      </w:pPr>
      <w:r>
        <w:rPr>
          <w:rFonts w:ascii="Helvetica" w:hAnsi="Helvetica"/>
        </w:rPr>
        <w:t xml:space="preserve">Tell students that today we will be </w:t>
      </w:r>
      <w:r w:rsidR="001D70B2">
        <w:rPr>
          <w:rFonts w:ascii="Helvetica" w:hAnsi="Helvetica"/>
        </w:rPr>
        <w:t>learning about the Haitian Revolution and you will have to decide if it was revolution 1, a revolt against the government, or revolution 2, a change in ideas</w:t>
      </w:r>
      <w:r>
        <w:rPr>
          <w:rFonts w:ascii="Helvetica" w:hAnsi="Helvetica"/>
        </w:rPr>
        <w:t xml:space="preserve">. </w:t>
      </w:r>
      <w:r w:rsidR="001D70B2">
        <w:rPr>
          <w:rFonts w:ascii="Helvetica" w:hAnsi="Helvetica"/>
        </w:rPr>
        <w:t xml:space="preserve">You will have to decide if what the people of Haiti did only changed who their ruler was </w:t>
      </w:r>
      <w:r w:rsidR="001D70B2" w:rsidRPr="001D70B2">
        <w:rPr>
          <w:rFonts w:ascii="Helvetica" w:hAnsi="Helvetica"/>
          <w:u w:val="single"/>
        </w:rPr>
        <w:t>OR</w:t>
      </w:r>
      <w:r w:rsidR="001D70B2">
        <w:rPr>
          <w:rFonts w:ascii="Helvetica" w:hAnsi="Helvetica"/>
        </w:rPr>
        <w:t xml:space="preserve"> it changed the way people thought about the world.</w:t>
      </w:r>
      <w:r w:rsidR="00BB5256">
        <w:rPr>
          <w:rFonts w:ascii="Helvetica" w:hAnsi="Helvetica"/>
        </w:rPr>
        <w:t xml:space="preserve"> </w:t>
      </w:r>
    </w:p>
    <w:p w14:paraId="376D7AA1" w14:textId="77777777" w:rsidR="00BB5256" w:rsidRDefault="00BB5256" w:rsidP="00CB62BA">
      <w:pPr>
        <w:rPr>
          <w:rFonts w:ascii="Helvetica" w:hAnsi="Helvetica"/>
        </w:rPr>
      </w:pPr>
    </w:p>
    <w:p w14:paraId="432DAE9B" w14:textId="4ED022AA" w:rsidR="00BB5256" w:rsidRPr="00F969A5" w:rsidRDefault="00BB5256" w:rsidP="00BB5256">
      <w:pPr>
        <w:rPr>
          <w:rFonts w:ascii="Helvetica" w:hAnsi="Helvetica"/>
          <w:b/>
        </w:rPr>
      </w:pPr>
      <w:r>
        <w:rPr>
          <w:rFonts w:ascii="Helvetica" w:hAnsi="Helvetica"/>
          <w:b/>
        </w:rPr>
        <w:t>5</w:t>
      </w:r>
      <w:r w:rsidRPr="00F969A5">
        <w:rPr>
          <w:rFonts w:ascii="Helvetica" w:hAnsi="Helvetica"/>
          <w:b/>
        </w:rPr>
        <w:t xml:space="preserve">. </w:t>
      </w:r>
      <w:r>
        <w:rPr>
          <w:rFonts w:ascii="Helvetica" w:hAnsi="Helvetica"/>
          <w:b/>
        </w:rPr>
        <w:t>Examine Sources As a Whole Class</w:t>
      </w:r>
    </w:p>
    <w:p w14:paraId="7DEC9D9C" w14:textId="32EBBB9D" w:rsidR="008F04E7" w:rsidRDefault="00BB5256" w:rsidP="00BB5256">
      <w:pPr>
        <w:rPr>
          <w:rFonts w:ascii="Helvetica" w:hAnsi="Helvetica"/>
        </w:rPr>
      </w:pPr>
      <w:r w:rsidRPr="00753E5A">
        <w:rPr>
          <w:rFonts w:ascii="Helvetica" w:hAnsi="Helvetica"/>
        </w:rPr>
        <w:t xml:space="preserve">Ask the students to read aloud </w:t>
      </w:r>
      <w:r w:rsidRPr="00753E5A">
        <w:rPr>
          <w:rFonts w:ascii="Helvetica" w:hAnsi="Helvetica"/>
          <w:bCs/>
        </w:rPr>
        <w:t xml:space="preserve">(using choral, partner, or independent reading) </w:t>
      </w:r>
      <w:r w:rsidRPr="00753E5A">
        <w:rPr>
          <w:rFonts w:ascii="Helvetica" w:hAnsi="Helvetica"/>
        </w:rPr>
        <w:t xml:space="preserve">the three documents on </w:t>
      </w:r>
      <w:r w:rsidR="007C37C6" w:rsidRPr="00753E5A">
        <w:rPr>
          <w:rFonts w:ascii="Helvetica" w:hAnsi="Helvetica"/>
        </w:rPr>
        <w:t>Timeline of the Haitian Revolution</w:t>
      </w:r>
      <w:r w:rsidRPr="00753E5A">
        <w:rPr>
          <w:rFonts w:ascii="Helvetica" w:hAnsi="Helvetica"/>
        </w:rPr>
        <w:t xml:space="preserve"> (</w:t>
      </w:r>
      <w:r w:rsidR="00DC2E75">
        <w:rPr>
          <w:rFonts w:ascii="Helvetica" w:hAnsi="Helvetica"/>
        </w:rPr>
        <w:t>SOURCEBOOK</w:t>
      </w:r>
      <w:r w:rsidRPr="00753E5A">
        <w:rPr>
          <w:rFonts w:ascii="Helvetica" w:hAnsi="Helvetica"/>
        </w:rPr>
        <w:t xml:space="preserve"> </w:t>
      </w:r>
      <w:r w:rsidR="0049116B">
        <w:rPr>
          <w:rFonts w:ascii="Helvetica" w:hAnsi="Helvetica"/>
        </w:rPr>
        <w:t>4-26</w:t>
      </w:r>
      <w:r w:rsidRPr="00753E5A">
        <w:rPr>
          <w:rFonts w:ascii="Helvetica" w:hAnsi="Helvetica"/>
        </w:rPr>
        <w:t xml:space="preserve">.A), </w:t>
      </w:r>
      <w:r w:rsidR="00DF6237">
        <w:rPr>
          <w:rFonts w:ascii="Helvetica" w:hAnsi="Helvetica"/>
          <w:bCs/>
        </w:rPr>
        <w:t>Toussaint Louverture</w:t>
      </w:r>
      <w:r w:rsidR="004C7326">
        <w:rPr>
          <w:rFonts w:ascii="Helvetica" w:hAnsi="Helvetica"/>
          <w:bCs/>
        </w:rPr>
        <w:t>’s</w:t>
      </w:r>
      <w:r w:rsidR="007C37C6" w:rsidRPr="00753E5A">
        <w:rPr>
          <w:rFonts w:ascii="Helvetica" w:hAnsi="Helvetica"/>
        </w:rPr>
        <w:t xml:space="preserve"> </w:t>
      </w:r>
      <w:r w:rsidR="004C7326">
        <w:rPr>
          <w:rFonts w:ascii="Helvetica" w:hAnsi="Helvetica"/>
        </w:rPr>
        <w:t>Constitution</w:t>
      </w:r>
      <w:r w:rsidR="007C37C6" w:rsidRPr="00753E5A">
        <w:rPr>
          <w:rFonts w:ascii="Helvetica" w:hAnsi="Helvetica"/>
        </w:rPr>
        <w:t xml:space="preserve"> </w:t>
      </w:r>
      <w:r w:rsidRPr="00753E5A">
        <w:rPr>
          <w:rFonts w:ascii="Helvetica" w:hAnsi="Helvetica"/>
        </w:rPr>
        <w:t>(</w:t>
      </w:r>
      <w:r w:rsidR="00DC2E75">
        <w:rPr>
          <w:rFonts w:ascii="Helvetica" w:hAnsi="Helvetica"/>
        </w:rPr>
        <w:t>SOURCEBOOK</w:t>
      </w:r>
      <w:r w:rsidRPr="00753E5A">
        <w:rPr>
          <w:rFonts w:ascii="Helvetica" w:hAnsi="Helvetica"/>
        </w:rPr>
        <w:t xml:space="preserve"> </w:t>
      </w:r>
      <w:r w:rsidR="0049116B">
        <w:rPr>
          <w:rFonts w:ascii="Helvetica" w:hAnsi="Helvetica"/>
        </w:rPr>
        <w:t>4-26</w:t>
      </w:r>
      <w:r w:rsidRPr="00753E5A">
        <w:rPr>
          <w:rFonts w:ascii="Helvetica" w:hAnsi="Helvetica"/>
        </w:rPr>
        <w:t xml:space="preserve">.B), </w:t>
      </w:r>
      <w:r w:rsidR="00393317" w:rsidRPr="00393317">
        <w:rPr>
          <w:rFonts w:ascii="Helvetica" w:hAnsi="Helvetica"/>
        </w:rPr>
        <w:t xml:space="preserve">Letter from </w:t>
      </w:r>
      <w:r w:rsidR="00DF6237">
        <w:rPr>
          <w:rFonts w:ascii="Helvetica" w:hAnsi="Helvetica"/>
          <w:bCs/>
        </w:rPr>
        <w:t>Toussaint Louverture</w:t>
      </w:r>
      <w:r w:rsidR="00393317" w:rsidRPr="00393317">
        <w:rPr>
          <w:rFonts w:ascii="Helvetica" w:hAnsi="Helvetica"/>
          <w:bCs/>
        </w:rPr>
        <w:t xml:space="preserve"> to Napoléon </w:t>
      </w:r>
      <w:r w:rsidRPr="00753E5A">
        <w:rPr>
          <w:rFonts w:ascii="Helvetica" w:hAnsi="Helvetica"/>
        </w:rPr>
        <w:t>(</w:t>
      </w:r>
      <w:r w:rsidR="00DC2E75">
        <w:rPr>
          <w:rFonts w:ascii="Helvetica" w:hAnsi="Helvetica"/>
        </w:rPr>
        <w:t>SOURCEBOOK</w:t>
      </w:r>
      <w:r w:rsidRPr="00753E5A">
        <w:rPr>
          <w:rFonts w:ascii="Helvetica" w:hAnsi="Helvetica"/>
        </w:rPr>
        <w:t xml:space="preserve"> </w:t>
      </w:r>
      <w:r w:rsidR="0049116B">
        <w:rPr>
          <w:rFonts w:ascii="Helvetica" w:hAnsi="Helvetica"/>
        </w:rPr>
        <w:t>4-26</w:t>
      </w:r>
      <w:r w:rsidRPr="00753E5A">
        <w:rPr>
          <w:rFonts w:ascii="Helvetica" w:hAnsi="Helvetica"/>
        </w:rPr>
        <w:t xml:space="preserve">.C), </w:t>
      </w:r>
      <w:r w:rsidR="006427BC" w:rsidRPr="00753E5A">
        <w:rPr>
          <w:rFonts w:ascii="Helvetica" w:hAnsi="Helvetica"/>
        </w:rPr>
        <w:t xml:space="preserve">Columbian Centinel </w:t>
      </w:r>
      <w:r w:rsidR="00753E5A" w:rsidRPr="00753E5A">
        <w:rPr>
          <w:rFonts w:ascii="Helvetica" w:hAnsi="Helvetica"/>
        </w:rPr>
        <w:t xml:space="preserve">American Newspaper </w:t>
      </w:r>
      <w:r w:rsidR="006427BC" w:rsidRPr="00753E5A">
        <w:rPr>
          <w:rFonts w:ascii="Helvetica" w:hAnsi="Helvetica"/>
        </w:rPr>
        <w:t>on the Haitian Revolution</w:t>
      </w:r>
      <w:r w:rsidRPr="00753E5A">
        <w:rPr>
          <w:rFonts w:ascii="Helvetica" w:hAnsi="Helvetica"/>
        </w:rPr>
        <w:t xml:space="preserve"> (</w:t>
      </w:r>
      <w:r w:rsidR="00DC2E75">
        <w:rPr>
          <w:rFonts w:ascii="Helvetica" w:hAnsi="Helvetica"/>
        </w:rPr>
        <w:t>SOURCEBOOK</w:t>
      </w:r>
      <w:r w:rsidRPr="00753E5A">
        <w:rPr>
          <w:rFonts w:ascii="Helvetica" w:hAnsi="Helvetica"/>
        </w:rPr>
        <w:t xml:space="preserve"> </w:t>
      </w:r>
      <w:r w:rsidR="0049116B">
        <w:rPr>
          <w:rFonts w:ascii="Helvetica" w:hAnsi="Helvetica"/>
        </w:rPr>
        <w:t>4-26</w:t>
      </w:r>
      <w:r w:rsidRPr="00753E5A">
        <w:rPr>
          <w:rFonts w:ascii="Helvetica" w:hAnsi="Helvetica"/>
        </w:rPr>
        <w:t>.D).</w:t>
      </w:r>
      <w:r>
        <w:rPr>
          <w:rFonts w:ascii="Helvetica" w:hAnsi="Helvetica"/>
        </w:rPr>
        <w:t xml:space="preserve"> </w:t>
      </w:r>
    </w:p>
    <w:p w14:paraId="0D1981C9" w14:textId="77777777" w:rsidR="008F04E7" w:rsidRDefault="008F04E7" w:rsidP="00BB5256">
      <w:pPr>
        <w:rPr>
          <w:rFonts w:ascii="Helvetica" w:hAnsi="Helvetica"/>
        </w:rPr>
      </w:pPr>
    </w:p>
    <w:p w14:paraId="4A9040A2" w14:textId="027C0ECA" w:rsidR="00BB5256" w:rsidRPr="008C3F8D" w:rsidRDefault="00BB5256" w:rsidP="00BB5256">
      <w:pPr>
        <w:rPr>
          <w:rFonts w:ascii="Helvetica" w:hAnsi="Helvetica"/>
          <w:bCs/>
        </w:rPr>
      </w:pPr>
      <w:r>
        <w:rPr>
          <w:rFonts w:ascii="Helvetica" w:hAnsi="Helvetica"/>
        </w:rPr>
        <w:t xml:space="preserve">After reading each document, solicit from students what important facts should be underlined and highlighted about each source. Make sure they highlight examples of how the </w:t>
      </w:r>
      <w:r w:rsidR="008F04E7">
        <w:rPr>
          <w:rFonts w:ascii="Helvetica" w:hAnsi="Helvetica"/>
        </w:rPr>
        <w:t>slavery</w:t>
      </w:r>
      <w:r>
        <w:rPr>
          <w:rFonts w:ascii="Helvetica" w:hAnsi="Helvetica"/>
        </w:rPr>
        <w:t xml:space="preserve"> was problemati</w:t>
      </w:r>
      <w:r w:rsidR="008F04E7">
        <w:rPr>
          <w:rFonts w:ascii="Helvetica" w:hAnsi="Helvetica"/>
        </w:rPr>
        <w:t>c,</w:t>
      </w:r>
      <w:r>
        <w:rPr>
          <w:rFonts w:ascii="Helvetica" w:hAnsi="Helvetica"/>
        </w:rPr>
        <w:t xml:space="preserve"> but also</w:t>
      </w:r>
      <w:r w:rsidR="008F04E7">
        <w:rPr>
          <w:rFonts w:ascii="Helvetica" w:hAnsi="Helvetica"/>
        </w:rPr>
        <w:t xml:space="preserve"> the</w:t>
      </w:r>
      <w:r>
        <w:rPr>
          <w:rFonts w:ascii="Helvetica" w:hAnsi="Helvetica"/>
        </w:rPr>
        <w:t xml:space="preserve"> acts of resistance to it.</w:t>
      </w:r>
      <w:r w:rsidR="008F04E7">
        <w:rPr>
          <w:rFonts w:ascii="Helvetica" w:hAnsi="Helvetica"/>
        </w:rPr>
        <w:t xml:space="preserve"> It is important that the students realize that </w:t>
      </w:r>
      <w:r w:rsidR="00E003B4">
        <w:rPr>
          <w:rFonts w:ascii="Helvetica" w:hAnsi="Helvetica"/>
        </w:rPr>
        <w:t>enslaved people</w:t>
      </w:r>
      <w:r w:rsidR="008F04E7">
        <w:rPr>
          <w:rFonts w:ascii="Helvetica" w:hAnsi="Helvetica"/>
        </w:rPr>
        <w:t xml:space="preserve"> did not just accept their condition.</w:t>
      </w:r>
    </w:p>
    <w:p w14:paraId="1B0C55E7" w14:textId="77777777" w:rsidR="00BB5256" w:rsidRDefault="00BB5256" w:rsidP="00BB5256">
      <w:pPr>
        <w:rPr>
          <w:rFonts w:ascii="Helvetica" w:hAnsi="Helvetica"/>
        </w:rPr>
      </w:pPr>
    </w:p>
    <w:p w14:paraId="43484A98" w14:textId="5BFFB9C6" w:rsidR="00BB5256" w:rsidRPr="002822D8" w:rsidRDefault="00BB5256" w:rsidP="00BB5256">
      <w:pPr>
        <w:rPr>
          <w:rFonts w:ascii="Helvetica" w:hAnsi="Helvetica"/>
          <w:b/>
        </w:rPr>
      </w:pPr>
      <w:r>
        <w:rPr>
          <w:rFonts w:ascii="Helvetica" w:hAnsi="Helvetica"/>
          <w:b/>
        </w:rPr>
        <w:t>6</w:t>
      </w:r>
      <w:r w:rsidRPr="002822D8">
        <w:rPr>
          <w:rFonts w:ascii="Helvetica" w:hAnsi="Helvetica"/>
          <w:b/>
        </w:rPr>
        <w:t xml:space="preserve">. </w:t>
      </w:r>
      <w:r>
        <w:rPr>
          <w:rFonts w:ascii="Helvetica" w:hAnsi="Helvetica"/>
          <w:b/>
        </w:rPr>
        <w:t xml:space="preserve">Discuss the Struggles that Black </w:t>
      </w:r>
      <w:r w:rsidR="007A7A1B">
        <w:rPr>
          <w:rFonts w:ascii="Helvetica" w:hAnsi="Helvetica"/>
          <w:b/>
        </w:rPr>
        <w:t>People Faced in Haiti</w:t>
      </w:r>
      <w:r w:rsidR="00015584">
        <w:rPr>
          <w:rFonts w:ascii="Helvetica" w:hAnsi="Helvetica"/>
          <w:b/>
        </w:rPr>
        <w:t xml:space="preserve"> and What They Did in Response</w:t>
      </w:r>
    </w:p>
    <w:p w14:paraId="47629497" w14:textId="74D66C01" w:rsidR="00BB5256" w:rsidRDefault="00BB5256" w:rsidP="00BB5256">
      <w:pPr>
        <w:rPr>
          <w:rFonts w:ascii="Helvetica" w:hAnsi="Helvetica"/>
        </w:rPr>
      </w:pPr>
      <w:r>
        <w:rPr>
          <w:rFonts w:ascii="Helvetica" w:hAnsi="Helvetica"/>
        </w:rPr>
        <w:t>Put students in small groups (3-4 students). Tell students that after listening to “</w:t>
      </w:r>
      <w:r w:rsidR="00DF6237">
        <w:rPr>
          <w:rFonts w:ascii="Helvetica" w:hAnsi="Helvetica"/>
          <w:bCs/>
        </w:rPr>
        <w:t>Toussaint L</w:t>
      </w:r>
      <w:r w:rsidR="00190A41">
        <w:rPr>
          <w:rFonts w:ascii="Helvetica" w:hAnsi="Helvetica"/>
          <w:bCs/>
        </w:rPr>
        <w:t>’O</w:t>
      </w:r>
      <w:r w:rsidR="00DF6237">
        <w:rPr>
          <w:rFonts w:ascii="Helvetica" w:hAnsi="Helvetica"/>
          <w:bCs/>
        </w:rPr>
        <w:t>uverture</w:t>
      </w:r>
      <w:r w:rsidR="007A7A1B" w:rsidRPr="007A7A1B">
        <w:rPr>
          <w:rFonts w:ascii="Helvetica" w:hAnsi="Helvetica"/>
          <w:bCs/>
        </w:rPr>
        <w:t>: The Fight for Haiti's Freedom</w:t>
      </w:r>
      <w:r>
        <w:rPr>
          <w:rFonts w:ascii="Helvetica" w:hAnsi="Helvetica"/>
        </w:rPr>
        <w:t xml:space="preserve">” and reading these sources, I would like you to talk about ways that life was difficult for Black people in </w:t>
      </w:r>
      <w:r w:rsidR="007A7A1B">
        <w:rPr>
          <w:rFonts w:ascii="Helvetica" w:hAnsi="Helvetica"/>
        </w:rPr>
        <w:t>Haiti</w:t>
      </w:r>
      <w:r>
        <w:rPr>
          <w:rFonts w:ascii="Helvetica" w:hAnsi="Helvetica"/>
        </w:rPr>
        <w:t xml:space="preserve"> under </w:t>
      </w:r>
      <w:r w:rsidR="007A7A1B">
        <w:rPr>
          <w:rFonts w:ascii="Helvetica" w:hAnsi="Helvetica"/>
        </w:rPr>
        <w:t>slavery</w:t>
      </w:r>
      <w:r>
        <w:rPr>
          <w:rFonts w:ascii="Helvetica" w:hAnsi="Helvetica"/>
        </w:rPr>
        <w:t xml:space="preserve">, but also ways that people did things to stop </w:t>
      </w:r>
      <w:r w:rsidR="007A7A1B">
        <w:rPr>
          <w:rFonts w:ascii="Helvetica" w:hAnsi="Helvetica"/>
        </w:rPr>
        <w:t>slavery</w:t>
      </w:r>
      <w:r>
        <w:rPr>
          <w:rFonts w:ascii="Helvetica" w:hAnsi="Helvetica"/>
        </w:rPr>
        <w:t xml:space="preserve"> because it was wrong. </w:t>
      </w:r>
      <w:r w:rsidR="007A7A1B">
        <w:rPr>
          <w:rFonts w:ascii="Helvetica" w:hAnsi="Helvetica"/>
        </w:rPr>
        <w:t xml:space="preserve">You will need to decide if what </w:t>
      </w:r>
      <w:r w:rsidR="00DF6237">
        <w:rPr>
          <w:rFonts w:ascii="Helvetica" w:hAnsi="Helvetica"/>
          <w:bCs/>
        </w:rPr>
        <w:t>Toussaint Louverture</w:t>
      </w:r>
      <w:r w:rsidR="007A7A1B">
        <w:rPr>
          <w:rFonts w:ascii="Helvetica" w:hAnsi="Helvetica"/>
          <w:bCs/>
        </w:rPr>
        <w:t xml:space="preserve"> and other Haitians did was only changing their government or if it changed the </w:t>
      </w:r>
      <w:r w:rsidR="0088055D">
        <w:rPr>
          <w:rFonts w:ascii="Helvetica" w:hAnsi="Helvetica"/>
          <w:bCs/>
        </w:rPr>
        <w:t xml:space="preserve">way that the </w:t>
      </w:r>
      <w:r w:rsidR="007A7A1B">
        <w:rPr>
          <w:rFonts w:ascii="Helvetica" w:hAnsi="Helvetica"/>
          <w:bCs/>
        </w:rPr>
        <w:t>world thought about Haitians and Black people.</w:t>
      </w:r>
    </w:p>
    <w:p w14:paraId="2BEB49DC" w14:textId="77777777" w:rsidR="00BB5256" w:rsidRDefault="00BB5256" w:rsidP="00BB5256">
      <w:pPr>
        <w:rPr>
          <w:rFonts w:ascii="Helvetica" w:hAnsi="Helvetica"/>
        </w:rPr>
      </w:pPr>
    </w:p>
    <w:p w14:paraId="7C7D5110" w14:textId="6216F73D" w:rsidR="00BB5256" w:rsidRDefault="00BB5256" w:rsidP="00BB5256">
      <w:pPr>
        <w:rPr>
          <w:rFonts w:ascii="Helvetica" w:hAnsi="Helvetica"/>
        </w:rPr>
      </w:pPr>
      <w:r>
        <w:rPr>
          <w:rFonts w:ascii="Helvetica" w:hAnsi="Helvetica"/>
        </w:rPr>
        <w:t xml:space="preserve">After students have had 5-7 minutes to discuss, lead the class in a whole class discussion. On the board or chart paper, take notes on what the students say. Anticipated responses may include: </w:t>
      </w:r>
      <w:r w:rsidR="003C1489">
        <w:rPr>
          <w:rFonts w:ascii="Helvetica" w:hAnsi="Helvetica"/>
        </w:rPr>
        <w:t xml:space="preserve">it showed that </w:t>
      </w:r>
      <w:r w:rsidR="00E003B4">
        <w:rPr>
          <w:rFonts w:ascii="Helvetica" w:hAnsi="Helvetica"/>
        </w:rPr>
        <w:t>enslaved people</w:t>
      </w:r>
      <w:r w:rsidR="003C1489">
        <w:rPr>
          <w:rFonts w:ascii="Helvetica" w:hAnsi="Helvetica"/>
        </w:rPr>
        <w:t xml:space="preserve"> will do whatever they can to stop slavery, it showed that people </w:t>
      </w:r>
      <w:r w:rsidR="000406A3">
        <w:rPr>
          <w:rFonts w:ascii="Helvetica" w:hAnsi="Helvetica"/>
        </w:rPr>
        <w:t>should not be in slavery</w:t>
      </w:r>
      <w:r w:rsidR="003C1489">
        <w:rPr>
          <w:rFonts w:ascii="Helvetica" w:hAnsi="Helvetica"/>
        </w:rPr>
        <w:t>, it showed that when someone believes something is wrong, they can stop it</w:t>
      </w:r>
      <w:r w:rsidR="005713DF">
        <w:rPr>
          <w:rFonts w:ascii="Helvetica" w:hAnsi="Helvetica"/>
        </w:rPr>
        <w:t>, it showed it takes a group of people working together to change the world.</w:t>
      </w:r>
    </w:p>
    <w:p w14:paraId="307F49B6" w14:textId="77777777" w:rsidR="00695324" w:rsidRDefault="00695324" w:rsidP="00BB5256">
      <w:pPr>
        <w:rPr>
          <w:rFonts w:ascii="Helvetica" w:hAnsi="Helvetica"/>
        </w:rPr>
      </w:pPr>
    </w:p>
    <w:p w14:paraId="6AE13370" w14:textId="4AFD479A" w:rsidR="00BB5256" w:rsidRPr="000D4595" w:rsidRDefault="00BB5256" w:rsidP="00BB5256">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1</w:t>
      </w:r>
      <w:r w:rsidR="0059739F">
        <w:rPr>
          <w:rFonts w:ascii="Helvetica" w:hAnsi="Helvetica"/>
          <w:b/>
        </w:rPr>
        <w:t>0</w:t>
      </w:r>
      <w:r>
        <w:rPr>
          <w:rFonts w:ascii="Helvetica" w:hAnsi="Helvetica"/>
          <w:b/>
        </w:rPr>
        <w:t xml:space="preserve"> </w:t>
      </w:r>
      <w:r w:rsidRPr="000D4595">
        <w:rPr>
          <w:rFonts w:ascii="Helvetica" w:hAnsi="Helvetica"/>
          <w:b/>
        </w:rPr>
        <w:t>minutes)</w:t>
      </w:r>
    </w:p>
    <w:p w14:paraId="5C7F35D0" w14:textId="77777777" w:rsidR="00BB5256" w:rsidRPr="00600AD7" w:rsidRDefault="00BB5256" w:rsidP="00BB5256">
      <w:pPr>
        <w:rPr>
          <w:rFonts w:ascii="Helvetica" w:hAnsi="Helvetica"/>
        </w:rPr>
      </w:pPr>
    </w:p>
    <w:p w14:paraId="17405C95" w14:textId="7B11E39B" w:rsidR="00BB5256" w:rsidRPr="009B0FF6" w:rsidRDefault="00BB5256" w:rsidP="00BB5256">
      <w:pPr>
        <w:rPr>
          <w:rFonts w:ascii="Helvetica" w:hAnsi="Helvetica"/>
          <w:b/>
        </w:rPr>
      </w:pPr>
      <w:r>
        <w:rPr>
          <w:rFonts w:ascii="Helvetica" w:hAnsi="Helvetica"/>
          <w:b/>
        </w:rPr>
        <w:t>7</w:t>
      </w:r>
      <w:r w:rsidRPr="009B0FF6">
        <w:rPr>
          <w:rFonts w:ascii="Helvetica" w:hAnsi="Helvetica"/>
          <w:b/>
        </w:rPr>
        <w:t xml:space="preserve">. </w:t>
      </w:r>
      <w:r w:rsidR="00F05FEF" w:rsidRPr="00F05FEF">
        <w:rPr>
          <w:rFonts w:ascii="Helvetica" w:hAnsi="Helvetica"/>
          <w:b/>
        </w:rPr>
        <w:t xml:space="preserve">Write Up Argument on </w:t>
      </w:r>
      <w:r w:rsidR="00F05FEF">
        <w:rPr>
          <w:rFonts w:ascii="Helvetica" w:hAnsi="Helvetica"/>
          <w:b/>
        </w:rPr>
        <w:t xml:space="preserve">Haiti’s </w:t>
      </w:r>
      <w:r w:rsidR="00C076E0">
        <w:rPr>
          <w:rFonts w:ascii="Helvetica" w:hAnsi="Helvetica"/>
          <w:b/>
        </w:rPr>
        <w:t>Revolution</w:t>
      </w:r>
    </w:p>
    <w:p w14:paraId="1B2C88D0" w14:textId="672611E8" w:rsidR="00BB5256" w:rsidRDefault="00BB5256" w:rsidP="00BB5256">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49116B">
        <w:rPr>
          <w:rFonts w:ascii="Helvetica" w:hAnsi="Helvetica"/>
        </w:rPr>
        <w:t>4-26</w:t>
      </w:r>
      <w:r>
        <w:rPr>
          <w:rFonts w:ascii="Helvetica" w:hAnsi="Helvetica"/>
        </w:rPr>
        <w:t>.E)</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00214BA2" w:rsidRPr="00214BA2">
        <w:rPr>
          <w:rFonts w:ascii="Helvetica" w:hAnsi="Helvetica"/>
        </w:rPr>
        <w:t xml:space="preserve">What type of revolution did </w:t>
      </w:r>
      <w:r w:rsidR="00DF6237">
        <w:rPr>
          <w:rFonts w:ascii="Helvetica" w:hAnsi="Helvetica"/>
        </w:rPr>
        <w:t>Toussaint Louverture</w:t>
      </w:r>
      <w:r w:rsidR="00214BA2" w:rsidRPr="00214BA2">
        <w:rPr>
          <w:rFonts w:ascii="Helvetica" w:hAnsi="Helvetica"/>
        </w:rPr>
        <w:t xml:space="preserve"> lead in Haiti?”</w:t>
      </w:r>
      <w:r w:rsidR="00214BA2">
        <w:rPr>
          <w:rFonts w:ascii="Helvetica" w:hAnsi="Helvetica"/>
          <w:b/>
          <w:i/>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book (</w:t>
      </w:r>
      <w:r w:rsidR="00DF6237">
        <w:rPr>
          <w:rFonts w:ascii="Helvetica" w:hAnsi="Helvetica"/>
          <w:bCs/>
        </w:rPr>
        <w:t>Toussaint L</w:t>
      </w:r>
      <w:r w:rsidR="00400E91">
        <w:rPr>
          <w:rFonts w:ascii="Helvetica" w:hAnsi="Helvetica"/>
          <w:bCs/>
        </w:rPr>
        <w:t>’O</w:t>
      </w:r>
      <w:r w:rsidR="00DF6237">
        <w:rPr>
          <w:rFonts w:ascii="Helvetica" w:hAnsi="Helvetica"/>
          <w:bCs/>
        </w:rPr>
        <w:t>uverture</w:t>
      </w:r>
      <w:r w:rsidR="00214BA2" w:rsidRPr="007A7A1B">
        <w:rPr>
          <w:rFonts w:ascii="Helvetica" w:hAnsi="Helvetica"/>
          <w:bCs/>
        </w:rPr>
        <w:t>: The Fight for Haiti's Freedom</w:t>
      </w:r>
      <w:r>
        <w:rPr>
          <w:rFonts w:ascii="Helvetica" w:hAnsi="Helvetica"/>
        </w:rPr>
        <w:t xml:space="preserve">) and the </w:t>
      </w:r>
      <w:r w:rsidR="005B7BAD">
        <w:rPr>
          <w:rFonts w:ascii="Helvetica" w:hAnsi="Helvetica"/>
        </w:rPr>
        <w:t>sources</w:t>
      </w:r>
      <w:r>
        <w:rPr>
          <w:rFonts w:ascii="Helvetica" w:hAnsi="Helvetica"/>
        </w:rPr>
        <w:t xml:space="preserve"> for this lesson</w:t>
      </w:r>
      <w:r w:rsidRPr="00A67A52">
        <w:rPr>
          <w:rFonts w:ascii="Helvetica" w:hAnsi="Helvetica"/>
        </w:rPr>
        <w:t>.</w:t>
      </w:r>
      <w:r>
        <w:rPr>
          <w:rFonts w:ascii="Helvetica" w:hAnsi="Helvetica"/>
        </w:rPr>
        <w:t xml:space="preserve"> </w:t>
      </w:r>
    </w:p>
    <w:p w14:paraId="16894E62" w14:textId="77777777" w:rsidR="00BB5256" w:rsidRDefault="00BB5256" w:rsidP="00BB5256">
      <w:pPr>
        <w:rPr>
          <w:rFonts w:ascii="Helvetica" w:hAnsi="Helvetica"/>
        </w:rPr>
      </w:pPr>
    </w:p>
    <w:p w14:paraId="2C90CFA2" w14:textId="77777777" w:rsidR="00BB5256" w:rsidRDefault="00BB5256" w:rsidP="00BB5256">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72B7B74B" w14:textId="77777777" w:rsidR="00CB62BA" w:rsidRPr="00600AD7" w:rsidRDefault="00CB62BA" w:rsidP="00CB62BA">
      <w:pPr>
        <w:rPr>
          <w:rFonts w:ascii="Helvetica" w:hAnsi="Helvetica"/>
          <w:b/>
        </w:rPr>
      </w:pPr>
    </w:p>
    <w:p w14:paraId="0CFFAE69" w14:textId="77777777" w:rsidR="00CB62BA" w:rsidRPr="00600AD7" w:rsidRDefault="00CB62BA" w:rsidP="00CB62BA">
      <w:pPr>
        <w:shd w:val="clear" w:color="auto" w:fill="FBE4D5" w:themeFill="accent2" w:themeFillTint="33"/>
        <w:rPr>
          <w:rFonts w:ascii="Helvetica" w:hAnsi="Helvetica"/>
          <w:b/>
        </w:rPr>
      </w:pPr>
      <w:r>
        <w:rPr>
          <w:rFonts w:ascii="Helvetica" w:hAnsi="Helvetica"/>
          <w:b/>
        </w:rPr>
        <w:t>EVALUATION</w:t>
      </w:r>
    </w:p>
    <w:p w14:paraId="47D2B6DB" w14:textId="77777777" w:rsidR="00CB62BA" w:rsidRDefault="00CB62BA" w:rsidP="00CB62BA">
      <w:pPr>
        <w:rPr>
          <w:rFonts w:ascii="Helvetica" w:hAnsi="Helvetica"/>
        </w:rPr>
      </w:pPr>
    </w:p>
    <w:p w14:paraId="79BDB8AF" w14:textId="566CD176" w:rsidR="00CB62BA" w:rsidRDefault="00CB62BA" w:rsidP="00CB62BA">
      <w:pPr>
        <w:rPr>
          <w:rFonts w:ascii="Helvetica" w:hAnsi="Helvetica"/>
        </w:rPr>
      </w:pPr>
      <w:r>
        <w:rPr>
          <w:rFonts w:ascii="Helvetica" w:hAnsi="Helvetica"/>
        </w:rPr>
        <w:t xml:space="preserve">ASSESSMENT </w:t>
      </w:r>
      <w:r w:rsidR="0049116B">
        <w:rPr>
          <w:rFonts w:ascii="Helvetica" w:hAnsi="Helvetica"/>
        </w:rPr>
        <w:t>4-26</w:t>
      </w:r>
      <w:r>
        <w:rPr>
          <w:rFonts w:ascii="Helvetica" w:hAnsi="Helvetica"/>
        </w:rPr>
        <w:t>.</w:t>
      </w:r>
      <w:r w:rsidR="00015584">
        <w:rPr>
          <w:rFonts w:ascii="Helvetica" w:hAnsi="Helvetica"/>
        </w:rPr>
        <w:t>E</w:t>
      </w:r>
    </w:p>
    <w:p w14:paraId="7E631C90" w14:textId="77777777" w:rsidR="00CB62BA" w:rsidRDefault="00CB62BA" w:rsidP="00CB62BA">
      <w:pPr>
        <w:rPr>
          <w:rFonts w:ascii="Helvetica" w:hAnsi="Helvetica"/>
        </w:rPr>
      </w:pPr>
    </w:p>
    <w:p w14:paraId="3314ABB6" w14:textId="77777777" w:rsidR="00603968" w:rsidRPr="00DD7713" w:rsidRDefault="00603968" w:rsidP="00603968">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3B0C43E7" w14:textId="77777777" w:rsidR="00603968" w:rsidRDefault="00603968" w:rsidP="00603968">
      <w:pPr>
        <w:rPr>
          <w:rFonts w:ascii="Helvetica" w:hAnsi="Helvetica"/>
        </w:rPr>
      </w:pPr>
    </w:p>
    <w:p w14:paraId="6095C623" w14:textId="77777777" w:rsidR="00603968" w:rsidRDefault="00603968" w:rsidP="00603968">
      <w:pPr>
        <w:rPr>
          <w:rFonts w:ascii="Helvetica" w:hAnsi="Helvetica"/>
        </w:rPr>
      </w:pPr>
      <w:r>
        <w:rPr>
          <w:rFonts w:ascii="Helvetica" w:hAnsi="Helvetica"/>
        </w:rPr>
        <w:t>A generic writing rubric for evaluating exit tickets is located at the end of this Instructor Manual-before “Additional Resources.”</w:t>
      </w:r>
    </w:p>
    <w:p w14:paraId="0B5410C9" w14:textId="77777777" w:rsidR="00603968" w:rsidRDefault="00603968" w:rsidP="00CB62BA">
      <w:pPr>
        <w:rPr>
          <w:rFonts w:ascii="Helvetica" w:hAnsi="Helvetica"/>
        </w:rPr>
      </w:pPr>
    </w:p>
    <w:p w14:paraId="3B4BBE6B" w14:textId="77777777" w:rsidR="00CB62BA" w:rsidRDefault="00CB62BA" w:rsidP="00CB62BA">
      <w:pPr>
        <w:rPr>
          <w:rFonts w:ascii="Helvetica" w:hAnsi="Helvetica"/>
        </w:rPr>
      </w:pPr>
      <w:r>
        <w:rPr>
          <w:rFonts w:ascii="Helvetica" w:hAnsi="Helvetica"/>
        </w:rPr>
        <w:t>What to look for?</w:t>
      </w:r>
    </w:p>
    <w:p w14:paraId="63D4DD52" w14:textId="77777777" w:rsidR="00CB62BA" w:rsidRDefault="00CB62BA" w:rsidP="00CB62BA">
      <w:pPr>
        <w:rPr>
          <w:rFonts w:ascii="Helvetica" w:hAnsi="Helvetica"/>
        </w:rPr>
      </w:pPr>
    </w:p>
    <w:p w14:paraId="783B7372" w14:textId="526EDAC4" w:rsidR="00CB62BA" w:rsidRDefault="00CB62BA" w:rsidP="00CB62BA">
      <w:pPr>
        <w:rPr>
          <w:rFonts w:ascii="Helvetica" w:hAnsi="Helvetica"/>
        </w:rPr>
      </w:pPr>
      <w:r>
        <w:rPr>
          <w:rFonts w:ascii="Helvetica" w:hAnsi="Helvetica"/>
        </w:rPr>
        <w:t xml:space="preserve">The students should take a stance on if </w:t>
      </w:r>
      <w:r w:rsidR="00DF6237">
        <w:rPr>
          <w:rFonts w:ascii="Helvetica" w:hAnsi="Helvetica"/>
        </w:rPr>
        <w:t>Toussaint Louverture</w:t>
      </w:r>
      <w:r>
        <w:rPr>
          <w:rFonts w:ascii="Helvetica" w:hAnsi="Helvetica"/>
        </w:rPr>
        <w:t xml:space="preserve"> was more positive or negative. All arguments should cite at least 3 pieces of evidence from the sources.</w:t>
      </w:r>
    </w:p>
    <w:p w14:paraId="1BC8C265" w14:textId="77777777" w:rsidR="00CB62BA" w:rsidRDefault="00CB62BA" w:rsidP="00CB62BA">
      <w:pPr>
        <w:rPr>
          <w:rFonts w:ascii="Helvetica" w:hAnsi="Helvetica"/>
        </w:rPr>
      </w:pPr>
    </w:p>
    <w:p w14:paraId="7FD65868" w14:textId="77777777" w:rsidR="00CB62BA" w:rsidRPr="0048593B" w:rsidRDefault="00CB62BA" w:rsidP="00CB62BA">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5D0A8511" w14:textId="77777777" w:rsidR="00CB62BA" w:rsidRPr="0048593B" w:rsidRDefault="00CB62BA" w:rsidP="00CB62BA">
      <w:pPr>
        <w:rPr>
          <w:rFonts w:ascii="Helvetica" w:hAnsi="Helvetica"/>
        </w:rPr>
      </w:pPr>
    </w:p>
    <w:p w14:paraId="1662773E" w14:textId="4FC3BD8B" w:rsidR="00842397" w:rsidRPr="0048593B" w:rsidRDefault="00842397" w:rsidP="00842397">
      <w:pPr>
        <w:rPr>
          <w:rFonts w:ascii="Helvetica" w:hAnsi="Helvetica"/>
        </w:rPr>
      </w:pPr>
      <w:r w:rsidRPr="0048593B">
        <w:rPr>
          <w:rFonts w:ascii="Helvetica" w:hAnsi="Helvetica"/>
        </w:rPr>
        <w:t>Chooses revolution (1): an uprising or revolt against a government</w:t>
      </w:r>
    </w:p>
    <w:p w14:paraId="3916F3E1" w14:textId="50D3A434" w:rsidR="00CB62BA" w:rsidRDefault="0048593B" w:rsidP="00CB62BA">
      <w:pPr>
        <w:pStyle w:val="ListParagraph"/>
        <w:numPr>
          <w:ilvl w:val="0"/>
          <w:numId w:val="14"/>
        </w:numPr>
        <w:rPr>
          <w:rFonts w:ascii="Helvetica" w:hAnsi="Helvetica"/>
        </w:rPr>
      </w:pPr>
      <w:r>
        <w:rPr>
          <w:rFonts w:ascii="Helvetica" w:hAnsi="Helvetica"/>
        </w:rPr>
        <w:t>It was to end slavery</w:t>
      </w:r>
    </w:p>
    <w:p w14:paraId="195EBDE3" w14:textId="2DA6BDC6" w:rsidR="00A31E93" w:rsidRPr="00D9008A" w:rsidRDefault="0048593B" w:rsidP="00D9008A">
      <w:pPr>
        <w:pStyle w:val="ListParagraph"/>
        <w:numPr>
          <w:ilvl w:val="0"/>
          <w:numId w:val="14"/>
        </w:numPr>
        <w:rPr>
          <w:rFonts w:ascii="Helvetica" w:hAnsi="Helvetica"/>
        </w:rPr>
      </w:pPr>
      <w:r>
        <w:rPr>
          <w:rFonts w:ascii="Helvetica" w:hAnsi="Helvetica"/>
        </w:rPr>
        <w:t>It was meant to get rid of the French government</w:t>
      </w:r>
    </w:p>
    <w:p w14:paraId="4096E3F7" w14:textId="77777777" w:rsidR="00CB62BA" w:rsidRPr="0048593B" w:rsidRDefault="00CB62BA" w:rsidP="00CB62BA">
      <w:pPr>
        <w:rPr>
          <w:rFonts w:ascii="Helvetica" w:hAnsi="Helvetica"/>
        </w:rPr>
      </w:pPr>
    </w:p>
    <w:p w14:paraId="42375368" w14:textId="1E5F1907" w:rsidR="00842397" w:rsidRPr="0048593B" w:rsidRDefault="00842397" w:rsidP="00842397">
      <w:pPr>
        <w:rPr>
          <w:rFonts w:ascii="Helvetica" w:hAnsi="Helvetica"/>
        </w:rPr>
      </w:pPr>
      <w:r w:rsidRPr="0048593B">
        <w:rPr>
          <w:rFonts w:ascii="Helvetica" w:hAnsi="Helvetica"/>
        </w:rPr>
        <w:t>Chooses revolution (2): A major change in ideas</w:t>
      </w:r>
    </w:p>
    <w:p w14:paraId="1708D662" w14:textId="3F00EF50" w:rsidR="00CB62BA" w:rsidRDefault="0048593B" w:rsidP="00CB62BA">
      <w:pPr>
        <w:pStyle w:val="ListParagraph"/>
        <w:numPr>
          <w:ilvl w:val="0"/>
          <w:numId w:val="14"/>
        </w:numPr>
        <w:rPr>
          <w:rFonts w:ascii="Helvetica" w:hAnsi="Helvetica"/>
        </w:rPr>
      </w:pPr>
      <w:r>
        <w:rPr>
          <w:rFonts w:ascii="Helvetica" w:hAnsi="Helvetica"/>
        </w:rPr>
        <w:t>It was one of the first countries to ban slavery</w:t>
      </w:r>
      <w:r w:rsidR="009856DA">
        <w:rPr>
          <w:rFonts w:ascii="Helvetica" w:hAnsi="Helvetica"/>
        </w:rPr>
        <w:t xml:space="preserve"> in the world</w:t>
      </w:r>
    </w:p>
    <w:p w14:paraId="5747E6AB" w14:textId="290CFA21" w:rsidR="0048593B" w:rsidRDefault="0017783E" w:rsidP="00CB62BA">
      <w:pPr>
        <w:pStyle w:val="ListParagraph"/>
        <w:numPr>
          <w:ilvl w:val="0"/>
          <w:numId w:val="14"/>
        </w:numPr>
        <w:rPr>
          <w:rFonts w:ascii="Helvetica" w:hAnsi="Helvetica"/>
        </w:rPr>
      </w:pPr>
      <w:r>
        <w:rPr>
          <w:rFonts w:ascii="Helvetica" w:hAnsi="Helvetica"/>
        </w:rPr>
        <w:t xml:space="preserve">It made all men </w:t>
      </w:r>
      <w:r w:rsidR="00D84FCC">
        <w:rPr>
          <w:rFonts w:ascii="Helvetica" w:hAnsi="Helvetica"/>
        </w:rPr>
        <w:t>equal in its Constitution</w:t>
      </w:r>
    </w:p>
    <w:p w14:paraId="7C8F5188" w14:textId="690C30C2" w:rsidR="00D84FCC" w:rsidRPr="0048593B" w:rsidRDefault="00D84FCC" w:rsidP="00CB62BA">
      <w:pPr>
        <w:pStyle w:val="ListParagraph"/>
        <w:numPr>
          <w:ilvl w:val="0"/>
          <w:numId w:val="14"/>
        </w:numPr>
        <w:rPr>
          <w:rFonts w:ascii="Helvetica" w:hAnsi="Helvetica"/>
        </w:rPr>
      </w:pPr>
      <w:r>
        <w:rPr>
          <w:rFonts w:ascii="Helvetica" w:hAnsi="Helvetica"/>
        </w:rPr>
        <w:t xml:space="preserve">It showed </w:t>
      </w:r>
      <w:r w:rsidR="0017783E">
        <w:rPr>
          <w:rFonts w:ascii="Helvetica" w:hAnsi="Helvetica"/>
        </w:rPr>
        <w:t xml:space="preserve">the world </w:t>
      </w:r>
      <w:r>
        <w:rPr>
          <w:rFonts w:ascii="Helvetica" w:hAnsi="Helvetica"/>
        </w:rPr>
        <w:t>that Black people could lead their own nation</w:t>
      </w:r>
    </w:p>
    <w:p w14:paraId="4915213A" w14:textId="77777777" w:rsidR="00CB62BA" w:rsidRPr="00EB0141" w:rsidRDefault="00CB62BA" w:rsidP="00CB62BA">
      <w:pPr>
        <w:rPr>
          <w:rFonts w:ascii="Helvetica" w:hAnsi="Helvetica"/>
        </w:rPr>
      </w:pPr>
    </w:p>
    <w:p w14:paraId="4AA88DAE" w14:textId="77777777" w:rsidR="00CB62BA" w:rsidRDefault="00CB62BA" w:rsidP="00CB62BA">
      <w:pPr>
        <w:rPr>
          <w:rFonts w:ascii="Helvetica" w:hAnsi="Helvetica"/>
        </w:rPr>
      </w:pPr>
      <w:r>
        <w:rPr>
          <w:rFonts w:ascii="Helvetica" w:hAnsi="Helvetica"/>
        </w:rPr>
        <w:br w:type="page"/>
      </w:r>
    </w:p>
    <w:p w14:paraId="4975FE3C" w14:textId="2C155A83" w:rsidR="00603251" w:rsidRDefault="00603251" w:rsidP="00603251">
      <w:pPr>
        <w:shd w:val="clear" w:color="auto" w:fill="F4B083" w:themeFill="accent2" w:themeFillTint="99"/>
        <w:jc w:val="center"/>
        <w:rPr>
          <w:rFonts w:ascii="Helvetica" w:hAnsi="Helvetica"/>
          <w:b/>
        </w:rPr>
      </w:pPr>
      <w:bookmarkStart w:id="25" w:name="Lesson4_27"/>
      <w:r>
        <w:rPr>
          <w:rFonts w:ascii="Helvetica" w:hAnsi="Helvetica"/>
          <w:b/>
        </w:rPr>
        <w:t xml:space="preserve">LESSON PLAN 4-27: </w:t>
      </w:r>
      <w:r w:rsidR="00132392">
        <w:rPr>
          <w:rFonts w:ascii="Helvetica" w:hAnsi="Helvetica"/>
          <w:b/>
        </w:rPr>
        <w:t>Latin</w:t>
      </w:r>
      <w:r w:rsidRPr="00D7243C">
        <w:rPr>
          <w:rFonts w:ascii="Helvetica" w:hAnsi="Helvetica"/>
          <w:b/>
        </w:rPr>
        <w:t xml:space="preserve"> America Today: Diverse Nations, Diverse People</w:t>
      </w:r>
    </w:p>
    <w:bookmarkEnd w:id="25"/>
    <w:p w14:paraId="53C9BDBA" w14:textId="77777777" w:rsidR="004D00FC" w:rsidRPr="00916884" w:rsidRDefault="004D00FC" w:rsidP="004D00FC">
      <w:pPr>
        <w:rPr>
          <w:rFonts w:ascii="Helvetica" w:hAnsi="Helvetica"/>
        </w:rPr>
      </w:pPr>
    </w:p>
    <w:p w14:paraId="7D806866" w14:textId="77777777" w:rsidR="004D00FC" w:rsidRPr="00600AD7" w:rsidRDefault="004D00FC" w:rsidP="004D00FC">
      <w:pPr>
        <w:shd w:val="clear" w:color="auto" w:fill="FBE4D5" w:themeFill="accent2" w:themeFillTint="33"/>
        <w:rPr>
          <w:rFonts w:ascii="Helvetica" w:hAnsi="Helvetica"/>
          <w:b/>
        </w:rPr>
      </w:pPr>
      <w:r>
        <w:rPr>
          <w:rFonts w:ascii="Helvetica" w:hAnsi="Helvetica"/>
          <w:b/>
        </w:rPr>
        <w:t>MATERIALS</w:t>
      </w:r>
    </w:p>
    <w:p w14:paraId="42321D78" w14:textId="77777777" w:rsidR="004D00FC" w:rsidRDefault="004D00FC" w:rsidP="004D00FC">
      <w:pPr>
        <w:rPr>
          <w:rFonts w:ascii="Helvetica" w:hAnsi="Helvetica"/>
        </w:rPr>
      </w:pPr>
    </w:p>
    <w:p w14:paraId="17A16DB9" w14:textId="5781A024" w:rsidR="004D00FC" w:rsidRDefault="00D724B3" w:rsidP="004D00FC">
      <w:pPr>
        <w:rPr>
          <w:rFonts w:ascii="Helvetica" w:hAnsi="Helvetica"/>
        </w:rPr>
      </w:pPr>
      <w:r w:rsidRPr="00D724B3">
        <w:rPr>
          <w:rFonts w:ascii="Helvetica" w:hAnsi="Helvetica"/>
        </w:rPr>
        <w:t xml:space="preserve">Traveling Across Latin America Video </w:t>
      </w:r>
      <w:r w:rsidR="004D00FC">
        <w:rPr>
          <w:rFonts w:ascii="Helvetica" w:hAnsi="Helvetica"/>
        </w:rPr>
        <w:t>(Lesson4-</w:t>
      </w:r>
      <w:r>
        <w:rPr>
          <w:rFonts w:ascii="Helvetica" w:hAnsi="Helvetica"/>
        </w:rPr>
        <w:t>27</w:t>
      </w:r>
      <w:r w:rsidR="004D00FC">
        <w:rPr>
          <w:rFonts w:ascii="Helvetica" w:hAnsi="Helvetica"/>
        </w:rPr>
        <w:t xml:space="preserve">Video1) </w:t>
      </w:r>
      <w:r w:rsidR="00AE2482">
        <w:rPr>
          <w:rFonts w:ascii="Helvetica" w:hAnsi="Helvetica"/>
        </w:rPr>
        <w:t xml:space="preserve">[Located in the Open Social Studies Video Library: </w:t>
      </w:r>
      <w:hyperlink r:id="rId37" w:history="1">
        <w:r w:rsidR="00AE2482" w:rsidRPr="0008451B">
          <w:rPr>
            <w:rStyle w:val="Hyperlink"/>
            <w:rFonts w:ascii="Helvetica" w:hAnsi="Helvetica"/>
          </w:rPr>
          <w:t>www.opensocialstudies.org/K-6.html</w:t>
        </w:r>
      </w:hyperlink>
      <w:r w:rsidR="00AE2482">
        <w:rPr>
          <w:rFonts w:ascii="Helvetica" w:hAnsi="Helvetica"/>
        </w:rPr>
        <w:t>]</w:t>
      </w:r>
    </w:p>
    <w:p w14:paraId="26FAFF9E" w14:textId="77777777" w:rsidR="004D00FC" w:rsidRDefault="004D00FC" w:rsidP="004D00FC">
      <w:pPr>
        <w:rPr>
          <w:rFonts w:ascii="Helvetica" w:hAnsi="Helvetica"/>
        </w:rPr>
      </w:pPr>
      <w:r>
        <w:rPr>
          <w:rFonts w:ascii="Helvetica" w:hAnsi="Helvetica"/>
        </w:rPr>
        <w:t>Clipboard (not supplied)</w:t>
      </w:r>
    </w:p>
    <w:p w14:paraId="062D06BA" w14:textId="1EE6F592" w:rsidR="004D00FC" w:rsidRPr="00F268C9" w:rsidRDefault="004D00FC" w:rsidP="004D00FC">
      <w:pPr>
        <w:rPr>
          <w:rFonts w:ascii="Helvetica" w:hAnsi="Helvetica"/>
          <w:b/>
        </w:rPr>
      </w:pPr>
      <w:r w:rsidRPr="00F268C9">
        <w:rPr>
          <w:rFonts w:ascii="Helvetica" w:hAnsi="Helvetica"/>
        </w:rPr>
        <w:t xml:space="preserve">8 </w:t>
      </w:r>
      <w:r w:rsidR="00F200FB">
        <w:rPr>
          <w:rFonts w:ascii="Helvetica" w:hAnsi="Helvetica"/>
        </w:rPr>
        <w:t>Latin American</w:t>
      </w:r>
      <w:r w:rsidRPr="00F268C9">
        <w:rPr>
          <w:rFonts w:ascii="Helvetica" w:hAnsi="Helvetica"/>
        </w:rPr>
        <w:t xml:space="preserve"> </w:t>
      </w:r>
      <w:r>
        <w:rPr>
          <w:rFonts w:ascii="Helvetica" w:hAnsi="Helvetica"/>
        </w:rPr>
        <w:t>Countrie</w:t>
      </w:r>
      <w:r w:rsidRPr="00F268C9">
        <w:rPr>
          <w:rFonts w:ascii="Helvetica" w:hAnsi="Helvetica"/>
        </w:rPr>
        <w:t>s Notes</w:t>
      </w:r>
      <w:r>
        <w:rPr>
          <w:rFonts w:ascii="Helvetica" w:hAnsi="Helvetica"/>
        </w:rPr>
        <w:t xml:space="preserve"> and </w:t>
      </w:r>
      <w:r w:rsidR="00F200FB">
        <w:rPr>
          <w:rFonts w:ascii="Helvetica" w:hAnsi="Helvetica"/>
        </w:rPr>
        <w:t xml:space="preserve">Latin America </w:t>
      </w:r>
      <w:r>
        <w:rPr>
          <w:rFonts w:ascii="Helvetica" w:hAnsi="Helvetica"/>
        </w:rPr>
        <w:t>Map</w:t>
      </w:r>
      <w:r>
        <w:rPr>
          <w:rFonts w:ascii="Helvetica" w:hAnsi="Helvetica"/>
          <w:b/>
        </w:rPr>
        <w:t xml:space="preserve"> </w:t>
      </w:r>
      <w:r>
        <w:rPr>
          <w:rFonts w:ascii="Helvetica" w:hAnsi="Helvetica"/>
        </w:rPr>
        <w:t>(WORKSHEET 4-</w:t>
      </w:r>
      <w:r w:rsidR="00D724B3">
        <w:rPr>
          <w:rFonts w:ascii="Helvetica" w:hAnsi="Helvetica"/>
        </w:rPr>
        <w:t>27</w:t>
      </w:r>
      <w:r>
        <w:rPr>
          <w:rFonts w:ascii="Helvetica" w:hAnsi="Helvetica"/>
        </w:rPr>
        <w:t>.A)</w:t>
      </w:r>
    </w:p>
    <w:p w14:paraId="0867B523" w14:textId="71F62341" w:rsidR="004D00FC" w:rsidRDefault="004D00FC" w:rsidP="004D00FC">
      <w:pPr>
        <w:rPr>
          <w:rFonts w:ascii="Helvetica" w:hAnsi="Helvetica"/>
        </w:rPr>
      </w:pPr>
      <w:r>
        <w:rPr>
          <w:rFonts w:ascii="Helvetica" w:hAnsi="Helvetica"/>
        </w:rPr>
        <w:t xml:space="preserve">Source 1: </w:t>
      </w:r>
      <w:r w:rsidR="00D72711">
        <w:rPr>
          <w:rFonts w:ascii="Helvetica" w:hAnsi="Helvetica"/>
        </w:rPr>
        <w:t xml:space="preserve">Ecuador </w:t>
      </w:r>
      <w:r w:rsidR="00D724B3">
        <w:rPr>
          <w:rFonts w:ascii="Helvetica" w:hAnsi="Helvetica"/>
        </w:rPr>
        <w:t>(</w:t>
      </w:r>
      <w:r w:rsidR="00000D77">
        <w:rPr>
          <w:rFonts w:ascii="Helvetica" w:hAnsi="Helvetica"/>
        </w:rPr>
        <w:t>SOURCEBOOK</w:t>
      </w:r>
      <w:r w:rsidR="00D724B3">
        <w:rPr>
          <w:rFonts w:ascii="Helvetica" w:hAnsi="Helvetica"/>
        </w:rPr>
        <w:t xml:space="preserve"> 4-27</w:t>
      </w:r>
      <w:r>
        <w:rPr>
          <w:rFonts w:ascii="Helvetica" w:hAnsi="Helvetica"/>
        </w:rPr>
        <w:t>.B)</w:t>
      </w:r>
    </w:p>
    <w:p w14:paraId="0D9CAF99" w14:textId="20A6B255" w:rsidR="004D00FC" w:rsidRDefault="004D00FC" w:rsidP="004D00FC">
      <w:pPr>
        <w:rPr>
          <w:rFonts w:ascii="Helvetica" w:hAnsi="Helvetica"/>
        </w:rPr>
      </w:pPr>
      <w:r>
        <w:rPr>
          <w:rFonts w:ascii="Helvetica" w:hAnsi="Helvetica"/>
        </w:rPr>
        <w:t xml:space="preserve">Source 2: </w:t>
      </w:r>
      <w:r w:rsidR="00D72711">
        <w:rPr>
          <w:rFonts w:ascii="Helvetica" w:hAnsi="Helvetica"/>
        </w:rPr>
        <w:t>Peru</w:t>
      </w:r>
      <w:r>
        <w:rPr>
          <w:rFonts w:ascii="Helvetica" w:hAnsi="Helvetica"/>
        </w:rPr>
        <w:t xml:space="preserve"> (</w:t>
      </w:r>
      <w:r w:rsidR="00000D77">
        <w:rPr>
          <w:rFonts w:ascii="Helvetica" w:hAnsi="Helvetica"/>
        </w:rPr>
        <w:t>SOURCEBOOK</w:t>
      </w:r>
      <w:r>
        <w:rPr>
          <w:rFonts w:ascii="Helvetica" w:hAnsi="Helvetica"/>
        </w:rPr>
        <w:t xml:space="preserve"> 4-</w:t>
      </w:r>
      <w:r w:rsidR="00D724B3">
        <w:rPr>
          <w:rFonts w:ascii="Helvetica" w:hAnsi="Helvetica"/>
        </w:rPr>
        <w:t>27</w:t>
      </w:r>
      <w:r>
        <w:rPr>
          <w:rFonts w:ascii="Helvetica" w:hAnsi="Helvetica"/>
        </w:rPr>
        <w:t>.C)</w:t>
      </w:r>
    </w:p>
    <w:p w14:paraId="4F0936AE" w14:textId="4176CADA" w:rsidR="004D00FC" w:rsidRDefault="004D00FC" w:rsidP="004D00FC">
      <w:pPr>
        <w:rPr>
          <w:rFonts w:ascii="Helvetica" w:hAnsi="Helvetica"/>
        </w:rPr>
      </w:pPr>
      <w:r>
        <w:rPr>
          <w:rFonts w:ascii="Helvetica" w:hAnsi="Helvetica"/>
        </w:rPr>
        <w:t xml:space="preserve">Source 3: </w:t>
      </w:r>
      <w:r w:rsidR="00A9737A">
        <w:rPr>
          <w:rFonts w:ascii="Helvetica" w:hAnsi="Helvetica"/>
        </w:rPr>
        <w:t xml:space="preserve">Argentina </w:t>
      </w:r>
      <w:r>
        <w:rPr>
          <w:rFonts w:ascii="Helvetica" w:hAnsi="Helvetica"/>
        </w:rPr>
        <w:t>(</w:t>
      </w:r>
      <w:r w:rsidR="00000D77">
        <w:rPr>
          <w:rFonts w:ascii="Helvetica" w:hAnsi="Helvetica"/>
        </w:rPr>
        <w:t>SOURCEBOOK</w:t>
      </w:r>
      <w:r>
        <w:rPr>
          <w:rFonts w:ascii="Helvetica" w:hAnsi="Helvetica"/>
        </w:rPr>
        <w:t xml:space="preserve"> 4-</w:t>
      </w:r>
      <w:r w:rsidR="00D724B3">
        <w:rPr>
          <w:rFonts w:ascii="Helvetica" w:hAnsi="Helvetica"/>
        </w:rPr>
        <w:t>27</w:t>
      </w:r>
      <w:r>
        <w:rPr>
          <w:rFonts w:ascii="Helvetica" w:hAnsi="Helvetica"/>
        </w:rPr>
        <w:t>.D)</w:t>
      </w:r>
    </w:p>
    <w:p w14:paraId="2F839099" w14:textId="0D2EE543" w:rsidR="004D00FC" w:rsidRDefault="004D00FC" w:rsidP="004D00FC">
      <w:pPr>
        <w:rPr>
          <w:rFonts w:ascii="Helvetica" w:hAnsi="Helvetica"/>
        </w:rPr>
      </w:pPr>
      <w:r>
        <w:rPr>
          <w:rFonts w:ascii="Helvetica" w:hAnsi="Helvetica"/>
        </w:rPr>
        <w:t xml:space="preserve">Source 4: </w:t>
      </w:r>
      <w:r w:rsidR="00A42B39">
        <w:rPr>
          <w:rFonts w:ascii="Helvetica" w:hAnsi="Helvetica"/>
        </w:rPr>
        <w:t xml:space="preserve">Brazil </w:t>
      </w:r>
      <w:r>
        <w:rPr>
          <w:rFonts w:ascii="Helvetica" w:hAnsi="Helvetica"/>
        </w:rPr>
        <w:t>(</w:t>
      </w:r>
      <w:r w:rsidR="00000D77">
        <w:rPr>
          <w:rFonts w:ascii="Helvetica" w:hAnsi="Helvetica"/>
        </w:rPr>
        <w:t>SOURCEBOOK</w:t>
      </w:r>
      <w:r>
        <w:rPr>
          <w:rFonts w:ascii="Helvetica" w:hAnsi="Helvetica"/>
        </w:rPr>
        <w:t xml:space="preserve"> 4-</w:t>
      </w:r>
      <w:r w:rsidR="00D724B3">
        <w:rPr>
          <w:rFonts w:ascii="Helvetica" w:hAnsi="Helvetica"/>
        </w:rPr>
        <w:t>27</w:t>
      </w:r>
      <w:r>
        <w:rPr>
          <w:rFonts w:ascii="Helvetica" w:hAnsi="Helvetica"/>
        </w:rPr>
        <w:t>.E)</w:t>
      </w:r>
    </w:p>
    <w:p w14:paraId="654EF9D3" w14:textId="272030EF" w:rsidR="004D00FC" w:rsidRDefault="004D00FC" w:rsidP="004D00FC">
      <w:pPr>
        <w:rPr>
          <w:rFonts w:ascii="Helvetica" w:hAnsi="Helvetica"/>
        </w:rPr>
      </w:pPr>
      <w:r>
        <w:rPr>
          <w:rFonts w:ascii="Helvetica" w:hAnsi="Helvetica"/>
        </w:rPr>
        <w:t xml:space="preserve">Source 5: </w:t>
      </w:r>
      <w:r w:rsidR="00A42B39">
        <w:rPr>
          <w:rFonts w:ascii="Helvetica" w:hAnsi="Helvetica"/>
        </w:rPr>
        <w:t xml:space="preserve">Guatemala </w:t>
      </w:r>
      <w:r>
        <w:rPr>
          <w:rFonts w:ascii="Helvetica" w:hAnsi="Helvetica"/>
        </w:rPr>
        <w:t>(</w:t>
      </w:r>
      <w:r w:rsidR="00000D77">
        <w:rPr>
          <w:rFonts w:ascii="Helvetica" w:hAnsi="Helvetica"/>
        </w:rPr>
        <w:t>SOURCEBOOK</w:t>
      </w:r>
      <w:r>
        <w:rPr>
          <w:rFonts w:ascii="Helvetica" w:hAnsi="Helvetica"/>
        </w:rPr>
        <w:t xml:space="preserve"> 4-</w:t>
      </w:r>
      <w:r w:rsidR="00D724B3">
        <w:rPr>
          <w:rFonts w:ascii="Helvetica" w:hAnsi="Helvetica"/>
        </w:rPr>
        <w:t>27</w:t>
      </w:r>
      <w:r>
        <w:rPr>
          <w:rFonts w:ascii="Helvetica" w:hAnsi="Helvetica"/>
        </w:rPr>
        <w:t>.F)</w:t>
      </w:r>
    </w:p>
    <w:p w14:paraId="21D2EEFE" w14:textId="7F922B44" w:rsidR="004D00FC" w:rsidRDefault="004D00FC" w:rsidP="004D00FC">
      <w:pPr>
        <w:rPr>
          <w:rFonts w:ascii="Helvetica" w:hAnsi="Helvetica"/>
        </w:rPr>
      </w:pPr>
      <w:r>
        <w:rPr>
          <w:rFonts w:ascii="Helvetica" w:hAnsi="Helvetica"/>
        </w:rPr>
        <w:t xml:space="preserve">Source 6: </w:t>
      </w:r>
      <w:r w:rsidR="000B3B9A">
        <w:rPr>
          <w:rFonts w:ascii="Helvetica" w:hAnsi="Helvetica"/>
        </w:rPr>
        <w:t>Haïti</w:t>
      </w:r>
      <w:r>
        <w:rPr>
          <w:rFonts w:ascii="Helvetica" w:hAnsi="Helvetica"/>
        </w:rPr>
        <w:t xml:space="preserve"> (</w:t>
      </w:r>
      <w:r w:rsidR="00000D77">
        <w:rPr>
          <w:rFonts w:ascii="Helvetica" w:hAnsi="Helvetica"/>
        </w:rPr>
        <w:t>SOURCEBOOK</w:t>
      </w:r>
      <w:r>
        <w:rPr>
          <w:rFonts w:ascii="Helvetica" w:hAnsi="Helvetica"/>
        </w:rPr>
        <w:t xml:space="preserve"> 4-</w:t>
      </w:r>
      <w:r w:rsidR="00D724B3">
        <w:rPr>
          <w:rFonts w:ascii="Helvetica" w:hAnsi="Helvetica"/>
        </w:rPr>
        <w:t>27</w:t>
      </w:r>
      <w:r>
        <w:rPr>
          <w:rFonts w:ascii="Helvetica" w:hAnsi="Helvetica"/>
        </w:rPr>
        <w:t>.G)</w:t>
      </w:r>
    </w:p>
    <w:p w14:paraId="342749DC" w14:textId="09450B61" w:rsidR="004D00FC" w:rsidRDefault="004D00FC" w:rsidP="004D00FC">
      <w:pPr>
        <w:rPr>
          <w:rFonts w:ascii="Helvetica" w:hAnsi="Helvetica"/>
        </w:rPr>
      </w:pPr>
      <w:r>
        <w:rPr>
          <w:rFonts w:ascii="Helvetica" w:hAnsi="Helvetica"/>
        </w:rPr>
        <w:t xml:space="preserve">Source 7: </w:t>
      </w:r>
      <w:r w:rsidR="00900617">
        <w:rPr>
          <w:rFonts w:ascii="Helvetica" w:hAnsi="Helvetica"/>
        </w:rPr>
        <w:t xml:space="preserve">Dominican Republic </w:t>
      </w:r>
      <w:r w:rsidR="00D724B3">
        <w:rPr>
          <w:rFonts w:ascii="Helvetica" w:hAnsi="Helvetica"/>
        </w:rPr>
        <w:t>(</w:t>
      </w:r>
      <w:r w:rsidR="00000D77">
        <w:rPr>
          <w:rFonts w:ascii="Helvetica" w:hAnsi="Helvetica"/>
        </w:rPr>
        <w:t>SOURCEBOOK</w:t>
      </w:r>
      <w:r w:rsidR="00D724B3">
        <w:rPr>
          <w:rFonts w:ascii="Helvetica" w:hAnsi="Helvetica"/>
        </w:rPr>
        <w:t xml:space="preserve"> 4-27</w:t>
      </w:r>
      <w:r>
        <w:rPr>
          <w:rFonts w:ascii="Helvetica" w:hAnsi="Helvetica"/>
        </w:rPr>
        <w:t>.H)</w:t>
      </w:r>
    </w:p>
    <w:p w14:paraId="6249509D" w14:textId="733E592D" w:rsidR="004D00FC" w:rsidRDefault="004D00FC" w:rsidP="004D00FC">
      <w:pPr>
        <w:rPr>
          <w:rFonts w:ascii="Helvetica" w:hAnsi="Helvetica"/>
        </w:rPr>
      </w:pPr>
      <w:r>
        <w:rPr>
          <w:rFonts w:ascii="Helvetica" w:hAnsi="Helvetica"/>
        </w:rPr>
        <w:t xml:space="preserve">Source 8: </w:t>
      </w:r>
      <w:r w:rsidR="00900617">
        <w:rPr>
          <w:rFonts w:ascii="Helvetica" w:hAnsi="Helvetica"/>
        </w:rPr>
        <w:t xml:space="preserve">Jamaica </w:t>
      </w:r>
      <w:r>
        <w:rPr>
          <w:rFonts w:ascii="Helvetica" w:hAnsi="Helvetica"/>
        </w:rPr>
        <w:t>(</w:t>
      </w:r>
      <w:r w:rsidR="00000D77">
        <w:rPr>
          <w:rFonts w:ascii="Helvetica" w:hAnsi="Helvetica"/>
        </w:rPr>
        <w:t>SOURCEBOOK</w:t>
      </w:r>
      <w:r>
        <w:rPr>
          <w:rFonts w:ascii="Helvetica" w:hAnsi="Helvetica"/>
        </w:rPr>
        <w:t xml:space="preserve"> 4-</w:t>
      </w:r>
      <w:r w:rsidR="00D724B3">
        <w:rPr>
          <w:rFonts w:ascii="Helvetica" w:hAnsi="Helvetica"/>
        </w:rPr>
        <w:t>27</w:t>
      </w:r>
      <w:r>
        <w:rPr>
          <w:rFonts w:ascii="Helvetica" w:hAnsi="Helvetica"/>
        </w:rPr>
        <w:t>.I)</w:t>
      </w:r>
    </w:p>
    <w:p w14:paraId="31A6931E" w14:textId="78660795" w:rsidR="004D00FC" w:rsidRPr="003B18C0" w:rsidRDefault="007118B5" w:rsidP="003B18C0">
      <w:pPr>
        <w:rPr>
          <w:rFonts w:ascii="Helvetica" w:hAnsi="Helvetica"/>
          <w:b/>
          <w:bCs/>
        </w:rPr>
      </w:pPr>
      <w:r>
        <w:rPr>
          <w:rFonts w:ascii="Helvetica" w:hAnsi="Helvetica"/>
          <w:bCs/>
        </w:rPr>
        <w:t>Latin America</w:t>
      </w:r>
      <w:r w:rsidR="003B18C0" w:rsidRPr="003B18C0">
        <w:rPr>
          <w:rFonts w:ascii="Helvetica" w:hAnsi="Helvetica"/>
          <w:bCs/>
        </w:rPr>
        <w:t xml:space="preserve"> Today: Exit Ticket</w:t>
      </w:r>
      <w:r w:rsidR="003B18C0">
        <w:rPr>
          <w:rFonts w:ascii="Helvetica" w:hAnsi="Helvetica"/>
          <w:b/>
          <w:bCs/>
        </w:rPr>
        <w:t xml:space="preserve"> </w:t>
      </w:r>
      <w:r w:rsidR="004D00FC">
        <w:rPr>
          <w:rFonts w:ascii="Helvetica" w:hAnsi="Helvetica"/>
        </w:rPr>
        <w:t>(ASSESSMENT 4-</w:t>
      </w:r>
      <w:r w:rsidR="00BB63DE">
        <w:rPr>
          <w:rFonts w:ascii="Helvetica" w:hAnsi="Helvetica"/>
        </w:rPr>
        <w:t>27</w:t>
      </w:r>
      <w:r w:rsidR="004D00FC">
        <w:rPr>
          <w:rFonts w:ascii="Helvetica" w:hAnsi="Helvetica"/>
        </w:rPr>
        <w:t>.J)</w:t>
      </w:r>
    </w:p>
    <w:p w14:paraId="5E66B7F2" w14:textId="77777777" w:rsidR="004D00FC" w:rsidRPr="00600AD7" w:rsidRDefault="004D00FC" w:rsidP="004D00FC">
      <w:pPr>
        <w:rPr>
          <w:rFonts w:ascii="Helvetica" w:hAnsi="Helvetica"/>
          <w:b/>
        </w:rPr>
      </w:pPr>
    </w:p>
    <w:p w14:paraId="25AB94C9" w14:textId="77777777" w:rsidR="004D00FC" w:rsidRPr="00600AD7" w:rsidRDefault="004D00FC" w:rsidP="004D00FC">
      <w:pPr>
        <w:shd w:val="clear" w:color="auto" w:fill="FBE4D5" w:themeFill="accent2" w:themeFillTint="33"/>
        <w:rPr>
          <w:rFonts w:ascii="Helvetica" w:hAnsi="Helvetica"/>
          <w:b/>
        </w:rPr>
      </w:pPr>
      <w:r>
        <w:rPr>
          <w:rFonts w:ascii="Helvetica" w:hAnsi="Helvetica"/>
          <w:b/>
        </w:rPr>
        <w:t>STANDARDS</w:t>
      </w:r>
    </w:p>
    <w:p w14:paraId="42779CA4" w14:textId="77777777" w:rsidR="004D00FC" w:rsidRPr="00046649" w:rsidRDefault="004D00FC" w:rsidP="004D00FC">
      <w:pPr>
        <w:rPr>
          <w:rFonts w:ascii="Helvetica" w:hAnsi="Helvetica"/>
        </w:rPr>
      </w:pPr>
    </w:p>
    <w:p w14:paraId="01C10D35" w14:textId="77777777" w:rsidR="004D00FC" w:rsidRPr="005C7220" w:rsidRDefault="004D00FC" w:rsidP="004D00FC">
      <w:pPr>
        <w:rPr>
          <w:rFonts w:ascii="Helvetica" w:hAnsi="Helvetica"/>
          <w:b/>
        </w:rPr>
      </w:pPr>
      <w:r w:rsidRPr="005C7220">
        <w:rPr>
          <w:rFonts w:ascii="Helvetica" w:hAnsi="Helvetica"/>
          <w:b/>
        </w:rPr>
        <w:t>Massachusetts History and Social Science Framework</w:t>
      </w:r>
    </w:p>
    <w:p w14:paraId="6624649F" w14:textId="22A5368C" w:rsidR="004D00FC" w:rsidRDefault="004D00FC" w:rsidP="004D00FC">
      <w:pPr>
        <w:rPr>
          <w:rFonts w:ascii="Helvetica" w:hAnsi="Helvetica"/>
          <w:i/>
        </w:rPr>
      </w:pPr>
    </w:p>
    <w:p w14:paraId="6D40AB18" w14:textId="77777777" w:rsidR="009303F3" w:rsidRPr="00EB6AF2" w:rsidRDefault="009303F3" w:rsidP="009303F3">
      <w:pPr>
        <w:rPr>
          <w:rFonts w:ascii="Helvetica" w:hAnsi="Helvetica"/>
          <w:i/>
        </w:rPr>
      </w:pPr>
      <w:r>
        <w:rPr>
          <w:rFonts w:ascii="Helvetica" w:hAnsi="Helvetica"/>
          <w:i/>
        </w:rPr>
        <w:t>MA-HSS.4.2T.</w:t>
      </w:r>
      <w:r w:rsidRPr="00EB6AF2">
        <w:rPr>
          <w:rFonts w:ascii="Helvetica" w:hAnsi="Helvetica"/>
          <w:i/>
        </w:rPr>
        <w:t>1</w:t>
      </w:r>
      <w:r>
        <w:rPr>
          <w:rFonts w:ascii="Helvetica" w:hAnsi="Helvetica"/>
          <w:i/>
        </w:rPr>
        <w:t>:</w:t>
      </w:r>
      <w:r w:rsidRPr="00EB6AF2">
        <w:rPr>
          <w:rFonts w:ascii="Helvetica" w:hAnsi="Helvetica"/>
          <w:i/>
        </w:rPr>
        <w:t xml:space="preserve"> Recognize the difference between physical geography and political geography.</w:t>
      </w:r>
      <w:r>
        <w:rPr>
          <w:rFonts w:ascii="Helvetica" w:hAnsi="Helvetica"/>
          <w:i/>
        </w:rPr>
        <w:t xml:space="preserve"> </w:t>
      </w:r>
      <w:r w:rsidRPr="00EB6AF2">
        <w:rPr>
          <w:rFonts w:ascii="Helvetica" w:hAnsi="Helvetica"/>
          <w:i/>
        </w:rPr>
        <w:t>For example, students learn that Africa is a continent (physical geography) that</w:t>
      </w:r>
      <w:r>
        <w:rPr>
          <w:rFonts w:ascii="Helvetica" w:hAnsi="Helvetica"/>
          <w:i/>
        </w:rPr>
        <w:t xml:space="preserve"> </w:t>
      </w:r>
      <w:r w:rsidRPr="00EB6AF2">
        <w:rPr>
          <w:rFonts w:ascii="Helvetica" w:hAnsi="Helvetica"/>
          <w:i/>
        </w:rPr>
        <w:t>includes a number of independent countries (e.g., Egypt, Somalia, Nigeria).</w:t>
      </w:r>
    </w:p>
    <w:p w14:paraId="64F0977A" w14:textId="77777777" w:rsidR="009303F3" w:rsidRDefault="009303F3" w:rsidP="009303F3">
      <w:pPr>
        <w:rPr>
          <w:rFonts w:ascii="Helvetica" w:hAnsi="Helvetica"/>
          <w:i/>
        </w:rPr>
      </w:pPr>
    </w:p>
    <w:p w14:paraId="7CF0028D" w14:textId="77777777" w:rsidR="009303F3" w:rsidRPr="00EB6AF2" w:rsidRDefault="009303F3" w:rsidP="009303F3">
      <w:pPr>
        <w:rPr>
          <w:rFonts w:ascii="Helvetica" w:hAnsi="Helvetica"/>
          <w:i/>
        </w:rPr>
      </w:pPr>
      <w:r>
        <w:rPr>
          <w:rFonts w:ascii="Helvetica" w:hAnsi="Helvetica"/>
          <w:i/>
        </w:rPr>
        <w:t>MA-HSS.4.2T.2:</w:t>
      </w:r>
      <w:r w:rsidRPr="00EB6AF2">
        <w:rPr>
          <w:rFonts w:ascii="Helvetica" w:hAnsi="Helvetica"/>
          <w:i/>
        </w:rPr>
        <w:t xml:space="preserve"> Explain the characteristics of a country.</w:t>
      </w:r>
    </w:p>
    <w:p w14:paraId="372A4FB5" w14:textId="77777777" w:rsidR="009303F3" w:rsidRDefault="009303F3" w:rsidP="004D00FC">
      <w:pPr>
        <w:rPr>
          <w:rFonts w:ascii="Helvetica" w:hAnsi="Helvetica"/>
          <w:i/>
        </w:rPr>
      </w:pPr>
    </w:p>
    <w:p w14:paraId="7DC6FC79" w14:textId="41A4ED6B" w:rsidR="00C1530A" w:rsidRDefault="00FF74C8" w:rsidP="00C1530A">
      <w:pPr>
        <w:rPr>
          <w:rFonts w:ascii="Helvetica" w:hAnsi="Helvetica"/>
          <w:i/>
        </w:rPr>
      </w:pPr>
      <w:r>
        <w:rPr>
          <w:rFonts w:ascii="Helvetica" w:hAnsi="Helvetica"/>
          <w:i/>
        </w:rPr>
        <w:t>MA-HSS.</w:t>
      </w:r>
      <w:r w:rsidR="00C1530A">
        <w:rPr>
          <w:rFonts w:ascii="Helvetica" w:hAnsi="Helvetica"/>
          <w:i/>
        </w:rPr>
        <w:t>6</w:t>
      </w:r>
      <w:r>
        <w:rPr>
          <w:rFonts w:ascii="Helvetica" w:hAnsi="Helvetica"/>
          <w:i/>
        </w:rPr>
        <w:t>.T</w:t>
      </w:r>
      <w:r w:rsidR="00C1530A">
        <w:rPr>
          <w:rFonts w:ascii="Helvetica" w:hAnsi="Helvetica"/>
          <w:i/>
        </w:rPr>
        <w:t>5a</w:t>
      </w:r>
      <w:r>
        <w:rPr>
          <w:rFonts w:ascii="Helvetica" w:hAnsi="Helvetica"/>
          <w:i/>
        </w:rPr>
        <w:t>.</w:t>
      </w:r>
      <w:r w:rsidR="00C1530A">
        <w:rPr>
          <w:rFonts w:ascii="Helvetica" w:hAnsi="Helvetica"/>
          <w:i/>
        </w:rPr>
        <w:t>2</w:t>
      </w:r>
      <w:r>
        <w:rPr>
          <w:rFonts w:ascii="Helvetica" w:hAnsi="Helvetica"/>
          <w:i/>
        </w:rPr>
        <w:t>:</w:t>
      </w:r>
      <w:r w:rsidRPr="00283EB2">
        <w:rPr>
          <w:rFonts w:ascii="Helvetica" w:hAnsi="Helvetica"/>
          <w:i/>
        </w:rPr>
        <w:t xml:space="preserve"> </w:t>
      </w:r>
      <w:r w:rsidR="00C1530A" w:rsidRPr="00C1530A">
        <w:rPr>
          <w:rFonts w:ascii="Helvetica" w:hAnsi="Helvetica"/>
          <w:i/>
        </w:rPr>
        <w:t>Demonstrate knowledge of political geography by locating the current countries and major cities of Central America and the Caribbean Islands on a political map; use knowledge of maps to complement information gained from text about a country or region.</w:t>
      </w:r>
    </w:p>
    <w:p w14:paraId="6F34F497" w14:textId="77777777" w:rsidR="00C1530A" w:rsidRPr="00C1530A" w:rsidRDefault="00C1530A" w:rsidP="00C1530A">
      <w:pPr>
        <w:rPr>
          <w:rFonts w:ascii="Helvetica" w:hAnsi="Helvetica"/>
          <w:i/>
        </w:rPr>
      </w:pPr>
    </w:p>
    <w:p w14:paraId="7B4CB7F0" w14:textId="2B502097" w:rsidR="00FF74C8" w:rsidRPr="00C838B7" w:rsidRDefault="00C1530A" w:rsidP="00C1530A">
      <w:pPr>
        <w:rPr>
          <w:rFonts w:ascii="Helvetica" w:hAnsi="Helvetica"/>
          <w:i/>
        </w:rPr>
      </w:pPr>
      <w:r>
        <w:rPr>
          <w:rFonts w:ascii="Helvetica" w:hAnsi="Helvetica"/>
          <w:i/>
        </w:rPr>
        <w:t>MA-HSS.6.T5a.3:</w:t>
      </w:r>
      <w:r w:rsidRPr="00283EB2">
        <w:rPr>
          <w:rFonts w:ascii="Helvetica" w:hAnsi="Helvetica"/>
          <w:i/>
        </w:rPr>
        <w:t xml:space="preserve"> </w:t>
      </w:r>
      <w:r w:rsidRPr="00C1530A">
        <w:rPr>
          <w:rFonts w:ascii="Helvetica" w:hAnsi="Helvetica"/>
          <w:i/>
        </w:rPr>
        <w:t>Explain how absolute and relative locations, climate, major physical characteristics and natural resources influenced settlement, population size, and the economies of regions and countries in Central America and the Caribbean Islands.</w:t>
      </w:r>
    </w:p>
    <w:p w14:paraId="493979E2" w14:textId="77777777" w:rsidR="00FF74C8" w:rsidRDefault="00FF74C8" w:rsidP="00FF74C8">
      <w:pPr>
        <w:rPr>
          <w:rFonts w:ascii="Helvetica" w:hAnsi="Helvetica"/>
          <w:i/>
        </w:rPr>
      </w:pPr>
    </w:p>
    <w:p w14:paraId="3D05AB25" w14:textId="77777777" w:rsidR="00FF74C8" w:rsidRPr="00B83C08" w:rsidRDefault="00FF74C8" w:rsidP="00FF74C8">
      <w:pPr>
        <w:rPr>
          <w:rFonts w:ascii="Helvetica" w:hAnsi="Helvetica"/>
          <w:i/>
        </w:rPr>
      </w:pPr>
      <w:r>
        <w:rPr>
          <w:rFonts w:ascii="Helvetica" w:hAnsi="Helvetica"/>
          <w:i/>
        </w:rPr>
        <w:t xml:space="preserve">MA-HSS.4.P6: </w:t>
      </w:r>
      <w:r w:rsidRPr="001A3766">
        <w:rPr>
          <w:rFonts w:ascii="Helvetica" w:hAnsi="Helvetica"/>
          <w:i/>
        </w:rPr>
        <w:t>Argue or explain conclusions, using valid reasoning and evidence.</w:t>
      </w:r>
    </w:p>
    <w:p w14:paraId="62D973BF" w14:textId="77777777" w:rsidR="004D00FC" w:rsidRPr="000D2FBE" w:rsidRDefault="004D00FC" w:rsidP="004D00FC">
      <w:pPr>
        <w:rPr>
          <w:rFonts w:ascii="Helvetica" w:hAnsi="Helvetica"/>
        </w:rPr>
      </w:pPr>
    </w:p>
    <w:p w14:paraId="4B3A48EB" w14:textId="77777777" w:rsidR="004D00FC" w:rsidRPr="005C7220" w:rsidRDefault="004D00FC" w:rsidP="004D00FC">
      <w:pPr>
        <w:rPr>
          <w:rFonts w:ascii="Helvetica" w:hAnsi="Helvetica"/>
          <w:b/>
        </w:rPr>
      </w:pPr>
      <w:r w:rsidRPr="005C7220">
        <w:rPr>
          <w:rFonts w:ascii="Helvetica" w:hAnsi="Helvetica"/>
          <w:b/>
        </w:rPr>
        <w:t>Common Core: Literacy</w:t>
      </w:r>
    </w:p>
    <w:p w14:paraId="160C33BE" w14:textId="77777777" w:rsidR="004D00FC" w:rsidRDefault="004D00FC" w:rsidP="004D00FC">
      <w:pPr>
        <w:rPr>
          <w:rFonts w:ascii="Helvetica" w:hAnsi="Helvetica"/>
        </w:rPr>
      </w:pPr>
    </w:p>
    <w:p w14:paraId="6D29C7BA" w14:textId="77777777" w:rsidR="004D00FC" w:rsidRDefault="004D00FC" w:rsidP="004D00FC">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76E02440" w14:textId="77777777" w:rsidR="004D00FC" w:rsidRDefault="004D00FC" w:rsidP="004D00FC">
      <w:pPr>
        <w:rPr>
          <w:rFonts w:ascii="Helvetica" w:hAnsi="Helvetica"/>
          <w:i/>
        </w:rPr>
      </w:pPr>
    </w:p>
    <w:p w14:paraId="0FDBAADB" w14:textId="77777777" w:rsidR="004D00FC" w:rsidRDefault="004D00FC" w:rsidP="004D00FC">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793653EB" w14:textId="77777777" w:rsidR="004D00FC" w:rsidRDefault="004D00FC" w:rsidP="004D00FC">
      <w:pPr>
        <w:rPr>
          <w:rFonts w:ascii="Helvetica" w:hAnsi="Helvetica"/>
          <w:i/>
        </w:rPr>
      </w:pPr>
    </w:p>
    <w:p w14:paraId="343E5FB3" w14:textId="77777777" w:rsidR="004D00FC" w:rsidRDefault="004D00FC" w:rsidP="004D00FC">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57EA1D48" w14:textId="77777777" w:rsidR="004D00FC" w:rsidRDefault="004D00FC" w:rsidP="004D00FC">
      <w:pPr>
        <w:rPr>
          <w:rFonts w:ascii="Helvetica" w:hAnsi="Helvetica"/>
          <w:i/>
        </w:rPr>
      </w:pPr>
    </w:p>
    <w:p w14:paraId="4B724965" w14:textId="77777777" w:rsidR="004D00FC" w:rsidRDefault="004D00FC" w:rsidP="004D00FC">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4908778A" w14:textId="77777777" w:rsidR="00B40C3A" w:rsidRPr="00B40C3A" w:rsidRDefault="00B40C3A" w:rsidP="004D00FC">
      <w:pPr>
        <w:rPr>
          <w:rFonts w:ascii="Helvetica" w:hAnsi="Helvetica"/>
        </w:rPr>
      </w:pPr>
    </w:p>
    <w:p w14:paraId="7A76734A" w14:textId="77777777" w:rsidR="004D00FC" w:rsidRPr="00600AD7" w:rsidRDefault="004D00FC" w:rsidP="004D00FC">
      <w:pPr>
        <w:shd w:val="clear" w:color="auto" w:fill="FBE4D5" w:themeFill="accent2" w:themeFillTint="33"/>
        <w:rPr>
          <w:rFonts w:ascii="Helvetica" w:hAnsi="Helvetica"/>
          <w:b/>
        </w:rPr>
      </w:pPr>
      <w:r>
        <w:rPr>
          <w:rFonts w:ascii="Helvetica" w:hAnsi="Helvetica"/>
          <w:b/>
        </w:rPr>
        <w:t>PROCEDURES</w:t>
      </w:r>
    </w:p>
    <w:p w14:paraId="2D31E8A7" w14:textId="77777777" w:rsidR="004D00FC" w:rsidRPr="00925AD7" w:rsidRDefault="004D00FC" w:rsidP="004D00FC">
      <w:pPr>
        <w:rPr>
          <w:rFonts w:ascii="Helvetica" w:hAnsi="Helvetica"/>
          <w:b/>
        </w:rPr>
      </w:pPr>
    </w:p>
    <w:p w14:paraId="4589B6B1" w14:textId="15901E4E" w:rsidR="00B40C3A" w:rsidRPr="00B40C3A" w:rsidRDefault="004D00FC" w:rsidP="00B40C3A">
      <w:pPr>
        <w:rPr>
          <w:rFonts w:ascii="Helvetica" w:hAnsi="Helvetica"/>
          <w:b/>
          <w:i/>
        </w:rPr>
      </w:pPr>
      <w:r w:rsidRPr="00E37235">
        <w:rPr>
          <w:rFonts w:ascii="Helvetica" w:hAnsi="Helvetica"/>
          <w:b/>
        </w:rPr>
        <w:t>Inquiry Question:</w:t>
      </w:r>
      <w:r w:rsidRPr="00925AD7">
        <w:rPr>
          <w:rFonts w:ascii="Helvetica" w:hAnsi="Helvetica"/>
          <w:b/>
          <w:i/>
        </w:rPr>
        <w:t xml:space="preserve"> </w:t>
      </w:r>
      <w:r w:rsidR="00B40C3A" w:rsidRPr="00B40C3A">
        <w:rPr>
          <w:rFonts w:ascii="Helvetica" w:hAnsi="Helvetica"/>
          <w:b/>
          <w:i/>
        </w:rPr>
        <w:t xml:space="preserve">If you were to visit </w:t>
      </w:r>
      <w:r w:rsidR="00B5103C">
        <w:rPr>
          <w:rFonts w:ascii="Helvetica" w:hAnsi="Helvetica"/>
          <w:b/>
          <w:i/>
        </w:rPr>
        <w:t>Latin America</w:t>
      </w:r>
      <w:r w:rsidR="00B40C3A" w:rsidRPr="00B40C3A">
        <w:rPr>
          <w:rFonts w:ascii="Helvetica" w:hAnsi="Helvetica"/>
          <w:b/>
          <w:i/>
        </w:rPr>
        <w:t xml:space="preserve"> today, what country would you choose and why?</w:t>
      </w:r>
    </w:p>
    <w:p w14:paraId="00247CBC" w14:textId="77777777" w:rsidR="004D00FC" w:rsidRDefault="004D00FC" w:rsidP="004D00FC">
      <w:pPr>
        <w:rPr>
          <w:rFonts w:ascii="Helvetica" w:hAnsi="Helvetica"/>
          <w:b/>
        </w:rPr>
      </w:pPr>
    </w:p>
    <w:p w14:paraId="12D1EEC6" w14:textId="77777777" w:rsidR="004D00FC" w:rsidRDefault="004D00FC" w:rsidP="004D00FC">
      <w:pPr>
        <w:rPr>
          <w:rFonts w:ascii="Helvetica" w:hAnsi="Helvetica"/>
          <w:b/>
        </w:rPr>
      </w:pPr>
      <w:r>
        <w:rPr>
          <w:rFonts w:ascii="Helvetica" w:hAnsi="Helvetica"/>
          <w:b/>
        </w:rPr>
        <w:t>PREPARATION</w:t>
      </w:r>
    </w:p>
    <w:p w14:paraId="1AC1D76F" w14:textId="77777777" w:rsidR="004D00FC" w:rsidRDefault="004D00FC" w:rsidP="004D00FC">
      <w:pPr>
        <w:rPr>
          <w:rFonts w:ascii="Helvetica" w:hAnsi="Helvetica"/>
          <w:b/>
        </w:rPr>
      </w:pPr>
    </w:p>
    <w:p w14:paraId="19727355" w14:textId="77777777" w:rsidR="004D00FC" w:rsidRPr="00B93DBF" w:rsidRDefault="004D00FC" w:rsidP="004D00FC">
      <w:pPr>
        <w:rPr>
          <w:rFonts w:ascii="Helvetica" w:hAnsi="Helvetica"/>
          <w:b/>
        </w:rPr>
      </w:pPr>
      <w:r w:rsidRPr="00B93DBF">
        <w:rPr>
          <w:rFonts w:ascii="Helvetica" w:hAnsi="Helvetica"/>
          <w:b/>
        </w:rPr>
        <w:t>1. Set Up Carousel Activity</w:t>
      </w:r>
    </w:p>
    <w:p w14:paraId="1C2217B7" w14:textId="6296C840" w:rsidR="00EE7FA6" w:rsidRDefault="004D00FC" w:rsidP="00EE7FA6">
      <w:pPr>
        <w:rPr>
          <w:rFonts w:ascii="Helvetica" w:hAnsi="Helvetica"/>
        </w:rPr>
      </w:pPr>
      <w:r>
        <w:rPr>
          <w:rFonts w:ascii="Helvetica" w:hAnsi="Helvetica"/>
        </w:rPr>
        <w:t xml:space="preserve">Around the room, post the eight sources: </w:t>
      </w:r>
      <w:r w:rsidR="00EE7FA6">
        <w:rPr>
          <w:rFonts w:ascii="Helvetica" w:hAnsi="Helvetica"/>
        </w:rPr>
        <w:t>Ecuador (SOURCEBOOK 4-27.B), Peru (SOURCEBOOK 4-27.C), Argentina (SOURCEBOOK 4-27.D), Brazil (SOURCEBOOK 4-27.E), Guatemala (SOURCEBOOK 4-27.F), Haïti (SOURCEBOOK 4-27.G), Dominican Republic (SOURCEBOOK 4-27.H), Jamaica (SOURCEBOOK 4-27.I)</w:t>
      </w:r>
    </w:p>
    <w:p w14:paraId="18FC5146" w14:textId="77777777" w:rsidR="004D00FC" w:rsidRDefault="004D00FC" w:rsidP="004D00FC">
      <w:pPr>
        <w:rPr>
          <w:rFonts w:ascii="Helvetica" w:hAnsi="Helvetica"/>
          <w:b/>
        </w:rPr>
      </w:pPr>
    </w:p>
    <w:p w14:paraId="22C6B61C" w14:textId="77777777" w:rsidR="004D00FC" w:rsidRDefault="004D00FC" w:rsidP="004D00FC">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3C45152E" w14:textId="77777777" w:rsidR="004D00FC" w:rsidRDefault="004D00FC" w:rsidP="004D00FC">
      <w:pPr>
        <w:rPr>
          <w:rFonts w:ascii="Helvetica" w:hAnsi="Helvetica"/>
          <w:b/>
        </w:rPr>
      </w:pPr>
    </w:p>
    <w:p w14:paraId="414A6AB7" w14:textId="5F0F744D" w:rsidR="004D00FC" w:rsidRDefault="004D00FC" w:rsidP="004D00FC">
      <w:pPr>
        <w:rPr>
          <w:rFonts w:ascii="Helvetica" w:hAnsi="Helvetica"/>
          <w:b/>
        </w:rPr>
      </w:pPr>
      <w:r>
        <w:rPr>
          <w:rFonts w:ascii="Helvetica" w:hAnsi="Helvetica"/>
          <w:b/>
        </w:rPr>
        <w:t>2</w:t>
      </w:r>
      <w:r w:rsidRPr="002A59C3">
        <w:rPr>
          <w:rFonts w:ascii="Helvetica" w:hAnsi="Helvetica"/>
          <w:b/>
        </w:rPr>
        <w:t>.</w:t>
      </w:r>
      <w:r w:rsidRPr="004B2A80">
        <w:rPr>
          <w:rFonts w:ascii="Helvetica" w:hAnsi="Helvetica"/>
          <w:b/>
        </w:rPr>
        <w:t xml:space="preserve"> Watch </w:t>
      </w:r>
      <w:r w:rsidR="00D724B3">
        <w:rPr>
          <w:rFonts w:ascii="Helvetica" w:hAnsi="Helvetica"/>
          <w:b/>
        </w:rPr>
        <w:t xml:space="preserve">Traveling Across Latin America </w:t>
      </w:r>
      <w:r>
        <w:rPr>
          <w:rFonts w:ascii="Helvetica" w:hAnsi="Helvetica"/>
          <w:b/>
        </w:rPr>
        <w:t>Video</w:t>
      </w:r>
    </w:p>
    <w:p w14:paraId="5EECC2A0" w14:textId="53D19E39" w:rsidR="004D00FC" w:rsidRDefault="004D00FC" w:rsidP="004D00FC">
      <w:pPr>
        <w:rPr>
          <w:rFonts w:ascii="Helvetica" w:hAnsi="Helvetica"/>
        </w:rPr>
      </w:pPr>
      <w:r>
        <w:rPr>
          <w:rFonts w:ascii="Helvetica" w:hAnsi="Helvetica"/>
        </w:rPr>
        <w:t xml:space="preserve">Show the students a short video of </w:t>
      </w:r>
      <w:r w:rsidR="00E36067">
        <w:rPr>
          <w:rFonts w:ascii="Helvetica" w:hAnsi="Helvetica"/>
        </w:rPr>
        <w:t xml:space="preserve">French Canadian </w:t>
      </w:r>
      <w:r>
        <w:rPr>
          <w:rFonts w:ascii="Helvetica" w:hAnsi="Helvetica"/>
        </w:rPr>
        <w:t xml:space="preserve">citizen </w:t>
      </w:r>
      <w:r w:rsidR="00E36067">
        <w:rPr>
          <w:rFonts w:ascii="Helvetica" w:hAnsi="Helvetica"/>
        </w:rPr>
        <w:t xml:space="preserve">Frank </w:t>
      </w:r>
      <w:r>
        <w:rPr>
          <w:rFonts w:ascii="Helvetica" w:hAnsi="Helvetica"/>
        </w:rPr>
        <w:t xml:space="preserve">as he travels to </w:t>
      </w:r>
      <w:r w:rsidR="003D6A21">
        <w:rPr>
          <w:rFonts w:ascii="Helvetica" w:hAnsi="Helvetica"/>
        </w:rPr>
        <w:t>15</w:t>
      </w:r>
      <w:r>
        <w:rPr>
          <w:rFonts w:ascii="Helvetica" w:hAnsi="Helvetica"/>
        </w:rPr>
        <w:t xml:space="preserve"> </w:t>
      </w:r>
      <w:r w:rsidR="003D6A21">
        <w:rPr>
          <w:rFonts w:ascii="Helvetica" w:hAnsi="Helvetica"/>
        </w:rPr>
        <w:t>Latin American</w:t>
      </w:r>
      <w:r w:rsidR="00BB63DE">
        <w:rPr>
          <w:rFonts w:ascii="Helvetica" w:hAnsi="Helvetica"/>
        </w:rPr>
        <w:t xml:space="preserve"> countries over </w:t>
      </w:r>
      <w:r w:rsidR="009F13A5">
        <w:rPr>
          <w:rFonts w:ascii="Helvetica" w:hAnsi="Helvetica"/>
        </w:rPr>
        <w:t>five</w:t>
      </w:r>
      <w:r>
        <w:rPr>
          <w:rFonts w:ascii="Helvetica" w:hAnsi="Helvetica"/>
        </w:rPr>
        <w:t xml:space="preserve"> month</w:t>
      </w:r>
      <w:r w:rsidR="009F13A5">
        <w:rPr>
          <w:rFonts w:ascii="Helvetica" w:hAnsi="Helvetica"/>
        </w:rPr>
        <w:t>s</w:t>
      </w:r>
      <w:r>
        <w:rPr>
          <w:rFonts w:ascii="Helvetica" w:hAnsi="Helvetica"/>
        </w:rPr>
        <w:t xml:space="preserve"> (Lesson4-</w:t>
      </w:r>
      <w:r w:rsidR="003D6A21">
        <w:rPr>
          <w:rFonts w:ascii="Helvetica" w:hAnsi="Helvetica"/>
        </w:rPr>
        <w:t>27</w:t>
      </w:r>
      <w:r>
        <w:rPr>
          <w:rFonts w:ascii="Helvetica" w:hAnsi="Helvetica"/>
        </w:rPr>
        <w:t xml:space="preserve">Video1). At the end of the video, tell students that today, just like </w:t>
      </w:r>
      <w:r w:rsidR="006E0168">
        <w:rPr>
          <w:rFonts w:ascii="Helvetica" w:hAnsi="Helvetica"/>
        </w:rPr>
        <w:t>Frank</w:t>
      </w:r>
      <w:r>
        <w:rPr>
          <w:rFonts w:ascii="Helvetica" w:hAnsi="Helvetica"/>
        </w:rPr>
        <w:t xml:space="preserve">, you will look at 8 different countries in </w:t>
      </w:r>
      <w:r w:rsidR="006E0168">
        <w:rPr>
          <w:rFonts w:ascii="Helvetica" w:hAnsi="Helvetica"/>
        </w:rPr>
        <w:t>Latin America</w:t>
      </w:r>
      <w:r>
        <w:rPr>
          <w:rFonts w:ascii="Helvetica" w:hAnsi="Helvetica"/>
        </w:rPr>
        <w:t xml:space="preserve"> and have to decide which one you most want to travel to.</w:t>
      </w:r>
    </w:p>
    <w:p w14:paraId="224106AC" w14:textId="77777777" w:rsidR="002215FF" w:rsidRDefault="002215FF" w:rsidP="004D00FC">
      <w:pPr>
        <w:rPr>
          <w:rFonts w:ascii="Helvetica" w:hAnsi="Helvetica"/>
        </w:rPr>
      </w:pPr>
    </w:p>
    <w:p w14:paraId="58A0D5FA" w14:textId="1BB4EAFD" w:rsidR="00317E12" w:rsidRDefault="00D6579E" w:rsidP="004D00FC">
      <w:pPr>
        <w:rPr>
          <w:rFonts w:ascii="Helvetica" w:hAnsi="Helvetica"/>
        </w:rPr>
      </w:pPr>
      <w:r>
        <w:rPr>
          <w:rFonts w:ascii="Helvetica" w:hAnsi="Helvetica"/>
        </w:rPr>
        <w:t xml:space="preserve">Tell the students that “Frank traveled around </w:t>
      </w:r>
      <w:r w:rsidR="00317E12">
        <w:rPr>
          <w:rFonts w:ascii="Helvetica" w:hAnsi="Helvetica"/>
        </w:rPr>
        <w:t>Latin America</w:t>
      </w:r>
      <w:r>
        <w:rPr>
          <w:rFonts w:ascii="Helvetica" w:hAnsi="Helvetica"/>
        </w:rPr>
        <w:t>. Latin America</w:t>
      </w:r>
      <w:r w:rsidR="00317E12">
        <w:rPr>
          <w:rFonts w:ascii="Helvetica" w:hAnsi="Helvetica"/>
        </w:rPr>
        <w:t xml:space="preserve"> </w:t>
      </w:r>
      <w:r>
        <w:rPr>
          <w:rFonts w:ascii="Helvetica" w:hAnsi="Helvetica"/>
        </w:rPr>
        <w:t xml:space="preserve">includes the </w:t>
      </w:r>
      <w:r w:rsidR="008B6656">
        <w:rPr>
          <w:rFonts w:ascii="Helvetica" w:hAnsi="Helvetica"/>
        </w:rPr>
        <w:t xml:space="preserve">countries </w:t>
      </w:r>
      <w:r>
        <w:rPr>
          <w:rFonts w:ascii="Helvetica" w:hAnsi="Helvetica"/>
        </w:rPr>
        <w:t>of</w:t>
      </w:r>
      <w:r w:rsidR="0011615B">
        <w:rPr>
          <w:rFonts w:ascii="Helvetica" w:hAnsi="Helvetica"/>
        </w:rPr>
        <w:t xml:space="preserve"> the Caribbean, Central American, and South America</w:t>
      </w:r>
      <w:r w:rsidR="00C0637C">
        <w:rPr>
          <w:rFonts w:ascii="Helvetica" w:hAnsi="Helvetica"/>
        </w:rPr>
        <w:t xml:space="preserve">. We use that name, because they </w:t>
      </w:r>
      <w:r w:rsidR="0011615B">
        <w:rPr>
          <w:rFonts w:ascii="Helvetica" w:hAnsi="Helvetica"/>
        </w:rPr>
        <w:t xml:space="preserve">use </w:t>
      </w:r>
      <w:r w:rsidR="008B6656">
        <w:rPr>
          <w:rFonts w:ascii="Helvetica" w:hAnsi="Helvetica"/>
        </w:rPr>
        <w:t xml:space="preserve">languages that come from Latin, including </w:t>
      </w:r>
      <w:r w:rsidR="003F4373">
        <w:rPr>
          <w:rFonts w:ascii="Helvetica" w:hAnsi="Helvetica"/>
        </w:rPr>
        <w:t>Spanish, Portuguese, and French</w:t>
      </w:r>
      <w:r>
        <w:rPr>
          <w:rFonts w:ascii="Helvetica" w:hAnsi="Helvetica"/>
        </w:rPr>
        <w:t>”</w:t>
      </w:r>
      <w:r w:rsidR="003F4373">
        <w:rPr>
          <w:rFonts w:ascii="Helvetica" w:hAnsi="Helvetica"/>
        </w:rPr>
        <w:t xml:space="preserve"> (</w:t>
      </w:r>
      <w:r w:rsidR="003F4373" w:rsidRPr="003F4373">
        <w:rPr>
          <w:rFonts w:ascii="Helvetica" w:hAnsi="Helvetica"/>
        </w:rPr>
        <w:t>NOTE: As a Patois- and English-speaking country, Jamaica is not us</w:t>
      </w:r>
      <w:r w:rsidR="00BA69F9">
        <w:rPr>
          <w:rFonts w:ascii="Helvetica" w:hAnsi="Helvetica"/>
        </w:rPr>
        <w:t>ually included in Latin America</w:t>
      </w:r>
      <w:r w:rsidR="003F4373" w:rsidRPr="003F4373">
        <w:rPr>
          <w:rFonts w:ascii="Helvetica" w:hAnsi="Helvetica"/>
        </w:rPr>
        <w:t>. It is included in this lesson because it has an impo</w:t>
      </w:r>
      <w:r w:rsidR="003F4373">
        <w:rPr>
          <w:rFonts w:ascii="Helvetica" w:hAnsi="Helvetica"/>
        </w:rPr>
        <w:t>rtant role in Caribbean culture).</w:t>
      </w:r>
      <w:r w:rsidR="00317E12">
        <w:rPr>
          <w:rFonts w:ascii="Helvetica" w:hAnsi="Helvetica"/>
        </w:rPr>
        <w:t xml:space="preserve"> </w:t>
      </w:r>
      <w:r w:rsidR="0011615B">
        <w:rPr>
          <w:rFonts w:ascii="Helvetica" w:hAnsi="Helvetica"/>
        </w:rPr>
        <w:t>Show students on the map where the Caribbean is, where Central America is, and where South America is.</w:t>
      </w:r>
      <w:r>
        <w:rPr>
          <w:rFonts w:ascii="Helvetica" w:hAnsi="Helvetica"/>
        </w:rPr>
        <w:t xml:space="preserve"> Explain that in Latin America m</w:t>
      </w:r>
      <w:r w:rsidR="006555EC">
        <w:rPr>
          <w:rFonts w:ascii="Helvetica" w:hAnsi="Helvetica"/>
        </w:rPr>
        <w:t xml:space="preserve">ost people live in cities, called </w:t>
      </w:r>
      <w:r>
        <w:rPr>
          <w:rFonts w:ascii="Helvetica" w:hAnsi="Helvetica"/>
        </w:rPr>
        <w:t>urban areas</w:t>
      </w:r>
      <w:r w:rsidR="006555EC">
        <w:rPr>
          <w:rFonts w:ascii="Helvetica" w:hAnsi="Helvetica"/>
        </w:rPr>
        <w:t>,</w:t>
      </w:r>
      <w:r>
        <w:rPr>
          <w:rFonts w:ascii="Helvetica" w:hAnsi="Helvetica"/>
        </w:rPr>
        <w:t xml:space="preserve"> located </w:t>
      </w:r>
      <w:r w:rsidR="006555EC">
        <w:rPr>
          <w:rFonts w:ascii="Helvetica" w:hAnsi="Helvetica"/>
        </w:rPr>
        <w:t>near</w:t>
      </w:r>
      <w:r>
        <w:rPr>
          <w:rFonts w:ascii="Helvetica" w:hAnsi="Helvetica"/>
        </w:rPr>
        <w:t xml:space="preserve"> natural areas</w:t>
      </w:r>
      <w:r w:rsidR="006555EC">
        <w:rPr>
          <w:rFonts w:ascii="Helvetica" w:hAnsi="Helvetica"/>
        </w:rPr>
        <w:t xml:space="preserve"> that often very rural, or have fewer people living there</w:t>
      </w:r>
      <w:r>
        <w:rPr>
          <w:rFonts w:ascii="Helvetica" w:hAnsi="Helvetica"/>
        </w:rPr>
        <w:t xml:space="preserve">. </w:t>
      </w:r>
    </w:p>
    <w:p w14:paraId="2D3DC7D7" w14:textId="77777777" w:rsidR="00317E12" w:rsidRPr="00600AD7" w:rsidRDefault="00317E12" w:rsidP="004D00FC">
      <w:pPr>
        <w:rPr>
          <w:rFonts w:ascii="Helvetica" w:hAnsi="Helvetica"/>
        </w:rPr>
      </w:pPr>
    </w:p>
    <w:p w14:paraId="45B6100C" w14:textId="77777777" w:rsidR="00EB61A4" w:rsidRDefault="00EB61A4" w:rsidP="004D00FC">
      <w:pPr>
        <w:outlineLvl w:val="0"/>
        <w:rPr>
          <w:rFonts w:ascii="Helvetica" w:hAnsi="Helvetica"/>
          <w:b/>
        </w:rPr>
      </w:pPr>
    </w:p>
    <w:p w14:paraId="7FE8EF90" w14:textId="1EEEAED6" w:rsidR="004D00FC" w:rsidRPr="000D4595" w:rsidRDefault="004D00FC" w:rsidP="004D00FC">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263B65CB" w14:textId="77777777" w:rsidR="004D00FC" w:rsidRDefault="004D00FC" w:rsidP="004D00FC">
      <w:pPr>
        <w:rPr>
          <w:rFonts w:ascii="Helvetica" w:hAnsi="Helvetica"/>
        </w:rPr>
      </w:pPr>
    </w:p>
    <w:p w14:paraId="4FBCE799" w14:textId="6DAFD60C" w:rsidR="004D00FC" w:rsidRPr="00DE1829" w:rsidRDefault="004D00FC" w:rsidP="004D00FC">
      <w:pPr>
        <w:rPr>
          <w:rFonts w:ascii="Helvetica" w:hAnsi="Helvetica"/>
          <w:b/>
        </w:rPr>
      </w:pPr>
      <w:r>
        <w:rPr>
          <w:rFonts w:ascii="Helvetica" w:hAnsi="Helvetica"/>
          <w:b/>
        </w:rPr>
        <w:t>3</w:t>
      </w:r>
      <w:r w:rsidRPr="00DE1829">
        <w:rPr>
          <w:rFonts w:ascii="Helvetica" w:hAnsi="Helvetica"/>
          <w:b/>
        </w:rPr>
        <w:t xml:space="preserve">. Engage in a Carousel Activity on </w:t>
      </w:r>
      <w:r>
        <w:rPr>
          <w:rFonts w:ascii="Helvetica" w:hAnsi="Helvetica"/>
          <w:b/>
        </w:rPr>
        <w:t xml:space="preserve">8 </w:t>
      </w:r>
      <w:r w:rsidR="00BB63DE">
        <w:rPr>
          <w:rFonts w:ascii="Helvetica" w:hAnsi="Helvetica"/>
          <w:b/>
        </w:rPr>
        <w:t>Latin American Countries</w:t>
      </w:r>
    </w:p>
    <w:p w14:paraId="1D0DC408" w14:textId="126DEDCF" w:rsidR="004D00FC" w:rsidRDefault="004D00FC" w:rsidP="004D00FC">
      <w:pPr>
        <w:rPr>
          <w:rFonts w:ascii="Helvetica" w:hAnsi="Helvetica"/>
        </w:rPr>
      </w:pPr>
      <w:r>
        <w:rPr>
          <w:rFonts w:ascii="Helvetica" w:hAnsi="Helvetica"/>
        </w:rPr>
        <w:t xml:space="preserve">Give each student a pencil and clipboard with the </w:t>
      </w:r>
      <w:r w:rsidR="0027254C" w:rsidRPr="00F268C9">
        <w:rPr>
          <w:rFonts w:ascii="Helvetica" w:hAnsi="Helvetica"/>
        </w:rPr>
        <w:t xml:space="preserve">8 </w:t>
      </w:r>
      <w:r w:rsidR="0027254C">
        <w:rPr>
          <w:rFonts w:ascii="Helvetica" w:hAnsi="Helvetica"/>
        </w:rPr>
        <w:t>Latin American</w:t>
      </w:r>
      <w:r w:rsidR="0027254C" w:rsidRPr="00F268C9">
        <w:rPr>
          <w:rFonts w:ascii="Helvetica" w:hAnsi="Helvetica"/>
        </w:rPr>
        <w:t xml:space="preserve"> </w:t>
      </w:r>
      <w:r w:rsidR="0027254C">
        <w:rPr>
          <w:rFonts w:ascii="Helvetica" w:hAnsi="Helvetica"/>
        </w:rPr>
        <w:t>Countrie</w:t>
      </w:r>
      <w:r w:rsidR="0027254C" w:rsidRPr="00F268C9">
        <w:rPr>
          <w:rFonts w:ascii="Helvetica" w:hAnsi="Helvetica"/>
        </w:rPr>
        <w:t>s Notes</w:t>
      </w:r>
      <w:r w:rsidR="0027254C">
        <w:rPr>
          <w:rFonts w:ascii="Helvetica" w:hAnsi="Helvetica"/>
        </w:rPr>
        <w:t xml:space="preserve"> and Latin America Map</w:t>
      </w:r>
      <w:r w:rsidR="0027254C">
        <w:rPr>
          <w:rFonts w:ascii="Helvetica" w:hAnsi="Helvetica"/>
          <w:b/>
        </w:rPr>
        <w:t xml:space="preserve"> </w:t>
      </w:r>
      <w:r w:rsidR="0027254C">
        <w:rPr>
          <w:rFonts w:ascii="Helvetica" w:hAnsi="Helvetica"/>
        </w:rPr>
        <w:t>(WORKSHEET 4-27.A)</w:t>
      </w:r>
      <w:r>
        <w:rPr>
          <w:rFonts w:ascii="Helvetica" w:hAnsi="Helvetica"/>
        </w:rPr>
        <w:t xml:space="preserve"> on it</w:t>
      </w:r>
      <w:r w:rsidRPr="00E37235">
        <w:rPr>
          <w:rFonts w:ascii="Helvetica" w:hAnsi="Helvetica"/>
        </w:rPr>
        <w:t>.</w:t>
      </w:r>
      <w:r>
        <w:rPr>
          <w:rFonts w:ascii="Helvetica" w:hAnsi="Helvetica"/>
        </w:rPr>
        <w:t xml:space="preserve"> Ask students to go to each of the eight stations (4-</w:t>
      </w:r>
      <w:r w:rsidR="0027254C">
        <w:rPr>
          <w:rFonts w:ascii="Helvetica" w:hAnsi="Helvetica"/>
        </w:rPr>
        <w:t>27</w:t>
      </w:r>
      <w:r>
        <w:rPr>
          <w:rFonts w:ascii="Helvetica" w:hAnsi="Helvetica"/>
        </w:rPr>
        <w:t>.B, 4-</w:t>
      </w:r>
      <w:r w:rsidR="0027254C">
        <w:rPr>
          <w:rFonts w:ascii="Helvetica" w:hAnsi="Helvetica"/>
        </w:rPr>
        <w:t>27</w:t>
      </w:r>
      <w:r>
        <w:rPr>
          <w:rFonts w:ascii="Helvetica" w:hAnsi="Helvetica"/>
        </w:rPr>
        <w:t>.C, 4-</w:t>
      </w:r>
      <w:r w:rsidR="0027254C">
        <w:rPr>
          <w:rFonts w:ascii="Helvetica" w:hAnsi="Helvetica"/>
        </w:rPr>
        <w:t>27</w:t>
      </w:r>
      <w:r>
        <w:rPr>
          <w:rFonts w:ascii="Helvetica" w:hAnsi="Helvetica"/>
        </w:rPr>
        <w:t>.D, 4-</w:t>
      </w:r>
      <w:r w:rsidR="0027254C">
        <w:rPr>
          <w:rFonts w:ascii="Helvetica" w:hAnsi="Helvetica"/>
        </w:rPr>
        <w:t>27</w:t>
      </w:r>
      <w:r>
        <w:rPr>
          <w:rFonts w:ascii="Helvetica" w:hAnsi="Helvetica"/>
        </w:rPr>
        <w:t>.E, 4-</w:t>
      </w:r>
      <w:r w:rsidR="0027254C">
        <w:rPr>
          <w:rFonts w:ascii="Helvetica" w:hAnsi="Helvetica"/>
        </w:rPr>
        <w:t>27.F, 4-27</w:t>
      </w:r>
      <w:r>
        <w:rPr>
          <w:rFonts w:ascii="Helvetica" w:hAnsi="Helvetica"/>
        </w:rPr>
        <w:t>.G, 4-</w:t>
      </w:r>
      <w:r w:rsidR="0027254C">
        <w:rPr>
          <w:rFonts w:ascii="Helvetica" w:hAnsi="Helvetica"/>
        </w:rPr>
        <w:t>27</w:t>
      </w:r>
      <w:r>
        <w:rPr>
          <w:rFonts w:ascii="Helvetica" w:hAnsi="Helvetica"/>
        </w:rPr>
        <w:t>.H). At each station, the students should take notes on each country.</w:t>
      </w:r>
    </w:p>
    <w:p w14:paraId="34262C84" w14:textId="77777777" w:rsidR="004D00FC" w:rsidRDefault="004D00FC" w:rsidP="004D00FC">
      <w:pPr>
        <w:rPr>
          <w:rFonts w:ascii="Helvetica" w:hAnsi="Helvetica"/>
        </w:rPr>
      </w:pPr>
    </w:p>
    <w:p w14:paraId="378693FA" w14:textId="6B7B21B0" w:rsidR="004D00FC" w:rsidRDefault="004D00FC" w:rsidP="004D00FC">
      <w:pPr>
        <w:rPr>
          <w:rFonts w:ascii="Helvetica" w:hAnsi="Helvetica"/>
        </w:rPr>
      </w:pPr>
      <w:r>
        <w:rPr>
          <w:rFonts w:ascii="Helvetica" w:hAnsi="Helvetica"/>
        </w:rPr>
        <w:t xml:space="preserve">Once students have gone to each of the eight stations, they should return to their seats. Put students in small groups. Have them look at their note sheets and discuss the top 3 </w:t>
      </w:r>
      <w:r w:rsidR="0027254C">
        <w:rPr>
          <w:rFonts w:ascii="Helvetica" w:hAnsi="Helvetica"/>
        </w:rPr>
        <w:t>Latin American</w:t>
      </w:r>
      <w:r>
        <w:rPr>
          <w:rFonts w:ascii="Helvetica" w:hAnsi="Helvetica"/>
        </w:rPr>
        <w:t xml:space="preserve"> countries that they would like to visit and explain why they would like to visit those countries. </w:t>
      </w:r>
    </w:p>
    <w:p w14:paraId="5F82E131" w14:textId="77777777" w:rsidR="004D00FC" w:rsidRDefault="004D00FC" w:rsidP="004D00FC">
      <w:pPr>
        <w:outlineLvl w:val="0"/>
        <w:rPr>
          <w:rFonts w:ascii="Helvetica" w:hAnsi="Helvetica"/>
          <w:b/>
        </w:rPr>
      </w:pPr>
    </w:p>
    <w:p w14:paraId="3B060CD6" w14:textId="77777777" w:rsidR="004D00FC" w:rsidRPr="000D4595" w:rsidRDefault="004D00FC" w:rsidP="004D00FC">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15 </w:t>
      </w:r>
      <w:r w:rsidRPr="000D4595">
        <w:rPr>
          <w:rFonts w:ascii="Helvetica" w:hAnsi="Helvetica"/>
          <w:b/>
        </w:rPr>
        <w:t>minutes)</w:t>
      </w:r>
    </w:p>
    <w:p w14:paraId="72274721" w14:textId="77777777" w:rsidR="004D00FC" w:rsidRPr="00600AD7" w:rsidRDefault="004D00FC" w:rsidP="004D00FC">
      <w:pPr>
        <w:rPr>
          <w:rFonts w:ascii="Helvetica" w:hAnsi="Helvetica"/>
        </w:rPr>
      </w:pPr>
    </w:p>
    <w:p w14:paraId="67E0B193" w14:textId="6225ED4B" w:rsidR="004D00FC" w:rsidRPr="009B0FF6" w:rsidRDefault="004D00FC" w:rsidP="004D00FC">
      <w:pPr>
        <w:rPr>
          <w:rFonts w:ascii="Helvetica" w:hAnsi="Helvetica"/>
          <w:b/>
        </w:rPr>
      </w:pPr>
      <w:r>
        <w:rPr>
          <w:rFonts w:ascii="Helvetica" w:hAnsi="Helvetica"/>
          <w:b/>
        </w:rPr>
        <w:t>4</w:t>
      </w:r>
      <w:r w:rsidRPr="009B0FF6">
        <w:rPr>
          <w:rFonts w:ascii="Helvetica" w:hAnsi="Helvetica"/>
          <w:b/>
        </w:rPr>
        <w:t xml:space="preserve">. </w:t>
      </w:r>
      <w:r>
        <w:rPr>
          <w:rFonts w:ascii="Helvetica" w:hAnsi="Helvetica"/>
          <w:b/>
        </w:rPr>
        <w:t xml:space="preserve">Write Up Argument on 8 </w:t>
      </w:r>
      <w:r w:rsidR="00554419">
        <w:rPr>
          <w:rFonts w:ascii="Helvetica" w:hAnsi="Helvetica"/>
          <w:b/>
        </w:rPr>
        <w:t>Latin American Countries</w:t>
      </w:r>
    </w:p>
    <w:p w14:paraId="32094685" w14:textId="4E5B4997" w:rsidR="004D00FC" w:rsidRPr="00EE0C69" w:rsidRDefault="004D00FC" w:rsidP="004D00FC">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w:t>
      </w:r>
      <w:r w:rsidR="000A36BA">
        <w:rPr>
          <w:rFonts w:ascii="Helvetica" w:hAnsi="Helvetica"/>
        </w:rPr>
        <w:t>27</w:t>
      </w:r>
      <w:r>
        <w:rPr>
          <w:rFonts w:ascii="Helvetica" w:hAnsi="Helvetica"/>
        </w:rPr>
        <w:t xml:space="preserve">.I), </w:t>
      </w:r>
      <w:r w:rsidRPr="00A67A52">
        <w:rPr>
          <w:rFonts w:ascii="Helvetica" w:hAnsi="Helvetica"/>
        </w:rPr>
        <w:t>where they write their own personal response to the lesson’s Inquiry Questi</w:t>
      </w:r>
      <w:r w:rsidRPr="00B46D81">
        <w:rPr>
          <w:rFonts w:ascii="Helvetica" w:hAnsi="Helvetica"/>
        </w:rPr>
        <w:t>on: “</w:t>
      </w:r>
      <w:r w:rsidR="00F72278" w:rsidRPr="00F72278">
        <w:rPr>
          <w:rFonts w:ascii="Helvetica" w:hAnsi="Helvetica"/>
          <w:i/>
        </w:rPr>
        <w:t>If you were to visit Latin America today, what country would you choose and why?”</w:t>
      </w:r>
      <w:r w:rsidR="00F72278" w:rsidRPr="00DC3EC5">
        <w:rPr>
          <w:rFonts w:ascii="Helvetica" w:hAnsi="Helvetica"/>
          <w:b/>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w:t>
      </w:r>
      <w:r>
        <w:rPr>
          <w:rFonts w:ascii="Helvetica" w:hAnsi="Helvetica"/>
        </w:rPr>
        <w:t>from the sources</w:t>
      </w:r>
      <w:r w:rsidRPr="00A67A52">
        <w:rPr>
          <w:rFonts w:ascii="Helvetica" w:hAnsi="Helvetica"/>
        </w:rPr>
        <w:t>.</w:t>
      </w:r>
      <w:r>
        <w:rPr>
          <w:rFonts w:ascii="Helvetica" w:hAnsi="Helvetica"/>
        </w:rPr>
        <w:t xml:space="preserve"> </w:t>
      </w:r>
    </w:p>
    <w:p w14:paraId="28E3284C" w14:textId="77777777" w:rsidR="004D00FC" w:rsidRDefault="004D00FC" w:rsidP="004D00FC">
      <w:pPr>
        <w:rPr>
          <w:rFonts w:ascii="Helvetica" w:hAnsi="Helvetica"/>
          <w:b/>
        </w:rPr>
      </w:pPr>
    </w:p>
    <w:p w14:paraId="2D8DA621" w14:textId="77777777" w:rsidR="004D00FC" w:rsidRDefault="004D00FC" w:rsidP="004D00FC">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2E2B1482" w14:textId="77777777" w:rsidR="004D00FC" w:rsidRPr="00600AD7" w:rsidRDefault="004D00FC" w:rsidP="004D00FC">
      <w:pPr>
        <w:rPr>
          <w:rFonts w:ascii="Helvetica" w:hAnsi="Helvetica"/>
          <w:b/>
        </w:rPr>
      </w:pPr>
    </w:p>
    <w:p w14:paraId="45BE94DF" w14:textId="77777777" w:rsidR="004D00FC" w:rsidRPr="00600AD7" w:rsidRDefault="004D00FC" w:rsidP="004D00FC">
      <w:pPr>
        <w:shd w:val="clear" w:color="auto" w:fill="FBE4D5" w:themeFill="accent2" w:themeFillTint="33"/>
        <w:rPr>
          <w:rFonts w:ascii="Helvetica" w:hAnsi="Helvetica"/>
          <w:b/>
        </w:rPr>
      </w:pPr>
      <w:r>
        <w:rPr>
          <w:rFonts w:ascii="Helvetica" w:hAnsi="Helvetica"/>
          <w:b/>
        </w:rPr>
        <w:t>EVALUATION</w:t>
      </w:r>
    </w:p>
    <w:p w14:paraId="3B61FA17" w14:textId="77777777" w:rsidR="004D00FC" w:rsidRDefault="004D00FC" w:rsidP="004D00FC">
      <w:pPr>
        <w:rPr>
          <w:rFonts w:ascii="Helvetica" w:hAnsi="Helvetica"/>
        </w:rPr>
      </w:pPr>
    </w:p>
    <w:p w14:paraId="38C41E58" w14:textId="1B876F0C" w:rsidR="004D00FC" w:rsidRDefault="004D00FC" w:rsidP="004D00FC">
      <w:pPr>
        <w:rPr>
          <w:rFonts w:ascii="Helvetica" w:hAnsi="Helvetica"/>
        </w:rPr>
      </w:pPr>
      <w:r>
        <w:rPr>
          <w:rFonts w:ascii="Helvetica" w:hAnsi="Helvetica"/>
        </w:rPr>
        <w:t>ASSESSMENT 4-</w:t>
      </w:r>
      <w:r w:rsidR="000A36BA">
        <w:rPr>
          <w:rFonts w:ascii="Helvetica" w:hAnsi="Helvetica"/>
        </w:rPr>
        <w:t>27</w:t>
      </w:r>
      <w:r>
        <w:rPr>
          <w:rFonts w:ascii="Helvetica" w:hAnsi="Helvetica"/>
        </w:rPr>
        <w:t>.I</w:t>
      </w:r>
    </w:p>
    <w:p w14:paraId="56CCF594" w14:textId="77777777" w:rsidR="004D00FC" w:rsidRDefault="004D00FC" w:rsidP="004D00FC">
      <w:pPr>
        <w:rPr>
          <w:rFonts w:ascii="Helvetica" w:hAnsi="Helvetica"/>
        </w:rPr>
      </w:pPr>
    </w:p>
    <w:p w14:paraId="5A1ACDB2" w14:textId="77777777" w:rsidR="00602581" w:rsidRPr="00DD7713" w:rsidRDefault="00602581" w:rsidP="00602581">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51521169" w14:textId="77777777" w:rsidR="00602581" w:rsidRDefault="00602581" w:rsidP="00602581">
      <w:pPr>
        <w:rPr>
          <w:rFonts w:ascii="Helvetica" w:hAnsi="Helvetica"/>
        </w:rPr>
      </w:pPr>
    </w:p>
    <w:p w14:paraId="5472CAA0" w14:textId="77777777" w:rsidR="00602581" w:rsidRDefault="00602581" w:rsidP="00602581">
      <w:pPr>
        <w:rPr>
          <w:rFonts w:ascii="Helvetica" w:hAnsi="Helvetica"/>
        </w:rPr>
      </w:pPr>
      <w:r>
        <w:rPr>
          <w:rFonts w:ascii="Helvetica" w:hAnsi="Helvetica"/>
        </w:rPr>
        <w:t>A generic writing rubric for evaluating exit tickets is located at the end of this Instructor Manual-before “Additional Resources.”</w:t>
      </w:r>
    </w:p>
    <w:p w14:paraId="055CF475" w14:textId="77777777" w:rsidR="00602581" w:rsidRDefault="00602581" w:rsidP="004D00FC">
      <w:pPr>
        <w:rPr>
          <w:rFonts w:ascii="Helvetica" w:hAnsi="Helvetica"/>
        </w:rPr>
      </w:pPr>
    </w:p>
    <w:p w14:paraId="0FF5FFEB" w14:textId="77777777" w:rsidR="004D00FC" w:rsidRDefault="004D00FC" w:rsidP="004D00FC">
      <w:pPr>
        <w:rPr>
          <w:rFonts w:ascii="Helvetica" w:hAnsi="Helvetica"/>
        </w:rPr>
      </w:pPr>
      <w:r>
        <w:rPr>
          <w:rFonts w:ascii="Helvetica" w:hAnsi="Helvetica"/>
        </w:rPr>
        <w:t>What to look for?</w:t>
      </w:r>
    </w:p>
    <w:p w14:paraId="6B6782FB" w14:textId="77777777" w:rsidR="004D00FC" w:rsidRDefault="004D00FC" w:rsidP="004D00FC">
      <w:pPr>
        <w:rPr>
          <w:rFonts w:ascii="Helvetica" w:hAnsi="Helvetica"/>
        </w:rPr>
      </w:pPr>
    </w:p>
    <w:p w14:paraId="7D18C241" w14:textId="675DE197" w:rsidR="004D00FC" w:rsidRDefault="004D00FC" w:rsidP="004D00FC">
      <w:pPr>
        <w:rPr>
          <w:rFonts w:ascii="Helvetica" w:hAnsi="Helvetica"/>
        </w:rPr>
      </w:pPr>
      <w:r>
        <w:rPr>
          <w:rFonts w:ascii="Helvetica" w:hAnsi="Helvetica"/>
        </w:rPr>
        <w:t xml:space="preserve">The students should take a stance on the </w:t>
      </w:r>
      <w:r w:rsidR="006C1D16">
        <w:rPr>
          <w:rFonts w:ascii="Helvetica" w:hAnsi="Helvetica"/>
        </w:rPr>
        <w:t>Latin American</w:t>
      </w:r>
      <w:r>
        <w:rPr>
          <w:rFonts w:ascii="Helvetica" w:hAnsi="Helvetica"/>
        </w:rPr>
        <w:t xml:space="preserve"> country that they would most like to visit and explain why. All arguments should cite at least 3 pieces of evidence from the sources.</w:t>
      </w:r>
    </w:p>
    <w:p w14:paraId="39E1272F" w14:textId="77777777" w:rsidR="004D00FC" w:rsidRDefault="004D00FC" w:rsidP="004D00FC">
      <w:pPr>
        <w:rPr>
          <w:rFonts w:ascii="Helvetica" w:hAnsi="Helvetica"/>
        </w:rPr>
      </w:pPr>
    </w:p>
    <w:p w14:paraId="0DA8FB63" w14:textId="77777777" w:rsidR="004D00FC" w:rsidRDefault="004D00FC" w:rsidP="004D00FC">
      <w:pPr>
        <w:rPr>
          <w:rFonts w:ascii="Helvetica" w:hAnsi="Helvetica"/>
        </w:rPr>
      </w:pPr>
      <w:r>
        <w:rPr>
          <w:rFonts w:ascii="Helvetica" w:hAnsi="Helvetica"/>
        </w:rPr>
        <w:t>Some information that students may include in their answer to the question:</w:t>
      </w:r>
    </w:p>
    <w:p w14:paraId="5403DD29" w14:textId="77777777" w:rsidR="00A34DE4" w:rsidRDefault="00A34DE4" w:rsidP="004D00FC">
      <w:pPr>
        <w:rPr>
          <w:rFonts w:ascii="Helvetica" w:hAnsi="Helvetica"/>
        </w:rPr>
      </w:pPr>
    </w:p>
    <w:p w14:paraId="4A8A778F" w14:textId="42F88B46" w:rsidR="004D00FC" w:rsidRDefault="004D00FC" w:rsidP="004D00FC">
      <w:pPr>
        <w:rPr>
          <w:rFonts w:ascii="Helvetica" w:hAnsi="Helvetica"/>
        </w:rPr>
      </w:pPr>
      <w:r>
        <w:rPr>
          <w:rFonts w:ascii="Helvetica" w:hAnsi="Helvetica"/>
        </w:rPr>
        <w:t xml:space="preserve">Reasons to choose </w:t>
      </w:r>
      <w:r w:rsidR="000B3B9A">
        <w:rPr>
          <w:rFonts w:ascii="Helvetica" w:hAnsi="Helvetica"/>
        </w:rPr>
        <w:t>Ecuador:</w:t>
      </w:r>
    </w:p>
    <w:p w14:paraId="3D19839D" w14:textId="77777777" w:rsidR="004D00FC" w:rsidRDefault="004D00FC" w:rsidP="004D00FC">
      <w:pPr>
        <w:pStyle w:val="ListParagraph"/>
        <w:numPr>
          <w:ilvl w:val="0"/>
          <w:numId w:val="23"/>
        </w:numPr>
        <w:rPr>
          <w:rFonts w:ascii="Helvetica" w:hAnsi="Helvetica"/>
        </w:rPr>
      </w:pPr>
      <w:r>
        <w:rPr>
          <w:rFonts w:ascii="Helvetica" w:hAnsi="Helvetica"/>
        </w:rPr>
        <w:t>I have family members/friends/ancestors who live there</w:t>
      </w:r>
    </w:p>
    <w:p w14:paraId="3D517A6F" w14:textId="3772416F" w:rsidR="005A1DD8" w:rsidRPr="00432C23" w:rsidRDefault="005A1DD8" w:rsidP="004D00FC">
      <w:pPr>
        <w:pStyle w:val="ListParagraph"/>
        <w:numPr>
          <w:ilvl w:val="0"/>
          <w:numId w:val="23"/>
        </w:numPr>
        <w:rPr>
          <w:rFonts w:ascii="Helvetica" w:hAnsi="Helvetica"/>
        </w:rPr>
      </w:pPr>
      <w:r>
        <w:rPr>
          <w:rFonts w:ascii="Helvetica" w:hAnsi="Helvetica"/>
        </w:rPr>
        <w:t>I love science or nature</w:t>
      </w:r>
    </w:p>
    <w:p w14:paraId="29CD8712" w14:textId="7EDE9D9D" w:rsidR="005A1DD8" w:rsidRPr="005A1DD8" w:rsidRDefault="004E7D53" w:rsidP="005A1DD8">
      <w:pPr>
        <w:pStyle w:val="ListParagraph"/>
        <w:numPr>
          <w:ilvl w:val="0"/>
          <w:numId w:val="23"/>
        </w:numPr>
        <w:rPr>
          <w:rFonts w:ascii="Helvetica" w:hAnsi="Helvetica"/>
        </w:rPr>
      </w:pPr>
      <w:r>
        <w:rPr>
          <w:rFonts w:ascii="Helvetica" w:hAnsi="Helvetica"/>
        </w:rPr>
        <w:t>Want to visit the Galapagos Islands (i.e. tortoises, penguins, iguanas)</w:t>
      </w:r>
    </w:p>
    <w:p w14:paraId="4C389B1B" w14:textId="0FD4E691" w:rsidR="004E7D53" w:rsidRDefault="004E7D53" w:rsidP="004E7D53">
      <w:pPr>
        <w:pStyle w:val="ListParagraph"/>
        <w:numPr>
          <w:ilvl w:val="0"/>
          <w:numId w:val="23"/>
        </w:numPr>
        <w:rPr>
          <w:rFonts w:ascii="Helvetica" w:hAnsi="Helvetica"/>
        </w:rPr>
      </w:pPr>
      <w:r>
        <w:rPr>
          <w:rFonts w:ascii="Helvetica" w:hAnsi="Helvetica"/>
        </w:rPr>
        <w:t>Want to visit a city in the Andes Mountains</w:t>
      </w:r>
    </w:p>
    <w:p w14:paraId="3BD12021" w14:textId="60CA653B" w:rsidR="00C873FF" w:rsidRPr="004E7D53" w:rsidRDefault="00C873FF" w:rsidP="004E7D53">
      <w:pPr>
        <w:pStyle w:val="ListParagraph"/>
        <w:numPr>
          <w:ilvl w:val="0"/>
          <w:numId w:val="23"/>
        </w:numPr>
        <w:rPr>
          <w:rFonts w:ascii="Helvetica" w:hAnsi="Helvetica"/>
        </w:rPr>
      </w:pPr>
      <w:r>
        <w:rPr>
          <w:rFonts w:ascii="Helvetica" w:hAnsi="Helvetica"/>
        </w:rPr>
        <w:t>Want to be in a Spanish-speaking place</w:t>
      </w:r>
    </w:p>
    <w:p w14:paraId="52D44207" w14:textId="77777777" w:rsidR="00602581" w:rsidRDefault="00602581" w:rsidP="004D00FC">
      <w:pPr>
        <w:rPr>
          <w:rFonts w:ascii="Helvetica" w:hAnsi="Helvetica"/>
        </w:rPr>
      </w:pPr>
    </w:p>
    <w:p w14:paraId="3CF09CAC" w14:textId="24AA28AF" w:rsidR="004D00FC" w:rsidRDefault="004D00FC" w:rsidP="004D00FC">
      <w:pPr>
        <w:rPr>
          <w:rFonts w:ascii="Helvetica" w:hAnsi="Helvetica"/>
        </w:rPr>
      </w:pPr>
      <w:r>
        <w:rPr>
          <w:rFonts w:ascii="Helvetica" w:hAnsi="Helvetica"/>
        </w:rPr>
        <w:t xml:space="preserve">Reasons to choose </w:t>
      </w:r>
      <w:r w:rsidR="000B3B9A">
        <w:rPr>
          <w:rFonts w:ascii="Helvetica" w:hAnsi="Helvetica"/>
        </w:rPr>
        <w:t>Peru</w:t>
      </w:r>
      <w:r>
        <w:rPr>
          <w:rFonts w:ascii="Helvetica" w:hAnsi="Helvetica"/>
        </w:rPr>
        <w:t>:</w:t>
      </w:r>
    </w:p>
    <w:p w14:paraId="75B741FB" w14:textId="77777777" w:rsidR="004D00FC" w:rsidRDefault="004D00FC" w:rsidP="004D00FC">
      <w:pPr>
        <w:pStyle w:val="ListParagraph"/>
        <w:numPr>
          <w:ilvl w:val="0"/>
          <w:numId w:val="23"/>
        </w:numPr>
        <w:rPr>
          <w:rFonts w:ascii="Helvetica" w:hAnsi="Helvetica"/>
        </w:rPr>
      </w:pPr>
      <w:r>
        <w:rPr>
          <w:rFonts w:ascii="Helvetica" w:hAnsi="Helvetica"/>
        </w:rPr>
        <w:t>I have family members/friends/ancestors who live there</w:t>
      </w:r>
    </w:p>
    <w:p w14:paraId="34FA87EB" w14:textId="0A3CFF71" w:rsidR="005A1DD8" w:rsidRDefault="005A1DD8" w:rsidP="004D00FC">
      <w:pPr>
        <w:pStyle w:val="ListParagraph"/>
        <w:numPr>
          <w:ilvl w:val="0"/>
          <w:numId w:val="23"/>
        </w:numPr>
        <w:rPr>
          <w:rFonts w:ascii="Helvetica" w:hAnsi="Helvetica"/>
        </w:rPr>
      </w:pPr>
      <w:r>
        <w:rPr>
          <w:rFonts w:ascii="Helvetica" w:hAnsi="Helvetica"/>
        </w:rPr>
        <w:t>I love history/want to know more about the Incas</w:t>
      </w:r>
    </w:p>
    <w:p w14:paraId="3510AC22" w14:textId="35450C6D" w:rsidR="004D00FC" w:rsidRDefault="004E7D53" w:rsidP="004D00FC">
      <w:pPr>
        <w:pStyle w:val="ListParagraph"/>
        <w:numPr>
          <w:ilvl w:val="0"/>
          <w:numId w:val="23"/>
        </w:numPr>
        <w:rPr>
          <w:rFonts w:ascii="Helvetica" w:hAnsi="Helvetica"/>
        </w:rPr>
      </w:pPr>
      <w:r>
        <w:rPr>
          <w:rFonts w:ascii="Helvetica" w:hAnsi="Helvetica"/>
        </w:rPr>
        <w:t>Want to visit Machu Picc</w:t>
      </w:r>
      <w:r w:rsidR="005A1DD8">
        <w:rPr>
          <w:rFonts w:ascii="Helvetica" w:hAnsi="Helvetica"/>
        </w:rPr>
        <w:t>h</w:t>
      </w:r>
      <w:r>
        <w:rPr>
          <w:rFonts w:ascii="Helvetica" w:hAnsi="Helvetica"/>
        </w:rPr>
        <w:t>u</w:t>
      </w:r>
    </w:p>
    <w:p w14:paraId="21ED477E" w14:textId="72002AEA" w:rsidR="00295B34" w:rsidRDefault="00295B34" w:rsidP="004D00FC">
      <w:pPr>
        <w:pStyle w:val="ListParagraph"/>
        <w:numPr>
          <w:ilvl w:val="0"/>
          <w:numId w:val="23"/>
        </w:numPr>
        <w:rPr>
          <w:rFonts w:ascii="Helvetica" w:hAnsi="Helvetica"/>
        </w:rPr>
      </w:pPr>
      <w:r>
        <w:rPr>
          <w:rFonts w:ascii="Helvetica" w:hAnsi="Helvetica"/>
        </w:rPr>
        <w:t>Want to climb mountains</w:t>
      </w:r>
    </w:p>
    <w:p w14:paraId="391EEF4B" w14:textId="612046F3" w:rsidR="004E7D53" w:rsidRDefault="005A1DD8" w:rsidP="004D00FC">
      <w:pPr>
        <w:pStyle w:val="ListParagraph"/>
        <w:numPr>
          <w:ilvl w:val="0"/>
          <w:numId w:val="23"/>
        </w:numPr>
        <w:rPr>
          <w:rFonts w:ascii="Helvetica" w:hAnsi="Helvetica"/>
        </w:rPr>
      </w:pPr>
      <w:r>
        <w:rPr>
          <w:rFonts w:ascii="Helvetica" w:hAnsi="Helvetica"/>
        </w:rPr>
        <w:t>Want to see alpacas and llamas</w:t>
      </w:r>
    </w:p>
    <w:p w14:paraId="29A22F74" w14:textId="169EE54F" w:rsidR="00125B0B" w:rsidRDefault="00125B0B" w:rsidP="004D00FC">
      <w:pPr>
        <w:pStyle w:val="ListParagraph"/>
        <w:numPr>
          <w:ilvl w:val="0"/>
          <w:numId w:val="23"/>
        </w:numPr>
        <w:rPr>
          <w:rFonts w:ascii="Helvetica" w:hAnsi="Helvetica"/>
        </w:rPr>
      </w:pPr>
      <w:r>
        <w:rPr>
          <w:rFonts w:ascii="Helvetica" w:hAnsi="Helvetica"/>
        </w:rPr>
        <w:t xml:space="preserve">Want to learn about </w:t>
      </w:r>
      <w:r w:rsidRPr="00125B0B">
        <w:rPr>
          <w:rFonts w:ascii="Helvetica" w:hAnsi="Helvetica"/>
        </w:rPr>
        <w:t>Quechua</w:t>
      </w:r>
      <w:r>
        <w:rPr>
          <w:rFonts w:ascii="Helvetica" w:hAnsi="Helvetica"/>
        </w:rPr>
        <w:t xml:space="preserve"> people and the </w:t>
      </w:r>
      <w:r w:rsidRPr="00125B0B">
        <w:rPr>
          <w:rFonts w:ascii="Helvetica" w:hAnsi="Helvetica"/>
        </w:rPr>
        <w:t>Quechua</w:t>
      </w:r>
      <w:r>
        <w:rPr>
          <w:rFonts w:ascii="Helvetica" w:hAnsi="Helvetica"/>
        </w:rPr>
        <w:t xml:space="preserve"> language</w:t>
      </w:r>
    </w:p>
    <w:p w14:paraId="0BDF64E7" w14:textId="232BF765" w:rsidR="00C873FF" w:rsidRPr="00C873FF" w:rsidRDefault="00C873FF" w:rsidP="00C873FF">
      <w:pPr>
        <w:pStyle w:val="ListParagraph"/>
        <w:numPr>
          <w:ilvl w:val="0"/>
          <w:numId w:val="23"/>
        </w:numPr>
        <w:rPr>
          <w:rFonts w:ascii="Helvetica" w:hAnsi="Helvetica"/>
        </w:rPr>
      </w:pPr>
      <w:r>
        <w:rPr>
          <w:rFonts w:ascii="Helvetica" w:hAnsi="Helvetica"/>
        </w:rPr>
        <w:t>Want to be in a Spanish-speaking place</w:t>
      </w:r>
    </w:p>
    <w:p w14:paraId="12A14A17" w14:textId="77777777" w:rsidR="00674EF0" w:rsidRDefault="00674EF0" w:rsidP="004D00FC">
      <w:pPr>
        <w:rPr>
          <w:rFonts w:ascii="Helvetica" w:hAnsi="Helvetica"/>
        </w:rPr>
      </w:pPr>
    </w:p>
    <w:p w14:paraId="63DAEA89" w14:textId="1493A8DE" w:rsidR="004D00FC" w:rsidRDefault="000B3B9A" w:rsidP="004D00FC">
      <w:pPr>
        <w:rPr>
          <w:rFonts w:ascii="Helvetica" w:hAnsi="Helvetica"/>
        </w:rPr>
      </w:pPr>
      <w:r>
        <w:rPr>
          <w:rFonts w:ascii="Helvetica" w:hAnsi="Helvetica"/>
        </w:rPr>
        <w:t xml:space="preserve">Reasons to choose </w:t>
      </w:r>
      <w:r w:rsidR="004E7D53">
        <w:rPr>
          <w:rFonts w:ascii="Helvetica" w:hAnsi="Helvetica"/>
        </w:rPr>
        <w:t>Argentina</w:t>
      </w:r>
      <w:r w:rsidR="004D00FC">
        <w:rPr>
          <w:rFonts w:ascii="Helvetica" w:hAnsi="Helvetica"/>
        </w:rPr>
        <w:t>:</w:t>
      </w:r>
    </w:p>
    <w:p w14:paraId="606480C1" w14:textId="77777777" w:rsidR="004D00FC" w:rsidRDefault="004D00FC" w:rsidP="004D00FC">
      <w:pPr>
        <w:pStyle w:val="ListParagraph"/>
        <w:numPr>
          <w:ilvl w:val="0"/>
          <w:numId w:val="23"/>
        </w:numPr>
        <w:rPr>
          <w:rFonts w:ascii="Helvetica" w:hAnsi="Helvetica"/>
        </w:rPr>
      </w:pPr>
      <w:r>
        <w:rPr>
          <w:rFonts w:ascii="Helvetica" w:hAnsi="Helvetica"/>
        </w:rPr>
        <w:t>I have family members/friends/ancestors who live there</w:t>
      </w:r>
    </w:p>
    <w:p w14:paraId="60460C58" w14:textId="15F763AA" w:rsidR="00B43639" w:rsidRDefault="00B43639" w:rsidP="004D00FC">
      <w:pPr>
        <w:pStyle w:val="ListParagraph"/>
        <w:numPr>
          <w:ilvl w:val="0"/>
          <w:numId w:val="23"/>
        </w:numPr>
        <w:rPr>
          <w:rFonts w:ascii="Helvetica" w:hAnsi="Helvetica"/>
        </w:rPr>
      </w:pPr>
      <w:r>
        <w:rPr>
          <w:rFonts w:ascii="Helvetica" w:hAnsi="Helvetica"/>
        </w:rPr>
        <w:t>I love technology and computers</w:t>
      </w:r>
    </w:p>
    <w:p w14:paraId="759BC965" w14:textId="715D62A1" w:rsidR="00691A99" w:rsidRDefault="00691A99" w:rsidP="004D00FC">
      <w:pPr>
        <w:pStyle w:val="ListParagraph"/>
        <w:numPr>
          <w:ilvl w:val="0"/>
          <w:numId w:val="23"/>
        </w:numPr>
        <w:rPr>
          <w:rFonts w:ascii="Helvetica" w:hAnsi="Helvetica"/>
        </w:rPr>
      </w:pPr>
      <w:r>
        <w:rPr>
          <w:rFonts w:ascii="Helvetica" w:hAnsi="Helvetica"/>
        </w:rPr>
        <w:t>Want to work for a technology/computer company</w:t>
      </w:r>
    </w:p>
    <w:p w14:paraId="748A1BE7" w14:textId="08611478" w:rsidR="00691A99" w:rsidRDefault="00691A99" w:rsidP="004D00FC">
      <w:pPr>
        <w:pStyle w:val="ListParagraph"/>
        <w:numPr>
          <w:ilvl w:val="0"/>
          <w:numId w:val="23"/>
        </w:numPr>
        <w:rPr>
          <w:rFonts w:ascii="Helvetica" w:hAnsi="Helvetica"/>
        </w:rPr>
      </w:pPr>
      <w:r>
        <w:rPr>
          <w:rFonts w:ascii="Helvetica" w:hAnsi="Helvetica"/>
        </w:rPr>
        <w:t>Want to visit a place with a lot of technology</w:t>
      </w:r>
    </w:p>
    <w:p w14:paraId="269DA21E" w14:textId="56A9B5EB" w:rsidR="00691A99" w:rsidRDefault="00691A99" w:rsidP="004D00FC">
      <w:pPr>
        <w:pStyle w:val="ListParagraph"/>
        <w:numPr>
          <w:ilvl w:val="0"/>
          <w:numId w:val="23"/>
        </w:numPr>
        <w:rPr>
          <w:rFonts w:ascii="Helvetica" w:hAnsi="Helvetica"/>
        </w:rPr>
      </w:pPr>
      <w:r>
        <w:rPr>
          <w:rFonts w:ascii="Helvetica" w:hAnsi="Helvetica"/>
        </w:rPr>
        <w:t>Think a</w:t>
      </w:r>
      <w:r w:rsidR="00B36CF9">
        <w:rPr>
          <w:rFonts w:ascii="Helvetica" w:hAnsi="Helvetica"/>
        </w:rPr>
        <w:t>n</w:t>
      </w:r>
      <w:r>
        <w:rPr>
          <w:rFonts w:ascii="Helvetica" w:hAnsi="Helvetica"/>
        </w:rPr>
        <w:t xml:space="preserve"> online travel agent is a good idea</w:t>
      </w:r>
    </w:p>
    <w:p w14:paraId="127EEC87" w14:textId="2C75857B" w:rsidR="004D00FC" w:rsidRDefault="00C873FF" w:rsidP="004D00FC">
      <w:pPr>
        <w:pStyle w:val="ListParagraph"/>
        <w:numPr>
          <w:ilvl w:val="0"/>
          <w:numId w:val="23"/>
        </w:numPr>
        <w:rPr>
          <w:rFonts w:ascii="Helvetica" w:hAnsi="Helvetica"/>
        </w:rPr>
      </w:pPr>
      <w:r>
        <w:rPr>
          <w:rFonts w:ascii="Helvetica" w:hAnsi="Helvetica"/>
        </w:rPr>
        <w:t>Want to be in a Spanish-speaking place</w:t>
      </w:r>
    </w:p>
    <w:p w14:paraId="338E8BD0" w14:textId="77777777" w:rsidR="00AE4F26" w:rsidRPr="00AE4F26" w:rsidRDefault="00AE4F26" w:rsidP="00AE4F26">
      <w:pPr>
        <w:rPr>
          <w:rFonts w:ascii="Helvetica" w:hAnsi="Helvetica"/>
        </w:rPr>
      </w:pPr>
    </w:p>
    <w:p w14:paraId="2A44A799" w14:textId="77F5185D" w:rsidR="004D00FC" w:rsidRDefault="004D00FC" w:rsidP="004D00FC">
      <w:pPr>
        <w:rPr>
          <w:rFonts w:ascii="Helvetica" w:hAnsi="Helvetica"/>
        </w:rPr>
      </w:pPr>
      <w:r>
        <w:rPr>
          <w:rFonts w:ascii="Helvetica" w:hAnsi="Helvetica"/>
        </w:rPr>
        <w:t xml:space="preserve">Reasons to choose </w:t>
      </w:r>
      <w:r w:rsidR="000B3B9A">
        <w:rPr>
          <w:rFonts w:ascii="Helvetica" w:hAnsi="Helvetica"/>
        </w:rPr>
        <w:t>Brazil</w:t>
      </w:r>
      <w:r>
        <w:rPr>
          <w:rFonts w:ascii="Helvetica" w:hAnsi="Helvetica"/>
        </w:rPr>
        <w:t>:</w:t>
      </w:r>
    </w:p>
    <w:p w14:paraId="26DE6709" w14:textId="77777777" w:rsidR="004D00FC" w:rsidRDefault="004D00FC" w:rsidP="004D00FC">
      <w:pPr>
        <w:pStyle w:val="ListParagraph"/>
        <w:numPr>
          <w:ilvl w:val="0"/>
          <w:numId w:val="23"/>
        </w:numPr>
        <w:rPr>
          <w:rFonts w:ascii="Helvetica" w:hAnsi="Helvetica"/>
        </w:rPr>
      </w:pPr>
      <w:r>
        <w:rPr>
          <w:rFonts w:ascii="Helvetica" w:hAnsi="Helvetica"/>
        </w:rPr>
        <w:t>I have family members/friends/ancestors who live there</w:t>
      </w:r>
    </w:p>
    <w:p w14:paraId="4EB720F0" w14:textId="62776928" w:rsidR="00B43639" w:rsidRDefault="00B43639" w:rsidP="00AE4F26">
      <w:pPr>
        <w:pStyle w:val="ListParagraph"/>
        <w:numPr>
          <w:ilvl w:val="0"/>
          <w:numId w:val="23"/>
        </w:numPr>
        <w:rPr>
          <w:rFonts w:ascii="Helvetica" w:hAnsi="Helvetica"/>
        </w:rPr>
      </w:pPr>
      <w:r>
        <w:rPr>
          <w:rFonts w:ascii="Helvetica" w:hAnsi="Helvetica"/>
        </w:rPr>
        <w:t>I love yhe beach and nature</w:t>
      </w:r>
    </w:p>
    <w:p w14:paraId="375C8169" w14:textId="740F5868" w:rsidR="00AE4F26" w:rsidRDefault="00AE4F26" w:rsidP="00AE4F26">
      <w:pPr>
        <w:pStyle w:val="ListParagraph"/>
        <w:numPr>
          <w:ilvl w:val="0"/>
          <w:numId w:val="23"/>
        </w:numPr>
        <w:rPr>
          <w:rFonts w:ascii="Helvetica" w:hAnsi="Helvetica"/>
        </w:rPr>
      </w:pPr>
      <w:r>
        <w:rPr>
          <w:rFonts w:ascii="Helvetica" w:hAnsi="Helvetica"/>
        </w:rPr>
        <w:t>Want to visit Rio de Janeiro/beaches</w:t>
      </w:r>
    </w:p>
    <w:p w14:paraId="12341B7D" w14:textId="2B766CCF" w:rsidR="00AE4F26" w:rsidRDefault="00AE4F26" w:rsidP="00AE4F26">
      <w:pPr>
        <w:pStyle w:val="ListParagraph"/>
        <w:numPr>
          <w:ilvl w:val="0"/>
          <w:numId w:val="23"/>
        </w:numPr>
        <w:rPr>
          <w:rFonts w:ascii="Helvetica" w:hAnsi="Helvetica"/>
        </w:rPr>
      </w:pPr>
      <w:r>
        <w:rPr>
          <w:rFonts w:ascii="Helvetica" w:hAnsi="Helvetica"/>
        </w:rPr>
        <w:t xml:space="preserve">Want to climb to the top of Sugarloaf or </w:t>
      </w:r>
      <w:r w:rsidRPr="00AE4F26">
        <w:rPr>
          <w:rFonts w:ascii="Helvetica" w:hAnsi="Helvetica"/>
          <w:iCs/>
          <w:lang w:val="pt-PT"/>
        </w:rPr>
        <w:t>Cristo Redentor</w:t>
      </w:r>
      <w:r w:rsidRPr="00AE4F26">
        <w:rPr>
          <w:rFonts w:ascii="Helvetica" w:hAnsi="Helvetica"/>
        </w:rPr>
        <w:t xml:space="preserve"> </w:t>
      </w:r>
      <w:r>
        <w:rPr>
          <w:rFonts w:ascii="Helvetica" w:hAnsi="Helvetica"/>
        </w:rPr>
        <w:t>s</w:t>
      </w:r>
      <w:r w:rsidRPr="00AE4F26">
        <w:rPr>
          <w:rFonts w:ascii="Helvetica" w:hAnsi="Helvetica"/>
        </w:rPr>
        <w:t>tatue</w:t>
      </w:r>
    </w:p>
    <w:p w14:paraId="0A97A464" w14:textId="768A47B2" w:rsidR="00B36CF9" w:rsidRPr="00AE4F26" w:rsidRDefault="00B36CF9" w:rsidP="00AE4F26">
      <w:pPr>
        <w:pStyle w:val="ListParagraph"/>
        <w:numPr>
          <w:ilvl w:val="0"/>
          <w:numId w:val="23"/>
        </w:numPr>
        <w:rPr>
          <w:rFonts w:ascii="Helvetica" w:hAnsi="Helvetica"/>
        </w:rPr>
      </w:pPr>
      <w:r>
        <w:rPr>
          <w:rFonts w:ascii="Helvetica" w:hAnsi="Helvetica"/>
        </w:rPr>
        <w:t>Want to visit the Amazon River and rainforest/see the animals there</w:t>
      </w:r>
    </w:p>
    <w:p w14:paraId="36427F3D" w14:textId="171B3A48" w:rsidR="00C873FF" w:rsidRPr="00B36CF9" w:rsidRDefault="00C873FF" w:rsidP="00B36CF9">
      <w:pPr>
        <w:pStyle w:val="ListParagraph"/>
        <w:numPr>
          <w:ilvl w:val="0"/>
          <w:numId w:val="23"/>
        </w:numPr>
        <w:rPr>
          <w:rFonts w:ascii="Helvetica" w:hAnsi="Helvetica"/>
        </w:rPr>
      </w:pPr>
      <w:r>
        <w:rPr>
          <w:rFonts w:ascii="Helvetica" w:hAnsi="Helvetica"/>
        </w:rPr>
        <w:t>Want to be in a Portuguese-speaking place</w:t>
      </w:r>
    </w:p>
    <w:p w14:paraId="4B9E38E3" w14:textId="77777777" w:rsidR="004D00FC" w:rsidRPr="00652605" w:rsidRDefault="004D00FC" w:rsidP="004D00FC">
      <w:pPr>
        <w:rPr>
          <w:rFonts w:ascii="Helvetica" w:hAnsi="Helvetica"/>
        </w:rPr>
      </w:pPr>
    </w:p>
    <w:p w14:paraId="0FF94CC9" w14:textId="7BEB5A1B" w:rsidR="004D00FC" w:rsidRDefault="004D00FC" w:rsidP="004D00FC">
      <w:pPr>
        <w:rPr>
          <w:rFonts w:ascii="Helvetica" w:hAnsi="Helvetica"/>
        </w:rPr>
      </w:pPr>
      <w:r>
        <w:rPr>
          <w:rFonts w:ascii="Helvetica" w:hAnsi="Helvetica"/>
        </w:rPr>
        <w:t xml:space="preserve">Reasons to choose </w:t>
      </w:r>
      <w:r w:rsidR="000B3B9A">
        <w:rPr>
          <w:rFonts w:ascii="Helvetica" w:hAnsi="Helvetica"/>
        </w:rPr>
        <w:t>Guatemala</w:t>
      </w:r>
      <w:r>
        <w:rPr>
          <w:rFonts w:ascii="Helvetica" w:hAnsi="Helvetica"/>
        </w:rPr>
        <w:t>:</w:t>
      </w:r>
    </w:p>
    <w:p w14:paraId="6A037935" w14:textId="77777777" w:rsidR="004D00FC" w:rsidRDefault="004D00FC" w:rsidP="004D00FC">
      <w:pPr>
        <w:pStyle w:val="ListParagraph"/>
        <w:numPr>
          <w:ilvl w:val="0"/>
          <w:numId w:val="23"/>
        </w:numPr>
        <w:rPr>
          <w:rFonts w:ascii="Helvetica" w:hAnsi="Helvetica"/>
        </w:rPr>
      </w:pPr>
      <w:r>
        <w:rPr>
          <w:rFonts w:ascii="Helvetica" w:hAnsi="Helvetica"/>
        </w:rPr>
        <w:t>I have family members/friends/ancestors who live there</w:t>
      </w:r>
    </w:p>
    <w:p w14:paraId="74DF6913" w14:textId="2902CA11" w:rsidR="004D00FC" w:rsidRDefault="004726B8" w:rsidP="004D00FC">
      <w:pPr>
        <w:pStyle w:val="ListParagraph"/>
        <w:numPr>
          <w:ilvl w:val="0"/>
          <w:numId w:val="23"/>
        </w:numPr>
        <w:rPr>
          <w:rFonts w:ascii="Helvetica" w:hAnsi="Helvetica"/>
        </w:rPr>
      </w:pPr>
      <w:r>
        <w:rPr>
          <w:rFonts w:ascii="Helvetica" w:hAnsi="Helvetica"/>
        </w:rPr>
        <w:t>I love hiking and camping</w:t>
      </w:r>
    </w:p>
    <w:p w14:paraId="27F2CF2D" w14:textId="55F5A217" w:rsidR="004726B8" w:rsidRDefault="004726B8" w:rsidP="004D00FC">
      <w:pPr>
        <w:pStyle w:val="ListParagraph"/>
        <w:numPr>
          <w:ilvl w:val="0"/>
          <w:numId w:val="23"/>
        </w:numPr>
        <w:rPr>
          <w:rFonts w:ascii="Helvetica" w:hAnsi="Helvetica"/>
        </w:rPr>
      </w:pPr>
      <w:r>
        <w:rPr>
          <w:rFonts w:ascii="Helvetica" w:hAnsi="Helvetica"/>
        </w:rPr>
        <w:t>Want to visit Tikal and the heart of the Maya Empire/climb the temple</w:t>
      </w:r>
    </w:p>
    <w:p w14:paraId="7A0FBF0C" w14:textId="3F16CE3C" w:rsidR="00F02B56" w:rsidRDefault="00F02B56" w:rsidP="004D00FC">
      <w:pPr>
        <w:pStyle w:val="ListParagraph"/>
        <w:numPr>
          <w:ilvl w:val="0"/>
          <w:numId w:val="23"/>
        </w:numPr>
        <w:rPr>
          <w:rFonts w:ascii="Helvetica" w:hAnsi="Helvetica"/>
        </w:rPr>
      </w:pPr>
      <w:r>
        <w:rPr>
          <w:rFonts w:ascii="Helvetica" w:hAnsi="Helvetica"/>
        </w:rPr>
        <w:t>Want to see a volcano/</w:t>
      </w:r>
      <w:r w:rsidRPr="004726B8">
        <w:rPr>
          <w:rFonts w:ascii="Helvetica" w:hAnsi="Helvetica"/>
        </w:rPr>
        <w:t>Acatenango Volcano</w:t>
      </w:r>
    </w:p>
    <w:p w14:paraId="4B5838A0" w14:textId="24EB8310" w:rsidR="004726B8" w:rsidRDefault="004726B8" w:rsidP="004D00FC">
      <w:pPr>
        <w:pStyle w:val="ListParagraph"/>
        <w:numPr>
          <w:ilvl w:val="0"/>
          <w:numId w:val="23"/>
        </w:numPr>
        <w:rPr>
          <w:rFonts w:ascii="Helvetica" w:hAnsi="Helvetica"/>
        </w:rPr>
      </w:pPr>
      <w:r>
        <w:rPr>
          <w:rFonts w:ascii="Helvetica" w:hAnsi="Helvetica"/>
        </w:rPr>
        <w:t xml:space="preserve">Want </w:t>
      </w:r>
      <w:r w:rsidR="00F02B56">
        <w:rPr>
          <w:rFonts w:ascii="Helvetica" w:hAnsi="Helvetica"/>
        </w:rPr>
        <w:t>to go hiking and camping</w:t>
      </w:r>
    </w:p>
    <w:p w14:paraId="379FB680" w14:textId="4572CD98" w:rsidR="00C873FF" w:rsidRPr="00B43639" w:rsidRDefault="00C873FF" w:rsidP="00B43639">
      <w:pPr>
        <w:pStyle w:val="ListParagraph"/>
        <w:numPr>
          <w:ilvl w:val="0"/>
          <w:numId w:val="23"/>
        </w:numPr>
        <w:rPr>
          <w:rFonts w:ascii="Helvetica" w:hAnsi="Helvetica"/>
        </w:rPr>
      </w:pPr>
      <w:r>
        <w:rPr>
          <w:rFonts w:ascii="Helvetica" w:hAnsi="Helvetica"/>
        </w:rPr>
        <w:t>Want to be in a Spanish-speaking place</w:t>
      </w:r>
    </w:p>
    <w:p w14:paraId="39CEEB26" w14:textId="22EA0A5A" w:rsidR="004D00FC" w:rsidRDefault="004D00FC" w:rsidP="004D00FC">
      <w:pPr>
        <w:rPr>
          <w:rFonts w:ascii="Helvetica" w:hAnsi="Helvetica"/>
        </w:rPr>
      </w:pPr>
    </w:p>
    <w:p w14:paraId="079BF311" w14:textId="04C89AE3" w:rsidR="00A34DE4" w:rsidRDefault="00A34DE4" w:rsidP="004D00FC">
      <w:pPr>
        <w:rPr>
          <w:rFonts w:ascii="Helvetica" w:hAnsi="Helvetica"/>
        </w:rPr>
      </w:pPr>
    </w:p>
    <w:p w14:paraId="521FE459" w14:textId="0D82269C" w:rsidR="004D00FC" w:rsidRDefault="004D00FC" w:rsidP="004D00FC">
      <w:pPr>
        <w:rPr>
          <w:rFonts w:ascii="Helvetica" w:hAnsi="Helvetica"/>
        </w:rPr>
      </w:pPr>
      <w:r>
        <w:rPr>
          <w:rFonts w:ascii="Helvetica" w:hAnsi="Helvetica"/>
        </w:rPr>
        <w:t xml:space="preserve">Reasons to choose </w:t>
      </w:r>
      <w:r w:rsidR="000B3B9A">
        <w:rPr>
          <w:rFonts w:ascii="Helvetica" w:hAnsi="Helvetica"/>
        </w:rPr>
        <w:t>Haïti</w:t>
      </w:r>
      <w:r>
        <w:rPr>
          <w:rFonts w:ascii="Helvetica" w:hAnsi="Helvetica"/>
        </w:rPr>
        <w:t>:</w:t>
      </w:r>
    </w:p>
    <w:p w14:paraId="2C88187A" w14:textId="77777777" w:rsidR="004D00FC" w:rsidRDefault="004D00FC" w:rsidP="004D00FC">
      <w:pPr>
        <w:pStyle w:val="ListParagraph"/>
        <w:numPr>
          <w:ilvl w:val="0"/>
          <w:numId w:val="23"/>
        </w:numPr>
        <w:rPr>
          <w:rFonts w:ascii="Helvetica" w:hAnsi="Helvetica"/>
        </w:rPr>
      </w:pPr>
      <w:r>
        <w:rPr>
          <w:rFonts w:ascii="Helvetica" w:hAnsi="Helvetica"/>
        </w:rPr>
        <w:t>I have family members/friends/ancestors who live there</w:t>
      </w:r>
    </w:p>
    <w:p w14:paraId="76249768" w14:textId="56FEA664" w:rsidR="004D00FC" w:rsidRDefault="00BD766D" w:rsidP="004D00FC">
      <w:pPr>
        <w:pStyle w:val="ListParagraph"/>
        <w:numPr>
          <w:ilvl w:val="0"/>
          <w:numId w:val="23"/>
        </w:numPr>
        <w:rPr>
          <w:rFonts w:ascii="Helvetica" w:hAnsi="Helvetica"/>
        </w:rPr>
      </w:pPr>
      <w:r>
        <w:rPr>
          <w:rFonts w:ascii="Helvetica" w:hAnsi="Helvetica"/>
        </w:rPr>
        <w:t xml:space="preserve">I love </w:t>
      </w:r>
      <w:r w:rsidRPr="00BD766D">
        <w:rPr>
          <w:rFonts w:ascii="Helvetica" w:hAnsi="Helvetica"/>
        </w:rPr>
        <w:t>busy cities</w:t>
      </w:r>
      <w:r>
        <w:rPr>
          <w:rFonts w:ascii="Helvetica" w:hAnsi="Helvetica"/>
        </w:rPr>
        <w:t xml:space="preserve"> </w:t>
      </w:r>
      <w:r w:rsidRPr="00BD766D">
        <w:rPr>
          <w:rFonts w:ascii="Helvetica" w:hAnsi="Helvetica"/>
        </w:rPr>
        <w:t>and shopping at markets</w:t>
      </w:r>
    </w:p>
    <w:p w14:paraId="46ECCC73" w14:textId="5929D1EB" w:rsidR="00B92798" w:rsidRDefault="00B92798" w:rsidP="004D00FC">
      <w:pPr>
        <w:pStyle w:val="ListParagraph"/>
        <w:numPr>
          <w:ilvl w:val="0"/>
          <w:numId w:val="23"/>
        </w:numPr>
        <w:rPr>
          <w:rFonts w:ascii="Helvetica" w:hAnsi="Helvetica"/>
        </w:rPr>
      </w:pPr>
      <w:r>
        <w:rPr>
          <w:rFonts w:ascii="Helvetica" w:hAnsi="Helvetica"/>
        </w:rPr>
        <w:t>Want to see the colorful house</w:t>
      </w:r>
      <w:r w:rsidR="001D40C7">
        <w:rPr>
          <w:rFonts w:ascii="Helvetica" w:hAnsi="Helvetica"/>
        </w:rPr>
        <w:t>s</w:t>
      </w:r>
      <w:r>
        <w:rPr>
          <w:rFonts w:ascii="Helvetica" w:hAnsi="Helvetica"/>
        </w:rPr>
        <w:t xml:space="preserve"> of Port-au-Prince</w:t>
      </w:r>
    </w:p>
    <w:p w14:paraId="056C36A4" w14:textId="03F7AB1F" w:rsidR="00B92798" w:rsidRDefault="005C1FB1" w:rsidP="004D00FC">
      <w:pPr>
        <w:pStyle w:val="ListParagraph"/>
        <w:numPr>
          <w:ilvl w:val="0"/>
          <w:numId w:val="23"/>
        </w:numPr>
        <w:rPr>
          <w:rFonts w:ascii="Helvetica" w:hAnsi="Helvetica"/>
        </w:rPr>
      </w:pPr>
      <w:r>
        <w:rPr>
          <w:rFonts w:ascii="Helvetica" w:hAnsi="Helvetica"/>
        </w:rPr>
        <w:t>Want to buy Haitian clothes and goods</w:t>
      </w:r>
    </w:p>
    <w:p w14:paraId="7340472E" w14:textId="0A76F4D6" w:rsidR="005C1FB1" w:rsidRDefault="005C1FB1" w:rsidP="004D00FC">
      <w:pPr>
        <w:pStyle w:val="ListParagraph"/>
        <w:numPr>
          <w:ilvl w:val="0"/>
          <w:numId w:val="23"/>
        </w:numPr>
        <w:rPr>
          <w:rFonts w:ascii="Helvetica" w:hAnsi="Helvetica"/>
        </w:rPr>
      </w:pPr>
      <w:r>
        <w:rPr>
          <w:rFonts w:ascii="Helvetica" w:hAnsi="Helvetica"/>
        </w:rPr>
        <w:t>Want to eat Haitian food</w:t>
      </w:r>
      <w:r w:rsidR="00E35512">
        <w:rPr>
          <w:rFonts w:ascii="Helvetica" w:hAnsi="Helvetica"/>
        </w:rPr>
        <w:t xml:space="preserve">, like </w:t>
      </w:r>
      <w:r w:rsidR="00E35512" w:rsidRPr="00E35512">
        <w:rPr>
          <w:rFonts w:ascii="Helvetica" w:hAnsi="Helvetica"/>
        </w:rPr>
        <w:t>riz national</w:t>
      </w:r>
      <w:r w:rsidR="00E35512">
        <w:rPr>
          <w:rFonts w:ascii="Helvetica" w:hAnsi="Helvetica"/>
        </w:rPr>
        <w:t xml:space="preserve"> (r</w:t>
      </w:r>
      <w:r w:rsidR="00E35512" w:rsidRPr="00E35512">
        <w:rPr>
          <w:rFonts w:ascii="Helvetica" w:hAnsi="Helvetica"/>
        </w:rPr>
        <w:t>ice and beans usually served with fish, chicken, or goat</w:t>
      </w:r>
      <w:r w:rsidR="00E35512">
        <w:rPr>
          <w:rFonts w:ascii="Helvetica" w:hAnsi="Helvetica"/>
        </w:rPr>
        <w:t>)</w:t>
      </w:r>
      <w:r w:rsidR="00E35512" w:rsidRPr="00E35512">
        <w:rPr>
          <w:rFonts w:ascii="Helvetica" w:hAnsi="Helvetica"/>
        </w:rPr>
        <w:t xml:space="preserve"> and </w:t>
      </w:r>
      <w:r w:rsidR="00E35512">
        <w:rPr>
          <w:rFonts w:ascii="Helvetica" w:hAnsi="Helvetica"/>
        </w:rPr>
        <w:t>legume (</w:t>
      </w:r>
      <w:r w:rsidR="00E35512" w:rsidRPr="00E35512">
        <w:rPr>
          <w:rFonts w:ascii="Helvetica" w:hAnsi="Helvetica"/>
        </w:rPr>
        <w:t>vegetable stew</w:t>
      </w:r>
      <w:r w:rsidR="00E35512">
        <w:rPr>
          <w:rFonts w:ascii="Helvetica" w:hAnsi="Helvetica"/>
        </w:rPr>
        <w:t>)</w:t>
      </w:r>
    </w:p>
    <w:p w14:paraId="1512BBE7" w14:textId="2424D906" w:rsidR="00C873FF" w:rsidRPr="00BD766D" w:rsidRDefault="00C873FF" w:rsidP="00BD766D">
      <w:pPr>
        <w:pStyle w:val="ListParagraph"/>
        <w:numPr>
          <w:ilvl w:val="0"/>
          <w:numId w:val="23"/>
        </w:numPr>
        <w:rPr>
          <w:rFonts w:ascii="Helvetica" w:hAnsi="Helvetica"/>
        </w:rPr>
      </w:pPr>
      <w:r>
        <w:rPr>
          <w:rFonts w:ascii="Helvetica" w:hAnsi="Helvetica"/>
        </w:rPr>
        <w:t>Want to be in a Haitian Creole-speaking place</w:t>
      </w:r>
    </w:p>
    <w:p w14:paraId="5DE199E0" w14:textId="77777777" w:rsidR="00173274" w:rsidRDefault="00173274" w:rsidP="004D00FC">
      <w:pPr>
        <w:rPr>
          <w:rFonts w:ascii="Helvetica" w:hAnsi="Helvetica"/>
        </w:rPr>
      </w:pPr>
    </w:p>
    <w:p w14:paraId="2083D555" w14:textId="3600221B" w:rsidR="004D00FC" w:rsidRDefault="004D00FC" w:rsidP="004D00FC">
      <w:pPr>
        <w:rPr>
          <w:rFonts w:ascii="Helvetica" w:hAnsi="Helvetica"/>
        </w:rPr>
      </w:pPr>
      <w:r>
        <w:rPr>
          <w:rFonts w:ascii="Helvetica" w:hAnsi="Helvetica"/>
        </w:rPr>
        <w:t xml:space="preserve">Reasons to choose </w:t>
      </w:r>
      <w:r w:rsidR="004D0AFB">
        <w:rPr>
          <w:rFonts w:ascii="Helvetica" w:hAnsi="Helvetica"/>
        </w:rPr>
        <w:t>the Dominican Republic</w:t>
      </w:r>
      <w:r>
        <w:rPr>
          <w:rFonts w:ascii="Helvetica" w:hAnsi="Helvetica"/>
        </w:rPr>
        <w:t>:</w:t>
      </w:r>
    </w:p>
    <w:p w14:paraId="7C9BE43C" w14:textId="77777777" w:rsidR="004D00FC" w:rsidRDefault="004D00FC" w:rsidP="004D00FC">
      <w:pPr>
        <w:pStyle w:val="ListParagraph"/>
        <w:numPr>
          <w:ilvl w:val="0"/>
          <w:numId w:val="23"/>
        </w:numPr>
        <w:rPr>
          <w:rFonts w:ascii="Helvetica" w:hAnsi="Helvetica"/>
        </w:rPr>
      </w:pPr>
      <w:r>
        <w:rPr>
          <w:rFonts w:ascii="Helvetica" w:hAnsi="Helvetica"/>
        </w:rPr>
        <w:t>I have family members/friends/ancestors who live there</w:t>
      </w:r>
    </w:p>
    <w:p w14:paraId="11ED1D38" w14:textId="568A916C" w:rsidR="004D00FC" w:rsidRDefault="00981DB7" w:rsidP="004D00FC">
      <w:pPr>
        <w:pStyle w:val="ListParagraph"/>
        <w:numPr>
          <w:ilvl w:val="0"/>
          <w:numId w:val="23"/>
        </w:numPr>
        <w:rPr>
          <w:rFonts w:ascii="Helvetica" w:hAnsi="Helvetica"/>
        </w:rPr>
      </w:pPr>
      <w:r>
        <w:rPr>
          <w:rFonts w:ascii="Helvetica" w:hAnsi="Helvetica"/>
        </w:rPr>
        <w:t>I love dancing and baseball</w:t>
      </w:r>
    </w:p>
    <w:p w14:paraId="104BB070" w14:textId="1F1ACAA0" w:rsidR="00981DB7" w:rsidRDefault="00981DB7" w:rsidP="004D00FC">
      <w:pPr>
        <w:pStyle w:val="ListParagraph"/>
        <w:numPr>
          <w:ilvl w:val="0"/>
          <w:numId w:val="23"/>
        </w:numPr>
        <w:rPr>
          <w:rFonts w:ascii="Helvetica" w:hAnsi="Helvetica"/>
        </w:rPr>
      </w:pPr>
      <w:r>
        <w:rPr>
          <w:rFonts w:ascii="Helvetica" w:hAnsi="Helvetica"/>
        </w:rPr>
        <w:t>Want to be in a place with warm nights</w:t>
      </w:r>
    </w:p>
    <w:p w14:paraId="5D23A8FB" w14:textId="3C168458" w:rsidR="00ED64C6" w:rsidRDefault="00ED64C6" w:rsidP="004D00FC">
      <w:pPr>
        <w:pStyle w:val="ListParagraph"/>
        <w:numPr>
          <w:ilvl w:val="0"/>
          <w:numId w:val="23"/>
        </w:numPr>
        <w:rPr>
          <w:rFonts w:ascii="Helvetica" w:hAnsi="Helvetica"/>
        </w:rPr>
      </w:pPr>
      <w:r>
        <w:rPr>
          <w:rFonts w:ascii="Helvetica" w:hAnsi="Helvetica"/>
        </w:rPr>
        <w:t>Want to see future Major League baseball players</w:t>
      </w:r>
    </w:p>
    <w:p w14:paraId="3E23DB31" w14:textId="620B4020" w:rsidR="00674EF0" w:rsidRDefault="00C873FF" w:rsidP="004D00FC">
      <w:pPr>
        <w:pStyle w:val="ListParagraph"/>
        <w:numPr>
          <w:ilvl w:val="0"/>
          <w:numId w:val="23"/>
        </w:numPr>
        <w:rPr>
          <w:rFonts w:ascii="Helvetica" w:hAnsi="Helvetica"/>
        </w:rPr>
      </w:pPr>
      <w:r>
        <w:rPr>
          <w:rFonts w:ascii="Helvetica" w:hAnsi="Helvetica"/>
        </w:rPr>
        <w:t>Want to be in a Spanish-speaking place</w:t>
      </w:r>
    </w:p>
    <w:p w14:paraId="64A7E47D" w14:textId="77777777" w:rsidR="00602581" w:rsidRPr="00602581" w:rsidRDefault="00602581" w:rsidP="00602581">
      <w:pPr>
        <w:rPr>
          <w:rFonts w:ascii="Helvetica" w:hAnsi="Helvetica"/>
        </w:rPr>
      </w:pPr>
    </w:p>
    <w:p w14:paraId="59781714" w14:textId="508CA8B1" w:rsidR="004D00FC" w:rsidRDefault="004D00FC" w:rsidP="004D00FC">
      <w:pPr>
        <w:rPr>
          <w:rFonts w:ascii="Helvetica" w:hAnsi="Helvetica"/>
        </w:rPr>
      </w:pPr>
      <w:r>
        <w:rPr>
          <w:rFonts w:ascii="Helvetica" w:hAnsi="Helvetica"/>
        </w:rPr>
        <w:t xml:space="preserve">Reasons to choose </w:t>
      </w:r>
      <w:r w:rsidR="004D0AFB">
        <w:rPr>
          <w:rFonts w:ascii="Helvetica" w:hAnsi="Helvetica"/>
        </w:rPr>
        <w:t>Jamaica</w:t>
      </w:r>
      <w:r>
        <w:rPr>
          <w:rFonts w:ascii="Helvetica" w:hAnsi="Helvetica"/>
        </w:rPr>
        <w:t>:</w:t>
      </w:r>
    </w:p>
    <w:p w14:paraId="6F1A3FCA" w14:textId="77777777" w:rsidR="004D00FC" w:rsidRDefault="004D00FC" w:rsidP="004D00FC">
      <w:pPr>
        <w:pStyle w:val="ListParagraph"/>
        <w:numPr>
          <w:ilvl w:val="0"/>
          <w:numId w:val="23"/>
        </w:numPr>
        <w:rPr>
          <w:rFonts w:ascii="Helvetica" w:hAnsi="Helvetica"/>
        </w:rPr>
      </w:pPr>
      <w:r>
        <w:rPr>
          <w:rFonts w:ascii="Helvetica" w:hAnsi="Helvetica"/>
        </w:rPr>
        <w:t>I have family members/friends/ancestors who live there</w:t>
      </w:r>
    </w:p>
    <w:p w14:paraId="5F1FC715" w14:textId="12B4046F" w:rsidR="004D00FC" w:rsidRDefault="00981DB7" w:rsidP="004D00FC">
      <w:pPr>
        <w:pStyle w:val="ListParagraph"/>
        <w:numPr>
          <w:ilvl w:val="0"/>
          <w:numId w:val="23"/>
        </w:numPr>
        <w:rPr>
          <w:rFonts w:ascii="Helvetica" w:hAnsi="Helvetica"/>
        </w:rPr>
      </w:pPr>
      <w:r>
        <w:rPr>
          <w:rFonts w:ascii="Helvetica" w:hAnsi="Helvetica"/>
        </w:rPr>
        <w:t>I love athletes, music (reggae), and food</w:t>
      </w:r>
    </w:p>
    <w:p w14:paraId="32200D89" w14:textId="32EFD882" w:rsidR="00981DB7" w:rsidRDefault="0053250E" w:rsidP="004D00FC">
      <w:pPr>
        <w:pStyle w:val="ListParagraph"/>
        <w:numPr>
          <w:ilvl w:val="0"/>
          <w:numId w:val="23"/>
        </w:numPr>
        <w:rPr>
          <w:rFonts w:ascii="Helvetica" w:hAnsi="Helvetica"/>
        </w:rPr>
      </w:pPr>
      <w:r>
        <w:rPr>
          <w:rFonts w:ascii="Helvetica" w:hAnsi="Helvetica"/>
        </w:rPr>
        <w:t>Want to cheer for Usain Bolt, who is the world’s fastest runner</w:t>
      </w:r>
    </w:p>
    <w:p w14:paraId="2DCD2ACD" w14:textId="3A47A7DD" w:rsidR="0053250E" w:rsidRDefault="0053250E" w:rsidP="004D00FC">
      <w:pPr>
        <w:pStyle w:val="ListParagraph"/>
        <w:numPr>
          <w:ilvl w:val="0"/>
          <w:numId w:val="23"/>
        </w:numPr>
        <w:rPr>
          <w:rFonts w:ascii="Helvetica" w:hAnsi="Helvetica"/>
        </w:rPr>
      </w:pPr>
      <w:r>
        <w:rPr>
          <w:rFonts w:ascii="Helvetica" w:hAnsi="Helvetica"/>
        </w:rPr>
        <w:t>Want to visit the home/listen to the music of Bob Marley, who brought reggae to the rest of the world</w:t>
      </w:r>
    </w:p>
    <w:p w14:paraId="4D0E1BC0" w14:textId="180A1613" w:rsidR="0053250E" w:rsidRDefault="002201B5" w:rsidP="004D00FC">
      <w:pPr>
        <w:pStyle w:val="ListParagraph"/>
        <w:numPr>
          <w:ilvl w:val="0"/>
          <w:numId w:val="23"/>
        </w:numPr>
        <w:rPr>
          <w:rFonts w:ascii="Helvetica" w:hAnsi="Helvetica"/>
        </w:rPr>
      </w:pPr>
      <w:r>
        <w:rPr>
          <w:rFonts w:ascii="Helvetica" w:hAnsi="Helvetica"/>
        </w:rPr>
        <w:t>Want to eat Jamaican food, like</w:t>
      </w:r>
      <w:r w:rsidR="0053250E" w:rsidRPr="0053250E">
        <w:rPr>
          <w:rFonts w:ascii="Helvetica" w:hAnsi="Helvetica"/>
        </w:rPr>
        <w:t xml:space="preserve"> jerk chicken, curry goat, and rice and peas</w:t>
      </w:r>
    </w:p>
    <w:p w14:paraId="3C53B0B3" w14:textId="77EDB73E" w:rsidR="00C873FF" w:rsidRPr="00691A99" w:rsidRDefault="00C873FF" w:rsidP="00691A99">
      <w:pPr>
        <w:pStyle w:val="ListParagraph"/>
        <w:numPr>
          <w:ilvl w:val="0"/>
          <w:numId w:val="23"/>
        </w:numPr>
        <w:rPr>
          <w:rFonts w:ascii="Helvetica" w:hAnsi="Helvetica"/>
        </w:rPr>
      </w:pPr>
      <w:r>
        <w:rPr>
          <w:rFonts w:ascii="Helvetica" w:hAnsi="Helvetica"/>
        </w:rPr>
        <w:t>Want to be in a Patois or English-speaking place</w:t>
      </w:r>
    </w:p>
    <w:p w14:paraId="61256BCF" w14:textId="77777777" w:rsidR="004D00FC" w:rsidRPr="00CF0E32" w:rsidRDefault="004D00FC" w:rsidP="004D00FC">
      <w:pPr>
        <w:rPr>
          <w:rFonts w:ascii="Helvetica" w:hAnsi="Helvetica"/>
        </w:rPr>
      </w:pPr>
    </w:p>
    <w:p w14:paraId="73A5D5B6" w14:textId="77777777" w:rsidR="004D00FC" w:rsidRPr="00CF0E32" w:rsidRDefault="004D00FC" w:rsidP="004D00FC">
      <w:pPr>
        <w:rPr>
          <w:rFonts w:ascii="Helvetica" w:hAnsi="Helvetica"/>
        </w:rPr>
      </w:pPr>
    </w:p>
    <w:p w14:paraId="3C04AE70" w14:textId="77777777" w:rsidR="004D00FC" w:rsidRDefault="004D00FC" w:rsidP="004D00FC">
      <w:pPr>
        <w:rPr>
          <w:rFonts w:ascii="Helvetica" w:hAnsi="Helvetica"/>
        </w:rPr>
      </w:pPr>
    </w:p>
    <w:p w14:paraId="1AA4DA54" w14:textId="77777777" w:rsidR="004D00FC" w:rsidRPr="009D6768" w:rsidRDefault="004D00FC" w:rsidP="004D00FC">
      <w:pPr>
        <w:rPr>
          <w:rFonts w:ascii="Helvetica" w:hAnsi="Helvetica"/>
        </w:rPr>
      </w:pPr>
      <w:r>
        <w:rPr>
          <w:rFonts w:ascii="Helvetica" w:hAnsi="Helvetica"/>
        </w:rPr>
        <w:br w:type="page"/>
      </w:r>
    </w:p>
    <w:p w14:paraId="09B6E8EB" w14:textId="6526CB48" w:rsidR="00603251" w:rsidRPr="00FF772C" w:rsidRDefault="00603251" w:rsidP="00603251">
      <w:pPr>
        <w:shd w:val="clear" w:color="auto" w:fill="F4B083" w:themeFill="accent2" w:themeFillTint="99"/>
        <w:jc w:val="center"/>
        <w:rPr>
          <w:rFonts w:ascii="Helvetica" w:hAnsi="Helvetica"/>
          <w:b/>
        </w:rPr>
      </w:pPr>
      <w:bookmarkStart w:id="26" w:name="Lesson4_28"/>
      <w:r>
        <w:rPr>
          <w:rFonts w:ascii="Helvetica" w:hAnsi="Helvetica"/>
          <w:b/>
        </w:rPr>
        <w:t xml:space="preserve">LESSON PLAN 4-28: </w:t>
      </w:r>
      <w:r w:rsidRPr="008C54AA">
        <w:rPr>
          <w:rFonts w:ascii="Helvetica" w:hAnsi="Helvetica"/>
          <w:b/>
        </w:rPr>
        <w:t>The Great European Empires: Greece, Rome, Spain, France, and Britain</w:t>
      </w:r>
    </w:p>
    <w:bookmarkEnd w:id="26"/>
    <w:p w14:paraId="664DD224" w14:textId="77777777" w:rsidR="008C7749" w:rsidRDefault="008C7749" w:rsidP="008C7749">
      <w:pPr>
        <w:rPr>
          <w:rFonts w:ascii="Helvetica" w:hAnsi="Helvetica"/>
        </w:rPr>
      </w:pPr>
    </w:p>
    <w:p w14:paraId="52839B80" w14:textId="77777777" w:rsidR="008C7749" w:rsidRPr="00600AD7" w:rsidRDefault="008C7749" w:rsidP="008C7749">
      <w:pPr>
        <w:shd w:val="clear" w:color="auto" w:fill="FBE4D5" w:themeFill="accent2" w:themeFillTint="33"/>
        <w:rPr>
          <w:rFonts w:ascii="Helvetica" w:hAnsi="Helvetica"/>
          <w:b/>
        </w:rPr>
      </w:pPr>
      <w:r>
        <w:rPr>
          <w:rFonts w:ascii="Helvetica" w:hAnsi="Helvetica"/>
          <w:b/>
        </w:rPr>
        <w:t>MATERIALS</w:t>
      </w:r>
    </w:p>
    <w:p w14:paraId="1DF150F9" w14:textId="77777777" w:rsidR="008C7749" w:rsidRDefault="008C7749" w:rsidP="008C7749">
      <w:pPr>
        <w:rPr>
          <w:rFonts w:ascii="Helvetica" w:hAnsi="Helvetica"/>
        </w:rPr>
      </w:pPr>
    </w:p>
    <w:p w14:paraId="05714ECD" w14:textId="72E7CA0A" w:rsidR="00296B38" w:rsidRDefault="00296B38" w:rsidP="008C7749">
      <w:pPr>
        <w:rPr>
          <w:rFonts w:ascii="Helvetica" w:hAnsi="Helvetica"/>
        </w:rPr>
      </w:pPr>
      <w:r>
        <w:rPr>
          <w:rFonts w:ascii="Helvetica" w:hAnsi="Helvetica"/>
        </w:rPr>
        <w:t xml:space="preserve">Lined paper (not supplied) </w:t>
      </w:r>
    </w:p>
    <w:p w14:paraId="4DBC2145" w14:textId="1CC73334" w:rsidR="008C7749" w:rsidRDefault="008C7749" w:rsidP="008C7749">
      <w:pPr>
        <w:rPr>
          <w:rFonts w:ascii="Helvetica" w:hAnsi="Helvetica"/>
        </w:rPr>
      </w:pPr>
      <w:r>
        <w:rPr>
          <w:rFonts w:ascii="Helvetica" w:hAnsi="Helvetica"/>
        </w:rPr>
        <w:t>Image (</w:t>
      </w:r>
      <w:r w:rsidR="00674EF0">
        <w:rPr>
          <w:rFonts w:ascii="Helvetica" w:hAnsi="Helvetica"/>
        </w:rPr>
        <w:t>SOURCEBOOK</w:t>
      </w:r>
      <w:r>
        <w:rPr>
          <w:rFonts w:ascii="Helvetica" w:hAnsi="Helvetica"/>
        </w:rPr>
        <w:t xml:space="preserve"> 4-</w:t>
      </w:r>
      <w:r w:rsidR="006C00C0">
        <w:rPr>
          <w:rFonts w:ascii="Helvetica" w:hAnsi="Helvetica"/>
        </w:rPr>
        <w:t>28</w:t>
      </w:r>
      <w:r>
        <w:rPr>
          <w:rFonts w:ascii="Helvetica" w:hAnsi="Helvetica"/>
        </w:rPr>
        <w:t>.A)</w:t>
      </w:r>
    </w:p>
    <w:p w14:paraId="4555327A" w14:textId="3BA771BA" w:rsidR="008C7749" w:rsidRDefault="008C7749" w:rsidP="008C7749">
      <w:pPr>
        <w:rPr>
          <w:rFonts w:ascii="Helvetica" w:hAnsi="Helvetica"/>
        </w:rPr>
      </w:pPr>
      <w:r>
        <w:rPr>
          <w:rFonts w:ascii="Helvetica" w:hAnsi="Helvetica"/>
        </w:rPr>
        <w:t xml:space="preserve">Source 1: </w:t>
      </w:r>
      <w:r w:rsidR="006C00C0">
        <w:rPr>
          <w:rFonts w:ascii="Helvetica" w:hAnsi="Helvetica"/>
        </w:rPr>
        <w:t>Greece</w:t>
      </w:r>
      <w:r w:rsidRPr="00A56636">
        <w:rPr>
          <w:rFonts w:ascii="Helvetica" w:hAnsi="Helvetica"/>
        </w:rPr>
        <w:t xml:space="preserve"> </w:t>
      </w:r>
      <w:r>
        <w:rPr>
          <w:rFonts w:ascii="Helvetica" w:hAnsi="Helvetica"/>
        </w:rPr>
        <w:t>(</w:t>
      </w:r>
      <w:r w:rsidR="00674EF0">
        <w:rPr>
          <w:rFonts w:ascii="Helvetica" w:hAnsi="Helvetica"/>
        </w:rPr>
        <w:t>SOURCEBOOK</w:t>
      </w:r>
      <w:r>
        <w:rPr>
          <w:rFonts w:ascii="Helvetica" w:hAnsi="Helvetica"/>
        </w:rPr>
        <w:t xml:space="preserve"> 4-</w:t>
      </w:r>
      <w:r w:rsidR="006C00C0">
        <w:rPr>
          <w:rFonts w:ascii="Helvetica" w:hAnsi="Helvetica"/>
        </w:rPr>
        <w:t>28</w:t>
      </w:r>
      <w:r>
        <w:rPr>
          <w:rFonts w:ascii="Helvetica" w:hAnsi="Helvetica"/>
        </w:rPr>
        <w:t>.B)</w:t>
      </w:r>
    </w:p>
    <w:p w14:paraId="707E4710" w14:textId="167F056C" w:rsidR="008C7749" w:rsidRDefault="008C7749" w:rsidP="008C7749">
      <w:pPr>
        <w:rPr>
          <w:rFonts w:ascii="Helvetica" w:hAnsi="Helvetica"/>
        </w:rPr>
      </w:pPr>
      <w:r>
        <w:rPr>
          <w:rFonts w:ascii="Helvetica" w:hAnsi="Helvetica"/>
        </w:rPr>
        <w:t xml:space="preserve">Source 2: </w:t>
      </w:r>
      <w:r w:rsidR="006C00C0">
        <w:rPr>
          <w:rFonts w:ascii="Helvetica" w:hAnsi="Helvetica"/>
        </w:rPr>
        <w:t>Rome</w:t>
      </w:r>
      <w:r w:rsidRPr="00A56636">
        <w:rPr>
          <w:rFonts w:ascii="Helvetica" w:hAnsi="Helvetica"/>
        </w:rPr>
        <w:t xml:space="preserve"> </w:t>
      </w:r>
      <w:r>
        <w:rPr>
          <w:rFonts w:ascii="Helvetica" w:hAnsi="Helvetica"/>
        </w:rPr>
        <w:t>(</w:t>
      </w:r>
      <w:r w:rsidR="00674EF0">
        <w:rPr>
          <w:rFonts w:ascii="Helvetica" w:hAnsi="Helvetica"/>
        </w:rPr>
        <w:t xml:space="preserve">SOURCEBOOK </w:t>
      </w:r>
      <w:r>
        <w:rPr>
          <w:rFonts w:ascii="Helvetica" w:hAnsi="Helvetica"/>
        </w:rPr>
        <w:t>4-</w:t>
      </w:r>
      <w:r w:rsidR="006C00C0">
        <w:rPr>
          <w:rFonts w:ascii="Helvetica" w:hAnsi="Helvetica"/>
        </w:rPr>
        <w:t>28</w:t>
      </w:r>
      <w:r>
        <w:rPr>
          <w:rFonts w:ascii="Helvetica" w:hAnsi="Helvetica"/>
        </w:rPr>
        <w:t>.C)</w:t>
      </w:r>
    </w:p>
    <w:p w14:paraId="37791B5D" w14:textId="688A2B34" w:rsidR="008C7749" w:rsidRDefault="008C7749" w:rsidP="008C7749">
      <w:pPr>
        <w:rPr>
          <w:rFonts w:ascii="Helvetica" w:hAnsi="Helvetica"/>
        </w:rPr>
      </w:pPr>
      <w:r>
        <w:rPr>
          <w:rFonts w:ascii="Helvetica" w:hAnsi="Helvetica"/>
        </w:rPr>
        <w:t xml:space="preserve">Source 3: </w:t>
      </w:r>
      <w:r w:rsidR="006C00C0">
        <w:rPr>
          <w:rFonts w:ascii="Helvetica" w:hAnsi="Helvetica"/>
        </w:rPr>
        <w:t>Spain</w:t>
      </w:r>
      <w:r w:rsidR="003C3FF3">
        <w:rPr>
          <w:rFonts w:ascii="Helvetica" w:hAnsi="Helvetica"/>
        </w:rPr>
        <w:t xml:space="preserve"> </w:t>
      </w:r>
      <w:r>
        <w:rPr>
          <w:rFonts w:ascii="Helvetica" w:hAnsi="Helvetica"/>
        </w:rPr>
        <w:t>(</w:t>
      </w:r>
      <w:r w:rsidR="00674EF0">
        <w:rPr>
          <w:rFonts w:ascii="Helvetica" w:hAnsi="Helvetica"/>
        </w:rPr>
        <w:t>SOURCEBOOK</w:t>
      </w:r>
      <w:r>
        <w:rPr>
          <w:rFonts w:ascii="Helvetica" w:hAnsi="Helvetica"/>
        </w:rPr>
        <w:t xml:space="preserve"> 4-</w:t>
      </w:r>
      <w:r w:rsidR="006C00C0">
        <w:rPr>
          <w:rFonts w:ascii="Helvetica" w:hAnsi="Helvetica"/>
        </w:rPr>
        <w:t>28</w:t>
      </w:r>
      <w:r>
        <w:rPr>
          <w:rFonts w:ascii="Helvetica" w:hAnsi="Helvetica"/>
        </w:rPr>
        <w:t>.D)</w:t>
      </w:r>
    </w:p>
    <w:p w14:paraId="3C1B7DA7" w14:textId="2EF5DAB1" w:rsidR="008C7749" w:rsidRDefault="008C7749" w:rsidP="008C7749">
      <w:pPr>
        <w:rPr>
          <w:rFonts w:ascii="Helvetica" w:hAnsi="Helvetica"/>
        </w:rPr>
      </w:pPr>
      <w:r>
        <w:rPr>
          <w:rFonts w:ascii="Helvetica" w:hAnsi="Helvetica"/>
        </w:rPr>
        <w:t xml:space="preserve">Source 4: </w:t>
      </w:r>
      <w:r w:rsidR="006C00C0">
        <w:rPr>
          <w:rFonts w:ascii="Helvetica" w:hAnsi="Helvetica"/>
        </w:rPr>
        <w:t>France</w:t>
      </w:r>
      <w:r w:rsidRPr="00A56636">
        <w:rPr>
          <w:rFonts w:ascii="Helvetica" w:hAnsi="Helvetica"/>
        </w:rPr>
        <w:t xml:space="preserve"> </w:t>
      </w:r>
      <w:r>
        <w:rPr>
          <w:rFonts w:ascii="Helvetica" w:hAnsi="Helvetica"/>
        </w:rPr>
        <w:t>(</w:t>
      </w:r>
      <w:r w:rsidR="00674EF0">
        <w:rPr>
          <w:rFonts w:ascii="Helvetica" w:hAnsi="Helvetica"/>
        </w:rPr>
        <w:t>SOURCEBOOK</w:t>
      </w:r>
      <w:r>
        <w:rPr>
          <w:rFonts w:ascii="Helvetica" w:hAnsi="Helvetica"/>
        </w:rPr>
        <w:t xml:space="preserve"> 4-</w:t>
      </w:r>
      <w:r w:rsidR="006C00C0">
        <w:rPr>
          <w:rFonts w:ascii="Helvetica" w:hAnsi="Helvetica"/>
        </w:rPr>
        <w:t>28</w:t>
      </w:r>
      <w:r>
        <w:rPr>
          <w:rFonts w:ascii="Helvetica" w:hAnsi="Helvetica"/>
        </w:rPr>
        <w:t>.E)</w:t>
      </w:r>
    </w:p>
    <w:p w14:paraId="3609EA80" w14:textId="5469E57A" w:rsidR="006C00C0" w:rsidRDefault="006C00C0" w:rsidP="006C00C0">
      <w:pPr>
        <w:rPr>
          <w:rFonts w:ascii="Helvetica" w:hAnsi="Helvetica"/>
        </w:rPr>
      </w:pPr>
      <w:r>
        <w:rPr>
          <w:rFonts w:ascii="Helvetica" w:hAnsi="Helvetica"/>
        </w:rPr>
        <w:t>Source 5: Britain</w:t>
      </w:r>
      <w:r w:rsidRPr="00A56636">
        <w:rPr>
          <w:rFonts w:ascii="Helvetica" w:hAnsi="Helvetica"/>
        </w:rPr>
        <w:t xml:space="preserve"> </w:t>
      </w:r>
      <w:r>
        <w:rPr>
          <w:rFonts w:ascii="Helvetica" w:hAnsi="Helvetica"/>
        </w:rPr>
        <w:t>(</w:t>
      </w:r>
      <w:r w:rsidR="00674EF0">
        <w:rPr>
          <w:rFonts w:ascii="Helvetica" w:hAnsi="Helvetica"/>
        </w:rPr>
        <w:t>SOURCEBOOK</w:t>
      </w:r>
      <w:r>
        <w:rPr>
          <w:rFonts w:ascii="Helvetica" w:hAnsi="Helvetica"/>
        </w:rPr>
        <w:t xml:space="preserve"> 4-28.</w:t>
      </w:r>
      <w:r w:rsidR="0090270C">
        <w:rPr>
          <w:rFonts w:ascii="Helvetica" w:hAnsi="Helvetica"/>
        </w:rPr>
        <w:t>F</w:t>
      </w:r>
      <w:r>
        <w:rPr>
          <w:rFonts w:ascii="Helvetica" w:hAnsi="Helvetica"/>
        </w:rPr>
        <w:t>)</w:t>
      </w:r>
    </w:p>
    <w:p w14:paraId="05B0325C" w14:textId="5DC72427" w:rsidR="008C7749" w:rsidRDefault="00C05EB1" w:rsidP="008C7749">
      <w:pPr>
        <w:rPr>
          <w:rFonts w:ascii="Helvetica" w:hAnsi="Helvetica"/>
        </w:rPr>
      </w:pPr>
      <w:r>
        <w:rPr>
          <w:rFonts w:ascii="Helvetica" w:hAnsi="Helvetica"/>
        </w:rPr>
        <w:t>European</w:t>
      </w:r>
      <w:r w:rsidR="008C7749">
        <w:rPr>
          <w:rFonts w:ascii="Helvetica" w:hAnsi="Helvetica"/>
        </w:rPr>
        <w:t xml:space="preserve"> Empires</w:t>
      </w:r>
      <w:r w:rsidR="008C7749" w:rsidRPr="009C2A4C">
        <w:rPr>
          <w:rFonts w:ascii="Helvetica" w:hAnsi="Helvetica"/>
        </w:rPr>
        <w:t xml:space="preserve">: </w:t>
      </w:r>
      <w:r w:rsidR="004A61E9">
        <w:rPr>
          <w:rFonts w:ascii="Helvetica" w:hAnsi="Helvetica"/>
        </w:rPr>
        <w:t xml:space="preserve">Digital </w:t>
      </w:r>
      <w:r w:rsidR="004A719A">
        <w:rPr>
          <w:rFonts w:ascii="Helvetica" w:hAnsi="Helvetica"/>
        </w:rPr>
        <w:t>Slideshow</w:t>
      </w:r>
      <w:r w:rsidR="008C7749" w:rsidRPr="009C2A4C">
        <w:rPr>
          <w:rFonts w:ascii="Helvetica" w:hAnsi="Helvetica"/>
        </w:rPr>
        <w:t xml:space="preserve"> Instructions </w:t>
      </w:r>
      <w:r w:rsidR="008C7749">
        <w:rPr>
          <w:rFonts w:ascii="Helvetica" w:hAnsi="Helvetica"/>
        </w:rPr>
        <w:t>(WORKSHEET 4-</w:t>
      </w:r>
      <w:r w:rsidR="006C00C0">
        <w:rPr>
          <w:rFonts w:ascii="Helvetica" w:hAnsi="Helvetica"/>
        </w:rPr>
        <w:t>28</w:t>
      </w:r>
      <w:r w:rsidR="008C7749">
        <w:rPr>
          <w:rFonts w:ascii="Helvetica" w:hAnsi="Helvetica"/>
        </w:rPr>
        <w:t>.</w:t>
      </w:r>
      <w:r w:rsidR="0090270C">
        <w:rPr>
          <w:rFonts w:ascii="Helvetica" w:hAnsi="Helvetica"/>
        </w:rPr>
        <w:t>G</w:t>
      </w:r>
      <w:r w:rsidR="008C7749">
        <w:rPr>
          <w:rFonts w:ascii="Helvetica" w:hAnsi="Helvetica"/>
        </w:rPr>
        <w:t>)</w:t>
      </w:r>
    </w:p>
    <w:p w14:paraId="538899DC" w14:textId="3C7464AF" w:rsidR="008C7749" w:rsidRDefault="008C7749" w:rsidP="008C7749">
      <w:pPr>
        <w:rPr>
          <w:rFonts w:ascii="Helvetica" w:hAnsi="Helvetica"/>
        </w:rPr>
      </w:pPr>
      <w:r w:rsidRPr="00FF48FB">
        <w:rPr>
          <w:rFonts w:ascii="Helvetica" w:hAnsi="Helvetica"/>
        </w:rPr>
        <w:t xml:space="preserve">The Great </w:t>
      </w:r>
      <w:r w:rsidR="0090270C">
        <w:rPr>
          <w:rFonts w:ascii="Helvetica" w:hAnsi="Helvetica"/>
        </w:rPr>
        <w:t>European</w:t>
      </w:r>
      <w:r w:rsidRPr="00FF48FB">
        <w:rPr>
          <w:rFonts w:ascii="Helvetica" w:hAnsi="Helvetica"/>
        </w:rPr>
        <w:t xml:space="preserve"> Empires</w:t>
      </w:r>
      <w:r>
        <w:rPr>
          <w:rFonts w:ascii="Helvetica" w:hAnsi="Helvetica"/>
        </w:rPr>
        <w:t xml:space="preserve">: Exit Ticket </w:t>
      </w:r>
      <w:r w:rsidRPr="009C14C4">
        <w:rPr>
          <w:rFonts w:ascii="Helvetica" w:hAnsi="Helvetica"/>
        </w:rPr>
        <w:t>(</w:t>
      </w:r>
      <w:r>
        <w:rPr>
          <w:rFonts w:ascii="Helvetica" w:hAnsi="Helvetica"/>
        </w:rPr>
        <w:t>ASSESSMENT 4-</w:t>
      </w:r>
      <w:r w:rsidR="006C00C0">
        <w:rPr>
          <w:rFonts w:ascii="Helvetica" w:hAnsi="Helvetica"/>
        </w:rPr>
        <w:t>28</w:t>
      </w:r>
      <w:r>
        <w:rPr>
          <w:rFonts w:ascii="Helvetica" w:hAnsi="Helvetica"/>
        </w:rPr>
        <w:t>.</w:t>
      </w:r>
      <w:r w:rsidR="0090270C">
        <w:rPr>
          <w:rFonts w:ascii="Helvetica" w:hAnsi="Helvetica"/>
        </w:rPr>
        <w:t>H</w:t>
      </w:r>
      <w:r w:rsidRPr="009C14C4">
        <w:rPr>
          <w:rFonts w:ascii="Helvetica" w:hAnsi="Helvetica"/>
        </w:rPr>
        <w:t>)</w:t>
      </w:r>
    </w:p>
    <w:p w14:paraId="3A836DBB" w14:textId="77777777" w:rsidR="008C7749" w:rsidRPr="00600AD7" w:rsidRDefault="008C7749" w:rsidP="008C7749">
      <w:pPr>
        <w:rPr>
          <w:rFonts w:ascii="Helvetica" w:hAnsi="Helvetica"/>
          <w:b/>
        </w:rPr>
      </w:pPr>
    </w:p>
    <w:p w14:paraId="5F156C7C" w14:textId="77777777" w:rsidR="008C7749" w:rsidRPr="00600AD7" w:rsidRDefault="008C7749" w:rsidP="008C7749">
      <w:pPr>
        <w:shd w:val="clear" w:color="auto" w:fill="FBE4D5" w:themeFill="accent2" w:themeFillTint="33"/>
        <w:rPr>
          <w:rFonts w:ascii="Helvetica" w:hAnsi="Helvetica"/>
          <w:b/>
        </w:rPr>
      </w:pPr>
      <w:r>
        <w:rPr>
          <w:rFonts w:ascii="Helvetica" w:hAnsi="Helvetica"/>
          <w:b/>
        </w:rPr>
        <w:t>STANDARDS</w:t>
      </w:r>
    </w:p>
    <w:p w14:paraId="53EFAACF" w14:textId="77777777" w:rsidR="008C7749" w:rsidRPr="00046649" w:rsidRDefault="008C7749" w:rsidP="008C7749">
      <w:pPr>
        <w:rPr>
          <w:rFonts w:ascii="Helvetica" w:hAnsi="Helvetica"/>
        </w:rPr>
      </w:pPr>
    </w:p>
    <w:p w14:paraId="2C78B844" w14:textId="77777777" w:rsidR="008C7749" w:rsidRPr="005C7220" w:rsidRDefault="008C7749" w:rsidP="008C7749">
      <w:pPr>
        <w:rPr>
          <w:rFonts w:ascii="Helvetica" w:hAnsi="Helvetica"/>
          <w:b/>
        </w:rPr>
      </w:pPr>
      <w:r w:rsidRPr="005C7220">
        <w:rPr>
          <w:rFonts w:ascii="Helvetica" w:hAnsi="Helvetica"/>
          <w:b/>
        </w:rPr>
        <w:t>Massachusetts History and Social Science Framework</w:t>
      </w:r>
    </w:p>
    <w:p w14:paraId="2E41E637" w14:textId="2D34D159" w:rsidR="008C7749" w:rsidRDefault="008C7749" w:rsidP="008C7749">
      <w:pPr>
        <w:rPr>
          <w:rFonts w:ascii="Helvetica" w:hAnsi="Helvetica"/>
          <w:i/>
        </w:rPr>
      </w:pPr>
    </w:p>
    <w:p w14:paraId="10B5B9BC" w14:textId="77777777" w:rsidR="00EB61A4" w:rsidRPr="00EB6AF2" w:rsidRDefault="00EB61A4" w:rsidP="00EB61A4">
      <w:pPr>
        <w:rPr>
          <w:rFonts w:ascii="Helvetica" w:hAnsi="Helvetica"/>
          <w:i/>
        </w:rPr>
      </w:pPr>
      <w:r>
        <w:rPr>
          <w:rFonts w:ascii="Helvetica" w:hAnsi="Helvetica"/>
          <w:i/>
        </w:rPr>
        <w:t>MA-HSS.4.2T.</w:t>
      </w:r>
      <w:r w:rsidRPr="00EB6AF2">
        <w:rPr>
          <w:rFonts w:ascii="Helvetica" w:hAnsi="Helvetica"/>
          <w:i/>
        </w:rPr>
        <w:t>1</w:t>
      </w:r>
      <w:r>
        <w:rPr>
          <w:rFonts w:ascii="Helvetica" w:hAnsi="Helvetica"/>
          <w:i/>
        </w:rPr>
        <w:t>:</w:t>
      </w:r>
      <w:r w:rsidRPr="00EB6AF2">
        <w:rPr>
          <w:rFonts w:ascii="Helvetica" w:hAnsi="Helvetica"/>
          <w:i/>
        </w:rPr>
        <w:t xml:space="preserve"> Recognize the difference between physical geography and political geography.</w:t>
      </w:r>
      <w:r>
        <w:rPr>
          <w:rFonts w:ascii="Helvetica" w:hAnsi="Helvetica"/>
          <w:i/>
        </w:rPr>
        <w:t xml:space="preserve"> </w:t>
      </w:r>
      <w:r w:rsidRPr="00EB6AF2">
        <w:rPr>
          <w:rFonts w:ascii="Helvetica" w:hAnsi="Helvetica"/>
          <w:i/>
        </w:rPr>
        <w:t>For example, students learn that Africa is a continent (physical geography) that</w:t>
      </w:r>
      <w:r>
        <w:rPr>
          <w:rFonts w:ascii="Helvetica" w:hAnsi="Helvetica"/>
          <w:i/>
        </w:rPr>
        <w:t xml:space="preserve"> </w:t>
      </w:r>
      <w:r w:rsidRPr="00EB6AF2">
        <w:rPr>
          <w:rFonts w:ascii="Helvetica" w:hAnsi="Helvetica"/>
          <w:i/>
        </w:rPr>
        <w:t>includes a number of independent countries (e.g., Egypt, Somalia, Nigeria).</w:t>
      </w:r>
    </w:p>
    <w:p w14:paraId="26A30BDC" w14:textId="77777777" w:rsidR="00EB61A4" w:rsidRDefault="00EB61A4" w:rsidP="00EB61A4">
      <w:pPr>
        <w:rPr>
          <w:rFonts w:ascii="Helvetica" w:hAnsi="Helvetica"/>
          <w:i/>
        </w:rPr>
      </w:pPr>
    </w:p>
    <w:p w14:paraId="580AB0FD" w14:textId="77777777" w:rsidR="00EB61A4" w:rsidRPr="00EB6AF2" w:rsidRDefault="00EB61A4" w:rsidP="00EB61A4">
      <w:pPr>
        <w:rPr>
          <w:rFonts w:ascii="Helvetica" w:hAnsi="Helvetica"/>
          <w:i/>
        </w:rPr>
      </w:pPr>
      <w:r>
        <w:rPr>
          <w:rFonts w:ascii="Helvetica" w:hAnsi="Helvetica"/>
          <w:i/>
        </w:rPr>
        <w:t>MA-HSS.4.2T.2:</w:t>
      </w:r>
      <w:r w:rsidRPr="00EB6AF2">
        <w:rPr>
          <w:rFonts w:ascii="Helvetica" w:hAnsi="Helvetica"/>
          <w:i/>
        </w:rPr>
        <w:t xml:space="preserve"> Explain the characteristics of a country.</w:t>
      </w:r>
    </w:p>
    <w:p w14:paraId="37A6AFDE" w14:textId="77777777" w:rsidR="00EB61A4" w:rsidRDefault="00EB61A4" w:rsidP="008C7749">
      <w:pPr>
        <w:rPr>
          <w:rFonts w:ascii="Helvetica" w:hAnsi="Helvetica"/>
          <w:i/>
        </w:rPr>
      </w:pPr>
    </w:p>
    <w:p w14:paraId="25B4D6D5" w14:textId="33246B0C" w:rsidR="00454193" w:rsidRDefault="00A43221" w:rsidP="00454193">
      <w:pPr>
        <w:rPr>
          <w:rFonts w:ascii="Helvetica" w:hAnsi="Helvetica"/>
          <w:i/>
        </w:rPr>
      </w:pPr>
      <w:r>
        <w:rPr>
          <w:rFonts w:ascii="Helvetica" w:hAnsi="Helvetica"/>
          <w:i/>
        </w:rPr>
        <w:t>MA-HSS.6.T</w:t>
      </w:r>
      <w:r w:rsidR="00454193">
        <w:rPr>
          <w:rFonts w:ascii="Helvetica" w:hAnsi="Helvetica"/>
          <w:i/>
        </w:rPr>
        <w:t>4</w:t>
      </w:r>
      <w:r>
        <w:rPr>
          <w:rFonts w:ascii="Helvetica" w:hAnsi="Helvetica"/>
          <w:i/>
        </w:rPr>
        <w:t>a.2:</w:t>
      </w:r>
      <w:r w:rsidRPr="00283EB2">
        <w:rPr>
          <w:rFonts w:ascii="Helvetica" w:hAnsi="Helvetica"/>
          <w:i/>
        </w:rPr>
        <w:t xml:space="preserve"> </w:t>
      </w:r>
      <w:r w:rsidR="00454193" w:rsidRPr="00454193">
        <w:rPr>
          <w:rFonts w:ascii="Helvetica" w:hAnsi="Helvetica"/>
          <w:i/>
        </w:rPr>
        <w:t>On a political map of the region, demonstrate map reading skills to distinguish countries, capitals, and other cities and to describe their absolute location (using latitude and longitude coordinates) and relative location (relationship to other countries, cities, or bodies of water); use knowledge of maps to complement information gained from text about a city, country or region.</w:t>
      </w:r>
    </w:p>
    <w:p w14:paraId="172B69DA" w14:textId="77777777" w:rsidR="00454193" w:rsidRPr="00454193" w:rsidRDefault="00454193" w:rsidP="00454193">
      <w:pPr>
        <w:rPr>
          <w:rFonts w:ascii="Helvetica" w:hAnsi="Helvetica"/>
          <w:i/>
        </w:rPr>
      </w:pPr>
    </w:p>
    <w:p w14:paraId="66A11512" w14:textId="0854545F" w:rsidR="00A43221" w:rsidRDefault="00454193" w:rsidP="00454193">
      <w:pPr>
        <w:rPr>
          <w:rFonts w:ascii="Helvetica" w:hAnsi="Helvetica"/>
          <w:i/>
        </w:rPr>
      </w:pPr>
      <w:r>
        <w:rPr>
          <w:rFonts w:ascii="Helvetica" w:hAnsi="Helvetica"/>
          <w:i/>
        </w:rPr>
        <w:t>MA-HSS.6.T4a.3:</w:t>
      </w:r>
      <w:r w:rsidRPr="00283EB2">
        <w:rPr>
          <w:rFonts w:ascii="Helvetica" w:hAnsi="Helvetica"/>
          <w:i/>
        </w:rPr>
        <w:t xml:space="preserve"> </w:t>
      </w:r>
      <w:r w:rsidRPr="00454193">
        <w:rPr>
          <w:rFonts w:ascii="Helvetica" w:hAnsi="Helvetica"/>
          <w:i/>
        </w:rPr>
        <w:t>Explain how absolute and relative locations, major physical characteristics, climate and natural resources in this region have influenced settlement patterns, population size, and economies of the countries.</w:t>
      </w:r>
    </w:p>
    <w:p w14:paraId="0E107795" w14:textId="77777777" w:rsidR="00454193" w:rsidRDefault="00454193" w:rsidP="00454193">
      <w:pPr>
        <w:rPr>
          <w:rFonts w:ascii="Helvetica" w:hAnsi="Helvetica"/>
          <w:i/>
        </w:rPr>
      </w:pPr>
    </w:p>
    <w:p w14:paraId="4CB2479A" w14:textId="77777777" w:rsidR="00A43221" w:rsidRPr="00B83C08" w:rsidRDefault="00A43221" w:rsidP="00A43221">
      <w:pPr>
        <w:rPr>
          <w:rFonts w:ascii="Helvetica" w:hAnsi="Helvetica"/>
          <w:i/>
        </w:rPr>
      </w:pPr>
      <w:r>
        <w:rPr>
          <w:rFonts w:ascii="Helvetica" w:hAnsi="Helvetica"/>
          <w:i/>
        </w:rPr>
        <w:t xml:space="preserve">MA-HSS.4.P6: </w:t>
      </w:r>
      <w:r w:rsidRPr="001A3766">
        <w:rPr>
          <w:rFonts w:ascii="Helvetica" w:hAnsi="Helvetica"/>
          <w:i/>
        </w:rPr>
        <w:t>Argue or explain conclusions, using valid reasoning and evidence.</w:t>
      </w:r>
    </w:p>
    <w:p w14:paraId="6BF99FB6" w14:textId="77777777" w:rsidR="004559E9" w:rsidRPr="000D2FBE" w:rsidRDefault="004559E9" w:rsidP="004559E9">
      <w:pPr>
        <w:rPr>
          <w:rFonts w:ascii="Helvetica" w:hAnsi="Helvetica"/>
        </w:rPr>
      </w:pPr>
    </w:p>
    <w:p w14:paraId="33C5921B" w14:textId="77777777" w:rsidR="008C7749" w:rsidRPr="005C7220" w:rsidRDefault="008C7749" w:rsidP="008C7749">
      <w:pPr>
        <w:rPr>
          <w:rFonts w:ascii="Helvetica" w:hAnsi="Helvetica"/>
          <w:b/>
        </w:rPr>
      </w:pPr>
      <w:r w:rsidRPr="005C7220">
        <w:rPr>
          <w:rFonts w:ascii="Helvetica" w:hAnsi="Helvetica"/>
          <w:b/>
        </w:rPr>
        <w:t>Common Core: Literacy</w:t>
      </w:r>
    </w:p>
    <w:p w14:paraId="3D82DF63" w14:textId="77777777" w:rsidR="008C7749" w:rsidRDefault="008C7749" w:rsidP="008C7749">
      <w:pPr>
        <w:rPr>
          <w:rFonts w:ascii="Helvetica" w:hAnsi="Helvetica"/>
        </w:rPr>
      </w:pPr>
    </w:p>
    <w:p w14:paraId="60C0C10A" w14:textId="77777777" w:rsidR="008C7749" w:rsidRDefault="008C7749" w:rsidP="008C7749">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5DBA81EF" w14:textId="77777777" w:rsidR="008C7749" w:rsidRDefault="008C7749" w:rsidP="008C7749">
      <w:pPr>
        <w:rPr>
          <w:rFonts w:ascii="Helvetica" w:hAnsi="Helvetica"/>
          <w:i/>
        </w:rPr>
      </w:pPr>
    </w:p>
    <w:p w14:paraId="3261BD77" w14:textId="77777777" w:rsidR="00097BDD" w:rsidRDefault="00097BDD" w:rsidP="008C7749">
      <w:pPr>
        <w:rPr>
          <w:rFonts w:ascii="Helvetica" w:hAnsi="Helvetica"/>
          <w:i/>
        </w:rPr>
      </w:pPr>
    </w:p>
    <w:p w14:paraId="57179DD7" w14:textId="150D1816" w:rsidR="008C7749" w:rsidRDefault="008C7749" w:rsidP="008C7749">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400F3026" w14:textId="77777777" w:rsidR="008C7749" w:rsidRDefault="008C7749" w:rsidP="008C7749">
      <w:pPr>
        <w:rPr>
          <w:rFonts w:ascii="Helvetica" w:hAnsi="Helvetica"/>
          <w:i/>
        </w:rPr>
      </w:pPr>
    </w:p>
    <w:p w14:paraId="21B702FD" w14:textId="77777777" w:rsidR="008C7749" w:rsidRDefault="008C7749" w:rsidP="008C7749">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04FA6DF1" w14:textId="77777777" w:rsidR="008C7749" w:rsidRDefault="008C7749" w:rsidP="008C7749">
      <w:pPr>
        <w:rPr>
          <w:rFonts w:ascii="Helvetica" w:hAnsi="Helvetica"/>
          <w:i/>
        </w:rPr>
      </w:pPr>
    </w:p>
    <w:p w14:paraId="16587BB6" w14:textId="77777777" w:rsidR="008C7749" w:rsidRDefault="008C7749" w:rsidP="008C7749">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24418707" w14:textId="77777777" w:rsidR="00296B38" w:rsidRDefault="00296B38" w:rsidP="008C7749">
      <w:pPr>
        <w:rPr>
          <w:rFonts w:ascii="Helvetica" w:hAnsi="Helvetica"/>
        </w:rPr>
      </w:pPr>
    </w:p>
    <w:p w14:paraId="515F3788" w14:textId="77777777" w:rsidR="008C7749" w:rsidRPr="00600AD7" w:rsidRDefault="008C7749" w:rsidP="008C7749">
      <w:pPr>
        <w:shd w:val="clear" w:color="auto" w:fill="FBE4D5" w:themeFill="accent2" w:themeFillTint="33"/>
        <w:rPr>
          <w:rFonts w:ascii="Helvetica" w:hAnsi="Helvetica"/>
          <w:b/>
        </w:rPr>
      </w:pPr>
      <w:r>
        <w:rPr>
          <w:rFonts w:ascii="Helvetica" w:hAnsi="Helvetica"/>
          <w:b/>
        </w:rPr>
        <w:t>PROCEDURES</w:t>
      </w:r>
    </w:p>
    <w:p w14:paraId="4CE23293" w14:textId="77777777" w:rsidR="008C7749" w:rsidRDefault="008C7749" w:rsidP="008C7749">
      <w:pPr>
        <w:rPr>
          <w:rFonts w:ascii="Helvetica" w:hAnsi="Helvetica"/>
        </w:rPr>
      </w:pPr>
    </w:p>
    <w:p w14:paraId="605F798D" w14:textId="266813B8" w:rsidR="00AF4BF9" w:rsidRDefault="008C7749" w:rsidP="008C7749">
      <w:pPr>
        <w:rPr>
          <w:rFonts w:ascii="Helvetica" w:hAnsi="Helvetica"/>
          <w:b/>
          <w:i/>
        </w:rPr>
      </w:pPr>
      <w:r w:rsidRPr="00ED2E76">
        <w:rPr>
          <w:rFonts w:ascii="Helvetica" w:hAnsi="Helvetica"/>
          <w:b/>
        </w:rPr>
        <w:t>Inquiry Question</w:t>
      </w:r>
      <w:r w:rsidRPr="00EF79FB">
        <w:rPr>
          <w:rFonts w:ascii="Helvetica" w:hAnsi="Helvetica"/>
          <w:b/>
        </w:rPr>
        <w:t xml:space="preserve">: </w:t>
      </w:r>
      <w:r w:rsidR="00651AF0" w:rsidRPr="00651AF0">
        <w:rPr>
          <w:rFonts w:ascii="Helvetica" w:hAnsi="Helvetica"/>
          <w:b/>
          <w:i/>
        </w:rPr>
        <w:t>If you could live in any European empire, which one would it be and why?</w:t>
      </w:r>
    </w:p>
    <w:p w14:paraId="7008C823" w14:textId="77777777" w:rsidR="00651AF0" w:rsidRDefault="00651AF0" w:rsidP="008C7749">
      <w:pPr>
        <w:rPr>
          <w:rFonts w:ascii="Helvetica" w:hAnsi="Helvetica"/>
        </w:rPr>
      </w:pPr>
    </w:p>
    <w:p w14:paraId="194B28E6" w14:textId="77777777" w:rsidR="008C7749" w:rsidRPr="00E02E59" w:rsidRDefault="008C7749" w:rsidP="008C7749">
      <w:pPr>
        <w:rPr>
          <w:rFonts w:ascii="Helvetica" w:hAnsi="Helvetica"/>
          <w:b/>
        </w:rPr>
      </w:pPr>
      <w:r w:rsidRPr="00E02E59">
        <w:rPr>
          <w:rFonts w:ascii="Helvetica" w:hAnsi="Helvetica"/>
          <w:b/>
        </w:rPr>
        <w:t>PREPARATION</w:t>
      </w:r>
    </w:p>
    <w:p w14:paraId="736CB80C" w14:textId="77777777" w:rsidR="008C7749" w:rsidRDefault="008C7749" w:rsidP="008C7749">
      <w:pPr>
        <w:rPr>
          <w:rFonts w:ascii="Helvetica" w:hAnsi="Helvetica"/>
        </w:rPr>
      </w:pPr>
    </w:p>
    <w:p w14:paraId="2CDDA2EA" w14:textId="77777777" w:rsidR="008C7749" w:rsidRDefault="008C7749" w:rsidP="008C7749">
      <w:pPr>
        <w:rPr>
          <w:rFonts w:ascii="Helvetica" w:hAnsi="Helvetica"/>
        </w:rPr>
      </w:pPr>
      <w:r w:rsidRPr="00E02E59">
        <w:rPr>
          <w:rFonts w:ascii="Helvetica" w:hAnsi="Helvetica"/>
        </w:rPr>
        <w:t>This lesson uses a method called Visual Thinking Strategy (VTS)</w:t>
      </w:r>
      <w:r>
        <w:rPr>
          <w:rFonts w:ascii="Helvetica" w:hAnsi="Helvetica"/>
        </w:rPr>
        <w:t xml:space="preserve">. The key to VTS is that you as a teacher </w:t>
      </w:r>
      <w:r w:rsidRPr="00E02E59">
        <w:rPr>
          <w:rFonts w:ascii="Helvetica" w:hAnsi="Helvetica"/>
          <w:u w:val="single"/>
        </w:rPr>
        <w:t>only do two things</w:t>
      </w:r>
      <w:r>
        <w:rPr>
          <w:rFonts w:ascii="Helvetica" w:hAnsi="Helvetica"/>
        </w:rPr>
        <w:t>: (1) Ask the following questions and (2) repeat as precisely as possible exactly what the students say.</w:t>
      </w:r>
    </w:p>
    <w:p w14:paraId="4DBFBCE7" w14:textId="77777777" w:rsidR="008C7749" w:rsidRDefault="008C7749" w:rsidP="008C7749">
      <w:pPr>
        <w:rPr>
          <w:rFonts w:ascii="Helvetica" w:hAnsi="Helvetica"/>
        </w:rPr>
      </w:pPr>
    </w:p>
    <w:p w14:paraId="4FBED836" w14:textId="77777777" w:rsidR="008C7749" w:rsidRPr="00EA371C" w:rsidRDefault="008C7749" w:rsidP="008C7749">
      <w:pPr>
        <w:rPr>
          <w:rFonts w:ascii="Helvetica" w:hAnsi="Helvetica"/>
        </w:rPr>
      </w:pPr>
      <w:r>
        <w:rPr>
          <w:rFonts w:ascii="Helvetica" w:hAnsi="Helvetica"/>
        </w:rPr>
        <w:t>Visual Thinking Strategy Questions:</w:t>
      </w:r>
    </w:p>
    <w:p w14:paraId="677977D7" w14:textId="77777777" w:rsidR="008C7749" w:rsidRPr="00E02E59" w:rsidRDefault="008C7749" w:rsidP="008C7749">
      <w:pPr>
        <w:numPr>
          <w:ilvl w:val="0"/>
          <w:numId w:val="3"/>
        </w:numPr>
        <w:rPr>
          <w:rFonts w:ascii="Helvetica" w:hAnsi="Helvetica"/>
        </w:rPr>
      </w:pPr>
      <w:r w:rsidRPr="00E02E59">
        <w:rPr>
          <w:rFonts w:ascii="Helvetica" w:hAnsi="Helvetica"/>
        </w:rPr>
        <w:t xml:space="preserve">Open with: </w:t>
      </w:r>
      <w:r w:rsidRPr="00E02E59">
        <w:rPr>
          <w:rFonts w:ascii="Helvetica" w:hAnsi="Helvetica"/>
          <w:b/>
          <w:bCs/>
        </w:rPr>
        <w:t xml:space="preserve">“What’s going on </w:t>
      </w:r>
      <w:r>
        <w:rPr>
          <w:rFonts w:ascii="Helvetica" w:hAnsi="Helvetica"/>
          <w:b/>
          <w:bCs/>
        </w:rPr>
        <w:t>in this picture</w:t>
      </w:r>
      <w:r w:rsidRPr="00E02E59">
        <w:rPr>
          <w:rFonts w:ascii="Helvetica" w:hAnsi="Helvetica"/>
          <w:b/>
          <w:bCs/>
        </w:rPr>
        <w:t xml:space="preserve">?” </w:t>
      </w:r>
      <w:r w:rsidRPr="00E02E59">
        <w:rPr>
          <w:rFonts w:ascii="Helvetica" w:hAnsi="Helvetica"/>
        </w:rPr>
        <w:br/>
        <w:t>Summarize student responses using conditional language (“Raoul thinks this could be…”). This keeps the conversation open to other interpretations by other students.</w:t>
      </w:r>
    </w:p>
    <w:p w14:paraId="39F76659" w14:textId="77777777" w:rsidR="008C7749" w:rsidRPr="00E02E59" w:rsidRDefault="008C7749" w:rsidP="008C7749">
      <w:pPr>
        <w:numPr>
          <w:ilvl w:val="0"/>
          <w:numId w:val="4"/>
        </w:numPr>
        <w:rPr>
          <w:rFonts w:ascii="Helvetica" w:hAnsi="Helvetica"/>
        </w:rPr>
      </w:pPr>
      <w:r w:rsidRPr="00E02E59">
        <w:rPr>
          <w:rFonts w:ascii="Helvetica" w:hAnsi="Helvetica"/>
        </w:rPr>
        <w:t xml:space="preserve">If appropriate: </w:t>
      </w:r>
      <w:r w:rsidRPr="00E02E59">
        <w:rPr>
          <w:rFonts w:ascii="Helvetica" w:hAnsi="Helvetica"/>
          <w:b/>
          <w:bCs/>
        </w:rPr>
        <w:t>“What do you see that makes you say that?”</w:t>
      </w:r>
      <w:r w:rsidRPr="00E02E59">
        <w:rPr>
          <w:rFonts w:ascii="Helvetica" w:hAnsi="Helvetica"/>
        </w:rPr>
        <w:br/>
        <w:t>This encourages students to back up their statements with things they see in the work of art.</w:t>
      </w:r>
    </w:p>
    <w:p w14:paraId="631E25BE" w14:textId="77777777" w:rsidR="008C7749" w:rsidRPr="00E02E59" w:rsidRDefault="008C7749" w:rsidP="008C7749">
      <w:pPr>
        <w:numPr>
          <w:ilvl w:val="0"/>
          <w:numId w:val="5"/>
        </w:numPr>
        <w:rPr>
          <w:rFonts w:ascii="Helvetica" w:hAnsi="Helvetica"/>
        </w:rPr>
      </w:pPr>
      <w:r w:rsidRPr="00E02E59">
        <w:rPr>
          <w:rFonts w:ascii="Helvetica" w:hAnsi="Helvetica"/>
        </w:rPr>
        <w:t xml:space="preserve">Ask the group: </w:t>
      </w:r>
      <w:r w:rsidRPr="00E02E59">
        <w:rPr>
          <w:rFonts w:ascii="Helvetica" w:hAnsi="Helvetica"/>
          <w:b/>
          <w:bCs/>
        </w:rPr>
        <w:t>“What more can we find?”</w:t>
      </w:r>
      <w:r w:rsidRPr="00E02E59">
        <w:rPr>
          <w:rFonts w:ascii="Helvetica" w:hAnsi="Helvetica"/>
        </w:rPr>
        <w:br/>
        <w:t>This continues the conversation.</w:t>
      </w:r>
    </w:p>
    <w:p w14:paraId="169AD9D2" w14:textId="77777777" w:rsidR="008C7749" w:rsidRDefault="008C7749" w:rsidP="008C7749">
      <w:pPr>
        <w:rPr>
          <w:rFonts w:ascii="Helvetica" w:hAnsi="Helvetica"/>
        </w:rPr>
      </w:pPr>
    </w:p>
    <w:p w14:paraId="4DA30110" w14:textId="77777777" w:rsidR="008C7749" w:rsidRPr="00E02E59" w:rsidRDefault="008C7749" w:rsidP="008C7749">
      <w:pPr>
        <w:rPr>
          <w:rFonts w:ascii="Helvetica" w:hAnsi="Helvetica"/>
        </w:rPr>
      </w:pPr>
      <w:r>
        <w:rPr>
          <w:rFonts w:ascii="Helvetica" w:hAnsi="Helvetica"/>
        </w:rPr>
        <w:t xml:space="preserve">If this is your first time using VTS, I would recommend reading this description (with a video example from Grade 1) of it from the Milwaukee Art Museum: </w:t>
      </w:r>
      <w:r w:rsidRPr="00E02E59">
        <w:rPr>
          <w:rFonts w:ascii="Helvetica" w:hAnsi="Helvetica"/>
        </w:rPr>
        <w:t>http://teachers.mam.org/collection/teaching-with-art/visual-thinking-strategies-vts/</w:t>
      </w:r>
    </w:p>
    <w:p w14:paraId="016CB05D" w14:textId="77777777" w:rsidR="008C7749" w:rsidRPr="00600AD7" w:rsidRDefault="008C7749" w:rsidP="008C7749">
      <w:pPr>
        <w:rPr>
          <w:rFonts w:ascii="Helvetica" w:hAnsi="Helvetica"/>
        </w:rPr>
      </w:pPr>
    </w:p>
    <w:p w14:paraId="41B68254" w14:textId="77777777" w:rsidR="008C7749" w:rsidRPr="00E82EAE" w:rsidRDefault="008C7749" w:rsidP="008C7749">
      <w:pPr>
        <w:rPr>
          <w:rFonts w:ascii="Helvetica" w:hAnsi="Helvetica"/>
          <w:b/>
        </w:rPr>
      </w:pPr>
      <w:r>
        <w:rPr>
          <w:rFonts w:ascii="Helvetica" w:hAnsi="Helvetica"/>
          <w:b/>
        </w:rPr>
        <w:t>1. Two-</w:t>
      </w:r>
      <w:r w:rsidRPr="00E82EAE">
        <w:rPr>
          <w:rFonts w:ascii="Helvetica" w:hAnsi="Helvetica"/>
          <w:b/>
        </w:rPr>
        <w:t>Day Lesson</w:t>
      </w:r>
    </w:p>
    <w:p w14:paraId="11B2A03E" w14:textId="23236B09" w:rsidR="008C7749" w:rsidRPr="00E82EAE" w:rsidRDefault="008C7749" w:rsidP="008C7749">
      <w:pPr>
        <w:rPr>
          <w:rFonts w:ascii="Helvetica" w:hAnsi="Helvetica"/>
        </w:rPr>
      </w:pPr>
      <w:r w:rsidRPr="00E82EAE">
        <w:rPr>
          <w:rFonts w:ascii="Helvetica" w:hAnsi="Helvetica"/>
        </w:rPr>
        <w:t xml:space="preserve">This lesson spans over two days. Day 1 involves learning about the </w:t>
      </w:r>
      <w:r w:rsidR="005B35C0">
        <w:rPr>
          <w:rFonts w:ascii="Helvetica" w:hAnsi="Helvetica"/>
        </w:rPr>
        <w:t>European</w:t>
      </w:r>
      <w:r>
        <w:rPr>
          <w:rFonts w:ascii="Helvetica" w:hAnsi="Helvetica"/>
        </w:rPr>
        <w:t xml:space="preserve"> empires</w:t>
      </w:r>
      <w:r w:rsidRPr="00E82EAE">
        <w:rPr>
          <w:rFonts w:ascii="Helvetica" w:hAnsi="Helvetica"/>
        </w:rPr>
        <w:t xml:space="preserve"> and drafting </w:t>
      </w:r>
      <w:r w:rsidR="0066788E">
        <w:rPr>
          <w:rFonts w:ascii="Helvetica" w:hAnsi="Helvetica"/>
        </w:rPr>
        <w:t>slideshows</w:t>
      </w:r>
      <w:r w:rsidR="00440E14">
        <w:rPr>
          <w:rFonts w:ascii="Helvetica" w:hAnsi="Helvetica"/>
        </w:rPr>
        <w:t xml:space="preserve">. </w:t>
      </w:r>
      <w:r w:rsidRPr="00E82EAE">
        <w:rPr>
          <w:rFonts w:ascii="Helvetica" w:hAnsi="Helvetica"/>
        </w:rPr>
        <w:t xml:space="preserve">Day 2 includes presenting </w:t>
      </w:r>
      <w:r w:rsidR="009E6CD4">
        <w:rPr>
          <w:rFonts w:ascii="Helvetica" w:hAnsi="Helvetica"/>
        </w:rPr>
        <w:t>slideshows</w:t>
      </w:r>
      <w:r w:rsidRPr="00E82EAE">
        <w:rPr>
          <w:rFonts w:ascii="Helvetica" w:hAnsi="Helvetica"/>
        </w:rPr>
        <w:t>.</w:t>
      </w:r>
      <w:r w:rsidR="00440E14">
        <w:rPr>
          <w:rFonts w:ascii="Helvetica" w:hAnsi="Helvetica"/>
        </w:rPr>
        <w:t xml:space="preserve"> You should choose whatever digital </w:t>
      </w:r>
      <w:r w:rsidR="00725B1C">
        <w:rPr>
          <w:rFonts w:ascii="Helvetica" w:hAnsi="Helvetica"/>
        </w:rPr>
        <w:t>slideshow</w:t>
      </w:r>
      <w:r w:rsidR="00440E14">
        <w:rPr>
          <w:rFonts w:ascii="Helvetica" w:hAnsi="Helvetica"/>
        </w:rPr>
        <w:t xml:space="preserve"> platform that you feel is best for your students and </w:t>
      </w:r>
      <w:r w:rsidR="00B1095B">
        <w:rPr>
          <w:rFonts w:ascii="Helvetica" w:hAnsi="Helvetica"/>
        </w:rPr>
        <w:t xml:space="preserve">is </w:t>
      </w:r>
      <w:r w:rsidR="00440E14">
        <w:rPr>
          <w:rFonts w:ascii="Helvetica" w:hAnsi="Helvetica"/>
        </w:rPr>
        <w:t>available to your school (i.e. PowerPoint, Google Slides, Prezi).</w:t>
      </w:r>
    </w:p>
    <w:p w14:paraId="07473AB4" w14:textId="77777777" w:rsidR="00386D35" w:rsidRDefault="00386D35" w:rsidP="008C7749">
      <w:pPr>
        <w:rPr>
          <w:rFonts w:ascii="Helvetica" w:hAnsi="Helvetica"/>
          <w:b/>
        </w:rPr>
      </w:pPr>
    </w:p>
    <w:p w14:paraId="4B8A1FC7" w14:textId="3D993561" w:rsidR="00177C85" w:rsidRDefault="00177C85" w:rsidP="00177C85">
      <w:pPr>
        <w:rPr>
          <w:rFonts w:ascii="Helvetica" w:hAnsi="Helvetica"/>
          <w:b/>
        </w:rPr>
      </w:pPr>
      <w:r>
        <w:rPr>
          <w:rFonts w:ascii="Helvetica" w:hAnsi="Helvetica"/>
          <w:b/>
        </w:rPr>
        <w:t>2. Reference Books and Computer Access</w:t>
      </w:r>
    </w:p>
    <w:p w14:paraId="0CF1EBD7" w14:textId="2AB328EA" w:rsidR="00177C85" w:rsidRPr="00CA5B8B" w:rsidRDefault="00177C85" w:rsidP="00177C85">
      <w:pPr>
        <w:rPr>
          <w:rFonts w:ascii="Helvetica" w:hAnsi="Helvetica"/>
        </w:rPr>
      </w:pPr>
      <w:r>
        <w:rPr>
          <w:rFonts w:ascii="Helvetica" w:hAnsi="Helvetica"/>
        </w:rPr>
        <w:t xml:space="preserve">Before the lesson, the teacher should prepare 2-3 reference books (possibly with the help of a librarian) on the history of these empires: Greece, Rome, Spain, France, and Britain. </w:t>
      </w:r>
      <w:r w:rsidR="00295462">
        <w:rPr>
          <w:rFonts w:ascii="Helvetica" w:hAnsi="Helvetica"/>
        </w:rPr>
        <w:t>Students will need computer access (lab or laptops) to create their digital slide shows and a computer projector for the presentations.</w:t>
      </w:r>
    </w:p>
    <w:p w14:paraId="0EE8DF9B" w14:textId="77777777" w:rsidR="00296B38" w:rsidRDefault="00296B38" w:rsidP="008C7749">
      <w:pPr>
        <w:rPr>
          <w:rFonts w:ascii="Helvetica" w:hAnsi="Helvetica"/>
          <w:b/>
        </w:rPr>
      </w:pPr>
    </w:p>
    <w:p w14:paraId="732342F7" w14:textId="77777777" w:rsidR="008C7749" w:rsidRPr="004B74DC" w:rsidRDefault="008C7749" w:rsidP="008C7749">
      <w:pPr>
        <w:shd w:val="clear" w:color="auto" w:fill="D9D9D9" w:themeFill="background1" w:themeFillShade="D9"/>
        <w:outlineLvl w:val="0"/>
        <w:rPr>
          <w:rFonts w:ascii="Helvetica" w:hAnsi="Helvetica"/>
          <w:b/>
        </w:rPr>
      </w:pPr>
      <w:r w:rsidRPr="004B74DC">
        <w:rPr>
          <w:rFonts w:ascii="Helvetica" w:hAnsi="Helvetica"/>
          <w:b/>
        </w:rPr>
        <w:t>DAY 1</w:t>
      </w:r>
    </w:p>
    <w:p w14:paraId="2ACCE2E3" w14:textId="77777777" w:rsidR="008C7749" w:rsidRPr="00600AD7" w:rsidRDefault="008C7749" w:rsidP="008C7749">
      <w:pPr>
        <w:rPr>
          <w:rFonts w:ascii="Helvetica" w:hAnsi="Helvetica"/>
        </w:rPr>
      </w:pPr>
    </w:p>
    <w:p w14:paraId="1128DA56" w14:textId="77777777" w:rsidR="008C7749" w:rsidRDefault="008C7749" w:rsidP="008C7749">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674CCDBC" w14:textId="77777777" w:rsidR="008C7749" w:rsidRDefault="008C7749" w:rsidP="008C7749">
      <w:pPr>
        <w:rPr>
          <w:rFonts w:ascii="Helvetica" w:hAnsi="Helvetica"/>
          <w:b/>
        </w:rPr>
      </w:pPr>
    </w:p>
    <w:p w14:paraId="087DA3DB" w14:textId="645B1692" w:rsidR="008C7749" w:rsidRDefault="008C7749" w:rsidP="008C7749">
      <w:pPr>
        <w:rPr>
          <w:rFonts w:ascii="Helvetica" w:hAnsi="Helvetica"/>
        </w:rPr>
      </w:pPr>
      <w:r>
        <w:rPr>
          <w:rFonts w:ascii="Helvetica" w:hAnsi="Helvetica"/>
          <w:b/>
        </w:rPr>
        <w:t xml:space="preserve">3. Engage in a Visual Thinking Strategy (VTS) on </w:t>
      </w:r>
      <w:r w:rsidR="00A37AA0">
        <w:rPr>
          <w:rFonts w:ascii="Helvetica" w:hAnsi="Helvetica"/>
          <w:b/>
        </w:rPr>
        <w:t>Greek Acropolis</w:t>
      </w:r>
      <w:r>
        <w:rPr>
          <w:rFonts w:ascii="Helvetica" w:hAnsi="Helvetica"/>
          <w:b/>
        </w:rPr>
        <w:t xml:space="preserve"> Image</w:t>
      </w:r>
    </w:p>
    <w:p w14:paraId="5703B404" w14:textId="1BE68290" w:rsidR="008C7749" w:rsidRDefault="008C7749" w:rsidP="008C7749">
      <w:pPr>
        <w:rPr>
          <w:rFonts w:ascii="Helvetica" w:hAnsi="Helvetica"/>
        </w:rPr>
      </w:pPr>
      <w:r>
        <w:rPr>
          <w:rFonts w:ascii="Helvetica" w:hAnsi="Helvetica"/>
        </w:rPr>
        <w:t>Give students Images (</w:t>
      </w:r>
      <w:r w:rsidR="00351406">
        <w:rPr>
          <w:rFonts w:ascii="Helvetica" w:hAnsi="Helvetica"/>
        </w:rPr>
        <w:t>SOURCEBOOK</w:t>
      </w:r>
      <w:r>
        <w:rPr>
          <w:rFonts w:ascii="Helvetica" w:hAnsi="Helvetica"/>
        </w:rPr>
        <w:t xml:space="preserve"> 4-</w:t>
      </w:r>
      <w:r w:rsidR="00D91732">
        <w:rPr>
          <w:rFonts w:ascii="Helvetica" w:hAnsi="Helvetica"/>
        </w:rPr>
        <w:t>28</w:t>
      </w:r>
      <w:r>
        <w:rPr>
          <w:rFonts w:ascii="Helvetica" w:hAnsi="Helvetica"/>
        </w:rPr>
        <w:t xml:space="preserve">.A). Do not reveal that this is an image of </w:t>
      </w:r>
      <w:r w:rsidR="00D91732">
        <w:rPr>
          <w:rFonts w:ascii="Helvetica" w:hAnsi="Helvetica"/>
        </w:rPr>
        <w:t>the Greek Acropolis in Ancient Greece</w:t>
      </w:r>
      <w:r>
        <w:rPr>
          <w:rFonts w:ascii="Helvetica" w:hAnsi="Helvetica"/>
        </w:rPr>
        <w:t xml:space="preserve">, which was the center of the </w:t>
      </w:r>
      <w:r w:rsidR="00D91732">
        <w:rPr>
          <w:rFonts w:ascii="Helvetica" w:hAnsi="Helvetica"/>
        </w:rPr>
        <w:t>Greek civilization and housed the Parthenon</w:t>
      </w:r>
      <w:r>
        <w:rPr>
          <w:rFonts w:ascii="Helvetica" w:hAnsi="Helvetica"/>
        </w:rPr>
        <w:t xml:space="preserve">. Project the image and tell the students to look at the image closely and quietly. Give them about one minute. Next, begin the VTS question about the image. Use the above questions, following VTS instructions. Have students inquire about the question using the above questions for about 2-3 minutes. </w:t>
      </w:r>
    </w:p>
    <w:p w14:paraId="441DE4C8" w14:textId="77777777" w:rsidR="008C7749" w:rsidRDefault="008C7749" w:rsidP="008C7749">
      <w:pPr>
        <w:rPr>
          <w:rFonts w:ascii="Helvetica" w:hAnsi="Helvetica"/>
        </w:rPr>
      </w:pPr>
    </w:p>
    <w:p w14:paraId="49DE92A4" w14:textId="5FBB1122" w:rsidR="008C7749" w:rsidRPr="002345D2" w:rsidRDefault="008C7749" w:rsidP="008C7749">
      <w:pPr>
        <w:rPr>
          <w:rFonts w:ascii="Helvetica" w:hAnsi="Helvetica"/>
          <w:b/>
          <w:bCs/>
        </w:rPr>
      </w:pPr>
      <w:r>
        <w:rPr>
          <w:rFonts w:ascii="Helvetica" w:hAnsi="Helvetica"/>
        </w:rPr>
        <w:t>Tell students that today we will be learning about f</w:t>
      </w:r>
      <w:r w:rsidR="00D91732">
        <w:rPr>
          <w:rFonts w:ascii="Helvetica" w:hAnsi="Helvetica"/>
        </w:rPr>
        <w:t>ive</w:t>
      </w:r>
      <w:r>
        <w:rPr>
          <w:rFonts w:ascii="Helvetica" w:hAnsi="Helvetica"/>
        </w:rPr>
        <w:t xml:space="preserve"> </w:t>
      </w:r>
      <w:r w:rsidR="00D91732">
        <w:rPr>
          <w:rFonts w:ascii="Helvetica" w:hAnsi="Helvetica"/>
        </w:rPr>
        <w:t>European</w:t>
      </w:r>
      <w:r>
        <w:rPr>
          <w:rFonts w:ascii="Helvetica" w:hAnsi="Helvetica"/>
        </w:rPr>
        <w:t xml:space="preserve"> empires. They </w:t>
      </w:r>
      <w:r w:rsidR="00D91732">
        <w:rPr>
          <w:rFonts w:ascii="Helvetica" w:hAnsi="Helvetica"/>
        </w:rPr>
        <w:t xml:space="preserve">ruled over large parts of Europe at different times. </w:t>
      </w:r>
      <w:r>
        <w:rPr>
          <w:rFonts w:ascii="Helvetica" w:hAnsi="Helvetica"/>
        </w:rPr>
        <w:t>Tell students that the ima</w:t>
      </w:r>
      <w:r w:rsidR="00D91732">
        <w:rPr>
          <w:rFonts w:ascii="Helvetica" w:hAnsi="Helvetica"/>
        </w:rPr>
        <w:t xml:space="preserve">ge that we just looked at was an artist’s painting of what the Acropolis would have looked like. </w:t>
      </w:r>
      <w:r w:rsidR="00D91732">
        <w:rPr>
          <w:rFonts w:ascii="Helvetica" w:hAnsi="Helvetica"/>
          <w:bCs/>
        </w:rPr>
        <w:t>The Acropolis was the center of the Greek Empire and had several famous buildings (many still standing today) like the Parthenon and the Temple of Nike (the Greek god that the shoe company is named after)</w:t>
      </w:r>
      <w:r>
        <w:rPr>
          <w:rFonts w:ascii="Helvetica" w:hAnsi="Helvetica"/>
          <w:bCs/>
        </w:rPr>
        <w:t xml:space="preserve">. </w:t>
      </w:r>
      <w:r>
        <w:rPr>
          <w:rFonts w:ascii="Helvetica" w:hAnsi="Helvetica"/>
        </w:rPr>
        <w:t xml:space="preserve">You had many good observations of the pictures. From the pictures, what do you think life was like in the </w:t>
      </w:r>
      <w:r w:rsidR="00800566">
        <w:rPr>
          <w:rFonts w:ascii="Helvetica" w:hAnsi="Helvetica"/>
        </w:rPr>
        <w:t>Greek</w:t>
      </w:r>
      <w:r>
        <w:rPr>
          <w:rFonts w:ascii="Helvetica" w:hAnsi="Helvetica"/>
        </w:rPr>
        <w:t xml:space="preserve"> empire? Anticipated answers may include: they lived in a large city, people look very busy</w:t>
      </w:r>
      <w:r w:rsidR="00A8408F">
        <w:rPr>
          <w:rFonts w:ascii="Helvetica" w:hAnsi="Helvetica"/>
        </w:rPr>
        <w:t>/many people</w:t>
      </w:r>
      <w:r w:rsidR="00780FBA">
        <w:rPr>
          <w:rFonts w:ascii="Helvetica" w:hAnsi="Helvetica"/>
        </w:rPr>
        <w:t>, they lived on a hill.</w:t>
      </w:r>
    </w:p>
    <w:p w14:paraId="7AAC6A14" w14:textId="77777777" w:rsidR="008C7749" w:rsidRPr="00820E94" w:rsidRDefault="008C7749" w:rsidP="008C7749">
      <w:pPr>
        <w:rPr>
          <w:rFonts w:ascii="Helvetica" w:hAnsi="Helvetica"/>
        </w:rPr>
      </w:pPr>
    </w:p>
    <w:p w14:paraId="436E6C90" w14:textId="77777777" w:rsidR="008C7749" w:rsidRPr="000D4595" w:rsidRDefault="008C7749" w:rsidP="008C7749">
      <w:pPr>
        <w:outlineLvl w:val="0"/>
        <w:rPr>
          <w:rFonts w:ascii="Helvetica" w:hAnsi="Helvetica"/>
          <w:b/>
        </w:rPr>
      </w:pPr>
      <w:r w:rsidRPr="000D4595">
        <w:rPr>
          <w:rFonts w:ascii="Helvetica" w:hAnsi="Helvetica"/>
          <w:b/>
        </w:rPr>
        <w:t>B. DEVELOPMENT (</w:t>
      </w:r>
      <w:r>
        <w:rPr>
          <w:rFonts w:ascii="Helvetica" w:hAnsi="Helvetica"/>
          <w:b/>
        </w:rPr>
        <w:t>15</w:t>
      </w:r>
      <w:r w:rsidRPr="000D4595">
        <w:rPr>
          <w:rFonts w:ascii="Helvetica" w:hAnsi="Helvetica"/>
          <w:b/>
        </w:rPr>
        <w:t xml:space="preserve"> minutes)</w:t>
      </w:r>
    </w:p>
    <w:p w14:paraId="7E47AE58" w14:textId="77777777" w:rsidR="008C7749" w:rsidRDefault="008C7749" w:rsidP="008C7749">
      <w:pPr>
        <w:rPr>
          <w:rFonts w:ascii="Helvetica" w:hAnsi="Helvetica"/>
        </w:rPr>
      </w:pPr>
    </w:p>
    <w:p w14:paraId="1EF8649A" w14:textId="29053771" w:rsidR="008C7749" w:rsidRPr="00820E94" w:rsidRDefault="008C7749" w:rsidP="008C7749">
      <w:pPr>
        <w:rPr>
          <w:rFonts w:ascii="Helvetica" w:hAnsi="Helvetica"/>
          <w:b/>
        </w:rPr>
      </w:pPr>
      <w:r w:rsidRPr="00820E94">
        <w:rPr>
          <w:rFonts w:ascii="Helvetica" w:hAnsi="Helvetica"/>
          <w:b/>
        </w:rPr>
        <w:t xml:space="preserve">4. </w:t>
      </w:r>
      <w:r>
        <w:rPr>
          <w:rFonts w:ascii="Helvetica" w:hAnsi="Helvetica"/>
          <w:b/>
        </w:rPr>
        <w:t xml:space="preserve">Examine Sources About the </w:t>
      </w:r>
      <w:r w:rsidR="00110BEA">
        <w:rPr>
          <w:rFonts w:ascii="Helvetica" w:hAnsi="Helvetica"/>
          <w:b/>
        </w:rPr>
        <w:t>European</w:t>
      </w:r>
      <w:r>
        <w:rPr>
          <w:rFonts w:ascii="Helvetica" w:hAnsi="Helvetica"/>
          <w:b/>
        </w:rPr>
        <w:t xml:space="preserve"> Empires</w:t>
      </w:r>
    </w:p>
    <w:p w14:paraId="3A381A86" w14:textId="6B4B838B" w:rsidR="008C7749" w:rsidRDefault="008C7749" w:rsidP="008C7749">
      <w:pPr>
        <w:rPr>
          <w:rFonts w:ascii="Helvetica" w:hAnsi="Helvetica"/>
        </w:rPr>
      </w:pPr>
      <w:r>
        <w:rPr>
          <w:rFonts w:ascii="Helvetica" w:hAnsi="Helvetica"/>
        </w:rPr>
        <w:t>Put students into f</w:t>
      </w:r>
      <w:r w:rsidR="00A611D9">
        <w:rPr>
          <w:rFonts w:ascii="Helvetica" w:hAnsi="Helvetica"/>
        </w:rPr>
        <w:t>ive</w:t>
      </w:r>
      <w:r>
        <w:rPr>
          <w:rFonts w:ascii="Helvetica" w:hAnsi="Helvetica"/>
        </w:rPr>
        <w:t xml:space="preserve"> groups. Assign each group an empire: </w:t>
      </w:r>
      <w:r w:rsidR="00A611D9">
        <w:rPr>
          <w:rFonts w:ascii="Helvetica" w:hAnsi="Helvetica"/>
        </w:rPr>
        <w:t>Greece, Rome, Spain, France, Britain</w:t>
      </w:r>
      <w:r>
        <w:rPr>
          <w:rFonts w:ascii="Helvetica" w:hAnsi="Helvetica"/>
        </w:rPr>
        <w:t xml:space="preserve">. Give them the corresponding source to their group: </w:t>
      </w:r>
      <w:r w:rsidR="00A611D9">
        <w:rPr>
          <w:rFonts w:ascii="Helvetica" w:hAnsi="Helvetica"/>
        </w:rPr>
        <w:t>Greece</w:t>
      </w:r>
      <w:r w:rsidR="00A611D9" w:rsidRPr="00A56636">
        <w:rPr>
          <w:rFonts w:ascii="Helvetica" w:hAnsi="Helvetica"/>
        </w:rPr>
        <w:t xml:space="preserve"> </w:t>
      </w:r>
      <w:r w:rsidR="00A611D9">
        <w:rPr>
          <w:rFonts w:ascii="Helvetica" w:hAnsi="Helvetica"/>
        </w:rPr>
        <w:t>(</w:t>
      </w:r>
      <w:r w:rsidR="00351406">
        <w:rPr>
          <w:rFonts w:ascii="Helvetica" w:hAnsi="Helvetica"/>
        </w:rPr>
        <w:t>SOURCEBOOK</w:t>
      </w:r>
      <w:r w:rsidR="00A611D9">
        <w:rPr>
          <w:rFonts w:ascii="Helvetica" w:hAnsi="Helvetica"/>
        </w:rPr>
        <w:t xml:space="preserve"> 4-28.B), Rome</w:t>
      </w:r>
      <w:r w:rsidR="00A611D9" w:rsidRPr="00A56636">
        <w:rPr>
          <w:rFonts w:ascii="Helvetica" w:hAnsi="Helvetica"/>
        </w:rPr>
        <w:t xml:space="preserve"> </w:t>
      </w:r>
      <w:r w:rsidR="00A611D9">
        <w:rPr>
          <w:rFonts w:ascii="Helvetica" w:hAnsi="Helvetica"/>
        </w:rPr>
        <w:t>(</w:t>
      </w:r>
      <w:r w:rsidR="00351406">
        <w:rPr>
          <w:rFonts w:ascii="Helvetica" w:hAnsi="Helvetica"/>
        </w:rPr>
        <w:t>SOURCEBOOK</w:t>
      </w:r>
      <w:r w:rsidR="00A611D9">
        <w:rPr>
          <w:rFonts w:ascii="Helvetica" w:hAnsi="Helvetica"/>
        </w:rPr>
        <w:t xml:space="preserve"> 4-28.C), Spain (</w:t>
      </w:r>
      <w:r w:rsidR="00351406">
        <w:rPr>
          <w:rFonts w:ascii="Helvetica" w:hAnsi="Helvetica"/>
        </w:rPr>
        <w:t>SOURCEBOOK</w:t>
      </w:r>
      <w:r w:rsidR="00A611D9">
        <w:rPr>
          <w:rFonts w:ascii="Helvetica" w:hAnsi="Helvetica"/>
        </w:rPr>
        <w:t xml:space="preserve"> 4-28.D), France</w:t>
      </w:r>
      <w:r w:rsidR="00A611D9" w:rsidRPr="00A56636">
        <w:rPr>
          <w:rFonts w:ascii="Helvetica" w:hAnsi="Helvetica"/>
        </w:rPr>
        <w:t xml:space="preserve"> </w:t>
      </w:r>
      <w:r w:rsidR="00A611D9">
        <w:rPr>
          <w:rFonts w:ascii="Helvetica" w:hAnsi="Helvetica"/>
        </w:rPr>
        <w:t>(</w:t>
      </w:r>
      <w:r w:rsidR="00351406">
        <w:rPr>
          <w:rFonts w:ascii="Helvetica" w:hAnsi="Helvetica"/>
        </w:rPr>
        <w:t>SOURCEBOOK</w:t>
      </w:r>
      <w:r w:rsidR="00A611D9">
        <w:rPr>
          <w:rFonts w:ascii="Helvetica" w:hAnsi="Helvetica"/>
        </w:rPr>
        <w:t xml:space="preserve"> 4-28.E), and Britain</w:t>
      </w:r>
      <w:r w:rsidR="00A611D9" w:rsidRPr="00A56636">
        <w:rPr>
          <w:rFonts w:ascii="Helvetica" w:hAnsi="Helvetica"/>
        </w:rPr>
        <w:t xml:space="preserve"> </w:t>
      </w:r>
      <w:r w:rsidR="00A611D9">
        <w:rPr>
          <w:rFonts w:ascii="Helvetica" w:hAnsi="Helvetica"/>
        </w:rPr>
        <w:t>(</w:t>
      </w:r>
      <w:r w:rsidR="00351406">
        <w:rPr>
          <w:rFonts w:ascii="Helvetica" w:hAnsi="Helvetica"/>
        </w:rPr>
        <w:t>SOURCEBOOK</w:t>
      </w:r>
      <w:r w:rsidR="00A611D9">
        <w:rPr>
          <w:rFonts w:ascii="Helvetica" w:hAnsi="Helvetica"/>
        </w:rPr>
        <w:t xml:space="preserve"> 4-28.F). </w:t>
      </w:r>
      <w:r>
        <w:rPr>
          <w:rFonts w:ascii="Helvetica" w:hAnsi="Helvetica"/>
        </w:rPr>
        <w:t xml:space="preserve">Have students take turns reading aloud </w:t>
      </w:r>
      <w:r w:rsidRPr="005D4DFB">
        <w:rPr>
          <w:rFonts w:ascii="Helvetica" w:hAnsi="Helvetica"/>
          <w:bCs/>
        </w:rPr>
        <w:t>(using choral, partner, or independent reading</w:t>
      </w:r>
      <w:r>
        <w:rPr>
          <w:rFonts w:ascii="Helvetica" w:hAnsi="Helvetica"/>
          <w:bCs/>
        </w:rPr>
        <w:t>)</w:t>
      </w:r>
      <w:r>
        <w:rPr>
          <w:rFonts w:ascii="Helvetica" w:hAnsi="Helvetica"/>
        </w:rPr>
        <w:t xml:space="preserve"> the sources to the whole class. </w:t>
      </w:r>
    </w:p>
    <w:p w14:paraId="155E5176" w14:textId="77777777" w:rsidR="008C7749" w:rsidRDefault="008C7749" w:rsidP="008C7749">
      <w:pPr>
        <w:rPr>
          <w:rFonts w:ascii="Helvetica" w:hAnsi="Helvetica"/>
        </w:rPr>
      </w:pPr>
    </w:p>
    <w:p w14:paraId="5E67D9FB" w14:textId="4A988A3C" w:rsidR="008C7749" w:rsidRPr="00C461A4" w:rsidRDefault="008C7749" w:rsidP="008C7749">
      <w:pPr>
        <w:rPr>
          <w:rFonts w:ascii="Helvetica" w:hAnsi="Helvetica"/>
        </w:rPr>
      </w:pPr>
      <w:r>
        <w:rPr>
          <w:rFonts w:ascii="Helvetica" w:hAnsi="Helvetica"/>
          <w:b/>
        </w:rPr>
        <w:t>5</w:t>
      </w:r>
      <w:r w:rsidRPr="00820E94">
        <w:rPr>
          <w:rFonts w:ascii="Helvetica" w:hAnsi="Helvetica"/>
          <w:b/>
        </w:rPr>
        <w:t xml:space="preserve">. </w:t>
      </w:r>
      <w:r>
        <w:rPr>
          <w:rFonts w:ascii="Helvetica" w:hAnsi="Helvetica"/>
          <w:b/>
        </w:rPr>
        <w:t xml:space="preserve">Plan </w:t>
      </w:r>
      <w:r w:rsidR="000B748E">
        <w:rPr>
          <w:rFonts w:ascii="Helvetica" w:hAnsi="Helvetica"/>
          <w:b/>
        </w:rPr>
        <w:t>Slideshows</w:t>
      </w:r>
      <w:r>
        <w:rPr>
          <w:rFonts w:ascii="Helvetica" w:hAnsi="Helvetica"/>
          <w:b/>
        </w:rPr>
        <w:t xml:space="preserve"> for the </w:t>
      </w:r>
      <w:r w:rsidR="00562C1D">
        <w:rPr>
          <w:rFonts w:ascii="Helvetica" w:hAnsi="Helvetica"/>
          <w:b/>
        </w:rPr>
        <w:t>European</w:t>
      </w:r>
      <w:r>
        <w:rPr>
          <w:rFonts w:ascii="Helvetica" w:hAnsi="Helvetica"/>
          <w:b/>
        </w:rPr>
        <w:t xml:space="preserve"> Empires</w:t>
      </w:r>
    </w:p>
    <w:p w14:paraId="51226247" w14:textId="2F777222" w:rsidR="008C7749" w:rsidRDefault="008C7749" w:rsidP="008C7749">
      <w:pPr>
        <w:rPr>
          <w:rFonts w:ascii="Helvetica" w:hAnsi="Helvetica"/>
        </w:rPr>
      </w:pPr>
      <w:r>
        <w:rPr>
          <w:rFonts w:ascii="Helvetica" w:hAnsi="Helvetica"/>
        </w:rPr>
        <w:t xml:space="preserve">Tell students that this is a two-day lesson. Today, we will be doing research on our assigned </w:t>
      </w:r>
      <w:r w:rsidR="00562C1D">
        <w:rPr>
          <w:rFonts w:ascii="Helvetica" w:hAnsi="Helvetica"/>
        </w:rPr>
        <w:t>empires</w:t>
      </w:r>
      <w:r>
        <w:rPr>
          <w:rFonts w:ascii="Helvetica" w:hAnsi="Helvetica"/>
        </w:rPr>
        <w:t xml:space="preserve"> and creating a </w:t>
      </w:r>
      <w:r w:rsidR="001D38B4">
        <w:rPr>
          <w:rFonts w:ascii="Helvetica" w:hAnsi="Helvetica"/>
        </w:rPr>
        <w:t>slideshow</w:t>
      </w:r>
      <w:r>
        <w:rPr>
          <w:rFonts w:ascii="Helvetica" w:hAnsi="Helvetica"/>
        </w:rPr>
        <w:t xml:space="preserve">. Next class, </w:t>
      </w:r>
      <w:r w:rsidR="00562C1D">
        <w:rPr>
          <w:rFonts w:ascii="Helvetica" w:hAnsi="Helvetica"/>
        </w:rPr>
        <w:t>each group will present on their European empire using a digital slideshow. Students will use their presentations to convince their peers to choose their empire as the place where they would want to live.</w:t>
      </w:r>
      <w:r w:rsidR="00420988">
        <w:rPr>
          <w:rFonts w:ascii="Helvetica" w:hAnsi="Helvetica"/>
        </w:rPr>
        <w:t xml:space="preserve"> We will have a vote at the end.</w:t>
      </w:r>
    </w:p>
    <w:p w14:paraId="2F210D71" w14:textId="77777777" w:rsidR="008C7749" w:rsidRDefault="008C7749" w:rsidP="008C7749">
      <w:pPr>
        <w:rPr>
          <w:rFonts w:ascii="Helvetica" w:hAnsi="Helvetica"/>
        </w:rPr>
      </w:pPr>
    </w:p>
    <w:p w14:paraId="220D851D" w14:textId="665A21FD" w:rsidR="008C7749" w:rsidRDefault="008C7749" w:rsidP="008C7749">
      <w:pPr>
        <w:rPr>
          <w:rFonts w:ascii="Helvetica" w:hAnsi="Helvetica"/>
        </w:rPr>
      </w:pPr>
      <w:r>
        <w:rPr>
          <w:rFonts w:ascii="Helvetica" w:hAnsi="Helvetica"/>
        </w:rPr>
        <w:t xml:space="preserve">In their small groups, have the students read their specific source again. As the student reads, tell the other group members to underline or highlight any important information. Pass out reference books and/or give students access to computers. Read to students the directions on the sheet called </w:t>
      </w:r>
      <w:r w:rsidR="002934DD">
        <w:rPr>
          <w:rFonts w:ascii="Helvetica" w:hAnsi="Helvetica"/>
        </w:rPr>
        <w:t>European Empires</w:t>
      </w:r>
      <w:r w:rsidR="002934DD" w:rsidRPr="009C2A4C">
        <w:rPr>
          <w:rFonts w:ascii="Helvetica" w:hAnsi="Helvetica"/>
        </w:rPr>
        <w:t xml:space="preserve">: </w:t>
      </w:r>
      <w:r w:rsidR="002934DD">
        <w:rPr>
          <w:rFonts w:ascii="Helvetica" w:hAnsi="Helvetica"/>
        </w:rPr>
        <w:t>Digital Slideshow</w:t>
      </w:r>
      <w:r w:rsidR="002934DD" w:rsidRPr="009C2A4C">
        <w:rPr>
          <w:rFonts w:ascii="Helvetica" w:hAnsi="Helvetica"/>
        </w:rPr>
        <w:t xml:space="preserve"> Instructions </w:t>
      </w:r>
      <w:r>
        <w:rPr>
          <w:rFonts w:ascii="Helvetica" w:hAnsi="Helvetica"/>
        </w:rPr>
        <w:t xml:space="preserve">(WORKSHEET </w:t>
      </w:r>
      <w:r w:rsidR="004E0819">
        <w:rPr>
          <w:rFonts w:ascii="Helvetica" w:hAnsi="Helvetica"/>
        </w:rPr>
        <w:t>4</w:t>
      </w:r>
      <w:r>
        <w:rPr>
          <w:rFonts w:ascii="Helvetica" w:hAnsi="Helvetica"/>
        </w:rPr>
        <w:t>-</w:t>
      </w:r>
      <w:r w:rsidR="002934DD">
        <w:rPr>
          <w:rFonts w:ascii="Helvetica" w:hAnsi="Helvetica"/>
        </w:rPr>
        <w:t>28</w:t>
      </w:r>
      <w:r>
        <w:rPr>
          <w:rFonts w:ascii="Helvetica" w:hAnsi="Helvetica"/>
        </w:rPr>
        <w:t>.</w:t>
      </w:r>
      <w:r w:rsidR="002934DD">
        <w:rPr>
          <w:rFonts w:ascii="Helvetica" w:hAnsi="Helvetica"/>
        </w:rPr>
        <w:t>G</w:t>
      </w:r>
      <w:r>
        <w:rPr>
          <w:rFonts w:ascii="Helvetica" w:hAnsi="Helvetica"/>
        </w:rPr>
        <w:t xml:space="preserve">). </w:t>
      </w:r>
    </w:p>
    <w:p w14:paraId="7BB873F0" w14:textId="77777777" w:rsidR="008C7749" w:rsidRDefault="008C7749" w:rsidP="008C7749">
      <w:pPr>
        <w:rPr>
          <w:rFonts w:ascii="Helvetica" w:hAnsi="Helvetica"/>
        </w:rPr>
      </w:pPr>
    </w:p>
    <w:p w14:paraId="6E44A62F" w14:textId="0CCFAA5D" w:rsidR="008C7749" w:rsidRDefault="008C7749" w:rsidP="008C7749">
      <w:pPr>
        <w:rPr>
          <w:rFonts w:ascii="Helvetica" w:hAnsi="Helvetica"/>
        </w:rPr>
      </w:pPr>
      <w:r>
        <w:rPr>
          <w:rFonts w:ascii="Helvetica" w:hAnsi="Helvetica"/>
        </w:rPr>
        <w:t xml:space="preserve">Students should collect information about their empires based on the questions listed on </w:t>
      </w:r>
      <w:r w:rsidR="006A78AD">
        <w:rPr>
          <w:rFonts w:ascii="Helvetica" w:hAnsi="Helvetica"/>
        </w:rPr>
        <w:t>European Empires</w:t>
      </w:r>
      <w:r w:rsidR="006A78AD" w:rsidRPr="009C2A4C">
        <w:rPr>
          <w:rFonts w:ascii="Helvetica" w:hAnsi="Helvetica"/>
        </w:rPr>
        <w:t xml:space="preserve">: </w:t>
      </w:r>
      <w:r w:rsidR="006A78AD">
        <w:rPr>
          <w:rFonts w:ascii="Helvetica" w:hAnsi="Helvetica"/>
        </w:rPr>
        <w:t>Digital Slideshow</w:t>
      </w:r>
      <w:r w:rsidR="006A78AD" w:rsidRPr="009C2A4C">
        <w:rPr>
          <w:rFonts w:ascii="Helvetica" w:hAnsi="Helvetica"/>
        </w:rPr>
        <w:t xml:space="preserve"> Instructions </w:t>
      </w:r>
      <w:r w:rsidR="006A78AD">
        <w:rPr>
          <w:rFonts w:ascii="Helvetica" w:hAnsi="Helvetica"/>
        </w:rPr>
        <w:t xml:space="preserve">(WORKSHEET </w:t>
      </w:r>
      <w:r w:rsidR="004E0819">
        <w:rPr>
          <w:rFonts w:ascii="Helvetica" w:hAnsi="Helvetica"/>
        </w:rPr>
        <w:t>4</w:t>
      </w:r>
      <w:r w:rsidR="006A78AD">
        <w:rPr>
          <w:rFonts w:ascii="Helvetica" w:hAnsi="Helvetica"/>
        </w:rPr>
        <w:t xml:space="preserve">-28.G). </w:t>
      </w:r>
      <w:r>
        <w:rPr>
          <w:rFonts w:ascii="Helvetica" w:hAnsi="Helvetica"/>
        </w:rPr>
        <w:t xml:space="preserve">Students should </w:t>
      </w:r>
      <w:r w:rsidR="006A78AD">
        <w:rPr>
          <w:rFonts w:ascii="Helvetica" w:hAnsi="Helvetica"/>
        </w:rPr>
        <w:t>build their digital slideshows using a computer and the digital slideshow platform chosen by the teacher (i.e. PowerPoint, Google Slides, Prezi).</w:t>
      </w:r>
    </w:p>
    <w:p w14:paraId="6A94E558" w14:textId="77777777" w:rsidR="000B748E" w:rsidRDefault="000B748E" w:rsidP="008C7749">
      <w:pPr>
        <w:outlineLvl w:val="0"/>
        <w:rPr>
          <w:rFonts w:ascii="Helvetica" w:hAnsi="Helvetica"/>
          <w:b/>
        </w:rPr>
      </w:pPr>
    </w:p>
    <w:p w14:paraId="082242C9" w14:textId="77777777" w:rsidR="008C7749" w:rsidRPr="000D4595" w:rsidRDefault="008C7749" w:rsidP="008C7749">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20 </w:t>
      </w:r>
      <w:r w:rsidRPr="000D4595">
        <w:rPr>
          <w:rFonts w:ascii="Helvetica" w:hAnsi="Helvetica"/>
          <w:b/>
        </w:rPr>
        <w:t>minutes)</w:t>
      </w:r>
    </w:p>
    <w:p w14:paraId="2568C1EF" w14:textId="77777777" w:rsidR="008C7749" w:rsidRDefault="008C7749" w:rsidP="008C7749">
      <w:pPr>
        <w:rPr>
          <w:rFonts w:ascii="Helvetica" w:hAnsi="Helvetica"/>
        </w:rPr>
      </w:pPr>
    </w:p>
    <w:p w14:paraId="3EE4A80B" w14:textId="027E57D7" w:rsidR="008C7749" w:rsidRDefault="008C7749" w:rsidP="008C7749">
      <w:pPr>
        <w:rPr>
          <w:rFonts w:ascii="Helvetica" w:hAnsi="Helvetica"/>
        </w:rPr>
      </w:pPr>
      <w:r>
        <w:rPr>
          <w:rFonts w:ascii="Helvetica" w:hAnsi="Helvetica"/>
          <w:b/>
        </w:rPr>
        <w:t>6</w:t>
      </w:r>
      <w:r w:rsidRPr="00820E94">
        <w:rPr>
          <w:rFonts w:ascii="Helvetica" w:hAnsi="Helvetica"/>
          <w:b/>
        </w:rPr>
        <w:t xml:space="preserve">. </w:t>
      </w:r>
      <w:r>
        <w:rPr>
          <w:rFonts w:ascii="Helvetica" w:hAnsi="Helvetica"/>
          <w:b/>
        </w:rPr>
        <w:t xml:space="preserve">Create </w:t>
      </w:r>
      <w:r w:rsidR="000B748E">
        <w:rPr>
          <w:rFonts w:ascii="Helvetica" w:hAnsi="Helvetica"/>
          <w:b/>
        </w:rPr>
        <w:t>Slideshows</w:t>
      </w:r>
      <w:r>
        <w:rPr>
          <w:rFonts w:ascii="Helvetica" w:hAnsi="Helvetica"/>
          <w:b/>
        </w:rPr>
        <w:t xml:space="preserve"> for the </w:t>
      </w:r>
      <w:r w:rsidR="000B748E">
        <w:rPr>
          <w:rFonts w:ascii="Helvetica" w:hAnsi="Helvetica"/>
          <w:b/>
        </w:rPr>
        <w:t>European</w:t>
      </w:r>
      <w:r>
        <w:rPr>
          <w:rFonts w:ascii="Helvetica" w:hAnsi="Helvetica"/>
          <w:b/>
        </w:rPr>
        <w:t xml:space="preserve"> Empires</w:t>
      </w:r>
    </w:p>
    <w:p w14:paraId="650F8D01" w14:textId="0A2D1886" w:rsidR="008C7749" w:rsidRDefault="008C7749" w:rsidP="008C7749">
      <w:pPr>
        <w:rPr>
          <w:rFonts w:ascii="Helvetica" w:hAnsi="Helvetica"/>
        </w:rPr>
      </w:pPr>
      <w:r>
        <w:rPr>
          <w:rFonts w:ascii="Helvetica" w:hAnsi="Helvetica"/>
        </w:rPr>
        <w:t xml:space="preserve">Students should create a </w:t>
      </w:r>
      <w:r w:rsidR="000307D9">
        <w:rPr>
          <w:rFonts w:ascii="Helvetica" w:hAnsi="Helvetica"/>
        </w:rPr>
        <w:t>digital slideshow for</w:t>
      </w:r>
      <w:r>
        <w:rPr>
          <w:rFonts w:ascii="Helvetica" w:hAnsi="Helvetica"/>
        </w:rPr>
        <w:t xml:space="preserve"> their empires based on the questions listed on </w:t>
      </w:r>
      <w:r w:rsidR="004A731D">
        <w:rPr>
          <w:rFonts w:ascii="Helvetica" w:hAnsi="Helvetica"/>
        </w:rPr>
        <w:t>European Empires</w:t>
      </w:r>
      <w:r w:rsidR="004A731D" w:rsidRPr="009C2A4C">
        <w:rPr>
          <w:rFonts w:ascii="Helvetica" w:hAnsi="Helvetica"/>
        </w:rPr>
        <w:t xml:space="preserve">: </w:t>
      </w:r>
      <w:r w:rsidR="004A731D">
        <w:rPr>
          <w:rFonts w:ascii="Helvetica" w:hAnsi="Helvetica"/>
        </w:rPr>
        <w:t>Digital Slideshow</w:t>
      </w:r>
      <w:r w:rsidR="004A731D" w:rsidRPr="009C2A4C">
        <w:rPr>
          <w:rFonts w:ascii="Helvetica" w:hAnsi="Helvetica"/>
        </w:rPr>
        <w:t xml:space="preserve"> Instructions </w:t>
      </w:r>
      <w:r w:rsidR="004A731D">
        <w:rPr>
          <w:rFonts w:ascii="Helvetica" w:hAnsi="Helvetica"/>
        </w:rPr>
        <w:t>(WORKSHEET 4-28.G)</w:t>
      </w:r>
      <w:r>
        <w:rPr>
          <w:rFonts w:ascii="Helvetica" w:hAnsi="Helvetica"/>
        </w:rPr>
        <w:t xml:space="preserve">. It should include three sections on way of life, climate, and trade, as well as three </w:t>
      </w:r>
      <w:r w:rsidR="00812D01">
        <w:rPr>
          <w:rFonts w:ascii="Helvetica" w:hAnsi="Helvetica"/>
        </w:rPr>
        <w:t>images</w:t>
      </w:r>
      <w:r>
        <w:rPr>
          <w:rFonts w:ascii="Helvetica" w:hAnsi="Helvetica"/>
        </w:rPr>
        <w:t xml:space="preserve"> related to the </w:t>
      </w:r>
      <w:r w:rsidR="000E2C20">
        <w:rPr>
          <w:rFonts w:ascii="Helvetica" w:hAnsi="Helvetica"/>
        </w:rPr>
        <w:t>empire</w:t>
      </w:r>
      <w:r>
        <w:rPr>
          <w:rFonts w:ascii="Helvetica" w:hAnsi="Helvetica"/>
        </w:rPr>
        <w:t>.</w:t>
      </w:r>
    </w:p>
    <w:p w14:paraId="20A1457E" w14:textId="77777777" w:rsidR="008C7749" w:rsidRDefault="008C7749" w:rsidP="008C7749">
      <w:pPr>
        <w:rPr>
          <w:rFonts w:ascii="Helvetica" w:hAnsi="Helvetica"/>
        </w:rPr>
      </w:pPr>
    </w:p>
    <w:p w14:paraId="65F3BC5A" w14:textId="77777777" w:rsidR="008C7749" w:rsidRPr="004A0C72" w:rsidRDefault="008C7749" w:rsidP="008C7749">
      <w:pPr>
        <w:shd w:val="clear" w:color="auto" w:fill="D9D9D9" w:themeFill="background1" w:themeFillShade="D9"/>
        <w:outlineLvl w:val="0"/>
        <w:rPr>
          <w:rFonts w:ascii="Helvetica" w:hAnsi="Helvetica"/>
          <w:b/>
        </w:rPr>
      </w:pPr>
      <w:r>
        <w:rPr>
          <w:rFonts w:ascii="Helvetica" w:hAnsi="Helvetica"/>
          <w:b/>
        </w:rPr>
        <w:t>DAY 2</w:t>
      </w:r>
    </w:p>
    <w:p w14:paraId="0559D7C8" w14:textId="77777777" w:rsidR="004A731D" w:rsidRDefault="004A731D" w:rsidP="008C7749">
      <w:pPr>
        <w:rPr>
          <w:rFonts w:ascii="Helvetica" w:hAnsi="Helvetica"/>
        </w:rPr>
      </w:pPr>
    </w:p>
    <w:p w14:paraId="20C35ADF" w14:textId="77777777" w:rsidR="008C7749" w:rsidRDefault="008C7749" w:rsidP="008C7749">
      <w:pPr>
        <w:outlineLvl w:val="0"/>
        <w:rPr>
          <w:rFonts w:ascii="Helvetica" w:hAnsi="Helvetica"/>
          <w:b/>
        </w:rPr>
      </w:pPr>
      <w:r w:rsidRPr="008F2E56">
        <w:rPr>
          <w:rFonts w:ascii="Helvetica" w:hAnsi="Helvetica"/>
          <w:b/>
        </w:rPr>
        <w:t>A. OPENER (</w:t>
      </w:r>
      <w:r>
        <w:rPr>
          <w:rFonts w:ascii="Helvetica" w:hAnsi="Helvetica"/>
          <w:b/>
        </w:rPr>
        <w:t>10</w:t>
      </w:r>
      <w:r w:rsidRPr="008F2E56">
        <w:rPr>
          <w:rFonts w:ascii="Helvetica" w:hAnsi="Helvetica"/>
          <w:b/>
        </w:rPr>
        <w:t xml:space="preserve"> minutes)</w:t>
      </w:r>
    </w:p>
    <w:p w14:paraId="0181E6AC" w14:textId="77777777" w:rsidR="008C7749" w:rsidRDefault="008C7749" w:rsidP="008C7749">
      <w:pPr>
        <w:rPr>
          <w:rFonts w:ascii="Helvetica" w:hAnsi="Helvetica"/>
        </w:rPr>
      </w:pPr>
    </w:p>
    <w:p w14:paraId="6F7AF6CD" w14:textId="78AC59BD" w:rsidR="008C7749" w:rsidRDefault="008C7749" w:rsidP="008C7749">
      <w:pPr>
        <w:rPr>
          <w:rFonts w:ascii="Helvetica" w:hAnsi="Helvetica"/>
        </w:rPr>
      </w:pPr>
      <w:r>
        <w:rPr>
          <w:rFonts w:ascii="Helvetica" w:hAnsi="Helvetica"/>
          <w:b/>
        </w:rPr>
        <w:t>7</w:t>
      </w:r>
      <w:r w:rsidRPr="00820E94">
        <w:rPr>
          <w:rFonts w:ascii="Helvetica" w:hAnsi="Helvetica"/>
          <w:b/>
        </w:rPr>
        <w:t xml:space="preserve">. </w:t>
      </w:r>
      <w:r>
        <w:rPr>
          <w:rFonts w:ascii="Helvetica" w:hAnsi="Helvetica"/>
          <w:b/>
        </w:rPr>
        <w:t xml:space="preserve">Complete </w:t>
      </w:r>
      <w:r w:rsidR="000E2C20">
        <w:rPr>
          <w:rFonts w:ascii="Helvetica" w:hAnsi="Helvetica"/>
          <w:b/>
        </w:rPr>
        <w:t>Slideshows</w:t>
      </w:r>
      <w:r>
        <w:rPr>
          <w:rFonts w:ascii="Helvetica" w:hAnsi="Helvetica"/>
          <w:b/>
        </w:rPr>
        <w:t xml:space="preserve"> for the </w:t>
      </w:r>
      <w:r w:rsidR="007638BC">
        <w:rPr>
          <w:rFonts w:ascii="Helvetica" w:hAnsi="Helvetica"/>
          <w:b/>
        </w:rPr>
        <w:t>European</w:t>
      </w:r>
      <w:r>
        <w:rPr>
          <w:rFonts w:ascii="Helvetica" w:hAnsi="Helvetica"/>
          <w:b/>
        </w:rPr>
        <w:t xml:space="preserve"> Empires</w:t>
      </w:r>
    </w:p>
    <w:p w14:paraId="5B5AF7A8" w14:textId="7A4D90D1" w:rsidR="008C7749" w:rsidRDefault="008C7749" w:rsidP="008C7749">
      <w:pPr>
        <w:rPr>
          <w:rFonts w:ascii="Helvetica" w:hAnsi="Helvetica"/>
        </w:rPr>
      </w:pPr>
      <w:r>
        <w:rPr>
          <w:rFonts w:ascii="Helvetica" w:hAnsi="Helvetica"/>
        </w:rPr>
        <w:t xml:space="preserve">Students should finish their </w:t>
      </w:r>
      <w:r w:rsidR="000E2C20">
        <w:rPr>
          <w:rFonts w:ascii="Helvetica" w:hAnsi="Helvetica"/>
        </w:rPr>
        <w:t>slideshows</w:t>
      </w:r>
      <w:r>
        <w:rPr>
          <w:rFonts w:ascii="Helvetica" w:hAnsi="Helvetica"/>
        </w:rPr>
        <w:t xml:space="preserve"> advertising their </w:t>
      </w:r>
      <w:r w:rsidR="000E2C20">
        <w:rPr>
          <w:rFonts w:ascii="Helvetica" w:hAnsi="Helvetica"/>
        </w:rPr>
        <w:t>empires</w:t>
      </w:r>
      <w:r>
        <w:rPr>
          <w:rFonts w:ascii="Helvetica" w:hAnsi="Helvetica"/>
        </w:rPr>
        <w:t xml:space="preserve"> to </w:t>
      </w:r>
      <w:r w:rsidR="000E2C20">
        <w:rPr>
          <w:rFonts w:ascii="Helvetica" w:hAnsi="Helvetica"/>
        </w:rPr>
        <w:t>their peers</w:t>
      </w:r>
      <w:r>
        <w:rPr>
          <w:rFonts w:ascii="Helvetica" w:hAnsi="Helvetica"/>
        </w:rPr>
        <w:t xml:space="preserve"> based on the questions listed on </w:t>
      </w:r>
      <w:r w:rsidR="00A574A0">
        <w:rPr>
          <w:rFonts w:ascii="Helvetica" w:hAnsi="Helvetica"/>
        </w:rPr>
        <w:t>European Empires</w:t>
      </w:r>
      <w:r w:rsidR="00A574A0" w:rsidRPr="009C2A4C">
        <w:rPr>
          <w:rFonts w:ascii="Helvetica" w:hAnsi="Helvetica"/>
        </w:rPr>
        <w:t xml:space="preserve">: </w:t>
      </w:r>
      <w:r w:rsidR="00A574A0">
        <w:rPr>
          <w:rFonts w:ascii="Helvetica" w:hAnsi="Helvetica"/>
        </w:rPr>
        <w:t>Digital Slideshow</w:t>
      </w:r>
      <w:r w:rsidR="00A574A0" w:rsidRPr="009C2A4C">
        <w:rPr>
          <w:rFonts w:ascii="Helvetica" w:hAnsi="Helvetica"/>
        </w:rPr>
        <w:t xml:space="preserve"> Instructions </w:t>
      </w:r>
      <w:r w:rsidR="00A574A0">
        <w:rPr>
          <w:rFonts w:ascii="Helvetica" w:hAnsi="Helvetica"/>
        </w:rPr>
        <w:t>(WORKSHEET 4-28.G)</w:t>
      </w:r>
      <w:r>
        <w:rPr>
          <w:rFonts w:ascii="Helvetica" w:hAnsi="Helvetica"/>
        </w:rPr>
        <w:t xml:space="preserve">. It should include three sections on way of life, climate, and trade, as well as three </w:t>
      </w:r>
      <w:r w:rsidR="004F01B1">
        <w:rPr>
          <w:rFonts w:ascii="Helvetica" w:hAnsi="Helvetica"/>
        </w:rPr>
        <w:t>images</w:t>
      </w:r>
      <w:r>
        <w:rPr>
          <w:rFonts w:ascii="Helvetica" w:hAnsi="Helvetica"/>
        </w:rPr>
        <w:t xml:space="preserve"> related to the </w:t>
      </w:r>
      <w:r w:rsidR="000E2C20">
        <w:rPr>
          <w:rFonts w:ascii="Helvetica" w:hAnsi="Helvetica"/>
        </w:rPr>
        <w:t>empire</w:t>
      </w:r>
      <w:r>
        <w:rPr>
          <w:rFonts w:ascii="Helvetica" w:hAnsi="Helvetica"/>
        </w:rPr>
        <w:t>.</w:t>
      </w:r>
      <w:r w:rsidR="00A90FEB">
        <w:rPr>
          <w:rFonts w:ascii="Helvetica" w:hAnsi="Helvetica"/>
        </w:rPr>
        <w:t xml:space="preserve"> Have students practice giving their presentation at least once.</w:t>
      </w:r>
      <w:r w:rsidR="008E23B2">
        <w:rPr>
          <w:rFonts w:ascii="Helvetica" w:hAnsi="Helvetica"/>
        </w:rPr>
        <w:t xml:space="preserve"> Tell students that each group member should speak at least once during the presentation.</w:t>
      </w:r>
    </w:p>
    <w:p w14:paraId="4BDBBDAD" w14:textId="77777777" w:rsidR="008C7749" w:rsidRDefault="008C7749" w:rsidP="008C7749">
      <w:pPr>
        <w:outlineLvl w:val="0"/>
        <w:rPr>
          <w:rFonts w:ascii="Helvetica" w:hAnsi="Helvetica"/>
          <w:b/>
        </w:rPr>
      </w:pPr>
    </w:p>
    <w:p w14:paraId="480860ED" w14:textId="77777777" w:rsidR="008C7749" w:rsidRPr="000D4595" w:rsidRDefault="008C7749" w:rsidP="008C7749">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047B3E17" w14:textId="77777777" w:rsidR="008C7749" w:rsidRDefault="008C7749" w:rsidP="008C7749">
      <w:pPr>
        <w:outlineLvl w:val="0"/>
        <w:rPr>
          <w:rFonts w:ascii="Helvetica" w:hAnsi="Helvetica"/>
          <w:b/>
        </w:rPr>
      </w:pPr>
    </w:p>
    <w:p w14:paraId="0709B19B" w14:textId="69BE71F5" w:rsidR="008C7749" w:rsidRDefault="008C7749" w:rsidP="008C7749">
      <w:pPr>
        <w:outlineLvl w:val="0"/>
        <w:rPr>
          <w:rFonts w:ascii="Helvetica" w:hAnsi="Helvetica"/>
          <w:b/>
        </w:rPr>
      </w:pPr>
      <w:r>
        <w:rPr>
          <w:rFonts w:ascii="Helvetica" w:hAnsi="Helvetica"/>
          <w:b/>
        </w:rPr>
        <w:t xml:space="preserve">8. Share </w:t>
      </w:r>
      <w:r w:rsidR="007638BC">
        <w:rPr>
          <w:rFonts w:ascii="Helvetica" w:hAnsi="Helvetica"/>
          <w:b/>
        </w:rPr>
        <w:t>Slideshows</w:t>
      </w:r>
      <w:r>
        <w:rPr>
          <w:rFonts w:ascii="Helvetica" w:hAnsi="Helvetica"/>
          <w:b/>
        </w:rPr>
        <w:t xml:space="preserve"> </w:t>
      </w:r>
      <w:r w:rsidR="007638BC">
        <w:rPr>
          <w:rFonts w:ascii="Helvetica" w:hAnsi="Helvetica"/>
          <w:b/>
        </w:rPr>
        <w:t>on</w:t>
      </w:r>
      <w:r>
        <w:rPr>
          <w:rFonts w:ascii="Helvetica" w:hAnsi="Helvetica"/>
          <w:b/>
        </w:rPr>
        <w:t xml:space="preserve"> </w:t>
      </w:r>
      <w:r w:rsidR="007638BC">
        <w:rPr>
          <w:rFonts w:ascii="Helvetica" w:hAnsi="Helvetica"/>
          <w:b/>
        </w:rPr>
        <w:t>European Empires</w:t>
      </w:r>
    </w:p>
    <w:p w14:paraId="2088BE35" w14:textId="77777777" w:rsidR="008E23B2" w:rsidRDefault="008C7749" w:rsidP="008C7749">
      <w:pPr>
        <w:outlineLvl w:val="0"/>
        <w:rPr>
          <w:rFonts w:ascii="Helvetica" w:hAnsi="Helvetica"/>
        </w:rPr>
      </w:pPr>
      <w:r>
        <w:rPr>
          <w:rFonts w:ascii="Helvetica" w:hAnsi="Helvetica"/>
        </w:rPr>
        <w:t xml:space="preserve">Students </w:t>
      </w:r>
      <w:r w:rsidR="008E06F4">
        <w:rPr>
          <w:rFonts w:ascii="Helvetica" w:hAnsi="Helvetica"/>
        </w:rPr>
        <w:t>will listen and take notes on lined paper on the various presentations</w:t>
      </w:r>
      <w:r>
        <w:rPr>
          <w:rFonts w:ascii="Helvetica" w:hAnsi="Helvetica"/>
        </w:rPr>
        <w:t>.</w:t>
      </w:r>
      <w:r w:rsidR="00A90FEB">
        <w:rPr>
          <w:rFonts w:ascii="Helvetica" w:hAnsi="Helvetica"/>
        </w:rPr>
        <w:t xml:space="preserve"> </w:t>
      </w:r>
      <w:r w:rsidR="008E06F4">
        <w:rPr>
          <w:rFonts w:ascii="Helvetica" w:hAnsi="Helvetica"/>
        </w:rPr>
        <w:t>Write on the board: “2 facts that support living in this empire and 2 facts that are against living in this empire.”</w:t>
      </w:r>
      <w:r>
        <w:rPr>
          <w:rFonts w:ascii="Helvetica" w:hAnsi="Helvetica"/>
        </w:rPr>
        <w:t xml:space="preserve"> </w:t>
      </w:r>
      <w:r w:rsidR="00A90FEB">
        <w:rPr>
          <w:rFonts w:ascii="Helvetica" w:hAnsi="Helvetica"/>
        </w:rPr>
        <w:t xml:space="preserve">Pass out lined paper. </w:t>
      </w:r>
    </w:p>
    <w:p w14:paraId="475DEEAB" w14:textId="77777777" w:rsidR="008E23B2" w:rsidRDefault="008E23B2" w:rsidP="008C7749">
      <w:pPr>
        <w:outlineLvl w:val="0"/>
        <w:rPr>
          <w:rFonts w:ascii="Helvetica" w:hAnsi="Helvetica"/>
        </w:rPr>
      </w:pPr>
    </w:p>
    <w:p w14:paraId="19EF3218" w14:textId="637DB5BB" w:rsidR="008C7749" w:rsidRDefault="00A90FEB" w:rsidP="008C7749">
      <w:pPr>
        <w:outlineLvl w:val="0"/>
        <w:rPr>
          <w:rFonts w:ascii="Helvetica" w:hAnsi="Helvetica"/>
        </w:rPr>
      </w:pPr>
      <w:r>
        <w:rPr>
          <w:rFonts w:ascii="Helvetica" w:hAnsi="Helvetica"/>
        </w:rPr>
        <w:t>Each</w:t>
      </w:r>
      <w:r w:rsidR="008C7749">
        <w:rPr>
          <w:rFonts w:ascii="Helvetica" w:hAnsi="Helvetica"/>
        </w:rPr>
        <w:t xml:space="preserve"> group member should </w:t>
      </w:r>
      <w:r w:rsidR="008E23B2">
        <w:rPr>
          <w:rFonts w:ascii="Helvetica" w:hAnsi="Helvetica"/>
        </w:rPr>
        <w:t>stand up at the front of the room and help give the presentation</w:t>
      </w:r>
      <w:r w:rsidR="008C7749">
        <w:rPr>
          <w:rFonts w:ascii="Helvetica" w:hAnsi="Helvetica"/>
        </w:rPr>
        <w:t xml:space="preserve">. </w:t>
      </w:r>
      <w:r w:rsidR="00990F37">
        <w:rPr>
          <w:rFonts w:ascii="Helvetica" w:hAnsi="Helvetica"/>
        </w:rPr>
        <w:t>Each student should speak at least once.</w:t>
      </w:r>
    </w:p>
    <w:p w14:paraId="3F760316" w14:textId="77777777" w:rsidR="00990F37" w:rsidRDefault="00990F37" w:rsidP="008C7749">
      <w:pPr>
        <w:outlineLvl w:val="0"/>
        <w:rPr>
          <w:rFonts w:ascii="Helvetica" w:hAnsi="Helvetica"/>
        </w:rPr>
      </w:pPr>
    </w:p>
    <w:p w14:paraId="03DB0669" w14:textId="77777777" w:rsidR="00990F37" w:rsidRDefault="00990F37" w:rsidP="00990F37">
      <w:pPr>
        <w:rPr>
          <w:rFonts w:ascii="Helvetica" w:hAnsi="Helvetica"/>
        </w:rPr>
      </w:pPr>
      <w:r>
        <w:rPr>
          <w:rFonts w:ascii="Helvetica" w:hAnsi="Helvetica"/>
        </w:rPr>
        <w:t>NOTE: There may be students that have disabilities that prevent them from speaking in front of the class. Be mindful of this and find different ways that they can contribute to the presentation.</w:t>
      </w:r>
    </w:p>
    <w:p w14:paraId="6D61F8F3" w14:textId="77777777" w:rsidR="00765764" w:rsidRDefault="00765764" w:rsidP="008C7749">
      <w:pPr>
        <w:outlineLvl w:val="0"/>
        <w:rPr>
          <w:rFonts w:ascii="Helvetica" w:hAnsi="Helvetica"/>
          <w:b/>
        </w:rPr>
      </w:pPr>
    </w:p>
    <w:p w14:paraId="221F1E60" w14:textId="10D8EF53" w:rsidR="008C7749" w:rsidRPr="000D4595" w:rsidRDefault="008C7749" w:rsidP="008C7749">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15 </w:t>
      </w:r>
      <w:r w:rsidRPr="000D4595">
        <w:rPr>
          <w:rFonts w:ascii="Helvetica" w:hAnsi="Helvetica"/>
          <w:b/>
        </w:rPr>
        <w:t>minutes)</w:t>
      </w:r>
    </w:p>
    <w:p w14:paraId="1EDD1202" w14:textId="77777777" w:rsidR="008C7749" w:rsidRDefault="008C7749" w:rsidP="008C7749">
      <w:pPr>
        <w:rPr>
          <w:rFonts w:ascii="Helvetica" w:hAnsi="Helvetica"/>
        </w:rPr>
      </w:pPr>
    </w:p>
    <w:p w14:paraId="220894FE" w14:textId="280AD3EA" w:rsidR="008C7749" w:rsidRDefault="008C7749" w:rsidP="008C7749">
      <w:pPr>
        <w:rPr>
          <w:rFonts w:ascii="Helvetica" w:hAnsi="Helvetica"/>
          <w:b/>
        </w:rPr>
      </w:pPr>
      <w:r>
        <w:rPr>
          <w:rFonts w:ascii="Helvetica" w:hAnsi="Helvetica"/>
          <w:b/>
        </w:rPr>
        <w:t>9</w:t>
      </w:r>
      <w:r w:rsidRPr="009B0FF6">
        <w:rPr>
          <w:rFonts w:ascii="Helvetica" w:hAnsi="Helvetica"/>
          <w:b/>
        </w:rPr>
        <w:t xml:space="preserve">. </w:t>
      </w:r>
      <w:r>
        <w:rPr>
          <w:rFonts w:ascii="Helvetica" w:hAnsi="Helvetica"/>
          <w:b/>
        </w:rPr>
        <w:t xml:space="preserve">Write Up Argument on the </w:t>
      </w:r>
      <w:r w:rsidR="009371A4">
        <w:rPr>
          <w:rFonts w:ascii="Helvetica" w:hAnsi="Helvetica"/>
          <w:b/>
        </w:rPr>
        <w:t>European</w:t>
      </w:r>
      <w:r>
        <w:rPr>
          <w:rFonts w:ascii="Helvetica" w:hAnsi="Helvetica"/>
          <w:b/>
        </w:rPr>
        <w:t xml:space="preserve"> Empires</w:t>
      </w:r>
    </w:p>
    <w:p w14:paraId="3E48ABF1" w14:textId="12820867" w:rsidR="008C7749" w:rsidRDefault="008C7749" w:rsidP="008C7749">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w:t>
      </w:r>
      <w:r w:rsidR="009371A4">
        <w:rPr>
          <w:rFonts w:ascii="Helvetica" w:hAnsi="Helvetica"/>
        </w:rPr>
        <w:t>28</w:t>
      </w:r>
      <w:r>
        <w:rPr>
          <w:rFonts w:ascii="Helvetica" w:hAnsi="Helvetica"/>
        </w:rPr>
        <w:t>.</w:t>
      </w:r>
      <w:r w:rsidR="009371A4">
        <w:rPr>
          <w:rFonts w:ascii="Helvetica" w:hAnsi="Helvetica"/>
        </w:rPr>
        <w:t>H</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on: “</w:t>
      </w:r>
      <w:r w:rsidRPr="002B7DCA">
        <w:rPr>
          <w:rFonts w:ascii="Helvetica" w:hAnsi="Helvetica"/>
        </w:rPr>
        <w:t xml:space="preserve">If you could live in any </w:t>
      </w:r>
      <w:r w:rsidR="009371A4">
        <w:rPr>
          <w:rFonts w:ascii="Helvetica" w:hAnsi="Helvetica"/>
        </w:rPr>
        <w:t>European</w:t>
      </w:r>
      <w:r w:rsidRPr="002B7DCA">
        <w:rPr>
          <w:rFonts w:ascii="Helvetica" w:hAnsi="Helvetica"/>
        </w:rPr>
        <w:t xml:space="preserve"> empire, which one would it be and why?</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w:t>
      </w:r>
      <w:r w:rsidR="009371A4">
        <w:rPr>
          <w:rFonts w:ascii="Helvetica" w:hAnsi="Helvetica"/>
        </w:rPr>
        <w:t>from their notes on the presentation</w:t>
      </w:r>
      <w:r w:rsidRPr="00A67A52">
        <w:rPr>
          <w:rFonts w:ascii="Helvetica" w:hAnsi="Helvetica"/>
        </w:rPr>
        <w:t>.</w:t>
      </w:r>
      <w:r w:rsidR="009371A4">
        <w:rPr>
          <w:rFonts w:ascii="Helvetica" w:hAnsi="Helvetica"/>
        </w:rPr>
        <w:t xml:space="preserve"> They may speak with the presentation group members, if they need more information</w:t>
      </w:r>
      <w:r w:rsidR="00C0541D">
        <w:rPr>
          <w:rFonts w:ascii="Helvetica" w:hAnsi="Helvetica"/>
        </w:rPr>
        <w:t xml:space="preserve"> or did not write something down</w:t>
      </w:r>
      <w:r w:rsidR="009371A4">
        <w:rPr>
          <w:rFonts w:ascii="Helvetica" w:hAnsi="Helvetica"/>
        </w:rPr>
        <w:t>.</w:t>
      </w:r>
    </w:p>
    <w:p w14:paraId="04F903F6" w14:textId="77777777" w:rsidR="008C7749" w:rsidRDefault="008C7749" w:rsidP="008C7749">
      <w:pPr>
        <w:rPr>
          <w:rFonts w:ascii="Helvetica" w:hAnsi="Helvetica"/>
        </w:rPr>
      </w:pPr>
    </w:p>
    <w:p w14:paraId="6019ABD0" w14:textId="77777777" w:rsidR="008C7749" w:rsidRDefault="008C7749" w:rsidP="008C7749">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29F2AA02" w14:textId="77777777" w:rsidR="009371A4" w:rsidRDefault="009371A4" w:rsidP="008C7749">
      <w:pPr>
        <w:rPr>
          <w:rFonts w:ascii="Helvetica" w:hAnsi="Helvetica"/>
        </w:rPr>
      </w:pPr>
    </w:p>
    <w:p w14:paraId="67A2DD90" w14:textId="77777777" w:rsidR="008C7749" w:rsidRPr="00600AD7" w:rsidRDefault="008C7749" w:rsidP="008C7749">
      <w:pPr>
        <w:shd w:val="clear" w:color="auto" w:fill="FBE4D5" w:themeFill="accent2" w:themeFillTint="33"/>
        <w:rPr>
          <w:rFonts w:ascii="Helvetica" w:hAnsi="Helvetica"/>
          <w:b/>
        </w:rPr>
      </w:pPr>
      <w:r>
        <w:rPr>
          <w:rFonts w:ascii="Helvetica" w:hAnsi="Helvetica"/>
          <w:b/>
        </w:rPr>
        <w:t>EVALUATION</w:t>
      </w:r>
    </w:p>
    <w:p w14:paraId="6E1AD499" w14:textId="77777777" w:rsidR="008C7749" w:rsidRDefault="008C7749" w:rsidP="008C7749">
      <w:pPr>
        <w:rPr>
          <w:rFonts w:ascii="Helvetica" w:hAnsi="Helvetica"/>
        </w:rPr>
      </w:pPr>
    </w:p>
    <w:p w14:paraId="165ADD7B" w14:textId="31E7CF26" w:rsidR="008C7749" w:rsidRDefault="008C7749" w:rsidP="008C7749">
      <w:pPr>
        <w:rPr>
          <w:rFonts w:ascii="Helvetica" w:hAnsi="Helvetica"/>
        </w:rPr>
      </w:pPr>
      <w:r>
        <w:rPr>
          <w:rFonts w:ascii="Helvetica" w:hAnsi="Helvetica"/>
        </w:rPr>
        <w:t>ASSESSMENT 4-</w:t>
      </w:r>
      <w:r w:rsidR="0077663F">
        <w:rPr>
          <w:rFonts w:ascii="Helvetica" w:hAnsi="Helvetica"/>
        </w:rPr>
        <w:t>28</w:t>
      </w:r>
      <w:r>
        <w:rPr>
          <w:rFonts w:ascii="Helvetica" w:hAnsi="Helvetica"/>
        </w:rPr>
        <w:t>.G</w:t>
      </w:r>
    </w:p>
    <w:p w14:paraId="36EF80BD" w14:textId="77777777" w:rsidR="008C7749" w:rsidRDefault="008C7749" w:rsidP="008C7749">
      <w:pPr>
        <w:rPr>
          <w:rFonts w:ascii="Helvetica" w:hAnsi="Helvetica"/>
        </w:rPr>
      </w:pPr>
    </w:p>
    <w:p w14:paraId="3740A9E1" w14:textId="77777777" w:rsidR="00943DD4" w:rsidRPr="00DD7713" w:rsidRDefault="00943DD4" w:rsidP="00943DD4">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46C1DE3A" w14:textId="77777777" w:rsidR="00943DD4" w:rsidRDefault="00943DD4" w:rsidP="00943DD4">
      <w:pPr>
        <w:rPr>
          <w:rFonts w:ascii="Helvetica" w:hAnsi="Helvetica"/>
        </w:rPr>
      </w:pPr>
    </w:p>
    <w:p w14:paraId="16772779" w14:textId="77777777" w:rsidR="00943DD4" w:rsidRDefault="00943DD4" w:rsidP="00943DD4">
      <w:pPr>
        <w:rPr>
          <w:rFonts w:ascii="Helvetica" w:hAnsi="Helvetica"/>
        </w:rPr>
      </w:pPr>
      <w:r>
        <w:rPr>
          <w:rFonts w:ascii="Helvetica" w:hAnsi="Helvetica"/>
        </w:rPr>
        <w:t>A generic writing rubric for evaluating exit tickets is located at the end of this Instructor Manual-before “Additional Resources.”</w:t>
      </w:r>
    </w:p>
    <w:p w14:paraId="239571EF" w14:textId="77777777" w:rsidR="00943DD4" w:rsidRDefault="00943DD4" w:rsidP="008C7749">
      <w:pPr>
        <w:rPr>
          <w:rFonts w:ascii="Helvetica" w:hAnsi="Helvetica"/>
        </w:rPr>
      </w:pPr>
    </w:p>
    <w:p w14:paraId="1D2AB053" w14:textId="77777777" w:rsidR="008C7749" w:rsidRDefault="008C7749" w:rsidP="008C7749">
      <w:pPr>
        <w:rPr>
          <w:rFonts w:ascii="Helvetica" w:hAnsi="Helvetica"/>
        </w:rPr>
      </w:pPr>
      <w:r>
        <w:rPr>
          <w:rFonts w:ascii="Helvetica" w:hAnsi="Helvetica"/>
        </w:rPr>
        <w:t>What to look for?</w:t>
      </w:r>
    </w:p>
    <w:p w14:paraId="09BB1594" w14:textId="77777777" w:rsidR="008C7749" w:rsidRDefault="008C7749" w:rsidP="008C7749">
      <w:pPr>
        <w:rPr>
          <w:rFonts w:ascii="Helvetica" w:hAnsi="Helvetica"/>
        </w:rPr>
      </w:pPr>
    </w:p>
    <w:p w14:paraId="693795CC" w14:textId="6B735212" w:rsidR="008C7749" w:rsidRDefault="008C7749" w:rsidP="008C7749">
      <w:pPr>
        <w:rPr>
          <w:rFonts w:ascii="Helvetica" w:hAnsi="Helvetica"/>
        </w:rPr>
      </w:pPr>
      <w:r>
        <w:rPr>
          <w:rFonts w:ascii="Helvetica" w:hAnsi="Helvetica"/>
        </w:rPr>
        <w:t xml:space="preserve">The students should take a stance on what </w:t>
      </w:r>
      <w:r w:rsidR="00EB573A">
        <w:rPr>
          <w:rFonts w:ascii="Helvetica" w:hAnsi="Helvetica"/>
        </w:rPr>
        <w:t>European</w:t>
      </w:r>
      <w:r>
        <w:rPr>
          <w:rFonts w:ascii="Helvetica" w:hAnsi="Helvetica"/>
        </w:rPr>
        <w:t xml:space="preserve"> empire they would live in. All arguments should cite at least 3 pieces of evidence from the sources or their independent research.</w:t>
      </w:r>
    </w:p>
    <w:p w14:paraId="147A9472" w14:textId="77777777" w:rsidR="008C7749" w:rsidRDefault="008C7749" w:rsidP="008C7749">
      <w:pPr>
        <w:rPr>
          <w:rFonts w:ascii="Helvetica" w:hAnsi="Helvetica"/>
        </w:rPr>
      </w:pPr>
    </w:p>
    <w:p w14:paraId="3D9D8B04" w14:textId="77777777" w:rsidR="008C7749" w:rsidRDefault="008C7749" w:rsidP="008C7749">
      <w:pPr>
        <w:rPr>
          <w:rFonts w:ascii="Helvetica" w:hAnsi="Helvetica"/>
        </w:rPr>
      </w:pPr>
      <w:r>
        <w:rPr>
          <w:rFonts w:ascii="Helvetica" w:hAnsi="Helvetica"/>
        </w:rPr>
        <w:t>Some information that students may include in their answer to the question:</w:t>
      </w:r>
    </w:p>
    <w:p w14:paraId="5FEAFBBB" w14:textId="77777777" w:rsidR="008C7749" w:rsidRDefault="008C7749" w:rsidP="008C7749">
      <w:pPr>
        <w:rPr>
          <w:rFonts w:ascii="Helvetica" w:hAnsi="Helvetica"/>
        </w:rPr>
      </w:pPr>
    </w:p>
    <w:p w14:paraId="77EE01B4" w14:textId="77777777" w:rsidR="002C70A5" w:rsidRDefault="002C70A5" w:rsidP="008C7749">
      <w:pPr>
        <w:rPr>
          <w:rFonts w:ascii="Helvetica" w:hAnsi="Helvetica"/>
        </w:rPr>
      </w:pPr>
    </w:p>
    <w:p w14:paraId="074376A8" w14:textId="77777777" w:rsidR="002C70A5" w:rsidRDefault="002C70A5" w:rsidP="008C7749">
      <w:pPr>
        <w:rPr>
          <w:rFonts w:ascii="Helvetica" w:hAnsi="Helvetica"/>
        </w:rPr>
      </w:pPr>
    </w:p>
    <w:p w14:paraId="23637C76" w14:textId="77777777" w:rsidR="002C70A5" w:rsidRDefault="002C70A5" w:rsidP="008C7749">
      <w:pPr>
        <w:rPr>
          <w:rFonts w:ascii="Helvetica" w:hAnsi="Helvetica"/>
        </w:rPr>
      </w:pPr>
    </w:p>
    <w:p w14:paraId="3BB62555" w14:textId="77777777" w:rsidR="002C70A5" w:rsidRDefault="002C70A5" w:rsidP="008C7749">
      <w:pPr>
        <w:rPr>
          <w:rFonts w:ascii="Helvetica" w:hAnsi="Helvetica"/>
        </w:rPr>
      </w:pPr>
    </w:p>
    <w:p w14:paraId="37340232" w14:textId="77777777" w:rsidR="002C70A5" w:rsidRDefault="002C70A5" w:rsidP="008C7749">
      <w:pPr>
        <w:rPr>
          <w:rFonts w:ascii="Helvetica" w:hAnsi="Helvetica"/>
        </w:rPr>
      </w:pPr>
    </w:p>
    <w:p w14:paraId="54C8289F" w14:textId="55C30F6F" w:rsidR="008C7749" w:rsidRPr="00EB0141" w:rsidRDefault="006342AB" w:rsidP="008C7749">
      <w:pPr>
        <w:rPr>
          <w:rFonts w:ascii="Helvetica" w:hAnsi="Helvetica"/>
        </w:rPr>
      </w:pPr>
      <w:r>
        <w:rPr>
          <w:rFonts w:ascii="Helvetica" w:hAnsi="Helvetica"/>
        </w:rPr>
        <w:t>Greece</w:t>
      </w:r>
    </w:p>
    <w:p w14:paraId="7F591901" w14:textId="77777777" w:rsidR="006342AB" w:rsidRDefault="006342AB" w:rsidP="006342AB">
      <w:pPr>
        <w:pStyle w:val="ListParagraph"/>
        <w:numPr>
          <w:ilvl w:val="0"/>
          <w:numId w:val="14"/>
        </w:numPr>
        <w:rPr>
          <w:rFonts w:ascii="Helvetica" w:hAnsi="Helvetica"/>
        </w:rPr>
      </w:pPr>
      <w:r>
        <w:rPr>
          <w:rFonts w:ascii="Helvetica" w:hAnsi="Helvetica"/>
        </w:rPr>
        <w:t>My ancestors came from there</w:t>
      </w:r>
    </w:p>
    <w:p w14:paraId="7536D066" w14:textId="5DA3EC96" w:rsidR="006342AB" w:rsidRDefault="00EB573A" w:rsidP="006342AB">
      <w:pPr>
        <w:pStyle w:val="ListParagraph"/>
        <w:numPr>
          <w:ilvl w:val="0"/>
          <w:numId w:val="14"/>
        </w:numPr>
        <w:rPr>
          <w:rFonts w:ascii="Helvetica" w:hAnsi="Helvetica"/>
        </w:rPr>
      </w:pPr>
      <w:r>
        <w:rPr>
          <w:rFonts w:ascii="Helvetica" w:hAnsi="Helvetica"/>
        </w:rPr>
        <w:t>It was a large empire with many people, including 315,000 in its capital of Athens</w:t>
      </w:r>
    </w:p>
    <w:p w14:paraId="71D694FB" w14:textId="7978924B" w:rsidR="00EB573A" w:rsidRDefault="00EB573A" w:rsidP="006342AB">
      <w:pPr>
        <w:pStyle w:val="ListParagraph"/>
        <w:numPr>
          <w:ilvl w:val="0"/>
          <w:numId w:val="14"/>
        </w:numPr>
        <w:rPr>
          <w:rFonts w:ascii="Helvetica" w:hAnsi="Helvetica"/>
        </w:rPr>
      </w:pPr>
      <w:r>
        <w:rPr>
          <w:rFonts w:ascii="Helvetica" w:hAnsi="Helvetica"/>
        </w:rPr>
        <w:t>It was on a peninsula in the Mediterranean Sea</w:t>
      </w:r>
    </w:p>
    <w:p w14:paraId="71760DA0" w14:textId="6C673D22" w:rsidR="00EB573A" w:rsidRPr="00EB573A" w:rsidRDefault="00EB573A" w:rsidP="006342AB">
      <w:pPr>
        <w:pStyle w:val="ListParagraph"/>
        <w:numPr>
          <w:ilvl w:val="0"/>
          <w:numId w:val="14"/>
        </w:numPr>
        <w:rPr>
          <w:rFonts w:ascii="Helvetica" w:hAnsi="Helvetica"/>
        </w:rPr>
      </w:pPr>
      <w:r>
        <w:rPr>
          <w:rFonts w:ascii="Helvetica" w:hAnsi="Helvetica"/>
        </w:rPr>
        <w:t xml:space="preserve">Good climate: </w:t>
      </w:r>
      <w:r w:rsidRPr="00EB573A">
        <w:rPr>
          <w:rFonts w:ascii="Helvetica" w:hAnsi="Helvetica"/>
          <w:bCs/>
        </w:rPr>
        <w:t>warm and rainy winters (never gets below fr</w:t>
      </w:r>
      <w:r>
        <w:rPr>
          <w:rFonts w:ascii="Helvetica" w:hAnsi="Helvetica"/>
          <w:bCs/>
        </w:rPr>
        <w:t>eezing) and hot and dry summers</w:t>
      </w:r>
    </w:p>
    <w:p w14:paraId="4FA12288" w14:textId="41EC7C81" w:rsidR="00EB573A" w:rsidRPr="00EB573A" w:rsidRDefault="00EB573A" w:rsidP="006342AB">
      <w:pPr>
        <w:pStyle w:val="ListParagraph"/>
        <w:numPr>
          <w:ilvl w:val="0"/>
          <w:numId w:val="14"/>
        </w:numPr>
        <w:rPr>
          <w:rFonts w:ascii="Helvetica" w:hAnsi="Helvetica"/>
        </w:rPr>
      </w:pPr>
      <w:r>
        <w:rPr>
          <w:rFonts w:ascii="Helvetica" w:hAnsi="Helvetica"/>
          <w:bCs/>
        </w:rPr>
        <w:t>Had democracy where all men voted on issues</w:t>
      </w:r>
    </w:p>
    <w:p w14:paraId="73B6ABDF" w14:textId="0A7E5E7B" w:rsidR="00EB573A" w:rsidRPr="00EB573A" w:rsidRDefault="00EB573A" w:rsidP="006342AB">
      <w:pPr>
        <w:pStyle w:val="ListParagraph"/>
        <w:numPr>
          <w:ilvl w:val="0"/>
          <w:numId w:val="14"/>
        </w:numPr>
        <w:rPr>
          <w:rFonts w:ascii="Helvetica" w:hAnsi="Helvetica"/>
        </w:rPr>
      </w:pPr>
      <w:r>
        <w:rPr>
          <w:rFonts w:ascii="Helvetica" w:hAnsi="Helvetica"/>
          <w:bCs/>
        </w:rPr>
        <w:t>Had important buildings on the Acropolis, including the Parthenon and Temple of Nike</w:t>
      </w:r>
    </w:p>
    <w:p w14:paraId="32693E0E" w14:textId="61D352E7" w:rsidR="00EB573A" w:rsidRPr="00EB573A" w:rsidRDefault="00EB573A" w:rsidP="006342AB">
      <w:pPr>
        <w:pStyle w:val="ListParagraph"/>
        <w:numPr>
          <w:ilvl w:val="0"/>
          <w:numId w:val="14"/>
        </w:numPr>
        <w:rPr>
          <w:rFonts w:ascii="Helvetica" w:hAnsi="Helvetica"/>
        </w:rPr>
      </w:pPr>
      <w:r>
        <w:rPr>
          <w:rFonts w:ascii="Helvetica" w:hAnsi="Helvetica"/>
          <w:bCs/>
        </w:rPr>
        <w:t xml:space="preserve">Traded many items: </w:t>
      </w:r>
      <w:r w:rsidRPr="00EB573A">
        <w:rPr>
          <w:rFonts w:ascii="Helvetica" w:hAnsi="Helvetica"/>
          <w:bCs/>
        </w:rPr>
        <w:t>olive oil, wine, pottery, and metal</w:t>
      </w:r>
    </w:p>
    <w:p w14:paraId="66B82A1A" w14:textId="6518A607" w:rsidR="00EB573A" w:rsidRPr="006342AB" w:rsidRDefault="00EB573A" w:rsidP="006342AB">
      <w:pPr>
        <w:pStyle w:val="ListParagraph"/>
        <w:numPr>
          <w:ilvl w:val="0"/>
          <w:numId w:val="14"/>
        </w:numPr>
        <w:rPr>
          <w:rFonts w:ascii="Helvetica" w:hAnsi="Helvetica"/>
        </w:rPr>
      </w:pPr>
      <w:r>
        <w:rPr>
          <w:rFonts w:ascii="Helvetica" w:hAnsi="Helvetica"/>
          <w:bCs/>
        </w:rPr>
        <w:t>They had a better (or worse) class system</w:t>
      </w:r>
    </w:p>
    <w:p w14:paraId="53F37FA0" w14:textId="77777777" w:rsidR="00EB573A" w:rsidRPr="00EB0141" w:rsidRDefault="00EB573A" w:rsidP="008C7749">
      <w:pPr>
        <w:rPr>
          <w:rFonts w:ascii="Helvetica" w:hAnsi="Helvetica"/>
        </w:rPr>
      </w:pPr>
    </w:p>
    <w:p w14:paraId="4C08881E" w14:textId="451A67C8" w:rsidR="008C7749" w:rsidRPr="00EB0141" w:rsidRDefault="006342AB" w:rsidP="008C7749">
      <w:pPr>
        <w:rPr>
          <w:rFonts w:ascii="Helvetica" w:hAnsi="Helvetica"/>
        </w:rPr>
      </w:pPr>
      <w:r>
        <w:rPr>
          <w:rFonts w:ascii="Helvetica" w:hAnsi="Helvetica"/>
        </w:rPr>
        <w:t>Rome</w:t>
      </w:r>
    </w:p>
    <w:p w14:paraId="43A661DE" w14:textId="77777777" w:rsidR="006342AB" w:rsidRDefault="006342AB" w:rsidP="006342AB">
      <w:pPr>
        <w:pStyle w:val="ListParagraph"/>
        <w:numPr>
          <w:ilvl w:val="0"/>
          <w:numId w:val="14"/>
        </w:numPr>
        <w:rPr>
          <w:rFonts w:ascii="Helvetica" w:hAnsi="Helvetica"/>
        </w:rPr>
      </w:pPr>
      <w:r>
        <w:rPr>
          <w:rFonts w:ascii="Helvetica" w:hAnsi="Helvetica"/>
        </w:rPr>
        <w:t>My ancestors came from there</w:t>
      </w:r>
    </w:p>
    <w:p w14:paraId="2A08A4D6" w14:textId="314CA3AC" w:rsidR="00D950AF" w:rsidRDefault="00D950AF" w:rsidP="00D950AF">
      <w:pPr>
        <w:pStyle w:val="ListParagraph"/>
        <w:numPr>
          <w:ilvl w:val="0"/>
          <w:numId w:val="14"/>
        </w:numPr>
        <w:rPr>
          <w:rFonts w:ascii="Helvetica" w:hAnsi="Helvetica"/>
        </w:rPr>
      </w:pPr>
      <w:r>
        <w:rPr>
          <w:rFonts w:ascii="Helvetica" w:hAnsi="Helvetica"/>
        </w:rPr>
        <w:t>It was a large empire with many people, including 1 million in its capital of Rome</w:t>
      </w:r>
    </w:p>
    <w:p w14:paraId="28A88235" w14:textId="77777777" w:rsidR="00D950AF" w:rsidRDefault="00D950AF" w:rsidP="00D950AF">
      <w:pPr>
        <w:pStyle w:val="ListParagraph"/>
        <w:numPr>
          <w:ilvl w:val="0"/>
          <w:numId w:val="14"/>
        </w:numPr>
        <w:rPr>
          <w:rFonts w:ascii="Helvetica" w:hAnsi="Helvetica"/>
        </w:rPr>
      </w:pPr>
      <w:r>
        <w:rPr>
          <w:rFonts w:ascii="Helvetica" w:hAnsi="Helvetica"/>
        </w:rPr>
        <w:t>It was on a peninsula in the Mediterranean Sea</w:t>
      </w:r>
    </w:p>
    <w:p w14:paraId="010C5B05" w14:textId="1F38E0FE" w:rsidR="008C7749" w:rsidRDefault="00D950AF" w:rsidP="008C7749">
      <w:pPr>
        <w:pStyle w:val="ListParagraph"/>
        <w:numPr>
          <w:ilvl w:val="0"/>
          <w:numId w:val="14"/>
        </w:numPr>
        <w:rPr>
          <w:rFonts w:ascii="Helvetica" w:hAnsi="Helvetica"/>
        </w:rPr>
      </w:pPr>
      <w:r>
        <w:rPr>
          <w:rFonts w:ascii="Helvetica" w:hAnsi="Helvetica"/>
        </w:rPr>
        <w:t>Had democracy where men elected politicians to make decisions for them</w:t>
      </w:r>
    </w:p>
    <w:p w14:paraId="59D551B1" w14:textId="77777777" w:rsidR="00D36777" w:rsidRPr="00EB573A" w:rsidRDefault="00D36777" w:rsidP="00D36777">
      <w:pPr>
        <w:pStyle w:val="ListParagraph"/>
        <w:numPr>
          <w:ilvl w:val="0"/>
          <w:numId w:val="14"/>
        </w:numPr>
        <w:rPr>
          <w:rFonts w:ascii="Helvetica" w:hAnsi="Helvetica"/>
        </w:rPr>
      </w:pPr>
      <w:r>
        <w:rPr>
          <w:rFonts w:ascii="Helvetica" w:hAnsi="Helvetica"/>
        </w:rPr>
        <w:t xml:space="preserve">Good climate: </w:t>
      </w:r>
      <w:r w:rsidRPr="00EB573A">
        <w:rPr>
          <w:rFonts w:ascii="Helvetica" w:hAnsi="Helvetica"/>
          <w:bCs/>
        </w:rPr>
        <w:t>warm and rainy winters (never gets below fr</w:t>
      </w:r>
      <w:r>
        <w:rPr>
          <w:rFonts w:ascii="Helvetica" w:hAnsi="Helvetica"/>
          <w:bCs/>
        </w:rPr>
        <w:t>eezing) and hot and dry summers</w:t>
      </w:r>
    </w:p>
    <w:p w14:paraId="43FB1A7C" w14:textId="537A7176" w:rsidR="00D36777" w:rsidRDefault="00D36777" w:rsidP="008C7749">
      <w:pPr>
        <w:pStyle w:val="ListParagraph"/>
        <w:numPr>
          <w:ilvl w:val="0"/>
          <w:numId w:val="14"/>
        </w:numPr>
        <w:rPr>
          <w:rFonts w:ascii="Helvetica" w:hAnsi="Helvetica"/>
        </w:rPr>
      </w:pPr>
      <w:r>
        <w:rPr>
          <w:rFonts w:ascii="Helvetica" w:hAnsi="Helvetica"/>
        </w:rPr>
        <w:t xml:space="preserve">Had gladiator fights in the Coliseum </w:t>
      </w:r>
    </w:p>
    <w:p w14:paraId="641C36DB" w14:textId="3A41592B" w:rsidR="00D950AF" w:rsidRDefault="00197B84" w:rsidP="008C7749">
      <w:pPr>
        <w:pStyle w:val="ListParagraph"/>
        <w:numPr>
          <w:ilvl w:val="0"/>
          <w:numId w:val="14"/>
        </w:numPr>
        <w:rPr>
          <w:rFonts w:ascii="Helvetica" w:hAnsi="Helvetica"/>
        </w:rPr>
      </w:pPr>
      <w:r>
        <w:rPr>
          <w:rFonts w:ascii="Helvetica" w:hAnsi="Helvetica"/>
        </w:rPr>
        <w:t>They were great warriors</w:t>
      </w:r>
    </w:p>
    <w:p w14:paraId="3D63D724" w14:textId="0769733E" w:rsidR="00197B84" w:rsidRPr="00197B84" w:rsidRDefault="00197B84" w:rsidP="008C7749">
      <w:pPr>
        <w:pStyle w:val="ListParagraph"/>
        <w:numPr>
          <w:ilvl w:val="0"/>
          <w:numId w:val="14"/>
        </w:numPr>
        <w:rPr>
          <w:rFonts w:ascii="Helvetica" w:hAnsi="Helvetica"/>
        </w:rPr>
      </w:pPr>
      <w:r>
        <w:rPr>
          <w:rFonts w:ascii="Helvetica" w:hAnsi="Helvetica"/>
        </w:rPr>
        <w:t xml:space="preserve">Traded many items: </w:t>
      </w:r>
      <w:r w:rsidRPr="00197B84">
        <w:rPr>
          <w:rFonts w:ascii="Helvetica" w:hAnsi="Helvetica"/>
          <w:bCs/>
        </w:rPr>
        <w:t>olive oil, wine, pottery, and papyrus</w:t>
      </w:r>
    </w:p>
    <w:p w14:paraId="2FC14C0A" w14:textId="7E3EAAFC" w:rsidR="00197B84" w:rsidRPr="00197B84" w:rsidRDefault="00197B84" w:rsidP="00197B84">
      <w:pPr>
        <w:pStyle w:val="ListParagraph"/>
        <w:numPr>
          <w:ilvl w:val="0"/>
          <w:numId w:val="14"/>
        </w:numPr>
        <w:rPr>
          <w:rFonts w:ascii="Helvetica" w:hAnsi="Helvetica"/>
        </w:rPr>
      </w:pPr>
      <w:r>
        <w:rPr>
          <w:rFonts w:ascii="Helvetica" w:hAnsi="Helvetica"/>
          <w:bCs/>
        </w:rPr>
        <w:t>They had a better (or worse) class system</w:t>
      </w:r>
    </w:p>
    <w:p w14:paraId="520C7015" w14:textId="77777777" w:rsidR="008C7749" w:rsidRPr="00EB0141" w:rsidRDefault="008C7749" w:rsidP="008C7749">
      <w:pPr>
        <w:rPr>
          <w:rFonts w:ascii="Helvetica" w:hAnsi="Helvetica"/>
        </w:rPr>
      </w:pPr>
    </w:p>
    <w:p w14:paraId="4234C858" w14:textId="1F1A1563" w:rsidR="008C7749" w:rsidRPr="00EB0141" w:rsidRDefault="006342AB" w:rsidP="008C7749">
      <w:pPr>
        <w:rPr>
          <w:rFonts w:ascii="Helvetica" w:hAnsi="Helvetica"/>
        </w:rPr>
      </w:pPr>
      <w:r>
        <w:rPr>
          <w:rFonts w:ascii="Helvetica" w:hAnsi="Helvetica"/>
        </w:rPr>
        <w:t>Spain</w:t>
      </w:r>
    </w:p>
    <w:p w14:paraId="24D5E49F" w14:textId="77777777" w:rsidR="006342AB" w:rsidRDefault="006342AB" w:rsidP="006342AB">
      <w:pPr>
        <w:pStyle w:val="ListParagraph"/>
        <w:numPr>
          <w:ilvl w:val="0"/>
          <w:numId w:val="14"/>
        </w:numPr>
        <w:rPr>
          <w:rFonts w:ascii="Helvetica" w:hAnsi="Helvetica"/>
        </w:rPr>
      </w:pPr>
      <w:r>
        <w:rPr>
          <w:rFonts w:ascii="Helvetica" w:hAnsi="Helvetica"/>
        </w:rPr>
        <w:t>My ancestors came from there</w:t>
      </w:r>
    </w:p>
    <w:p w14:paraId="5809914A" w14:textId="33E4C907" w:rsidR="00197B84" w:rsidRDefault="00197B84" w:rsidP="00197B84">
      <w:pPr>
        <w:pStyle w:val="ListParagraph"/>
        <w:numPr>
          <w:ilvl w:val="0"/>
          <w:numId w:val="14"/>
        </w:numPr>
        <w:rPr>
          <w:rFonts w:ascii="Helvetica" w:hAnsi="Helvetica"/>
        </w:rPr>
      </w:pPr>
      <w:r>
        <w:rPr>
          <w:rFonts w:ascii="Helvetica" w:hAnsi="Helvetica"/>
        </w:rPr>
        <w:t>It was a large empire with many people, including 400,000 in its capital of Madrid</w:t>
      </w:r>
    </w:p>
    <w:p w14:paraId="0217B9D3" w14:textId="1CDA25B5" w:rsidR="00197B84" w:rsidRDefault="00197B84" w:rsidP="00197B84">
      <w:pPr>
        <w:pStyle w:val="ListParagraph"/>
        <w:numPr>
          <w:ilvl w:val="0"/>
          <w:numId w:val="14"/>
        </w:numPr>
        <w:rPr>
          <w:rFonts w:ascii="Helvetica" w:hAnsi="Helvetica"/>
        </w:rPr>
      </w:pPr>
      <w:r>
        <w:rPr>
          <w:rFonts w:ascii="Helvetica" w:hAnsi="Helvetica"/>
        </w:rPr>
        <w:t>It was on a peninsula in Atlantic Ocean and Mediterranean Sea</w:t>
      </w:r>
    </w:p>
    <w:p w14:paraId="63408361" w14:textId="34573C00" w:rsidR="00197B84" w:rsidRDefault="00197B84" w:rsidP="00197B84">
      <w:pPr>
        <w:pStyle w:val="ListParagraph"/>
        <w:numPr>
          <w:ilvl w:val="0"/>
          <w:numId w:val="14"/>
        </w:numPr>
        <w:rPr>
          <w:rFonts w:ascii="Helvetica" w:hAnsi="Helvetica"/>
        </w:rPr>
      </w:pPr>
      <w:r>
        <w:rPr>
          <w:rFonts w:ascii="Helvetica" w:hAnsi="Helvetica"/>
        </w:rPr>
        <w:t>Had a king and queen</w:t>
      </w:r>
    </w:p>
    <w:p w14:paraId="3CFD1521" w14:textId="77777777" w:rsidR="00197B84" w:rsidRPr="00EB573A" w:rsidRDefault="00197B84" w:rsidP="00197B84">
      <w:pPr>
        <w:pStyle w:val="ListParagraph"/>
        <w:numPr>
          <w:ilvl w:val="0"/>
          <w:numId w:val="14"/>
        </w:numPr>
        <w:rPr>
          <w:rFonts w:ascii="Helvetica" w:hAnsi="Helvetica"/>
        </w:rPr>
      </w:pPr>
      <w:r>
        <w:rPr>
          <w:rFonts w:ascii="Helvetica" w:hAnsi="Helvetica"/>
        </w:rPr>
        <w:t xml:space="preserve">Good climate: </w:t>
      </w:r>
      <w:r w:rsidRPr="00EB573A">
        <w:rPr>
          <w:rFonts w:ascii="Helvetica" w:hAnsi="Helvetica"/>
          <w:bCs/>
        </w:rPr>
        <w:t>warm and rainy winters (never gets below fr</w:t>
      </w:r>
      <w:r>
        <w:rPr>
          <w:rFonts w:ascii="Helvetica" w:hAnsi="Helvetica"/>
          <w:bCs/>
        </w:rPr>
        <w:t>eezing) and hot and dry summers</w:t>
      </w:r>
    </w:p>
    <w:p w14:paraId="4BDDB725" w14:textId="17EC9C68" w:rsidR="008C7749" w:rsidRDefault="00197B84" w:rsidP="008C7749">
      <w:pPr>
        <w:pStyle w:val="ListParagraph"/>
        <w:numPr>
          <w:ilvl w:val="0"/>
          <w:numId w:val="14"/>
        </w:numPr>
        <w:rPr>
          <w:rFonts w:ascii="Helvetica" w:hAnsi="Helvetica"/>
        </w:rPr>
      </w:pPr>
      <w:r>
        <w:rPr>
          <w:rFonts w:ascii="Helvetica" w:hAnsi="Helvetica"/>
        </w:rPr>
        <w:t>Were explorers</w:t>
      </w:r>
    </w:p>
    <w:p w14:paraId="11A5925C" w14:textId="78860EC4" w:rsidR="00197B84" w:rsidRPr="00197B84" w:rsidRDefault="00197B84" w:rsidP="00197B84">
      <w:pPr>
        <w:pStyle w:val="ListParagraph"/>
        <w:numPr>
          <w:ilvl w:val="0"/>
          <w:numId w:val="14"/>
        </w:numPr>
        <w:rPr>
          <w:rFonts w:ascii="Helvetica" w:hAnsi="Helvetica"/>
        </w:rPr>
      </w:pPr>
      <w:r>
        <w:rPr>
          <w:rFonts w:ascii="Helvetica" w:hAnsi="Helvetica"/>
        </w:rPr>
        <w:t xml:space="preserve">Traded many items: including spices (but also </w:t>
      </w:r>
      <w:r w:rsidRPr="00197B84">
        <w:rPr>
          <w:rFonts w:ascii="Helvetica" w:hAnsi="Helvetica"/>
        </w:rPr>
        <w:t>weapons</w:t>
      </w:r>
      <w:r>
        <w:rPr>
          <w:rFonts w:ascii="Helvetica" w:hAnsi="Helvetica"/>
        </w:rPr>
        <w:t xml:space="preserve"> and enslaved people, which was bad)</w:t>
      </w:r>
    </w:p>
    <w:p w14:paraId="13C7E53B" w14:textId="77777777" w:rsidR="008C7749" w:rsidRPr="00EB0141" w:rsidRDefault="008C7749" w:rsidP="008C7749">
      <w:pPr>
        <w:rPr>
          <w:rFonts w:ascii="Helvetica" w:hAnsi="Helvetica"/>
        </w:rPr>
      </w:pPr>
    </w:p>
    <w:p w14:paraId="76B1B34A" w14:textId="7D6933FE" w:rsidR="008C7749" w:rsidRPr="00EB0141" w:rsidRDefault="006342AB" w:rsidP="008C7749">
      <w:pPr>
        <w:rPr>
          <w:rFonts w:ascii="Helvetica" w:hAnsi="Helvetica"/>
        </w:rPr>
      </w:pPr>
      <w:r>
        <w:rPr>
          <w:rFonts w:ascii="Helvetica" w:hAnsi="Helvetica"/>
        </w:rPr>
        <w:t>France</w:t>
      </w:r>
    </w:p>
    <w:p w14:paraId="360BF9B7" w14:textId="77777777" w:rsidR="00441A7A" w:rsidRDefault="00441A7A" w:rsidP="00441A7A">
      <w:pPr>
        <w:pStyle w:val="ListParagraph"/>
        <w:numPr>
          <w:ilvl w:val="0"/>
          <w:numId w:val="14"/>
        </w:numPr>
        <w:rPr>
          <w:rFonts w:ascii="Helvetica" w:hAnsi="Helvetica"/>
        </w:rPr>
      </w:pPr>
      <w:r>
        <w:rPr>
          <w:rFonts w:ascii="Helvetica" w:hAnsi="Helvetica"/>
        </w:rPr>
        <w:t>My ancestors came from there</w:t>
      </w:r>
    </w:p>
    <w:p w14:paraId="0477B016" w14:textId="7D4C3B9F" w:rsidR="00441A7A" w:rsidRDefault="00441A7A" w:rsidP="00441A7A">
      <w:pPr>
        <w:pStyle w:val="ListParagraph"/>
        <w:numPr>
          <w:ilvl w:val="0"/>
          <w:numId w:val="14"/>
        </w:numPr>
        <w:rPr>
          <w:rFonts w:ascii="Helvetica" w:hAnsi="Helvetica"/>
        </w:rPr>
      </w:pPr>
      <w:r>
        <w:rPr>
          <w:rFonts w:ascii="Helvetica" w:hAnsi="Helvetica"/>
        </w:rPr>
        <w:t>It was a large empire with many people, including 600,000 in its capital of Paris</w:t>
      </w:r>
    </w:p>
    <w:p w14:paraId="7EAADDDB" w14:textId="0F3650AD" w:rsidR="00441A7A" w:rsidRDefault="00441A7A" w:rsidP="00441A7A">
      <w:pPr>
        <w:pStyle w:val="ListParagraph"/>
        <w:numPr>
          <w:ilvl w:val="0"/>
          <w:numId w:val="14"/>
        </w:numPr>
        <w:rPr>
          <w:rFonts w:ascii="Helvetica" w:hAnsi="Helvetica"/>
        </w:rPr>
      </w:pPr>
      <w:r>
        <w:rPr>
          <w:rFonts w:ascii="Helvetica" w:hAnsi="Helvetica"/>
        </w:rPr>
        <w:t>It was on the Seine River on the European continent</w:t>
      </w:r>
    </w:p>
    <w:p w14:paraId="7C0E1EA7" w14:textId="7176269B" w:rsidR="00441A7A" w:rsidRDefault="00441A7A" w:rsidP="00441A7A">
      <w:pPr>
        <w:pStyle w:val="ListParagraph"/>
        <w:numPr>
          <w:ilvl w:val="0"/>
          <w:numId w:val="14"/>
        </w:numPr>
        <w:rPr>
          <w:rFonts w:ascii="Helvetica" w:hAnsi="Helvetica"/>
        </w:rPr>
      </w:pPr>
      <w:r>
        <w:rPr>
          <w:rFonts w:ascii="Helvetica" w:hAnsi="Helvetica"/>
        </w:rPr>
        <w:t>Had a king, then a dictator, then a king</w:t>
      </w:r>
    </w:p>
    <w:p w14:paraId="44BAF5DD" w14:textId="20676F6C" w:rsidR="00441A7A" w:rsidRPr="00EB573A" w:rsidRDefault="00441A7A" w:rsidP="00441A7A">
      <w:pPr>
        <w:pStyle w:val="ListParagraph"/>
        <w:numPr>
          <w:ilvl w:val="0"/>
          <w:numId w:val="14"/>
        </w:numPr>
        <w:rPr>
          <w:rFonts w:ascii="Helvetica" w:hAnsi="Helvetica"/>
        </w:rPr>
      </w:pPr>
      <w:r>
        <w:rPr>
          <w:rFonts w:ascii="Helvetica" w:hAnsi="Helvetica"/>
        </w:rPr>
        <w:t xml:space="preserve">Good climate: </w:t>
      </w:r>
      <w:r w:rsidR="003E7D1B" w:rsidRPr="003E7D1B">
        <w:rPr>
          <w:rFonts w:ascii="Helvetica" w:hAnsi="Helvetica"/>
          <w:bCs/>
        </w:rPr>
        <w:t>cool and rainy winters (with dustings of snow) and warm summers</w:t>
      </w:r>
    </w:p>
    <w:p w14:paraId="5376E93D" w14:textId="3E09666C" w:rsidR="00441A7A" w:rsidRDefault="003E7D1B" w:rsidP="00441A7A">
      <w:pPr>
        <w:pStyle w:val="ListParagraph"/>
        <w:numPr>
          <w:ilvl w:val="0"/>
          <w:numId w:val="14"/>
        </w:numPr>
        <w:rPr>
          <w:rFonts w:ascii="Helvetica" w:hAnsi="Helvetica"/>
        </w:rPr>
      </w:pPr>
      <w:r>
        <w:rPr>
          <w:rFonts w:ascii="Helvetica" w:hAnsi="Helvetica"/>
        </w:rPr>
        <w:t>Good military</w:t>
      </w:r>
    </w:p>
    <w:p w14:paraId="13DEADB8" w14:textId="505AEE0D" w:rsidR="00441A7A" w:rsidRPr="00197B84" w:rsidRDefault="00441A7A" w:rsidP="00441A7A">
      <w:pPr>
        <w:pStyle w:val="ListParagraph"/>
        <w:numPr>
          <w:ilvl w:val="0"/>
          <w:numId w:val="14"/>
        </w:numPr>
        <w:rPr>
          <w:rFonts w:ascii="Helvetica" w:hAnsi="Helvetica"/>
        </w:rPr>
      </w:pPr>
      <w:r>
        <w:rPr>
          <w:rFonts w:ascii="Helvetica" w:hAnsi="Helvetica"/>
        </w:rPr>
        <w:t xml:space="preserve">Traded many items: </w:t>
      </w:r>
      <w:r w:rsidR="003E7D1B" w:rsidRPr="003E7D1B">
        <w:rPr>
          <w:rFonts w:ascii="Helvetica" w:hAnsi="Helvetica"/>
          <w:bCs/>
        </w:rPr>
        <w:t>wine, olive oil, dyes, but much of their wealth came from bringing items to Europe from other countries (imports)</w:t>
      </w:r>
    </w:p>
    <w:p w14:paraId="0B27A03D" w14:textId="77777777" w:rsidR="006342AB" w:rsidRDefault="006342AB" w:rsidP="006342AB">
      <w:pPr>
        <w:rPr>
          <w:rFonts w:ascii="Helvetica" w:hAnsi="Helvetica"/>
        </w:rPr>
      </w:pPr>
    </w:p>
    <w:p w14:paraId="32FC2C9A" w14:textId="51C179A5" w:rsidR="006342AB" w:rsidRDefault="006342AB" w:rsidP="006342AB">
      <w:pPr>
        <w:rPr>
          <w:rFonts w:ascii="Helvetica" w:hAnsi="Helvetica"/>
        </w:rPr>
      </w:pPr>
      <w:r>
        <w:rPr>
          <w:rFonts w:ascii="Helvetica" w:hAnsi="Helvetica"/>
        </w:rPr>
        <w:t>Britain</w:t>
      </w:r>
    </w:p>
    <w:p w14:paraId="6E356559" w14:textId="77777777" w:rsidR="003E7D1B" w:rsidRDefault="003E7D1B" w:rsidP="003E7D1B">
      <w:pPr>
        <w:pStyle w:val="ListParagraph"/>
        <w:numPr>
          <w:ilvl w:val="0"/>
          <w:numId w:val="14"/>
        </w:numPr>
        <w:rPr>
          <w:rFonts w:ascii="Helvetica" w:hAnsi="Helvetica"/>
        </w:rPr>
      </w:pPr>
      <w:r>
        <w:rPr>
          <w:rFonts w:ascii="Helvetica" w:hAnsi="Helvetica"/>
        </w:rPr>
        <w:t>My ancestors came from there</w:t>
      </w:r>
    </w:p>
    <w:p w14:paraId="117DF3AE" w14:textId="4663E35A" w:rsidR="003E7D1B" w:rsidRDefault="003E7D1B" w:rsidP="003E7D1B">
      <w:pPr>
        <w:pStyle w:val="ListParagraph"/>
        <w:numPr>
          <w:ilvl w:val="0"/>
          <w:numId w:val="14"/>
        </w:numPr>
        <w:rPr>
          <w:rFonts w:ascii="Helvetica" w:hAnsi="Helvetica"/>
        </w:rPr>
      </w:pPr>
      <w:r>
        <w:rPr>
          <w:rFonts w:ascii="Helvetica" w:hAnsi="Helvetica"/>
        </w:rPr>
        <w:t>It was a large empire with many people, including 1 million in its capital of London</w:t>
      </w:r>
    </w:p>
    <w:p w14:paraId="27FA26DD" w14:textId="7E410B78" w:rsidR="003E7D1B" w:rsidRDefault="003E7D1B" w:rsidP="003E7D1B">
      <w:pPr>
        <w:pStyle w:val="ListParagraph"/>
        <w:numPr>
          <w:ilvl w:val="0"/>
          <w:numId w:val="14"/>
        </w:numPr>
        <w:rPr>
          <w:rFonts w:ascii="Helvetica" w:hAnsi="Helvetica"/>
        </w:rPr>
      </w:pPr>
      <w:r>
        <w:rPr>
          <w:rFonts w:ascii="Helvetica" w:hAnsi="Helvetica"/>
        </w:rPr>
        <w:t>It was on the River Thames on an island in the Atlantic Ocean</w:t>
      </w:r>
    </w:p>
    <w:p w14:paraId="42B1BF28" w14:textId="101E9301" w:rsidR="003E7D1B" w:rsidRDefault="003E7D1B" w:rsidP="003E7D1B">
      <w:pPr>
        <w:pStyle w:val="ListParagraph"/>
        <w:numPr>
          <w:ilvl w:val="0"/>
          <w:numId w:val="14"/>
        </w:numPr>
        <w:rPr>
          <w:rFonts w:ascii="Helvetica" w:hAnsi="Helvetica"/>
        </w:rPr>
      </w:pPr>
      <w:r>
        <w:rPr>
          <w:rFonts w:ascii="Helvetica" w:hAnsi="Helvetica"/>
        </w:rPr>
        <w:t>Had a king</w:t>
      </w:r>
      <w:r w:rsidR="0052505F">
        <w:rPr>
          <w:rFonts w:ascii="Helvetica" w:hAnsi="Helvetica"/>
        </w:rPr>
        <w:t xml:space="preserve"> or queen</w:t>
      </w:r>
    </w:p>
    <w:p w14:paraId="37FF3753" w14:textId="77777777" w:rsidR="003E7D1B" w:rsidRPr="00EB573A" w:rsidRDefault="003E7D1B" w:rsidP="003E7D1B">
      <w:pPr>
        <w:pStyle w:val="ListParagraph"/>
        <w:numPr>
          <w:ilvl w:val="0"/>
          <w:numId w:val="14"/>
        </w:numPr>
        <w:rPr>
          <w:rFonts w:ascii="Helvetica" w:hAnsi="Helvetica"/>
        </w:rPr>
      </w:pPr>
      <w:r>
        <w:rPr>
          <w:rFonts w:ascii="Helvetica" w:hAnsi="Helvetica"/>
        </w:rPr>
        <w:t xml:space="preserve">Good climate: </w:t>
      </w:r>
      <w:r w:rsidRPr="003E7D1B">
        <w:rPr>
          <w:rFonts w:ascii="Helvetica" w:hAnsi="Helvetica"/>
          <w:bCs/>
        </w:rPr>
        <w:t>cool and rainy winters (with dustings of snow) and warm summers</w:t>
      </w:r>
    </w:p>
    <w:p w14:paraId="54FA442B" w14:textId="41DAC425" w:rsidR="003E7D1B" w:rsidRDefault="003E7D1B" w:rsidP="003E7D1B">
      <w:pPr>
        <w:pStyle w:val="ListParagraph"/>
        <w:numPr>
          <w:ilvl w:val="0"/>
          <w:numId w:val="14"/>
        </w:numPr>
        <w:rPr>
          <w:rFonts w:ascii="Helvetica" w:hAnsi="Helvetica"/>
        </w:rPr>
      </w:pPr>
      <w:r>
        <w:rPr>
          <w:rFonts w:ascii="Helvetica" w:hAnsi="Helvetica"/>
        </w:rPr>
        <w:t xml:space="preserve">Good </w:t>
      </w:r>
      <w:r w:rsidR="0052505F">
        <w:rPr>
          <w:rFonts w:ascii="Helvetica" w:hAnsi="Helvetica"/>
        </w:rPr>
        <w:t>navy</w:t>
      </w:r>
    </w:p>
    <w:p w14:paraId="2015F75F" w14:textId="74958DBE" w:rsidR="003E7D1B" w:rsidRPr="00197B84" w:rsidRDefault="0052505F" w:rsidP="003E7D1B">
      <w:pPr>
        <w:pStyle w:val="ListParagraph"/>
        <w:numPr>
          <w:ilvl w:val="0"/>
          <w:numId w:val="14"/>
        </w:numPr>
        <w:rPr>
          <w:rFonts w:ascii="Helvetica" w:hAnsi="Helvetica"/>
        </w:rPr>
      </w:pPr>
      <w:r>
        <w:rPr>
          <w:rFonts w:ascii="Helvetica" w:hAnsi="Helvetica"/>
        </w:rPr>
        <w:t>M</w:t>
      </w:r>
      <w:r w:rsidR="003E7D1B" w:rsidRPr="003E7D1B">
        <w:rPr>
          <w:rFonts w:ascii="Helvetica" w:hAnsi="Helvetica"/>
          <w:bCs/>
        </w:rPr>
        <w:t>uch of their wealth came from bringing items to Europe from other countries (imports)</w:t>
      </w:r>
    </w:p>
    <w:p w14:paraId="4BF5B3AC" w14:textId="49ACB6AC" w:rsidR="00783876" w:rsidRDefault="00783876">
      <w:pPr>
        <w:rPr>
          <w:rFonts w:ascii="Helvetica" w:hAnsi="Helvetica"/>
        </w:rPr>
      </w:pPr>
      <w:r>
        <w:rPr>
          <w:rFonts w:ascii="Helvetica" w:hAnsi="Helvetica"/>
        </w:rPr>
        <w:br w:type="page"/>
      </w:r>
    </w:p>
    <w:p w14:paraId="187E8AE4" w14:textId="7EFE20DE" w:rsidR="00603251" w:rsidRPr="00FF772C" w:rsidRDefault="00603251" w:rsidP="00603251">
      <w:pPr>
        <w:shd w:val="clear" w:color="auto" w:fill="F4B083" w:themeFill="accent2" w:themeFillTint="99"/>
        <w:jc w:val="center"/>
        <w:rPr>
          <w:rFonts w:ascii="Helvetica" w:hAnsi="Helvetica"/>
          <w:b/>
        </w:rPr>
      </w:pPr>
      <w:bookmarkStart w:id="27" w:name="Lesson4_29"/>
      <w:r>
        <w:rPr>
          <w:rFonts w:ascii="Helvetica" w:hAnsi="Helvetica"/>
          <w:b/>
        </w:rPr>
        <w:t xml:space="preserve">LESSON PLAN 4-29: </w:t>
      </w:r>
      <w:r w:rsidRPr="0031426A">
        <w:rPr>
          <w:rFonts w:ascii="Helvetica" w:hAnsi="Helvetica"/>
          <w:b/>
        </w:rPr>
        <w:t xml:space="preserve">Irish Independence: A New </w:t>
      </w:r>
      <w:r>
        <w:rPr>
          <w:rFonts w:ascii="Helvetica" w:hAnsi="Helvetica"/>
          <w:b/>
        </w:rPr>
        <w:t>Country</w:t>
      </w:r>
      <w:r w:rsidRPr="0031426A">
        <w:rPr>
          <w:rFonts w:ascii="Helvetica" w:hAnsi="Helvetica"/>
          <w:b/>
        </w:rPr>
        <w:t xml:space="preserve"> from an Ancient People</w:t>
      </w:r>
    </w:p>
    <w:bookmarkEnd w:id="27"/>
    <w:p w14:paraId="26BF41AE" w14:textId="77777777" w:rsidR="00A67830" w:rsidRDefault="00A67830" w:rsidP="00A67830">
      <w:pPr>
        <w:rPr>
          <w:rFonts w:ascii="Helvetica" w:hAnsi="Helvetica"/>
        </w:rPr>
      </w:pPr>
    </w:p>
    <w:p w14:paraId="1247718D" w14:textId="77777777" w:rsidR="00A67830" w:rsidRPr="00600AD7" w:rsidRDefault="00A67830" w:rsidP="00A67830">
      <w:pPr>
        <w:shd w:val="clear" w:color="auto" w:fill="FBE4D5" w:themeFill="accent2" w:themeFillTint="33"/>
        <w:rPr>
          <w:rFonts w:ascii="Helvetica" w:hAnsi="Helvetica"/>
          <w:b/>
        </w:rPr>
      </w:pPr>
      <w:r>
        <w:rPr>
          <w:rFonts w:ascii="Helvetica" w:hAnsi="Helvetica"/>
          <w:b/>
        </w:rPr>
        <w:t>MATERIALS</w:t>
      </w:r>
    </w:p>
    <w:p w14:paraId="59DBF0AF" w14:textId="77777777" w:rsidR="00A67830" w:rsidRDefault="00A67830" w:rsidP="00A67830">
      <w:pPr>
        <w:rPr>
          <w:rFonts w:ascii="Helvetica" w:hAnsi="Helvetica"/>
        </w:rPr>
      </w:pPr>
    </w:p>
    <w:p w14:paraId="5E51DBDD" w14:textId="7D953585" w:rsidR="00956913" w:rsidRDefault="00B65846" w:rsidP="00956913">
      <w:pPr>
        <w:rPr>
          <w:rFonts w:ascii="Helvetica" w:hAnsi="Helvetica"/>
        </w:rPr>
      </w:pPr>
      <w:r>
        <w:rPr>
          <w:rFonts w:ascii="Helvetica" w:hAnsi="Helvetica"/>
        </w:rPr>
        <w:t xml:space="preserve">A </w:t>
      </w:r>
      <w:r w:rsidR="00956913">
        <w:rPr>
          <w:rFonts w:ascii="Helvetica" w:hAnsi="Helvetica"/>
        </w:rPr>
        <w:t xml:space="preserve">Brief History of Ireland (Lesson4-29Video1) </w:t>
      </w:r>
      <w:r w:rsidR="00AE2482">
        <w:rPr>
          <w:rFonts w:ascii="Helvetica" w:hAnsi="Helvetica"/>
        </w:rPr>
        <w:t xml:space="preserve">[Located in the Open Social Studies Video Library: </w:t>
      </w:r>
      <w:hyperlink r:id="rId38" w:history="1">
        <w:r w:rsidR="00AE2482" w:rsidRPr="0008451B">
          <w:rPr>
            <w:rStyle w:val="Hyperlink"/>
            <w:rFonts w:ascii="Helvetica" w:hAnsi="Helvetica"/>
          </w:rPr>
          <w:t>www.opensocialstudies.org/K-6.html</w:t>
        </w:r>
      </w:hyperlink>
      <w:r w:rsidR="00AE2482">
        <w:rPr>
          <w:rFonts w:ascii="Helvetica" w:hAnsi="Helvetica"/>
        </w:rPr>
        <w:t>]</w:t>
      </w:r>
    </w:p>
    <w:p w14:paraId="43A9A38D" w14:textId="4D1E85E5" w:rsidR="00A67830" w:rsidRDefault="00A67830" w:rsidP="00A67830">
      <w:pPr>
        <w:rPr>
          <w:rFonts w:ascii="Helvetica" w:hAnsi="Helvetica"/>
        </w:rPr>
      </w:pPr>
      <w:r>
        <w:rPr>
          <w:rFonts w:ascii="Helvetica" w:hAnsi="Helvetica"/>
        </w:rPr>
        <w:t xml:space="preserve">Source 1: </w:t>
      </w:r>
      <w:r w:rsidR="00AC72F4">
        <w:rPr>
          <w:rFonts w:ascii="Helvetica" w:hAnsi="Helvetica"/>
        </w:rPr>
        <w:t xml:space="preserve">Ancient </w:t>
      </w:r>
      <w:r w:rsidR="00904209">
        <w:rPr>
          <w:rFonts w:ascii="Helvetica" w:hAnsi="Helvetica"/>
        </w:rPr>
        <w:t xml:space="preserve">Celtic </w:t>
      </w:r>
      <w:r w:rsidR="00AC72F4">
        <w:rPr>
          <w:rFonts w:ascii="Helvetica" w:hAnsi="Helvetica"/>
        </w:rPr>
        <w:t>History</w:t>
      </w:r>
      <w:r w:rsidRPr="00A56636">
        <w:rPr>
          <w:rFonts w:ascii="Helvetica" w:hAnsi="Helvetica"/>
        </w:rPr>
        <w:t xml:space="preserve"> </w:t>
      </w:r>
      <w:r>
        <w:rPr>
          <w:rFonts w:ascii="Helvetica" w:hAnsi="Helvetica"/>
        </w:rPr>
        <w:t>(</w:t>
      </w:r>
      <w:r w:rsidR="00351406">
        <w:rPr>
          <w:rFonts w:ascii="Helvetica" w:hAnsi="Helvetica"/>
        </w:rPr>
        <w:t>SOURCEBOOK</w:t>
      </w:r>
      <w:r>
        <w:rPr>
          <w:rFonts w:ascii="Helvetica" w:hAnsi="Helvetica"/>
        </w:rPr>
        <w:t xml:space="preserve"> 4-</w:t>
      </w:r>
      <w:r w:rsidR="00956913">
        <w:rPr>
          <w:rFonts w:ascii="Helvetica" w:hAnsi="Helvetica"/>
        </w:rPr>
        <w:t>29</w:t>
      </w:r>
      <w:r>
        <w:rPr>
          <w:rFonts w:ascii="Helvetica" w:hAnsi="Helvetica"/>
        </w:rPr>
        <w:t>.</w:t>
      </w:r>
      <w:r w:rsidR="00956913">
        <w:rPr>
          <w:rFonts w:ascii="Helvetica" w:hAnsi="Helvetica"/>
        </w:rPr>
        <w:t>A</w:t>
      </w:r>
      <w:r>
        <w:rPr>
          <w:rFonts w:ascii="Helvetica" w:hAnsi="Helvetica"/>
        </w:rPr>
        <w:t>)</w:t>
      </w:r>
    </w:p>
    <w:p w14:paraId="5DF424A6" w14:textId="4A94DDC5" w:rsidR="00A67830" w:rsidRDefault="00A67830" w:rsidP="00A67830">
      <w:pPr>
        <w:rPr>
          <w:rFonts w:ascii="Helvetica" w:hAnsi="Helvetica"/>
        </w:rPr>
      </w:pPr>
      <w:r>
        <w:rPr>
          <w:rFonts w:ascii="Helvetica" w:hAnsi="Helvetica"/>
        </w:rPr>
        <w:t xml:space="preserve">Source 2: </w:t>
      </w:r>
      <w:r w:rsidR="00AC72F4">
        <w:rPr>
          <w:rFonts w:ascii="Helvetica" w:hAnsi="Helvetica"/>
        </w:rPr>
        <w:t xml:space="preserve">Treatment by </w:t>
      </w:r>
      <w:r w:rsidR="00D02AAA">
        <w:rPr>
          <w:rFonts w:ascii="Helvetica" w:hAnsi="Helvetica"/>
        </w:rPr>
        <w:t xml:space="preserve">the </w:t>
      </w:r>
      <w:r w:rsidR="00AC72F4">
        <w:rPr>
          <w:rFonts w:ascii="Helvetica" w:hAnsi="Helvetica"/>
        </w:rPr>
        <w:t>British</w:t>
      </w:r>
      <w:r w:rsidRPr="00A56636">
        <w:rPr>
          <w:rFonts w:ascii="Helvetica" w:hAnsi="Helvetica"/>
        </w:rPr>
        <w:t xml:space="preserve"> </w:t>
      </w:r>
      <w:r>
        <w:rPr>
          <w:rFonts w:ascii="Helvetica" w:hAnsi="Helvetica"/>
        </w:rPr>
        <w:t>(</w:t>
      </w:r>
      <w:r w:rsidR="00351406">
        <w:rPr>
          <w:rFonts w:ascii="Helvetica" w:hAnsi="Helvetica"/>
        </w:rPr>
        <w:t>SOURCEBOOK</w:t>
      </w:r>
      <w:r>
        <w:rPr>
          <w:rFonts w:ascii="Helvetica" w:hAnsi="Helvetica"/>
        </w:rPr>
        <w:t xml:space="preserve"> 4-</w:t>
      </w:r>
      <w:r w:rsidR="00956913">
        <w:rPr>
          <w:rFonts w:ascii="Helvetica" w:hAnsi="Helvetica"/>
        </w:rPr>
        <w:t>29</w:t>
      </w:r>
      <w:r>
        <w:rPr>
          <w:rFonts w:ascii="Helvetica" w:hAnsi="Helvetica"/>
        </w:rPr>
        <w:t>.</w:t>
      </w:r>
      <w:r w:rsidR="00956913">
        <w:rPr>
          <w:rFonts w:ascii="Helvetica" w:hAnsi="Helvetica"/>
        </w:rPr>
        <w:t>B</w:t>
      </w:r>
      <w:r>
        <w:rPr>
          <w:rFonts w:ascii="Helvetica" w:hAnsi="Helvetica"/>
        </w:rPr>
        <w:t>)</w:t>
      </w:r>
    </w:p>
    <w:p w14:paraId="7A2ED8A1" w14:textId="1C54F314" w:rsidR="00A67830" w:rsidRDefault="00A67830" w:rsidP="00A67830">
      <w:pPr>
        <w:rPr>
          <w:rFonts w:ascii="Helvetica" w:hAnsi="Helvetica"/>
        </w:rPr>
      </w:pPr>
      <w:r>
        <w:rPr>
          <w:rFonts w:ascii="Helvetica" w:hAnsi="Helvetica"/>
        </w:rPr>
        <w:t xml:space="preserve">Source 3: </w:t>
      </w:r>
      <w:r w:rsidR="00AC72F4">
        <w:rPr>
          <w:rFonts w:ascii="Helvetica" w:hAnsi="Helvetica"/>
        </w:rPr>
        <w:t>Self-Rule</w:t>
      </w:r>
      <w:r w:rsidR="009527C7">
        <w:rPr>
          <w:rFonts w:ascii="Helvetica" w:hAnsi="Helvetica"/>
        </w:rPr>
        <w:t xml:space="preserve"> and Free State</w:t>
      </w:r>
      <w:r w:rsidR="008449C9">
        <w:rPr>
          <w:rFonts w:ascii="Helvetica" w:hAnsi="Helvetica"/>
        </w:rPr>
        <w:t xml:space="preserve"> (Government)</w:t>
      </w:r>
      <w:r w:rsidRPr="00A56636">
        <w:rPr>
          <w:rFonts w:ascii="Helvetica" w:hAnsi="Helvetica"/>
        </w:rPr>
        <w:t xml:space="preserve"> </w:t>
      </w:r>
      <w:r>
        <w:rPr>
          <w:rFonts w:ascii="Helvetica" w:hAnsi="Helvetica"/>
        </w:rPr>
        <w:t>(</w:t>
      </w:r>
      <w:r w:rsidR="00351406">
        <w:rPr>
          <w:rFonts w:ascii="Helvetica" w:hAnsi="Helvetica"/>
        </w:rPr>
        <w:t>SOURCEBOOK</w:t>
      </w:r>
      <w:r>
        <w:rPr>
          <w:rFonts w:ascii="Helvetica" w:hAnsi="Helvetica"/>
        </w:rPr>
        <w:t xml:space="preserve"> 4-</w:t>
      </w:r>
      <w:r w:rsidR="00956913">
        <w:rPr>
          <w:rFonts w:ascii="Helvetica" w:hAnsi="Helvetica"/>
        </w:rPr>
        <w:t>29</w:t>
      </w:r>
      <w:r>
        <w:rPr>
          <w:rFonts w:ascii="Helvetica" w:hAnsi="Helvetica"/>
        </w:rPr>
        <w:t>.</w:t>
      </w:r>
      <w:r w:rsidR="00956913">
        <w:rPr>
          <w:rFonts w:ascii="Helvetica" w:hAnsi="Helvetica"/>
        </w:rPr>
        <w:t>C</w:t>
      </w:r>
      <w:r>
        <w:rPr>
          <w:rFonts w:ascii="Helvetica" w:hAnsi="Helvetica"/>
        </w:rPr>
        <w:t>)</w:t>
      </w:r>
    </w:p>
    <w:p w14:paraId="7239A101" w14:textId="24F7F453" w:rsidR="00A67830" w:rsidRDefault="00956913" w:rsidP="00A67830">
      <w:pPr>
        <w:rPr>
          <w:rFonts w:ascii="Helvetica" w:hAnsi="Helvetica"/>
        </w:rPr>
      </w:pPr>
      <w:r w:rsidRPr="00956913">
        <w:rPr>
          <w:rFonts w:ascii="Helvetica" w:hAnsi="Helvetica"/>
        </w:rPr>
        <w:t>Irish Independence</w:t>
      </w:r>
      <w:r w:rsidR="00A67830">
        <w:rPr>
          <w:rFonts w:ascii="Helvetica" w:hAnsi="Helvetica"/>
        </w:rPr>
        <w:t xml:space="preserve">: Exit Ticket </w:t>
      </w:r>
      <w:r w:rsidR="00A67830" w:rsidRPr="009C14C4">
        <w:rPr>
          <w:rFonts w:ascii="Helvetica" w:hAnsi="Helvetica"/>
        </w:rPr>
        <w:t>(</w:t>
      </w:r>
      <w:r w:rsidR="00A67830">
        <w:rPr>
          <w:rFonts w:ascii="Helvetica" w:hAnsi="Helvetica"/>
        </w:rPr>
        <w:t>ASSESSMENT 4-</w:t>
      </w:r>
      <w:r>
        <w:rPr>
          <w:rFonts w:ascii="Helvetica" w:hAnsi="Helvetica"/>
        </w:rPr>
        <w:t>29</w:t>
      </w:r>
      <w:r w:rsidR="00A67830">
        <w:rPr>
          <w:rFonts w:ascii="Helvetica" w:hAnsi="Helvetica"/>
        </w:rPr>
        <w:t>.</w:t>
      </w:r>
      <w:r>
        <w:rPr>
          <w:rFonts w:ascii="Helvetica" w:hAnsi="Helvetica"/>
        </w:rPr>
        <w:t>D</w:t>
      </w:r>
      <w:r w:rsidR="00A67830" w:rsidRPr="009C14C4">
        <w:rPr>
          <w:rFonts w:ascii="Helvetica" w:hAnsi="Helvetica"/>
        </w:rPr>
        <w:t>)</w:t>
      </w:r>
    </w:p>
    <w:p w14:paraId="27E2A1C5" w14:textId="77777777" w:rsidR="00A67830" w:rsidRPr="00600AD7" w:rsidRDefault="00A67830" w:rsidP="00A67830">
      <w:pPr>
        <w:rPr>
          <w:rFonts w:ascii="Helvetica" w:hAnsi="Helvetica"/>
          <w:b/>
        </w:rPr>
      </w:pPr>
    </w:p>
    <w:p w14:paraId="3C64C687" w14:textId="77777777" w:rsidR="00A67830" w:rsidRPr="00600AD7" w:rsidRDefault="00A67830" w:rsidP="00A67830">
      <w:pPr>
        <w:shd w:val="clear" w:color="auto" w:fill="FBE4D5" w:themeFill="accent2" w:themeFillTint="33"/>
        <w:rPr>
          <w:rFonts w:ascii="Helvetica" w:hAnsi="Helvetica"/>
          <w:b/>
        </w:rPr>
      </w:pPr>
      <w:r>
        <w:rPr>
          <w:rFonts w:ascii="Helvetica" w:hAnsi="Helvetica"/>
          <w:b/>
        </w:rPr>
        <w:t>STANDARDS</w:t>
      </w:r>
    </w:p>
    <w:p w14:paraId="0120F938" w14:textId="77777777" w:rsidR="00A67830" w:rsidRPr="00046649" w:rsidRDefault="00A67830" w:rsidP="00A67830">
      <w:pPr>
        <w:rPr>
          <w:rFonts w:ascii="Helvetica" w:hAnsi="Helvetica"/>
        </w:rPr>
      </w:pPr>
    </w:p>
    <w:p w14:paraId="69059A74" w14:textId="77777777" w:rsidR="00A67830" w:rsidRPr="005C7220" w:rsidRDefault="00A67830" w:rsidP="00A67830">
      <w:pPr>
        <w:rPr>
          <w:rFonts w:ascii="Helvetica" w:hAnsi="Helvetica"/>
          <w:b/>
        </w:rPr>
      </w:pPr>
      <w:r w:rsidRPr="005C7220">
        <w:rPr>
          <w:rFonts w:ascii="Helvetica" w:hAnsi="Helvetica"/>
          <w:b/>
        </w:rPr>
        <w:t>Massachusetts History and Social Science Framework</w:t>
      </w:r>
    </w:p>
    <w:p w14:paraId="2C8826AE" w14:textId="77777777" w:rsidR="00821EE6" w:rsidRDefault="00821EE6" w:rsidP="00821EE6">
      <w:pPr>
        <w:rPr>
          <w:rFonts w:ascii="Helvetica" w:hAnsi="Helvetica"/>
          <w:i/>
        </w:rPr>
      </w:pPr>
    </w:p>
    <w:p w14:paraId="71391076" w14:textId="6BD6DA78" w:rsidR="00821EE6" w:rsidRPr="00EB6AF2" w:rsidRDefault="00821EE6" w:rsidP="00821EE6">
      <w:pPr>
        <w:rPr>
          <w:rFonts w:ascii="Helvetica" w:hAnsi="Helvetica"/>
          <w:i/>
        </w:rPr>
      </w:pPr>
      <w:r>
        <w:rPr>
          <w:rFonts w:ascii="Helvetica" w:hAnsi="Helvetica"/>
          <w:i/>
        </w:rPr>
        <w:t>MA-HSS.4.2T.2:</w:t>
      </w:r>
      <w:r w:rsidRPr="00EB6AF2">
        <w:rPr>
          <w:rFonts w:ascii="Helvetica" w:hAnsi="Helvetica"/>
          <w:i/>
        </w:rPr>
        <w:t xml:space="preserve"> Explain the characteristics of a country.</w:t>
      </w:r>
    </w:p>
    <w:p w14:paraId="35398238" w14:textId="77777777" w:rsidR="00821EE6" w:rsidRDefault="00821EE6" w:rsidP="00821EE6">
      <w:pPr>
        <w:rPr>
          <w:rFonts w:ascii="Helvetica" w:hAnsi="Helvetica"/>
          <w:i/>
        </w:rPr>
      </w:pPr>
    </w:p>
    <w:p w14:paraId="7A4561DA" w14:textId="77777777" w:rsidR="00821EE6" w:rsidRDefault="00821EE6" w:rsidP="00821EE6">
      <w:pPr>
        <w:rPr>
          <w:rFonts w:ascii="Helvetica" w:hAnsi="Helvetica"/>
          <w:i/>
        </w:rPr>
      </w:pPr>
      <w:r>
        <w:rPr>
          <w:rFonts w:ascii="Helvetica" w:hAnsi="Helvetica"/>
          <w:i/>
        </w:rPr>
        <w:t>MA-HSS.6.T4a.2:</w:t>
      </w:r>
      <w:r w:rsidRPr="00283EB2">
        <w:rPr>
          <w:rFonts w:ascii="Helvetica" w:hAnsi="Helvetica"/>
          <w:i/>
        </w:rPr>
        <w:t xml:space="preserve"> </w:t>
      </w:r>
      <w:r w:rsidRPr="00454193">
        <w:rPr>
          <w:rFonts w:ascii="Helvetica" w:hAnsi="Helvetica"/>
          <w:i/>
        </w:rPr>
        <w:t>On a political map of the region, demonstrate map reading skills to distinguish countries, capitals, and other cities and to describe their absolute location (using latitude and longitude coordinates) and relative location (relationship to other countries, cities, or bodies of water); use knowledge of maps to complement information gained from text about a city, country or region.</w:t>
      </w:r>
    </w:p>
    <w:p w14:paraId="52C7DB49" w14:textId="77777777" w:rsidR="00821EE6" w:rsidRPr="00454193" w:rsidRDefault="00821EE6" w:rsidP="00821EE6">
      <w:pPr>
        <w:rPr>
          <w:rFonts w:ascii="Helvetica" w:hAnsi="Helvetica"/>
          <w:i/>
        </w:rPr>
      </w:pPr>
    </w:p>
    <w:p w14:paraId="5834595B" w14:textId="77777777" w:rsidR="00821EE6" w:rsidRDefault="00821EE6" w:rsidP="00821EE6">
      <w:pPr>
        <w:rPr>
          <w:rFonts w:ascii="Helvetica" w:hAnsi="Helvetica"/>
          <w:i/>
        </w:rPr>
      </w:pPr>
      <w:r>
        <w:rPr>
          <w:rFonts w:ascii="Helvetica" w:hAnsi="Helvetica"/>
          <w:i/>
        </w:rPr>
        <w:t>MA-HSS.6.T4a.3:</w:t>
      </w:r>
      <w:r w:rsidRPr="00283EB2">
        <w:rPr>
          <w:rFonts w:ascii="Helvetica" w:hAnsi="Helvetica"/>
          <w:i/>
        </w:rPr>
        <w:t xml:space="preserve"> </w:t>
      </w:r>
      <w:r w:rsidRPr="00454193">
        <w:rPr>
          <w:rFonts w:ascii="Helvetica" w:hAnsi="Helvetica"/>
          <w:i/>
        </w:rPr>
        <w:t>Explain how absolute and relative locations, major physical characteristics, climate and natural resources in this region have influenced settlement patterns, population size, and economies of the countries.</w:t>
      </w:r>
    </w:p>
    <w:p w14:paraId="6B54F017" w14:textId="77777777" w:rsidR="00821EE6" w:rsidRDefault="00821EE6" w:rsidP="00821EE6">
      <w:pPr>
        <w:rPr>
          <w:rFonts w:ascii="Helvetica" w:hAnsi="Helvetica"/>
          <w:i/>
        </w:rPr>
      </w:pPr>
    </w:p>
    <w:p w14:paraId="348BA21C" w14:textId="77777777" w:rsidR="00821EE6" w:rsidRPr="00B83C08" w:rsidRDefault="00821EE6" w:rsidP="00821EE6">
      <w:pPr>
        <w:rPr>
          <w:rFonts w:ascii="Helvetica" w:hAnsi="Helvetica"/>
          <w:i/>
        </w:rPr>
      </w:pPr>
      <w:r>
        <w:rPr>
          <w:rFonts w:ascii="Helvetica" w:hAnsi="Helvetica"/>
          <w:i/>
        </w:rPr>
        <w:t xml:space="preserve">MA-HSS.4.P6: </w:t>
      </w:r>
      <w:r w:rsidRPr="001A3766">
        <w:rPr>
          <w:rFonts w:ascii="Helvetica" w:hAnsi="Helvetica"/>
          <w:i/>
        </w:rPr>
        <w:t>Argue or explain conclusions, using valid reasoning and evidence.</w:t>
      </w:r>
    </w:p>
    <w:p w14:paraId="24F7EB5D" w14:textId="69B919D3" w:rsidR="00A67830" w:rsidRPr="000D2FBE" w:rsidRDefault="00A67830" w:rsidP="00C66D97">
      <w:pPr>
        <w:rPr>
          <w:rFonts w:ascii="Helvetica" w:hAnsi="Helvetica"/>
        </w:rPr>
      </w:pPr>
    </w:p>
    <w:p w14:paraId="560D0628" w14:textId="77777777" w:rsidR="00A67830" w:rsidRPr="005C7220" w:rsidRDefault="00A67830" w:rsidP="00A67830">
      <w:pPr>
        <w:rPr>
          <w:rFonts w:ascii="Helvetica" w:hAnsi="Helvetica"/>
          <w:b/>
        </w:rPr>
      </w:pPr>
      <w:r w:rsidRPr="005C7220">
        <w:rPr>
          <w:rFonts w:ascii="Helvetica" w:hAnsi="Helvetica"/>
          <w:b/>
        </w:rPr>
        <w:t>Common Core: Literacy</w:t>
      </w:r>
    </w:p>
    <w:p w14:paraId="4CB20F49" w14:textId="77777777" w:rsidR="00A67830" w:rsidRDefault="00A67830" w:rsidP="00A67830">
      <w:pPr>
        <w:rPr>
          <w:rFonts w:ascii="Helvetica" w:hAnsi="Helvetica"/>
        </w:rPr>
      </w:pPr>
    </w:p>
    <w:p w14:paraId="66014CCB" w14:textId="77777777" w:rsidR="00A67830" w:rsidRDefault="00A67830" w:rsidP="00A67830">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5AEBE974" w14:textId="77777777" w:rsidR="00A67830" w:rsidRDefault="00A67830" w:rsidP="00A67830">
      <w:pPr>
        <w:rPr>
          <w:rFonts w:ascii="Helvetica" w:hAnsi="Helvetica"/>
          <w:i/>
        </w:rPr>
      </w:pPr>
    </w:p>
    <w:p w14:paraId="2767DB96" w14:textId="77777777" w:rsidR="00A67830" w:rsidRDefault="00A67830" w:rsidP="00A67830">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565FD82A" w14:textId="77777777" w:rsidR="00A67830" w:rsidRDefault="00A67830" w:rsidP="00A67830">
      <w:pPr>
        <w:rPr>
          <w:rFonts w:ascii="Helvetica" w:hAnsi="Helvetica"/>
          <w:i/>
        </w:rPr>
      </w:pPr>
    </w:p>
    <w:p w14:paraId="35F4B8D2" w14:textId="77777777" w:rsidR="00A67830" w:rsidRDefault="00A67830" w:rsidP="00A67830">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086329E8" w14:textId="77777777" w:rsidR="00A67830" w:rsidRDefault="00A67830" w:rsidP="00A67830">
      <w:pPr>
        <w:rPr>
          <w:rFonts w:ascii="Helvetica" w:hAnsi="Helvetica"/>
          <w:i/>
        </w:rPr>
      </w:pPr>
    </w:p>
    <w:p w14:paraId="5F4B660C" w14:textId="77777777" w:rsidR="00A67830" w:rsidRDefault="00A67830" w:rsidP="00A67830">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6A96C01C" w14:textId="77777777" w:rsidR="00A67830" w:rsidRDefault="00A67830" w:rsidP="00A67830">
      <w:pPr>
        <w:rPr>
          <w:rFonts w:ascii="Helvetica" w:hAnsi="Helvetica"/>
        </w:rPr>
      </w:pPr>
    </w:p>
    <w:p w14:paraId="3454E5A3" w14:textId="77777777" w:rsidR="00A67830" w:rsidRPr="00600AD7" w:rsidRDefault="00A67830" w:rsidP="00A67830">
      <w:pPr>
        <w:shd w:val="clear" w:color="auto" w:fill="FBE4D5" w:themeFill="accent2" w:themeFillTint="33"/>
        <w:rPr>
          <w:rFonts w:ascii="Helvetica" w:hAnsi="Helvetica"/>
          <w:b/>
        </w:rPr>
      </w:pPr>
      <w:r>
        <w:rPr>
          <w:rFonts w:ascii="Helvetica" w:hAnsi="Helvetica"/>
          <w:b/>
        </w:rPr>
        <w:t>PROCEDURES</w:t>
      </w:r>
    </w:p>
    <w:p w14:paraId="37FA7488" w14:textId="77777777" w:rsidR="00A67830" w:rsidRDefault="00A67830" w:rsidP="00A67830">
      <w:pPr>
        <w:rPr>
          <w:rFonts w:ascii="Helvetica" w:hAnsi="Helvetica"/>
        </w:rPr>
      </w:pPr>
    </w:p>
    <w:p w14:paraId="60D89308" w14:textId="77777777" w:rsidR="00A67830" w:rsidRPr="00A67830" w:rsidRDefault="00A67830" w:rsidP="00A67830">
      <w:pPr>
        <w:rPr>
          <w:rFonts w:ascii="Helvetica" w:hAnsi="Helvetica"/>
          <w:b/>
          <w:i/>
        </w:rPr>
      </w:pPr>
      <w:r w:rsidRPr="00ED2E76">
        <w:rPr>
          <w:rFonts w:ascii="Helvetica" w:hAnsi="Helvetica"/>
          <w:b/>
        </w:rPr>
        <w:t>Inquiry Question</w:t>
      </w:r>
      <w:r w:rsidRPr="00EF79FB">
        <w:rPr>
          <w:rFonts w:ascii="Helvetica" w:hAnsi="Helvetica"/>
          <w:b/>
        </w:rPr>
        <w:t xml:space="preserve">: </w:t>
      </w:r>
      <w:r w:rsidRPr="00A67830">
        <w:rPr>
          <w:rFonts w:ascii="Helvetica" w:hAnsi="Helvetica"/>
          <w:b/>
          <w:i/>
        </w:rPr>
        <w:t>Why was Irish independence from England so important to its people?</w:t>
      </w:r>
    </w:p>
    <w:p w14:paraId="3B5669C9" w14:textId="77777777" w:rsidR="00A67830" w:rsidRDefault="00A67830" w:rsidP="00A67830">
      <w:pPr>
        <w:rPr>
          <w:rFonts w:ascii="Helvetica" w:hAnsi="Helvetica"/>
        </w:rPr>
      </w:pPr>
    </w:p>
    <w:p w14:paraId="2149E454" w14:textId="77777777" w:rsidR="00A67830" w:rsidRDefault="00A67830" w:rsidP="00A67830">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2AC9372B" w14:textId="77777777" w:rsidR="00A67830" w:rsidRDefault="00A67830" w:rsidP="00A67830">
      <w:pPr>
        <w:rPr>
          <w:rFonts w:ascii="Helvetica" w:hAnsi="Helvetica"/>
          <w:b/>
        </w:rPr>
      </w:pPr>
    </w:p>
    <w:p w14:paraId="31C1324D" w14:textId="383CB624" w:rsidR="00632D3C" w:rsidRDefault="00CF140F" w:rsidP="00632D3C">
      <w:pPr>
        <w:rPr>
          <w:rFonts w:ascii="Helvetica" w:hAnsi="Helvetica"/>
          <w:b/>
        </w:rPr>
      </w:pPr>
      <w:r>
        <w:rPr>
          <w:rFonts w:ascii="Helvetica" w:hAnsi="Helvetica"/>
          <w:b/>
        </w:rPr>
        <w:t>1</w:t>
      </w:r>
      <w:r w:rsidR="00632D3C" w:rsidRPr="002A59C3">
        <w:rPr>
          <w:rFonts w:ascii="Helvetica" w:hAnsi="Helvetica"/>
          <w:b/>
        </w:rPr>
        <w:t>.</w:t>
      </w:r>
      <w:r w:rsidR="00632D3C" w:rsidRPr="004B2A80">
        <w:rPr>
          <w:rFonts w:ascii="Helvetica" w:hAnsi="Helvetica"/>
          <w:b/>
        </w:rPr>
        <w:t xml:space="preserve"> </w:t>
      </w:r>
      <w:r w:rsidR="00632D3C">
        <w:rPr>
          <w:rFonts w:ascii="Helvetica" w:hAnsi="Helvetica"/>
          <w:b/>
        </w:rPr>
        <w:t xml:space="preserve">Watch the </w:t>
      </w:r>
      <w:r w:rsidR="000D7A20">
        <w:rPr>
          <w:rFonts w:ascii="Helvetica" w:hAnsi="Helvetica"/>
          <w:b/>
        </w:rPr>
        <w:t>Brief History of Ireland</w:t>
      </w:r>
      <w:r w:rsidR="00632D3C">
        <w:rPr>
          <w:rFonts w:ascii="Helvetica" w:hAnsi="Helvetica"/>
          <w:b/>
        </w:rPr>
        <w:t xml:space="preserve"> Video</w:t>
      </w:r>
    </w:p>
    <w:p w14:paraId="5BB3759C" w14:textId="27D3A092" w:rsidR="00632D3C" w:rsidRDefault="00632D3C" w:rsidP="00632D3C">
      <w:pPr>
        <w:rPr>
          <w:rFonts w:ascii="Helvetica" w:hAnsi="Helvetica"/>
        </w:rPr>
      </w:pPr>
      <w:r>
        <w:rPr>
          <w:rFonts w:ascii="Helvetica" w:hAnsi="Helvetica"/>
        </w:rPr>
        <w:t xml:space="preserve">Show the students a short </w:t>
      </w:r>
      <w:r w:rsidR="00CF140F">
        <w:rPr>
          <w:rFonts w:ascii="Helvetica" w:hAnsi="Helvetica"/>
        </w:rPr>
        <w:t xml:space="preserve">cartoon </w:t>
      </w:r>
      <w:r>
        <w:rPr>
          <w:rFonts w:ascii="Helvetica" w:hAnsi="Helvetica"/>
        </w:rPr>
        <w:t xml:space="preserve">video explaining the history </w:t>
      </w:r>
      <w:r w:rsidR="00CF140F">
        <w:rPr>
          <w:rFonts w:ascii="Helvetica" w:hAnsi="Helvetica"/>
        </w:rPr>
        <w:t>of Ireland</w:t>
      </w:r>
      <w:r>
        <w:rPr>
          <w:rFonts w:ascii="Helvetica" w:hAnsi="Helvetica"/>
        </w:rPr>
        <w:t xml:space="preserve"> (Lesson4-2Video1). During the video, stop it and highlight/ask questions about how </w:t>
      </w:r>
      <w:r w:rsidR="00CF140F">
        <w:rPr>
          <w:rFonts w:ascii="Helvetica" w:hAnsi="Helvetica"/>
        </w:rPr>
        <w:t xml:space="preserve">the major events of Irish history, including the Celts settling in the area, </w:t>
      </w:r>
      <w:r w:rsidR="009710E4">
        <w:rPr>
          <w:rFonts w:ascii="Helvetica" w:hAnsi="Helvetica"/>
        </w:rPr>
        <w:t>St. Patrick bringing Christianity there,</w:t>
      </w:r>
      <w:r w:rsidR="00D43DAC">
        <w:rPr>
          <w:rFonts w:ascii="Helvetica" w:hAnsi="Helvetica"/>
        </w:rPr>
        <w:t xml:space="preserve"> </w:t>
      </w:r>
      <w:r w:rsidR="003D40F5">
        <w:rPr>
          <w:rFonts w:ascii="Helvetica" w:hAnsi="Helvetica"/>
        </w:rPr>
        <w:t xml:space="preserve">the </w:t>
      </w:r>
      <w:r w:rsidR="00D43DAC">
        <w:rPr>
          <w:rFonts w:ascii="Helvetica" w:hAnsi="Helvetica"/>
        </w:rPr>
        <w:t>Vikings,</w:t>
      </w:r>
      <w:r w:rsidR="009710E4">
        <w:rPr>
          <w:rFonts w:ascii="Helvetica" w:hAnsi="Helvetica"/>
        </w:rPr>
        <w:t xml:space="preserve"> the Norman invasion, James I takes over Ireland, English take Irish farms, Irish potato famine/Irish people immigrate to Liverpool, England, and America, Easter Rising/Irish </w:t>
      </w:r>
      <w:r w:rsidR="00AC63D2">
        <w:rPr>
          <w:rFonts w:ascii="Helvetica" w:hAnsi="Helvetica"/>
        </w:rPr>
        <w:t>War of Independence</w:t>
      </w:r>
      <w:r w:rsidR="00C3788F">
        <w:rPr>
          <w:rFonts w:ascii="Helvetica" w:hAnsi="Helvetica"/>
        </w:rPr>
        <w:t>, become a republic/independent</w:t>
      </w:r>
      <w:r>
        <w:rPr>
          <w:rFonts w:ascii="Helvetica" w:hAnsi="Helvetica"/>
        </w:rPr>
        <w:t xml:space="preserve">. After watching the video, ask the students, </w:t>
      </w:r>
      <w:r w:rsidR="007D4765">
        <w:rPr>
          <w:rFonts w:ascii="Helvetica" w:hAnsi="Helvetica"/>
        </w:rPr>
        <w:t>did something in the video show us why the Irish people wanted independence or to have their own country (not be part of Britain)</w:t>
      </w:r>
      <w:r>
        <w:rPr>
          <w:rFonts w:ascii="Helvetica" w:hAnsi="Helvetica"/>
        </w:rPr>
        <w:t>.</w:t>
      </w:r>
      <w:r w:rsidR="007D4765">
        <w:rPr>
          <w:rFonts w:ascii="Helvetica" w:hAnsi="Helvetica"/>
        </w:rPr>
        <w:t xml:space="preserve"> Anticipated student responses may include: the Celts settled the island first, they were forced to be part of Britain, they had their land taken away, many people left during the potato famine, they were not allowed to have their own government, the British fought them several times.</w:t>
      </w:r>
      <w:r>
        <w:rPr>
          <w:rFonts w:ascii="Helvetica" w:hAnsi="Helvetica"/>
        </w:rPr>
        <w:t xml:space="preserve"> </w:t>
      </w:r>
    </w:p>
    <w:p w14:paraId="0E0969FE" w14:textId="77777777" w:rsidR="00CB1799" w:rsidRDefault="00CB1799" w:rsidP="00A67830">
      <w:pPr>
        <w:outlineLvl w:val="0"/>
        <w:rPr>
          <w:rFonts w:ascii="Helvetica" w:hAnsi="Helvetica"/>
          <w:b/>
        </w:rPr>
      </w:pPr>
    </w:p>
    <w:p w14:paraId="31108D3D" w14:textId="77777777" w:rsidR="00A67830" w:rsidRPr="000060A5" w:rsidRDefault="00A67830" w:rsidP="00A67830">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6307296F" w14:textId="77777777" w:rsidR="00A67830" w:rsidRDefault="00A67830" w:rsidP="00A67830">
      <w:pPr>
        <w:rPr>
          <w:rFonts w:ascii="Helvetica" w:hAnsi="Helvetica"/>
        </w:rPr>
      </w:pPr>
    </w:p>
    <w:p w14:paraId="24CD8415" w14:textId="79F3FE5E" w:rsidR="00A67830" w:rsidRPr="00F8592F" w:rsidRDefault="00A67830" w:rsidP="00A67830">
      <w:pPr>
        <w:rPr>
          <w:rFonts w:ascii="Helvetica" w:hAnsi="Helvetica"/>
          <w:b/>
        </w:rPr>
      </w:pPr>
      <w:r>
        <w:rPr>
          <w:rFonts w:ascii="Helvetica" w:hAnsi="Helvetica"/>
          <w:b/>
        </w:rPr>
        <w:t>2</w:t>
      </w:r>
      <w:r w:rsidRPr="002822D8">
        <w:rPr>
          <w:rFonts w:ascii="Helvetica" w:hAnsi="Helvetica"/>
          <w:b/>
        </w:rPr>
        <w:t>.</w:t>
      </w:r>
      <w:r>
        <w:rPr>
          <w:rFonts w:ascii="Helvetica" w:hAnsi="Helvetica"/>
          <w:b/>
        </w:rPr>
        <w:t xml:space="preserve"> Read About the Different </w:t>
      </w:r>
      <w:r w:rsidR="0005348F">
        <w:rPr>
          <w:rFonts w:ascii="Helvetica" w:hAnsi="Helvetica"/>
          <w:b/>
        </w:rPr>
        <w:t>Reasons for Irish Independen</w:t>
      </w:r>
      <w:r w:rsidR="004266F1">
        <w:rPr>
          <w:rFonts w:ascii="Helvetica" w:hAnsi="Helvetica"/>
          <w:b/>
        </w:rPr>
        <w:t>ce</w:t>
      </w:r>
    </w:p>
    <w:p w14:paraId="7B50DDA9" w14:textId="0B8A7A76" w:rsidR="00A67830" w:rsidRPr="004941BE" w:rsidRDefault="00A67830" w:rsidP="00A67830">
      <w:pPr>
        <w:rPr>
          <w:rFonts w:ascii="Helvetica" w:hAnsi="Helvetica"/>
        </w:rPr>
      </w:pPr>
      <w:r>
        <w:rPr>
          <w:rFonts w:ascii="Helvetica" w:hAnsi="Helvetica"/>
          <w:bCs/>
        </w:rPr>
        <w:t xml:space="preserve">Put students in small groups and assign them one of the sources: </w:t>
      </w:r>
      <w:r w:rsidR="004266F1">
        <w:rPr>
          <w:rFonts w:ascii="Helvetica" w:hAnsi="Helvetica"/>
        </w:rPr>
        <w:t>Ancient Celtic History</w:t>
      </w:r>
      <w:r w:rsidR="004266F1" w:rsidRPr="00A56636">
        <w:rPr>
          <w:rFonts w:ascii="Helvetica" w:hAnsi="Helvetica"/>
        </w:rPr>
        <w:t xml:space="preserve"> </w:t>
      </w:r>
      <w:r w:rsidR="004266F1">
        <w:rPr>
          <w:rFonts w:ascii="Helvetica" w:hAnsi="Helvetica"/>
        </w:rPr>
        <w:t>(</w:t>
      </w:r>
      <w:r w:rsidR="00BF0465">
        <w:rPr>
          <w:rFonts w:ascii="Helvetica" w:hAnsi="Helvetica"/>
        </w:rPr>
        <w:t>SOURCEBOOK</w:t>
      </w:r>
      <w:r w:rsidR="004266F1">
        <w:rPr>
          <w:rFonts w:ascii="Helvetica" w:hAnsi="Helvetica"/>
        </w:rPr>
        <w:t xml:space="preserve"> 4-29.A), Treatment by British</w:t>
      </w:r>
      <w:r w:rsidR="004266F1" w:rsidRPr="00A56636">
        <w:rPr>
          <w:rFonts w:ascii="Helvetica" w:hAnsi="Helvetica"/>
        </w:rPr>
        <w:t xml:space="preserve"> </w:t>
      </w:r>
      <w:r w:rsidR="004266F1">
        <w:rPr>
          <w:rFonts w:ascii="Helvetica" w:hAnsi="Helvetica"/>
        </w:rPr>
        <w:t>(</w:t>
      </w:r>
      <w:r w:rsidR="00BF0465">
        <w:rPr>
          <w:rFonts w:ascii="Helvetica" w:hAnsi="Helvetica"/>
        </w:rPr>
        <w:t>SOURCEBOOK</w:t>
      </w:r>
      <w:r w:rsidR="004266F1">
        <w:rPr>
          <w:rFonts w:ascii="Helvetica" w:hAnsi="Helvetica"/>
        </w:rPr>
        <w:t xml:space="preserve"> 4-29.B), Self-Rule and Free State (Government)</w:t>
      </w:r>
      <w:r w:rsidR="004266F1" w:rsidRPr="00A56636">
        <w:rPr>
          <w:rFonts w:ascii="Helvetica" w:hAnsi="Helvetica"/>
        </w:rPr>
        <w:t xml:space="preserve"> </w:t>
      </w:r>
      <w:r w:rsidR="004266F1">
        <w:rPr>
          <w:rFonts w:ascii="Helvetica" w:hAnsi="Helvetica"/>
        </w:rPr>
        <w:t>(</w:t>
      </w:r>
      <w:r w:rsidR="00BF0465">
        <w:rPr>
          <w:rFonts w:ascii="Helvetica" w:hAnsi="Helvetica"/>
        </w:rPr>
        <w:t>SOURCEBOOK</w:t>
      </w:r>
      <w:r w:rsidR="004266F1">
        <w:rPr>
          <w:rFonts w:ascii="Helvetica" w:hAnsi="Helvetica"/>
        </w:rPr>
        <w:t xml:space="preserve"> 4-29.C)</w:t>
      </w:r>
      <w:r>
        <w:rPr>
          <w:rFonts w:ascii="Helvetica" w:hAnsi="Helvetica"/>
        </w:rPr>
        <w:t>. Have one student from each group read their source. As the student reads, tell the other group members to underline or highlight any important information.</w:t>
      </w:r>
    </w:p>
    <w:p w14:paraId="685499E6" w14:textId="77777777" w:rsidR="00A67830" w:rsidRDefault="00A67830" w:rsidP="00A67830">
      <w:pPr>
        <w:rPr>
          <w:rFonts w:ascii="Helvetica" w:hAnsi="Helvetica"/>
        </w:rPr>
      </w:pPr>
    </w:p>
    <w:p w14:paraId="10A0EFFD" w14:textId="682452B9" w:rsidR="00A67830" w:rsidRPr="00536DF9" w:rsidRDefault="00A67830" w:rsidP="00A67830">
      <w:pPr>
        <w:rPr>
          <w:rFonts w:ascii="Helvetica" w:hAnsi="Helvetica"/>
          <w:b/>
        </w:rPr>
      </w:pPr>
      <w:r>
        <w:rPr>
          <w:rFonts w:ascii="Helvetica" w:hAnsi="Helvetica"/>
          <w:b/>
        </w:rPr>
        <w:t xml:space="preserve">3. Engage in a Jig Saw About </w:t>
      </w:r>
      <w:r w:rsidR="004B34A0">
        <w:rPr>
          <w:rFonts w:ascii="Helvetica" w:hAnsi="Helvetica"/>
          <w:b/>
        </w:rPr>
        <w:t>Irish Independence</w:t>
      </w:r>
    </w:p>
    <w:p w14:paraId="092371D0" w14:textId="5390F653" w:rsidR="00A67830" w:rsidRDefault="00A67830" w:rsidP="00A67830">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4-</w:t>
      </w:r>
      <w:r w:rsidR="004B34A0">
        <w:rPr>
          <w:rFonts w:ascii="Helvetica" w:hAnsi="Helvetica"/>
        </w:rPr>
        <w:t>29</w:t>
      </w:r>
      <w:r>
        <w:rPr>
          <w:rFonts w:ascii="Helvetica" w:hAnsi="Helvetica"/>
        </w:rPr>
        <w:t>.</w:t>
      </w:r>
      <w:r w:rsidR="00C15198">
        <w:rPr>
          <w:rFonts w:ascii="Helvetica" w:hAnsi="Helvetica"/>
        </w:rPr>
        <w:t>A</w:t>
      </w:r>
      <w:r>
        <w:rPr>
          <w:rFonts w:ascii="Helvetica" w:hAnsi="Helvetica"/>
        </w:rPr>
        <w:t>, 4-</w:t>
      </w:r>
      <w:r w:rsidR="004B34A0">
        <w:rPr>
          <w:rFonts w:ascii="Helvetica" w:hAnsi="Helvetica"/>
        </w:rPr>
        <w:t>29</w:t>
      </w:r>
      <w:r>
        <w:rPr>
          <w:rFonts w:ascii="Helvetica" w:hAnsi="Helvetica"/>
        </w:rPr>
        <w:t>.</w:t>
      </w:r>
      <w:r w:rsidR="00C15198">
        <w:rPr>
          <w:rFonts w:ascii="Helvetica" w:hAnsi="Helvetica"/>
        </w:rPr>
        <w:t>B</w:t>
      </w:r>
      <w:r>
        <w:rPr>
          <w:rFonts w:ascii="Helvetica" w:hAnsi="Helvetica"/>
        </w:rPr>
        <w:t>, 4-</w:t>
      </w:r>
      <w:r w:rsidR="004B34A0">
        <w:rPr>
          <w:rFonts w:ascii="Helvetica" w:hAnsi="Helvetica"/>
        </w:rPr>
        <w:t>29</w:t>
      </w:r>
      <w:r>
        <w:rPr>
          <w:rFonts w:ascii="Helvetica" w:hAnsi="Helvetica"/>
        </w:rPr>
        <w:t>.</w:t>
      </w:r>
      <w:r w:rsidR="00C15198">
        <w:rPr>
          <w:rFonts w:ascii="Helvetica" w:hAnsi="Helvetica"/>
        </w:rPr>
        <w:t>C</w:t>
      </w:r>
      <w:r>
        <w:rPr>
          <w:rFonts w:ascii="Helvetica" w:hAnsi="Helvetica"/>
        </w:rPr>
        <w:t>. Have each student describe their document to the other members of their group.</w:t>
      </w:r>
    </w:p>
    <w:p w14:paraId="2FD1F52E" w14:textId="77777777" w:rsidR="00A67830" w:rsidRDefault="00A67830" w:rsidP="00A67830">
      <w:pPr>
        <w:rPr>
          <w:rFonts w:ascii="Helvetica" w:hAnsi="Helvetica"/>
        </w:rPr>
      </w:pPr>
    </w:p>
    <w:p w14:paraId="24B7BD87" w14:textId="18595AAA" w:rsidR="00A67830" w:rsidRPr="008908E8" w:rsidRDefault="00A67830" w:rsidP="00A67830">
      <w:pPr>
        <w:rPr>
          <w:rFonts w:ascii="Helvetica" w:hAnsi="Helvetica"/>
          <w:b/>
          <w:i/>
        </w:rPr>
      </w:pPr>
      <w:r>
        <w:rPr>
          <w:rFonts w:ascii="Helvetica" w:hAnsi="Helvetica"/>
        </w:rPr>
        <w:t xml:space="preserve">Ask students to use the sources to answer the following inquiry question: </w:t>
      </w:r>
      <w:r w:rsidRPr="008908E8">
        <w:rPr>
          <w:rFonts w:ascii="Helvetica" w:hAnsi="Helvetica"/>
        </w:rPr>
        <w:t>“</w:t>
      </w:r>
      <w:r w:rsidR="006673B1" w:rsidRPr="006673B1">
        <w:rPr>
          <w:rFonts w:ascii="Helvetica" w:hAnsi="Helvetica"/>
        </w:rPr>
        <w:t>Why was Irish independence from England so important to its people?</w:t>
      </w:r>
      <w:r w:rsidRPr="008908E8">
        <w:rPr>
          <w:rFonts w:ascii="Helvetica" w:hAnsi="Helvetica"/>
        </w:rPr>
        <w:t>”</w:t>
      </w:r>
      <w:r>
        <w:rPr>
          <w:rFonts w:ascii="Helvetica" w:hAnsi="Helvetica"/>
        </w:rPr>
        <w:t xml:space="preserve"> In answering this question, students should debate between the </w:t>
      </w:r>
      <w:r w:rsidR="005143F1">
        <w:rPr>
          <w:rFonts w:ascii="Helvetica" w:hAnsi="Helvetica"/>
        </w:rPr>
        <w:t>three</w:t>
      </w:r>
      <w:r>
        <w:rPr>
          <w:rFonts w:ascii="Helvetica" w:hAnsi="Helvetica"/>
        </w:rPr>
        <w:t xml:space="preserve"> different worksheets. After students have discussed the question, they should complete the exit ticket in the following step. Circulate the room, helping the students who may have difficulty choosing one asset.</w:t>
      </w:r>
    </w:p>
    <w:p w14:paraId="5C4AE088" w14:textId="36A70A85" w:rsidR="00A67830" w:rsidRPr="000D4595" w:rsidRDefault="00A67830" w:rsidP="00A67830">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15</w:t>
      </w:r>
      <w:r w:rsidRPr="000D4595">
        <w:rPr>
          <w:rFonts w:ascii="Helvetica" w:hAnsi="Helvetica"/>
          <w:b/>
        </w:rPr>
        <w:t xml:space="preserve"> minutes)</w:t>
      </w:r>
    </w:p>
    <w:p w14:paraId="3F94ABE1" w14:textId="77777777" w:rsidR="00A67830" w:rsidRPr="00600AD7" w:rsidRDefault="00A67830" w:rsidP="00A67830">
      <w:pPr>
        <w:rPr>
          <w:rFonts w:ascii="Helvetica" w:hAnsi="Helvetica"/>
        </w:rPr>
      </w:pPr>
    </w:p>
    <w:p w14:paraId="4592B4D9" w14:textId="73B78783" w:rsidR="00A67830" w:rsidRPr="009B0FF6" w:rsidRDefault="00A67830" w:rsidP="00A67830">
      <w:pPr>
        <w:rPr>
          <w:rFonts w:ascii="Helvetica" w:hAnsi="Helvetica"/>
          <w:b/>
        </w:rPr>
      </w:pPr>
      <w:r>
        <w:rPr>
          <w:rFonts w:ascii="Helvetica" w:hAnsi="Helvetica"/>
          <w:b/>
        </w:rPr>
        <w:t>4</w:t>
      </w:r>
      <w:r w:rsidRPr="009B0FF6">
        <w:rPr>
          <w:rFonts w:ascii="Helvetica" w:hAnsi="Helvetica"/>
          <w:b/>
        </w:rPr>
        <w:t xml:space="preserve">. </w:t>
      </w:r>
      <w:r w:rsidR="00880E9D">
        <w:rPr>
          <w:rFonts w:ascii="Helvetica" w:hAnsi="Helvetica"/>
          <w:b/>
        </w:rPr>
        <w:t>Write Up Argument on Irish Independence</w:t>
      </w:r>
    </w:p>
    <w:p w14:paraId="2830C811" w14:textId="15A89BB6" w:rsidR="00A67830" w:rsidRPr="00EE0C69" w:rsidRDefault="00A67830" w:rsidP="00A67830">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w:t>
      </w:r>
      <w:r w:rsidR="00C15198">
        <w:rPr>
          <w:rFonts w:ascii="Helvetica" w:hAnsi="Helvetica"/>
        </w:rPr>
        <w:t>29</w:t>
      </w:r>
      <w:r>
        <w:rPr>
          <w:rFonts w:ascii="Helvetica" w:hAnsi="Helvetica"/>
        </w:rPr>
        <w:t>.</w:t>
      </w:r>
      <w:r w:rsidR="00C15198">
        <w:rPr>
          <w:rFonts w:ascii="Helvetica" w:hAnsi="Helvetica"/>
        </w:rPr>
        <w:t>D</w:t>
      </w:r>
      <w:r>
        <w:rPr>
          <w:rFonts w:ascii="Helvetica" w:hAnsi="Helvetica"/>
        </w:rPr>
        <w:t xml:space="preserve">), </w:t>
      </w:r>
      <w:r w:rsidRPr="00A67A52">
        <w:rPr>
          <w:rFonts w:ascii="Helvetica" w:hAnsi="Helvetica"/>
        </w:rPr>
        <w:t>where they write their own personal response to the lesson’s Inquiry Question: “</w:t>
      </w:r>
      <w:r w:rsidR="00357040" w:rsidRPr="00357040">
        <w:rPr>
          <w:rFonts w:ascii="Helvetica" w:hAnsi="Helvetica"/>
        </w:rPr>
        <w:t>Why was Irish independence from England so important to its people?</w:t>
      </w:r>
      <w:r>
        <w:rPr>
          <w:rFonts w:ascii="Helvetica" w:hAnsi="Helvetica"/>
        </w:rPr>
        <w:t>” and choose the part they think was most important.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 for this lesson</w:t>
      </w:r>
      <w:r w:rsidRPr="00A67A52">
        <w:rPr>
          <w:rFonts w:ascii="Helvetica" w:hAnsi="Helvetica"/>
        </w:rPr>
        <w:t>.</w:t>
      </w:r>
      <w:r>
        <w:rPr>
          <w:rFonts w:ascii="Helvetica" w:hAnsi="Helvetica"/>
        </w:rPr>
        <w:t xml:space="preserve"> </w:t>
      </w:r>
    </w:p>
    <w:p w14:paraId="727808D8" w14:textId="77777777" w:rsidR="00A67830" w:rsidRDefault="00A67830" w:rsidP="00A67830">
      <w:pPr>
        <w:rPr>
          <w:rFonts w:ascii="Helvetica" w:hAnsi="Helvetica"/>
          <w:b/>
        </w:rPr>
      </w:pPr>
    </w:p>
    <w:p w14:paraId="01F82A0D" w14:textId="77777777" w:rsidR="00A67830" w:rsidRDefault="00A67830" w:rsidP="00A67830">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2871F7A3" w14:textId="77777777" w:rsidR="00A67830" w:rsidRPr="00600AD7" w:rsidRDefault="00A67830" w:rsidP="00A67830">
      <w:pPr>
        <w:rPr>
          <w:rFonts w:ascii="Helvetica" w:hAnsi="Helvetica"/>
          <w:b/>
        </w:rPr>
      </w:pPr>
    </w:p>
    <w:p w14:paraId="3735E390" w14:textId="77777777" w:rsidR="00A67830" w:rsidRPr="00600AD7" w:rsidRDefault="00A67830" w:rsidP="00A67830">
      <w:pPr>
        <w:shd w:val="clear" w:color="auto" w:fill="FBE4D5" w:themeFill="accent2" w:themeFillTint="33"/>
        <w:rPr>
          <w:rFonts w:ascii="Helvetica" w:hAnsi="Helvetica"/>
          <w:b/>
        </w:rPr>
      </w:pPr>
      <w:r>
        <w:rPr>
          <w:rFonts w:ascii="Helvetica" w:hAnsi="Helvetica"/>
          <w:b/>
        </w:rPr>
        <w:t>EVALUATION</w:t>
      </w:r>
    </w:p>
    <w:p w14:paraId="2967D066" w14:textId="77777777" w:rsidR="00A67830" w:rsidRDefault="00A67830" w:rsidP="00A67830">
      <w:pPr>
        <w:rPr>
          <w:rFonts w:ascii="Helvetica" w:hAnsi="Helvetica"/>
        </w:rPr>
      </w:pPr>
    </w:p>
    <w:p w14:paraId="0EB29EAB" w14:textId="39252CFA" w:rsidR="00A67830" w:rsidRDefault="00A67830" w:rsidP="00A67830">
      <w:pPr>
        <w:rPr>
          <w:rFonts w:ascii="Helvetica" w:hAnsi="Helvetica"/>
        </w:rPr>
      </w:pPr>
      <w:r>
        <w:rPr>
          <w:rFonts w:ascii="Helvetica" w:hAnsi="Helvetica"/>
        </w:rPr>
        <w:t>ASSESSMENT 4-</w:t>
      </w:r>
      <w:r w:rsidR="00765DCA">
        <w:rPr>
          <w:rFonts w:ascii="Helvetica" w:hAnsi="Helvetica"/>
        </w:rPr>
        <w:t>29</w:t>
      </w:r>
      <w:r>
        <w:rPr>
          <w:rFonts w:ascii="Helvetica" w:hAnsi="Helvetica"/>
        </w:rPr>
        <w:t>.</w:t>
      </w:r>
      <w:r w:rsidR="00C15198">
        <w:rPr>
          <w:rFonts w:ascii="Helvetica" w:hAnsi="Helvetica"/>
        </w:rPr>
        <w:t>D</w:t>
      </w:r>
    </w:p>
    <w:p w14:paraId="757DAFC7" w14:textId="77777777" w:rsidR="00A67830" w:rsidRDefault="00A67830" w:rsidP="00A67830">
      <w:pPr>
        <w:rPr>
          <w:rFonts w:ascii="Helvetica" w:hAnsi="Helvetica"/>
        </w:rPr>
      </w:pPr>
    </w:p>
    <w:p w14:paraId="15FF7E3C" w14:textId="77777777" w:rsidR="00C87DED" w:rsidRPr="00DD7713" w:rsidRDefault="00C87DED" w:rsidP="00C87DED">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059A739B" w14:textId="77777777" w:rsidR="00C87DED" w:rsidRDefault="00C87DED" w:rsidP="00C87DED">
      <w:pPr>
        <w:rPr>
          <w:rFonts w:ascii="Helvetica" w:hAnsi="Helvetica"/>
        </w:rPr>
      </w:pPr>
    </w:p>
    <w:p w14:paraId="1151B071" w14:textId="77777777" w:rsidR="00C87DED" w:rsidRDefault="00C87DED" w:rsidP="00C87DED">
      <w:pPr>
        <w:rPr>
          <w:rFonts w:ascii="Helvetica" w:hAnsi="Helvetica"/>
        </w:rPr>
      </w:pPr>
      <w:r>
        <w:rPr>
          <w:rFonts w:ascii="Helvetica" w:hAnsi="Helvetica"/>
        </w:rPr>
        <w:t>A generic writing rubric for evaluating exit tickets is located at the end of this Instructor Manual-before “Additional Resources.”</w:t>
      </w:r>
    </w:p>
    <w:p w14:paraId="47DA1FB7" w14:textId="77777777" w:rsidR="00C87DED" w:rsidRDefault="00C87DED" w:rsidP="00A67830">
      <w:pPr>
        <w:rPr>
          <w:rFonts w:ascii="Helvetica" w:hAnsi="Helvetica"/>
        </w:rPr>
      </w:pPr>
    </w:p>
    <w:p w14:paraId="71CD6531" w14:textId="77777777" w:rsidR="00A67830" w:rsidRDefault="00A67830" w:rsidP="00A67830">
      <w:pPr>
        <w:rPr>
          <w:rFonts w:ascii="Helvetica" w:hAnsi="Helvetica"/>
        </w:rPr>
      </w:pPr>
      <w:r>
        <w:rPr>
          <w:rFonts w:ascii="Helvetica" w:hAnsi="Helvetica"/>
        </w:rPr>
        <w:t>What to look for?</w:t>
      </w:r>
    </w:p>
    <w:p w14:paraId="6FB00B66" w14:textId="77777777" w:rsidR="00A67830" w:rsidRDefault="00A67830" w:rsidP="00A67830">
      <w:pPr>
        <w:rPr>
          <w:rFonts w:ascii="Helvetica" w:hAnsi="Helvetica"/>
        </w:rPr>
      </w:pPr>
    </w:p>
    <w:p w14:paraId="4FB238F9" w14:textId="74998769" w:rsidR="00A67830" w:rsidRDefault="00A67830" w:rsidP="00A67830">
      <w:pPr>
        <w:rPr>
          <w:rFonts w:ascii="Helvetica" w:hAnsi="Helvetica"/>
        </w:rPr>
      </w:pPr>
      <w:r>
        <w:rPr>
          <w:rFonts w:ascii="Helvetica" w:hAnsi="Helvetica"/>
        </w:rPr>
        <w:t xml:space="preserve">The students should take a stance on why </w:t>
      </w:r>
      <w:r w:rsidR="00765DCA">
        <w:rPr>
          <w:rFonts w:ascii="Helvetica" w:hAnsi="Helvetica"/>
        </w:rPr>
        <w:t>Irish independence</w:t>
      </w:r>
      <w:r>
        <w:rPr>
          <w:rFonts w:ascii="Helvetica" w:hAnsi="Helvetica"/>
        </w:rPr>
        <w:t xml:space="preserve"> was so important. All arguments should cite at least 3 pieces of evidence from the sources.</w:t>
      </w:r>
    </w:p>
    <w:p w14:paraId="20F8B56C" w14:textId="77777777" w:rsidR="00A67830" w:rsidRDefault="00A67830" w:rsidP="00A67830">
      <w:pPr>
        <w:rPr>
          <w:rFonts w:ascii="Helvetica" w:hAnsi="Helvetica"/>
        </w:rPr>
      </w:pPr>
    </w:p>
    <w:p w14:paraId="0054A284" w14:textId="77777777" w:rsidR="00A67830" w:rsidRDefault="00A67830" w:rsidP="00A67830">
      <w:pPr>
        <w:rPr>
          <w:rFonts w:ascii="Helvetica" w:hAnsi="Helvetica"/>
        </w:rPr>
      </w:pPr>
      <w:r>
        <w:rPr>
          <w:rFonts w:ascii="Helvetica" w:hAnsi="Helvetica"/>
        </w:rPr>
        <w:t>Some information that students may include in their answer to the question:</w:t>
      </w:r>
    </w:p>
    <w:p w14:paraId="49EB50DC" w14:textId="77777777" w:rsidR="00A67830" w:rsidRDefault="00A67830" w:rsidP="00A67830">
      <w:pPr>
        <w:rPr>
          <w:rFonts w:ascii="Helvetica" w:hAnsi="Helvetica"/>
        </w:rPr>
      </w:pPr>
    </w:p>
    <w:p w14:paraId="4F941DE0" w14:textId="77777777" w:rsidR="00D02AAA" w:rsidRDefault="00577DBA" w:rsidP="00D02AAA">
      <w:pPr>
        <w:rPr>
          <w:rFonts w:ascii="Helvetica" w:hAnsi="Helvetica"/>
        </w:rPr>
      </w:pPr>
      <w:r w:rsidRPr="00D02AAA">
        <w:rPr>
          <w:rFonts w:ascii="Helvetica" w:hAnsi="Helvetica"/>
        </w:rPr>
        <w:t>Ancient Celtic History</w:t>
      </w:r>
    </w:p>
    <w:p w14:paraId="7E1068FF" w14:textId="368C1ABA" w:rsidR="00A67830" w:rsidRDefault="00D66789" w:rsidP="00A67830">
      <w:pPr>
        <w:pStyle w:val="ListParagraph"/>
        <w:numPr>
          <w:ilvl w:val="0"/>
          <w:numId w:val="14"/>
        </w:numPr>
        <w:rPr>
          <w:rFonts w:ascii="Helvetica" w:hAnsi="Helvetica"/>
        </w:rPr>
      </w:pPr>
      <w:r w:rsidRPr="00D66789">
        <w:rPr>
          <w:rFonts w:ascii="Helvetica" w:hAnsi="Helvetica"/>
        </w:rPr>
        <w:t>The Celts have a long history of living on the island of Éire or Ireland</w:t>
      </w:r>
      <w:r>
        <w:rPr>
          <w:rFonts w:ascii="Helvetica" w:hAnsi="Helvetica"/>
        </w:rPr>
        <w:t xml:space="preserve"> (since 500 BCE)</w:t>
      </w:r>
    </w:p>
    <w:p w14:paraId="4827B65E" w14:textId="59491EAA" w:rsidR="00D66789" w:rsidRDefault="00A60002" w:rsidP="00A67830">
      <w:pPr>
        <w:pStyle w:val="ListParagraph"/>
        <w:numPr>
          <w:ilvl w:val="0"/>
          <w:numId w:val="14"/>
        </w:numPr>
        <w:rPr>
          <w:rFonts w:ascii="Helvetica" w:hAnsi="Helvetica"/>
        </w:rPr>
      </w:pPr>
      <w:r>
        <w:rPr>
          <w:rFonts w:ascii="Helvetica" w:hAnsi="Helvetica"/>
        </w:rPr>
        <w:t>Normans (from France) took over their island</w:t>
      </w:r>
    </w:p>
    <w:p w14:paraId="08C06E03" w14:textId="328F34D0" w:rsidR="00A60002" w:rsidRDefault="00A60002" w:rsidP="00A60002">
      <w:pPr>
        <w:pStyle w:val="ListParagraph"/>
        <w:numPr>
          <w:ilvl w:val="0"/>
          <w:numId w:val="14"/>
        </w:numPr>
        <w:rPr>
          <w:rFonts w:ascii="Helvetica" w:hAnsi="Helvetica"/>
        </w:rPr>
      </w:pPr>
      <w:r>
        <w:rPr>
          <w:rFonts w:ascii="Helvetica" w:hAnsi="Helvetica"/>
        </w:rPr>
        <w:t xml:space="preserve">In the 1600s, </w:t>
      </w:r>
      <w:r w:rsidRPr="00A60002">
        <w:rPr>
          <w:rFonts w:ascii="Helvetica" w:hAnsi="Helvetica"/>
        </w:rPr>
        <w:t>King James I of England invaded Ireland and made it part of the British empire</w:t>
      </w:r>
    </w:p>
    <w:p w14:paraId="3AE9CFC7" w14:textId="6318CE7A" w:rsidR="00A60002" w:rsidRDefault="00A60002" w:rsidP="00A60002">
      <w:pPr>
        <w:pStyle w:val="ListParagraph"/>
        <w:numPr>
          <w:ilvl w:val="0"/>
          <w:numId w:val="14"/>
        </w:numPr>
        <w:rPr>
          <w:rFonts w:ascii="Helvetica" w:hAnsi="Helvetica"/>
        </w:rPr>
      </w:pPr>
      <w:r>
        <w:rPr>
          <w:rFonts w:ascii="Helvetica" w:hAnsi="Helvetica"/>
        </w:rPr>
        <w:t>This lead to the Irish having a strong identity</w:t>
      </w:r>
    </w:p>
    <w:p w14:paraId="07091D45" w14:textId="0B698019" w:rsidR="00A60002" w:rsidRDefault="00A60002" w:rsidP="00A60002">
      <w:pPr>
        <w:pStyle w:val="ListParagraph"/>
        <w:numPr>
          <w:ilvl w:val="0"/>
          <w:numId w:val="14"/>
        </w:numPr>
        <w:rPr>
          <w:rFonts w:ascii="Helvetica" w:hAnsi="Helvetica"/>
        </w:rPr>
      </w:pPr>
      <w:r>
        <w:rPr>
          <w:rFonts w:ascii="Helvetica" w:hAnsi="Helvetica"/>
        </w:rPr>
        <w:t>P</w:t>
      </w:r>
      <w:r w:rsidRPr="00A60002">
        <w:rPr>
          <w:rFonts w:ascii="Helvetica" w:hAnsi="Helvetica"/>
        </w:rPr>
        <w:t>eople continued to speak Gaelic (or Irish), celebrate Irish holidays, eat Irish foods, and practice Catholicism</w:t>
      </w:r>
    </w:p>
    <w:p w14:paraId="569909A1" w14:textId="77777777" w:rsidR="00A67830" w:rsidRDefault="00A67830" w:rsidP="00A67830">
      <w:pPr>
        <w:rPr>
          <w:rFonts w:ascii="Helvetica" w:hAnsi="Helvetica"/>
        </w:rPr>
      </w:pPr>
    </w:p>
    <w:p w14:paraId="76E5A3DD" w14:textId="77777777" w:rsidR="009F62E8" w:rsidRDefault="009F62E8" w:rsidP="00D02AAA">
      <w:pPr>
        <w:rPr>
          <w:rFonts w:ascii="Helvetica" w:hAnsi="Helvetica"/>
        </w:rPr>
      </w:pPr>
    </w:p>
    <w:p w14:paraId="0B7A0346" w14:textId="0293B078" w:rsidR="00D02AAA" w:rsidRPr="00D02AAA" w:rsidRDefault="00D02AAA" w:rsidP="00D02AAA">
      <w:pPr>
        <w:rPr>
          <w:rFonts w:ascii="Helvetica" w:hAnsi="Helvetica"/>
        </w:rPr>
      </w:pPr>
      <w:r w:rsidRPr="00D02AAA">
        <w:rPr>
          <w:rFonts w:ascii="Helvetica" w:hAnsi="Helvetica"/>
        </w:rPr>
        <w:t xml:space="preserve">Treatment by </w:t>
      </w:r>
      <w:r>
        <w:rPr>
          <w:rFonts w:ascii="Helvetica" w:hAnsi="Helvetica"/>
        </w:rPr>
        <w:t xml:space="preserve">the </w:t>
      </w:r>
      <w:r w:rsidRPr="00D02AAA">
        <w:rPr>
          <w:rFonts w:ascii="Helvetica" w:hAnsi="Helvetica"/>
        </w:rPr>
        <w:t xml:space="preserve">British </w:t>
      </w:r>
    </w:p>
    <w:p w14:paraId="0DEA5291" w14:textId="57E7346E" w:rsidR="00A67830" w:rsidRDefault="00A60002" w:rsidP="00A67830">
      <w:pPr>
        <w:pStyle w:val="ListParagraph"/>
        <w:numPr>
          <w:ilvl w:val="0"/>
          <w:numId w:val="15"/>
        </w:numPr>
        <w:rPr>
          <w:rFonts w:ascii="Helvetica" w:hAnsi="Helvetica"/>
        </w:rPr>
      </w:pPr>
      <w:r w:rsidRPr="00A60002">
        <w:rPr>
          <w:rFonts w:ascii="Helvetica" w:hAnsi="Helvetica"/>
        </w:rPr>
        <w:t>When the British took over Ireland in the early 1600s, they treated the Irish people very poorly</w:t>
      </w:r>
    </w:p>
    <w:p w14:paraId="38E059AD" w14:textId="5173CFD7" w:rsidR="00A60002" w:rsidRDefault="00A60002" w:rsidP="00A60002">
      <w:pPr>
        <w:pStyle w:val="ListParagraph"/>
        <w:numPr>
          <w:ilvl w:val="0"/>
          <w:numId w:val="15"/>
        </w:numPr>
        <w:rPr>
          <w:rFonts w:ascii="Helvetica" w:hAnsi="Helvetica"/>
        </w:rPr>
      </w:pPr>
      <w:r>
        <w:rPr>
          <w:rFonts w:ascii="Helvetica" w:hAnsi="Helvetica"/>
        </w:rPr>
        <w:t xml:space="preserve">The English brought </w:t>
      </w:r>
      <w:r w:rsidRPr="00A60002">
        <w:rPr>
          <w:rFonts w:ascii="Helvetica" w:hAnsi="Helvetica"/>
        </w:rPr>
        <w:t xml:space="preserve">English and Scottish colonists to </w:t>
      </w:r>
      <w:r>
        <w:rPr>
          <w:rFonts w:ascii="Helvetica" w:hAnsi="Helvetica"/>
        </w:rPr>
        <w:t xml:space="preserve">Ireland, where they </w:t>
      </w:r>
      <w:r w:rsidRPr="00A60002">
        <w:rPr>
          <w:rFonts w:ascii="Helvetica" w:hAnsi="Helvetica"/>
        </w:rPr>
        <w:t>own</w:t>
      </w:r>
      <w:r>
        <w:rPr>
          <w:rFonts w:ascii="Helvetica" w:hAnsi="Helvetica"/>
        </w:rPr>
        <w:t>ed the</w:t>
      </w:r>
      <w:r w:rsidRPr="00A60002">
        <w:rPr>
          <w:rFonts w:ascii="Helvetica" w:hAnsi="Helvetica"/>
        </w:rPr>
        <w:t xml:space="preserve"> land and overs</w:t>
      </w:r>
      <w:r>
        <w:rPr>
          <w:rFonts w:ascii="Helvetica" w:hAnsi="Helvetica"/>
        </w:rPr>
        <w:t>aw</w:t>
      </w:r>
      <w:r w:rsidRPr="00A60002">
        <w:rPr>
          <w:rFonts w:ascii="Helvetica" w:hAnsi="Helvetica"/>
        </w:rPr>
        <w:t xml:space="preserve"> farms</w:t>
      </w:r>
    </w:p>
    <w:p w14:paraId="62F93D00" w14:textId="14D88079" w:rsidR="00A60002" w:rsidRDefault="00A60002" w:rsidP="00A60002">
      <w:pPr>
        <w:pStyle w:val="ListParagraph"/>
        <w:numPr>
          <w:ilvl w:val="0"/>
          <w:numId w:val="15"/>
        </w:numPr>
        <w:rPr>
          <w:rFonts w:ascii="Helvetica" w:hAnsi="Helvetica"/>
        </w:rPr>
      </w:pPr>
      <w:r>
        <w:rPr>
          <w:rFonts w:ascii="Helvetica" w:hAnsi="Helvetica"/>
        </w:rPr>
        <w:t>They were a different religion and did not respect the Catholicism of the Irish people</w:t>
      </w:r>
    </w:p>
    <w:p w14:paraId="0EA6174C" w14:textId="62183E47" w:rsidR="00A60002" w:rsidRPr="00A60002" w:rsidRDefault="00A60002" w:rsidP="00A60002">
      <w:pPr>
        <w:pStyle w:val="ListParagraph"/>
        <w:numPr>
          <w:ilvl w:val="0"/>
          <w:numId w:val="15"/>
        </w:numPr>
        <w:rPr>
          <w:rFonts w:ascii="Helvetica" w:hAnsi="Helvetica"/>
        </w:rPr>
      </w:pPr>
      <w:r>
        <w:rPr>
          <w:rFonts w:ascii="Helvetica" w:hAnsi="Helvetica"/>
        </w:rPr>
        <w:t xml:space="preserve">Between </w:t>
      </w:r>
      <w:r w:rsidRPr="00A60002">
        <w:rPr>
          <w:rFonts w:ascii="Helvetica" w:hAnsi="Helvetica"/>
        </w:rPr>
        <w:t>1845-49</w:t>
      </w:r>
      <w:r>
        <w:rPr>
          <w:rFonts w:ascii="Helvetica" w:hAnsi="Helvetica"/>
        </w:rPr>
        <w:t xml:space="preserve"> there was a terrible famine (</w:t>
      </w:r>
      <w:r w:rsidRPr="00A60002">
        <w:rPr>
          <w:rFonts w:ascii="Helvetica" w:hAnsi="Helvetica"/>
          <w:iCs/>
        </w:rPr>
        <w:t>An Gorta Mór</w:t>
      </w:r>
      <w:r>
        <w:rPr>
          <w:rFonts w:ascii="Helvetica" w:hAnsi="Helvetica"/>
          <w:iCs/>
        </w:rPr>
        <w:t>) and the British landowners still demanded that the Irish people pay them money or crops (despite many people starving)</w:t>
      </w:r>
    </w:p>
    <w:p w14:paraId="571A1CCF" w14:textId="6F5FF9E4" w:rsidR="00A60002" w:rsidRPr="00A60002" w:rsidRDefault="00A60002" w:rsidP="00A60002">
      <w:pPr>
        <w:pStyle w:val="ListParagraph"/>
        <w:numPr>
          <w:ilvl w:val="0"/>
          <w:numId w:val="15"/>
        </w:numPr>
        <w:rPr>
          <w:rFonts w:ascii="Helvetica" w:hAnsi="Helvetica"/>
        </w:rPr>
      </w:pPr>
      <w:r>
        <w:rPr>
          <w:rFonts w:ascii="Helvetica" w:hAnsi="Helvetica"/>
        </w:rPr>
        <w:t>3 million people died or left Ireland</w:t>
      </w:r>
    </w:p>
    <w:p w14:paraId="19D76D71" w14:textId="77777777" w:rsidR="00343C8E" w:rsidRDefault="00343C8E" w:rsidP="00D02AAA">
      <w:pPr>
        <w:rPr>
          <w:rFonts w:ascii="Helvetica" w:hAnsi="Helvetica"/>
        </w:rPr>
      </w:pPr>
    </w:p>
    <w:p w14:paraId="2DD67B39" w14:textId="61867742" w:rsidR="00D02AAA" w:rsidRPr="00D02AAA" w:rsidRDefault="00D02AAA" w:rsidP="00D02AAA">
      <w:pPr>
        <w:rPr>
          <w:rFonts w:ascii="Helvetica" w:hAnsi="Helvetica"/>
        </w:rPr>
      </w:pPr>
      <w:r w:rsidRPr="00D02AAA">
        <w:rPr>
          <w:rFonts w:ascii="Helvetica" w:hAnsi="Helvetica"/>
        </w:rPr>
        <w:t>Self-Rule and Free State (Government)</w:t>
      </w:r>
    </w:p>
    <w:p w14:paraId="4C6783A9" w14:textId="77777777" w:rsidR="00A60002" w:rsidRDefault="00A60002" w:rsidP="00A60002">
      <w:pPr>
        <w:pStyle w:val="ListParagraph"/>
        <w:numPr>
          <w:ilvl w:val="0"/>
          <w:numId w:val="15"/>
        </w:numPr>
        <w:rPr>
          <w:rFonts w:ascii="Helvetica" w:hAnsi="Helvetica"/>
        </w:rPr>
      </w:pPr>
      <w:r w:rsidRPr="00A60002">
        <w:rPr>
          <w:rFonts w:ascii="Helvetica" w:hAnsi="Helvetica"/>
        </w:rPr>
        <w:t>Starting in the 1880s, the Irish people began protesting for “home rule” or the power to be their own government</w:t>
      </w:r>
    </w:p>
    <w:p w14:paraId="61717C23" w14:textId="77777777" w:rsidR="00A60002" w:rsidRDefault="00A60002" w:rsidP="00A60002">
      <w:pPr>
        <w:pStyle w:val="ListParagraph"/>
        <w:numPr>
          <w:ilvl w:val="0"/>
          <w:numId w:val="15"/>
        </w:numPr>
        <w:rPr>
          <w:rFonts w:ascii="Helvetica" w:hAnsi="Helvetica"/>
        </w:rPr>
      </w:pPr>
      <w:r w:rsidRPr="00A60002">
        <w:rPr>
          <w:rFonts w:ascii="Helvetica" w:hAnsi="Helvetica"/>
        </w:rPr>
        <w:t xml:space="preserve">In 1919, the Irish fought a war of independence against the British government </w:t>
      </w:r>
      <w:r>
        <w:rPr>
          <w:rFonts w:ascii="Helvetica" w:hAnsi="Helvetica"/>
        </w:rPr>
        <w:t xml:space="preserve"> (Irish Republican Army)</w:t>
      </w:r>
    </w:p>
    <w:p w14:paraId="1483B94D" w14:textId="77777777" w:rsidR="00A60002" w:rsidRDefault="00A60002" w:rsidP="00A60002">
      <w:pPr>
        <w:pStyle w:val="ListParagraph"/>
        <w:numPr>
          <w:ilvl w:val="0"/>
          <w:numId w:val="15"/>
        </w:numPr>
        <w:rPr>
          <w:rFonts w:ascii="Helvetica" w:hAnsi="Helvetica"/>
        </w:rPr>
      </w:pPr>
      <w:r>
        <w:rPr>
          <w:rFonts w:ascii="Helvetica" w:hAnsi="Helvetica"/>
        </w:rPr>
        <w:t>14 people were killed while watching a Gaelic football match during Bloody Sunday (November 21, 1920)</w:t>
      </w:r>
    </w:p>
    <w:p w14:paraId="45D5ADC0" w14:textId="77777777" w:rsidR="00A60002" w:rsidRDefault="00A60002" w:rsidP="00A60002">
      <w:pPr>
        <w:pStyle w:val="ListParagraph"/>
        <w:numPr>
          <w:ilvl w:val="0"/>
          <w:numId w:val="15"/>
        </w:numPr>
        <w:rPr>
          <w:rFonts w:ascii="Helvetica" w:hAnsi="Helvetica"/>
        </w:rPr>
      </w:pPr>
      <w:r w:rsidRPr="00A60002">
        <w:rPr>
          <w:rFonts w:ascii="Helvetica" w:hAnsi="Helvetica"/>
        </w:rPr>
        <w:t xml:space="preserve">At the end of the war the British government gave southern Ireland its independence </w:t>
      </w:r>
    </w:p>
    <w:p w14:paraId="622C29B1" w14:textId="7A347C21" w:rsidR="00A67830" w:rsidRPr="00A60002" w:rsidRDefault="00A60002" w:rsidP="00A60002">
      <w:pPr>
        <w:pStyle w:val="ListParagraph"/>
        <w:numPr>
          <w:ilvl w:val="0"/>
          <w:numId w:val="15"/>
        </w:numPr>
        <w:rPr>
          <w:rFonts w:ascii="Helvetica" w:hAnsi="Helvetica"/>
        </w:rPr>
      </w:pPr>
      <w:r>
        <w:rPr>
          <w:rFonts w:ascii="Helvetica" w:hAnsi="Helvetica"/>
        </w:rPr>
        <w:t xml:space="preserve">The Irish people created the </w:t>
      </w:r>
      <w:r w:rsidRPr="00A60002">
        <w:rPr>
          <w:rFonts w:ascii="Helvetica" w:hAnsi="Helvetica"/>
        </w:rPr>
        <w:t>Oireachtas</w:t>
      </w:r>
      <w:r>
        <w:rPr>
          <w:rFonts w:ascii="Helvetica" w:hAnsi="Helvetica"/>
        </w:rPr>
        <w:t>, which was their own democratic government</w:t>
      </w:r>
      <w:r w:rsidRPr="00A60002">
        <w:rPr>
          <w:rFonts w:ascii="Helvetica" w:hAnsi="Helvetica"/>
        </w:rPr>
        <w:t xml:space="preserve"> </w:t>
      </w:r>
      <w:r w:rsidR="00A67830" w:rsidRPr="00A60002">
        <w:rPr>
          <w:rFonts w:ascii="Helvetica" w:hAnsi="Helvetica"/>
        </w:rPr>
        <w:br w:type="page"/>
      </w:r>
    </w:p>
    <w:p w14:paraId="5AFFA4EC" w14:textId="5EE74A8A" w:rsidR="00603251" w:rsidRPr="00FF772C" w:rsidRDefault="00603251" w:rsidP="00603251">
      <w:pPr>
        <w:shd w:val="clear" w:color="auto" w:fill="F4B083" w:themeFill="accent2" w:themeFillTint="99"/>
        <w:jc w:val="center"/>
        <w:rPr>
          <w:rFonts w:ascii="Helvetica" w:hAnsi="Helvetica"/>
          <w:b/>
        </w:rPr>
      </w:pPr>
      <w:bookmarkStart w:id="28" w:name="Lesson4_30"/>
      <w:r>
        <w:rPr>
          <w:rFonts w:ascii="Helvetica" w:hAnsi="Helvetica"/>
          <w:b/>
        </w:rPr>
        <w:t xml:space="preserve">LESSON PLAN 4-30: </w:t>
      </w:r>
      <w:r w:rsidRPr="00D4168B">
        <w:rPr>
          <w:rFonts w:ascii="Helvetica" w:hAnsi="Helvetica"/>
          <w:b/>
        </w:rPr>
        <w:t>Backpacking Across Europe: Diverse Nations, Diverse People</w:t>
      </w:r>
    </w:p>
    <w:bookmarkEnd w:id="28"/>
    <w:p w14:paraId="4ACF9093" w14:textId="77777777" w:rsidR="0032393C" w:rsidRDefault="0032393C" w:rsidP="0032393C">
      <w:pPr>
        <w:rPr>
          <w:rFonts w:ascii="Helvetica" w:hAnsi="Helvetica"/>
        </w:rPr>
      </w:pPr>
    </w:p>
    <w:p w14:paraId="17EA3F1B" w14:textId="77777777" w:rsidR="0032393C" w:rsidRPr="00600AD7" w:rsidRDefault="0032393C" w:rsidP="0032393C">
      <w:pPr>
        <w:shd w:val="clear" w:color="auto" w:fill="FBE4D5" w:themeFill="accent2" w:themeFillTint="33"/>
        <w:rPr>
          <w:rFonts w:ascii="Helvetica" w:hAnsi="Helvetica"/>
          <w:b/>
        </w:rPr>
      </w:pPr>
      <w:r>
        <w:rPr>
          <w:rFonts w:ascii="Helvetica" w:hAnsi="Helvetica"/>
          <w:b/>
        </w:rPr>
        <w:t>MATERIALS</w:t>
      </w:r>
    </w:p>
    <w:p w14:paraId="1083B146" w14:textId="77777777" w:rsidR="0032393C" w:rsidRDefault="0032393C" w:rsidP="0032393C">
      <w:pPr>
        <w:rPr>
          <w:rFonts w:ascii="Helvetica" w:hAnsi="Helvetica"/>
        </w:rPr>
      </w:pPr>
    </w:p>
    <w:p w14:paraId="27348254" w14:textId="098C69FC" w:rsidR="0032393C" w:rsidRDefault="00C92F0A" w:rsidP="0032393C">
      <w:pPr>
        <w:rPr>
          <w:rFonts w:ascii="Helvetica" w:hAnsi="Helvetica"/>
        </w:rPr>
      </w:pPr>
      <w:r>
        <w:rPr>
          <w:rFonts w:ascii="Helvetica" w:hAnsi="Helvetica"/>
        </w:rPr>
        <w:t xml:space="preserve">Backpacking </w:t>
      </w:r>
      <w:r w:rsidR="0092166F">
        <w:rPr>
          <w:rFonts w:ascii="Helvetica" w:hAnsi="Helvetica"/>
        </w:rPr>
        <w:t>Europe</w:t>
      </w:r>
      <w:r w:rsidR="0032393C">
        <w:rPr>
          <w:rFonts w:ascii="Helvetica" w:hAnsi="Helvetica"/>
        </w:rPr>
        <w:t xml:space="preserve"> Video (Lesson4-</w:t>
      </w:r>
      <w:r>
        <w:rPr>
          <w:rFonts w:ascii="Helvetica" w:hAnsi="Helvetica"/>
        </w:rPr>
        <w:t>30</w:t>
      </w:r>
      <w:r w:rsidR="0032393C">
        <w:rPr>
          <w:rFonts w:ascii="Helvetica" w:hAnsi="Helvetica"/>
        </w:rPr>
        <w:t xml:space="preserve">Video1) </w:t>
      </w:r>
      <w:r w:rsidR="00AE2482">
        <w:rPr>
          <w:rFonts w:ascii="Helvetica" w:hAnsi="Helvetica"/>
        </w:rPr>
        <w:t xml:space="preserve">[Located in the Open Social Studies Video Library: </w:t>
      </w:r>
      <w:hyperlink r:id="rId39" w:history="1">
        <w:r w:rsidR="00AE2482" w:rsidRPr="0008451B">
          <w:rPr>
            <w:rStyle w:val="Hyperlink"/>
            <w:rFonts w:ascii="Helvetica" w:hAnsi="Helvetica"/>
          </w:rPr>
          <w:t>www.opensocialstudies.org/K-6.html</w:t>
        </w:r>
      </w:hyperlink>
      <w:r w:rsidR="00AE2482">
        <w:rPr>
          <w:rFonts w:ascii="Helvetica" w:hAnsi="Helvetica"/>
        </w:rPr>
        <w:t>]</w:t>
      </w:r>
    </w:p>
    <w:p w14:paraId="51DE2944" w14:textId="77777777" w:rsidR="00BC6844" w:rsidRDefault="00BC6844" w:rsidP="00BC6844">
      <w:pPr>
        <w:rPr>
          <w:rFonts w:ascii="Helvetica" w:hAnsi="Helvetica"/>
        </w:rPr>
      </w:pPr>
      <w:r>
        <w:rPr>
          <w:rFonts w:ascii="Helvetica" w:hAnsi="Helvetica"/>
        </w:rPr>
        <w:t>Drawing paper (not supplied)</w:t>
      </w:r>
    </w:p>
    <w:p w14:paraId="52E1FB4E" w14:textId="77777777" w:rsidR="00BC6844" w:rsidRDefault="00BC6844" w:rsidP="00BC6844">
      <w:pPr>
        <w:rPr>
          <w:rFonts w:ascii="Helvetica" w:hAnsi="Helvetica"/>
        </w:rPr>
      </w:pPr>
      <w:r>
        <w:rPr>
          <w:rFonts w:ascii="Helvetica" w:hAnsi="Helvetica"/>
        </w:rPr>
        <w:t>Markers and crayons (not supplied)</w:t>
      </w:r>
    </w:p>
    <w:p w14:paraId="32D8634E" w14:textId="519DC768" w:rsidR="00FF3F28" w:rsidRDefault="00FF3F28" w:rsidP="0032393C">
      <w:pPr>
        <w:rPr>
          <w:rFonts w:ascii="Helvetica" w:hAnsi="Helvetica"/>
        </w:rPr>
      </w:pPr>
      <w:r>
        <w:rPr>
          <w:rFonts w:ascii="Helvetica" w:hAnsi="Helvetica"/>
        </w:rPr>
        <w:t xml:space="preserve">Source 1: United Kingdom </w:t>
      </w:r>
      <w:r w:rsidRPr="00896311">
        <w:rPr>
          <w:rFonts w:ascii="Helvetica" w:hAnsi="Helvetica"/>
        </w:rPr>
        <w:t>(</w:t>
      </w:r>
      <w:r w:rsidR="007E6C45">
        <w:rPr>
          <w:rFonts w:ascii="Helvetica" w:hAnsi="Helvetica"/>
        </w:rPr>
        <w:t>SOURCEBOOK</w:t>
      </w:r>
      <w:r w:rsidRPr="00896311">
        <w:rPr>
          <w:rFonts w:ascii="Helvetica" w:hAnsi="Helvetica"/>
        </w:rPr>
        <w:t xml:space="preserve"> 4-</w:t>
      </w:r>
      <w:r>
        <w:rPr>
          <w:rFonts w:ascii="Helvetica" w:hAnsi="Helvetica"/>
        </w:rPr>
        <w:t>30</w:t>
      </w:r>
      <w:r w:rsidRPr="00896311">
        <w:rPr>
          <w:rFonts w:ascii="Helvetica" w:hAnsi="Helvetica"/>
        </w:rPr>
        <w:t>.</w:t>
      </w:r>
      <w:r>
        <w:rPr>
          <w:rFonts w:ascii="Helvetica" w:hAnsi="Helvetica"/>
        </w:rPr>
        <w:t>A</w:t>
      </w:r>
      <w:r w:rsidRPr="00896311">
        <w:rPr>
          <w:rFonts w:ascii="Helvetica" w:hAnsi="Helvetica"/>
        </w:rPr>
        <w:t>)</w:t>
      </w:r>
    </w:p>
    <w:p w14:paraId="24789753" w14:textId="350D2AF6" w:rsidR="0032393C" w:rsidRPr="00896311" w:rsidRDefault="00FF3F28" w:rsidP="0032393C">
      <w:pPr>
        <w:rPr>
          <w:rFonts w:ascii="Helvetica" w:hAnsi="Helvetica"/>
        </w:rPr>
      </w:pPr>
      <w:r>
        <w:rPr>
          <w:rFonts w:ascii="Helvetica" w:hAnsi="Helvetica"/>
        </w:rPr>
        <w:t>Source 2</w:t>
      </w:r>
      <w:r w:rsidR="0032393C" w:rsidRPr="00896311">
        <w:rPr>
          <w:rFonts w:ascii="Helvetica" w:hAnsi="Helvetica"/>
        </w:rPr>
        <w:t xml:space="preserve">: </w:t>
      </w:r>
      <w:r w:rsidR="0092166F">
        <w:rPr>
          <w:rFonts w:ascii="Helvetica" w:hAnsi="Helvetica"/>
        </w:rPr>
        <w:t>France</w:t>
      </w:r>
      <w:r w:rsidR="0092166F" w:rsidRPr="00896311">
        <w:rPr>
          <w:rFonts w:ascii="Helvetica" w:hAnsi="Helvetica"/>
        </w:rPr>
        <w:t xml:space="preserve"> </w:t>
      </w:r>
      <w:r w:rsidR="0032393C" w:rsidRPr="00896311">
        <w:rPr>
          <w:rFonts w:ascii="Helvetica" w:hAnsi="Helvetica"/>
        </w:rPr>
        <w:t>(</w:t>
      </w:r>
      <w:r w:rsidR="007E6C45">
        <w:rPr>
          <w:rFonts w:ascii="Helvetica" w:hAnsi="Helvetica"/>
        </w:rPr>
        <w:t>SOURCEBOOK</w:t>
      </w:r>
      <w:r w:rsidR="0032393C" w:rsidRPr="00896311">
        <w:rPr>
          <w:rFonts w:ascii="Helvetica" w:hAnsi="Helvetica"/>
        </w:rPr>
        <w:t xml:space="preserve"> 4-</w:t>
      </w:r>
      <w:r w:rsidR="0092166F">
        <w:rPr>
          <w:rFonts w:ascii="Helvetica" w:hAnsi="Helvetica"/>
        </w:rPr>
        <w:t>30</w:t>
      </w:r>
      <w:r w:rsidR="0032393C" w:rsidRPr="00896311">
        <w:rPr>
          <w:rFonts w:ascii="Helvetica" w:hAnsi="Helvetica"/>
        </w:rPr>
        <w:t>.</w:t>
      </w:r>
      <w:r>
        <w:rPr>
          <w:rFonts w:ascii="Helvetica" w:hAnsi="Helvetica"/>
        </w:rPr>
        <w:t>B</w:t>
      </w:r>
      <w:r w:rsidR="0032393C" w:rsidRPr="00896311">
        <w:rPr>
          <w:rFonts w:ascii="Helvetica" w:hAnsi="Helvetica"/>
        </w:rPr>
        <w:t>)</w:t>
      </w:r>
    </w:p>
    <w:p w14:paraId="41521794" w14:textId="13D9CA17" w:rsidR="0032393C" w:rsidRPr="00896311" w:rsidRDefault="00FF3F28" w:rsidP="0032393C">
      <w:pPr>
        <w:rPr>
          <w:rFonts w:ascii="Helvetica" w:hAnsi="Helvetica"/>
        </w:rPr>
      </w:pPr>
      <w:r>
        <w:rPr>
          <w:rFonts w:ascii="Helvetica" w:hAnsi="Helvetica"/>
          <w:bCs/>
        </w:rPr>
        <w:t>Source 3</w:t>
      </w:r>
      <w:r w:rsidR="0032393C" w:rsidRPr="00896311">
        <w:rPr>
          <w:rFonts w:ascii="Helvetica" w:hAnsi="Helvetica"/>
          <w:bCs/>
        </w:rPr>
        <w:t xml:space="preserve">: </w:t>
      </w:r>
      <w:r w:rsidR="0092166F">
        <w:rPr>
          <w:rFonts w:ascii="Helvetica" w:hAnsi="Helvetica"/>
        </w:rPr>
        <w:t>Spain</w:t>
      </w:r>
      <w:r w:rsidR="0092166F" w:rsidRPr="00896311">
        <w:rPr>
          <w:rFonts w:ascii="Helvetica" w:hAnsi="Helvetica"/>
        </w:rPr>
        <w:t xml:space="preserve"> </w:t>
      </w:r>
      <w:r w:rsidR="0032393C" w:rsidRPr="00896311">
        <w:rPr>
          <w:rFonts w:ascii="Helvetica" w:hAnsi="Helvetica"/>
        </w:rPr>
        <w:t>(</w:t>
      </w:r>
      <w:r w:rsidR="007E6C45">
        <w:rPr>
          <w:rFonts w:ascii="Helvetica" w:hAnsi="Helvetica"/>
        </w:rPr>
        <w:t>SOURCEBOOK</w:t>
      </w:r>
      <w:r w:rsidR="0032393C" w:rsidRPr="00896311">
        <w:rPr>
          <w:rFonts w:ascii="Helvetica" w:hAnsi="Helvetica"/>
        </w:rPr>
        <w:t xml:space="preserve"> 4-</w:t>
      </w:r>
      <w:r w:rsidR="0092166F">
        <w:rPr>
          <w:rFonts w:ascii="Helvetica" w:hAnsi="Helvetica"/>
        </w:rPr>
        <w:t>30</w:t>
      </w:r>
      <w:r w:rsidR="0032393C" w:rsidRPr="00896311">
        <w:rPr>
          <w:rFonts w:ascii="Helvetica" w:hAnsi="Helvetica"/>
        </w:rPr>
        <w:t>.</w:t>
      </w:r>
      <w:r>
        <w:rPr>
          <w:rFonts w:ascii="Helvetica" w:hAnsi="Helvetica"/>
        </w:rPr>
        <w:t>C</w:t>
      </w:r>
      <w:r w:rsidR="0032393C" w:rsidRPr="00896311">
        <w:rPr>
          <w:rFonts w:ascii="Helvetica" w:hAnsi="Helvetica"/>
        </w:rPr>
        <w:t>)</w:t>
      </w:r>
    </w:p>
    <w:p w14:paraId="055F6D19" w14:textId="6E810754" w:rsidR="0032393C" w:rsidRPr="00896311" w:rsidRDefault="00FF3F28" w:rsidP="0032393C">
      <w:pPr>
        <w:rPr>
          <w:rFonts w:ascii="Helvetica" w:hAnsi="Helvetica"/>
        </w:rPr>
      </w:pPr>
      <w:r>
        <w:rPr>
          <w:rFonts w:ascii="Helvetica" w:hAnsi="Helvetica"/>
        </w:rPr>
        <w:t>Source 4</w:t>
      </w:r>
      <w:r w:rsidR="0032393C" w:rsidRPr="00896311">
        <w:rPr>
          <w:rFonts w:ascii="Helvetica" w:hAnsi="Helvetica"/>
        </w:rPr>
        <w:t xml:space="preserve">: </w:t>
      </w:r>
      <w:r w:rsidR="00BB1ECD">
        <w:rPr>
          <w:rFonts w:ascii="Helvetica" w:hAnsi="Helvetica"/>
        </w:rPr>
        <w:t>Italy</w:t>
      </w:r>
      <w:r w:rsidR="0032393C" w:rsidRPr="00896311">
        <w:rPr>
          <w:rFonts w:ascii="Helvetica" w:hAnsi="Helvetica"/>
        </w:rPr>
        <w:t xml:space="preserve"> (</w:t>
      </w:r>
      <w:r w:rsidR="007E6C45">
        <w:rPr>
          <w:rFonts w:ascii="Helvetica" w:hAnsi="Helvetica"/>
        </w:rPr>
        <w:t>SOURCEBOOK</w:t>
      </w:r>
      <w:r w:rsidR="0032393C" w:rsidRPr="00896311">
        <w:rPr>
          <w:rFonts w:ascii="Helvetica" w:hAnsi="Helvetica"/>
        </w:rPr>
        <w:t xml:space="preserve"> 4-</w:t>
      </w:r>
      <w:r w:rsidR="0092166F">
        <w:rPr>
          <w:rFonts w:ascii="Helvetica" w:hAnsi="Helvetica"/>
        </w:rPr>
        <w:t>30</w:t>
      </w:r>
      <w:r w:rsidR="0032393C" w:rsidRPr="00896311">
        <w:rPr>
          <w:rFonts w:ascii="Helvetica" w:hAnsi="Helvetica"/>
        </w:rPr>
        <w:t>.</w:t>
      </w:r>
      <w:r>
        <w:rPr>
          <w:rFonts w:ascii="Helvetica" w:hAnsi="Helvetica"/>
        </w:rPr>
        <w:t>D</w:t>
      </w:r>
      <w:r w:rsidR="0032393C" w:rsidRPr="00896311">
        <w:rPr>
          <w:rFonts w:ascii="Helvetica" w:hAnsi="Helvetica"/>
        </w:rPr>
        <w:t>)</w:t>
      </w:r>
    </w:p>
    <w:p w14:paraId="38E913E0" w14:textId="7ECE7EB0" w:rsidR="0032393C" w:rsidRPr="00896311" w:rsidRDefault="00FF3F28" w:rsidP="0032393C">
      <w:pPr>
        <w:rPr>
          <w:rFonts w:ascii="Helvetica" w:hAnsi="Helvetica"/>
        </w:rPr>
      </w:pPr>
      <w:r>
        <w:rPr>
          <w:rFonts w:ascii="Helvetica" w:hAnsi="Helvetica"/>
        </w:rPr>
        <w:t>Source 5</w:t>
      </w:r>
      <w:r w:rsidR="0032393C" w:rsidRPr="00896311">
        <w:rPr>
          <w:rFonts w:ascii="Helvetica" w:hAnsi="Helvetica"/>
        </w:rPr>
        <w:t xml:space="preserve">: </w:t>
      </w:r>
      <w:r w:rsidR="00BB1ECD">
        <w:rPr>
          <w:rFonts w:ascii="Helvetica" w:hAnsi="Helvetica"/>
          <w:bCs/>
          <w:lang w:val="en"/>
        </w:rPr>
        <w:t>Greece</w:t>
      </w:r>
      <w:r w:rsidR="0032393C" w:rsidRPr="00896311">
        <w:rPr>
          <w:rFonts w:ascii="Helvetica" w:hAnsi="Helvetica"/>
        </w:rPr>
        <w:t xml:space="preserve"> (</w:t>
      </w:r>
      <w:r w:rsidR="007E6C45">
        <w:rPr>
          <w:rFonts w:ascii="Helvetica" w:hAnsi="Helvetica"/>
        </w:rPr>
        <w:t>SOURCEBOOK</w:t>
      </w:r>
      <w:r w:rsidR="007E6C45" w:rsidRPr="00896311">
        <w:rPr>
          <w:rFonts w:ascii="Helvetica" w:hAnsi="Helvetica"/>
        </w:rPr>
        <w:t xml:space="preserve"> </w:t>
      </w:r>
      <w:r w:rsidR="0032393C" w:rsidRPr="00896311">
        <w:rPr>
          <w:rFonts w:ascii="Helvetica" w:hAnsi="Helvetica"/>
        </w:rPr>
        <w:t>4-</w:t>
      </w:r>
      <w:r w:rsidR="0092166F">
        <w:rPr>
          <w:rFonts w:ascii="Helvetica" w:hAnsi="Helvetica"/>
        </w:rPr>
        <w:t>30</w:t>
      </w:r>
      <w:r w:rsidR="0032393C" w:rsidRPr="00896311">
        <w:rPr>
          <w:rFonts w:ascii="Helvetica" w:hAnsi="Helvetica"/>
        </w:rPr>
        <w:t>.</w:t>
      </w:r>
      <w:r>
        <w:rPr>
          <w:rFonts w:ascii="Helvetica" w:hAnsi="Helvetica"/>
        </w:rPr>
        <w:t>E</w:t>
      </w:r>
      <w:r w:rsidR="0032393C" w:rsidRPr="00896311">
        <w:rPr>
          <w:rFonts w:ascii="Helvetica" w:hAnsi="Helvetica"/>
        </w:rPr>
        <w:t>)</w:t>
      </w:r>
    </w:p>
    <w:p w14:paraId="7FE10FF4" w14:textId="5320A358" w:rsidR="00BB1ECD" w:rsidRDefault="00BB1ECD" w:rsidP="00BB1ECD">
      <w:pPr>
        <w:rPr>
          <w:rFonts w:ascii="Helvetica" w:hAnsi="Helvetica"/>
        </w:rPr>
      </w:pPr>
      <w:r w:rsidRPr="00896311">
        <w:rPr>
          <w:rFonts w:ascii="Helvetica" w:hAnsi="Helvetica"/>
        </w:rPr>
        <w:t xml:space="preserve">Source </w:t>
      </w:r>
      <w:r w:rsidR="00FF3F28">
        <w:rPr>
          <w:rFonts w:ascii="Helvetica" w:hAnsi="Helvetica"/>
        </w:rPr>
        <w:t>6</w:t>
      </w:r>
      <w:r w:rsidRPr="00896311">
        <w:rPr>
          <w:rFonts w:ascii="Helvetica" w:hAnsi="Helvetica"/>
        </w:rPr>
        <w:t xml:space="preserve">: </w:t>
      </w:r>
      <w:r w:rsidR="008B4E71">
        <w:rPr>
          <w:rFonts w:ascii="Helvetica" w:hAnsi="Helvetica"/>
        </w:rPr>
        <w:t xml:space="preserve">Germany </w:t>
      </w:r>
      <w:r w:rsidRPr="00896311">
        <w:rPr>
          <w:rFonts w:ascii="Helvetica" w:hAnsi="Helvetica"/>
        </w:rPr>
        <w:t>(</w:t>
      </w:r>
      <w:r w:rsidR="007E6C45">
        <w:rPr>
          <w:rFonts w:ascii="Helvetica" w:hAnsi="Helvetica"/>
        </w:rPr>
        <w:t>SOURCEBOOK</w:t>
      </w:r>
      <w:r w:rsidRPr="00896311">
        <w:rPr>
          <w:rFonts w:ascii="Helvetica" w:hAnsi="Helvetica"/>
        </w:rPr>
        <w:t xml:space="preserve"> 4-</w:t>
      </w:r>
      <w:r w:rsidR="0092166F">
        <w:rPr>
          <w:rFonts w:ascii="Helvetica" w:hAnsi="Helvetica"/>
        </w:rPr>
        <w:t>30</w:t>
      </w:r>
      <w:r w:rsidRPr="00896311">
        <w:rPr>
          <w:rFonts w:ascii="Helvetica" w:hAnsi="Helvetica"/>
        </w:rPr>
        <w:t>.</w:t>
      </w:r>
      <w:r w:rsidR="00FF3F28">
        <w:rPr>
          <w:rFonts w:ascii="Helvetica" w:hAnsi="Helvetica"/>
        </w:rPr>
        <w:t>F</w:t>
      </w:r>
      <w:r w:rsidRPr="00896311">
        <w:rPr>
          <w:rFonts w:ascii="Helvetica" w:hAnsi="Helvetica"/>
        </w:rPr>
        <w:t>)</w:t>
      </w:r>
    </w:p>
    <w:p w14:paraId="62442417" w14:textId="4DED9457" w:rsidR="00BB1ECD" w:rsidRPr="00896311" w:rsidRDefault="00BB1ECD" w:rsidP="00BB1ECD">
      <w:pPr>
        <w:rPr>
          <w:rFonts w:ascii="Helvetica" w:hAnsi="Helvetica"/>
        </w:rPr>
      </w:pPr>
      <w:r w:rsidRPr="00896311">
        <w:rPr>
          <w:rFonts w:ascii="Helvetica" w:hAnsi="Helvetica"/>
        </w:rPr>
        <w:t xml:space="preserve">Source </w:t>
      </w:r>
      <w:r w:rsidR="00FF3F28">
        <w:rPr>
          <w:rFonts w:ascii="Helvetica" w:hAnsi="Helvetica"/>
        </w:rPr>
        <w:t>7</w:t>
      </w:r>
      <w:r w:rsidRPr="00896311">
        <w:rPr>
          <w:rFonts w:ascii="Helvetica" w:hAnsi="Helvetica"/>
        </w:rPr>
        <w:t xml:space="preserve">: </w:t>
      </w:r>
      <w:r w:rsidR="008B4E71">
        <w:rPr>
          <w:rFonts w:ascii="Helvetica" w:hAnsi="Helvetica"/>
          <w:bCs/>
          <w:lang w:val="en"/>
        </w:rPr>
        <w:t xml:space="preserve">Poland </w:t>
      </w:r>
      <w:r w:rsidRPr="00896311">
        <w:rPr>
          <w:rFonts w:ascii="Helvetica" w:hAnsi="Helvetica"/>
        </w:rPr>
        <w:t>(</w:t>
      </w:r>
      <w:r w:rsidR="007E6C45">
        <w:rPr>
          <w:rFonts w:ascii="Helvetica" w:hAnsi="Helvetica"/>
        </w:rPr>
        <w:t>SOURCEBOOK</w:t>
      </w:r>
      <w:r w:rsidRPr="00896311">
        <w:rPr>
          <w:rFonts w:ascii="Helvetica" w:hAnsi="Helvetica"/>
        </w:rPr>
        <w:t xml:space="preserve"> 4-</w:t>
      </w:r>
      <w:r w:rsidR="0092166F">
        <w:rPr>
          <w:rFonts w:ascii="Helvetica" w:hAnsi="Helvetica"/>
        </w:rPr>
        <w:t>30</w:t>
      </w:r>
      <w:r w:rsidRPr="00896311">
        <w:rPr>
          <w:rFonts w:ascii="Helvetica" w:hAnsi="Helvetica"/>
        </w:rPr>
        <w:t>.</w:t>
      </w:r>
      <w:r w:rsidR="00FF3F28">
        <w:rPr>
          <w:rFonts w:ascii="Helvetica" w:hAnsi="Helvetica"/>
        </w:rPr>
        <w:t>G</w:t>
      </w:r>
      <w:r w:rsidRPr="00896311">
        <w:rPr>
          <w:rFonts w:ascii="Helvetica" w:hAnsi="Helvetica"/>
        </w:rPr>
        <w:t>)</w:t>
      </w:r>
    </w:p>
    <w:p w14:paraId="4D3A1634" w14:textId="4EC7DDC8" w:rsidR="00FF3F28" w:rsidRDefault="00FF3F28" w:rsidP="0032393C">
      <w:pPr>
        <w:rPr>
          <w:rFonts w:ascii="Helvetica" w:hAnsi="Helvetica"/>
        </w:rPr>
      </w:pPr>
      <w:r w:rsidRPr="00896311">
        <w:rPr>
          <w:rFonts w:ascii="Helvetica" w:hAnsi="Helvetica"/>
        </w:rPr>
        <w:t xml:space="preserve">Source </w:t>
      </w:r>
      <w:r>
        <w:rPr>
          <w:rFonts w:ascii="Helvetica" w:hAnsi="Helvetica"/>
        </w:rPr>
        <w:t>8</w:t>
      </w:r>
      <w:r w:rsidRPr="00896311">
        <w:rPr>
          <w:rFonts w:ascii="Helvetica" w:hAnsi="Helvetica"/>
        </w:rPr>
        <w:t xml:space="preserve">: </w:t>
      </w:r>
      <w:r w:rsidR="008B4E71">
        <w:rPr>
          <w:rFonts w:ascii="Helvetica" w:hAnsi="Helvetica"/>
          <w:bCs/>
          <w:lang w:val="en"/>
        </w:rPr>
        <w:t>Sweden</w:t>
      </w:r>
      <w:r w:rsidR="008B4E71">
        <w:rPr>
          <w:rFonts w:ascii="Helvetica" w:hAnsi="Helvetica"/>
        </w:rPr>
        <w:t xml:space="preserve"> </w:t>
      </w:r>
      <w:r w:rsidRPr="00896311">
        <w:rPr>
          <w:rFonts w:ascii="Helvetica" w:hAnsi="Helvetica"/>
        </w:rPr>
        <w:t>(</w:t>
      </w:r>
      <w:r w:rsidR="007E6C45">
        <w:rPr>
          <w:rFonts w:ascii="Helvetica" w:hAnsi="Helvetica"/>
        </w:rPr>
        <w:t>SOURCEBOOK</w:t>
      </w:r>
      <w:r w:rsidRPr="00896311">
        <w:rPr>
          <w:rFonts w:ascii="Helvetica" w:hAnsi="Helvetica"/>
        </w:rPr>
        <w:t xml:space="preserve"> 4-</w:t>
      </w:r>
      <w:r>
        <w:rPr>
          <w:rFonts w:ascii="Helvetica" w:hAnsi="Helvetica"/>
        </w:rPr>
        <w:t>30</w:t>
      </w:r>
      <w:r w:rsidRPr="00896311">
        <w:rPr>
          <w:rFonts w:ascii="Helvetica" w:hAnsi="Helvetica"/>
        </w:rPr>
        <w:t>.</w:t>
      </w:r>
      <w:r>
        <w:rPr>
          <w:rFonts w:ascii="Helvetica" w:hAnsi="Helvetica"/>
        </w:rPr>
        <w:t>H</w:t>
      </w:r>
      <w:r w:rsidRPr="00896311">
        <w:rPr>
          <w:rFonts w:ascii="Helvetica" w:hAnsi="Helvetica"/>
        </w:rPr>
        <w:t>)</w:t>
      </w:r>
    </w:p>
    <w:p w14:paraId="49F38524" w14:textId="2EE2C0B2" w:rsidR="006C12C7" w:rsidRDefault="009359A1" w:rsidP="0032393C">
      <w:pPr>
        <w:rPr>
          <w:rFonts w:ascii="Helvetica" w:hAnsi="Helvetica"/>
        </w:rPr>
      </w:pPr>
      <w:r w:rsidRPr="009359A1">
        <w:rPr>
          <w:rFonts w:ascii="Helvetica" w:hAnsi="Helvetica"/>
        </w:rPr>
        <w:t>Back</w:t>
      </w:r>
      <w:r w:rsidR="00303F1E">
        <w:rPr>
          <w:rFonts w:ascii="Helvetica" w:hAnsi="Helvetica"/>
        </w:rPr>
        <w:t>pack</w:t>
      </w:r>
      <w:r w:rsidRPr="009359A1">
        <w:rPr>
          <w:rFonts w:ascii="Helvetica" w:hAnsi="Helvetica"/>
        </w:rPr>
        <w:t>ing Europe: Travel Brochure Instructions</w:t>
      </w:r>
      <w:r w:rsidR="006C12C7">
        <w:rPr>
          <w:rFonts w:ascii="Helvetica" w:hAnsi="Helvetica"/>
        </w:rPr>
        <w:t xml:space="preserve"> (WORKSHEET 4-30.I)</w:t>
      </w:r>
    </w:p>
    <w:p w14:paraId="60AC5044" w14:textId="3D1ADD01" w:rsidR="0032393C" w:rsidRDefault="008E35D6" w:rsidP="0032393C">
      <w:pPr>
        <w:rPr>
          <w:rFonts w:ascii="Helvetica" w:hAnsi="Helvetica"/>
        </w:rPr>
      </w:pPr>
      <w:r>
        <w:rPr>
          <w:rFonts w:ascii="Helvetica" w:hAnsi="Helvetica"/>
        </w:rPr>
        <w:t>Backpacking Europe</w:t>
      </w:r>
      <w:r w:rsidR="0032393C" w:rsidRPr="00896311">
        <w:rPr>
          <w:rFonts w:ascii="Helvetica" w:hAnsi="Helvetica"/>
        </w:rPr>
        <w:t>: Exit Ticket (ASSESSMENT 4-</w:t>
      </w:r>
      <w:r w:rsidR="0092166F">
        <w:rPr>
          <w:rFonts w:ascii="Helvetica" w:hAnsi="Helvetica"/>
        </w:rPr>
        <w:t>30</w:t>
      </w:r>
      <w:r w:rsidR="0032393C" w:rsidRPr="00896311">
        <w:rPr>
          <w:rFonts w:ascii="Helvetica" w:hAnsi="Helvetica"/>
        </w:rPr>
        <w:t>.</w:t>
      </w:r>
      <w:r w:rsidR="006C12C7">
        <w:rPr>
          <w:rFonts w:ascii="Helvetica" w:hAnsi="Helvetica"/>
        </w:rPr>
        <w:t>J</w:t>
      </w:r>
      <w:r w:rsidR="0032393C" w:rsidRPr="00896311">
        <w:rPr>
          <w:rFonts w:ascii="Helvetica" w:hAnsi="Helvetica"/>
        </w:rPr>
        <w:t>)</w:t>
      </w:r>
    </w:p>
    <w:p w14:paraId="4D901D04" w14:textId="77777777" w:rsidR="0032393C" w:rsidRPr="00600AD7" w:rsidRDefault="0032393C" w:rsidP="0032393C">
      <w:pPr>
        <w:rPr>
          <w:rFonts w:ascii="Helvetica" w:hAnsi="Helvetica"/>
          <w:b/>
        </w:rPr>
      </w:pPr>
    </w:p>
    <w:p w14:paraId="2CB5F3E7" w14:textId="77777777" w:rsidR="0032393C" w:rsidRPr="00600AD7" w:rsidRDefault="0032393C" w:rsidP="0032393C">
      <w:pPr>
        <w:shd w:val="clear" w:color="auto" w:fill="FBE4D5" w:themeFill="accent2" w:themeFillTint="33"/>
        <w:rPr>
          <w:rFonts w:ascii="Helvetica" w:hAnsi="Helvetica"/>
          <w:b/>
        </w:rPr>
      </w:pPr>
      <w:r>
        <w:rPr>
          <w:rFonts w:ascii="Helvetica" w:hAnsi="Helvetica"/>
          <w:b/>
        </w:rPr>
        <w:t>STANDARDS</w:t>
      </w:r>
    </w:p>
    <w:p w14:paraId="5B5AA967" w14:textId="77777777" w:rsidR="0032393C" w:rsidRPr="00046649" w:rsidRDefault="0032393C" w:rsidP="0032393C">
      <w:pPr>
        <w:rPr>
          <w:rFonts w:ascii="Helvetica" w:hAnsi="Helvetica"/>
        </w:rPr>
      </w:pPr>
    </w:p>
    <w:p w14:paraId="4021AF02" w14:textId="77777777" w:rsidR="0032393C" w:rsidRPr="005C7220" w:rsidRDefault="0032393C" w:rsidP="0032393C">
      <w:pPr>
        <w:rPr>
          <w:rFonts w:ascii="Helvetica" w:hAnsi="Helvetica"/>
          <w:b/>
        </w:rPr>
      </w:pPr>
      <w:r w:rsidRPr="005C7220">
        <w:rPr>
          <w:rFonts w:ascii="Helvetica" w:hAnsi="Helvetica"/>
          <w:b/>
        </w:rPr>
        <w:t>Massachusetts History and Social Science Framework</w:t>
      </w:r>
    </w:p>
    <w:p w14:paraId="6743AA5A" w14:textId="7B9ABF87" w:rsidR="0032393C" w:rsidRDefault="0032393C" w:rsidP="0032393C">
      <w:pPr>
        <w:rPr>
          <w:rFonts w:ascii="Helvetica" w:hAnsi="Helvetica"/>
          <w:i/>
        </w:rPr>
      </w:pPr>
    </w:p>
    <w:p w14:paraId="316AD713" w14:textId="77777777" w:rsidR="00520059" w:rsidRPr="00EB6AF2" w:rsidRDefault="00520059" w:rsidP="00520059">
      <w:pPr>
        <w:rPr>
          <w:rFonts w:ascii="Helvetica" w:hAnsi="Helvetica"/>
          <w:i/>
        </w:rPr>
      </w:pPr>
      <w:r>
        <w:rPr>
          <w:rFonts w:ascii="Helvetica" w:hAnsi="Helvetica"/>
          <w:i/>
        </w:rPr>
        <w:t>MA-HSS.4.2T.</w:t>
      </w:r>
      <w:r w:rsidRPr="00EB6AF2">
        <w:rPr>
          <w:rFonts w:ascii="Helvetica" w:hAnsi="Helvetica"/>
          <w:i/>
        </w:rPr>
        <w:t>1</w:t>
      </w:r>
      <w:r>
        <w:rPr>
          <w:rFonts w:ascii="Helvetica" w:hAnsi="Helvetica"/>
          <w:i/>
        </w:rPr>
        <w:t>:</w:t>
      </w:r>
      <w:r w:rsidRPr="00EB6AF2">
        <w:rPr>
          <w:rFonts w:ascii="Helvetica" w:hAnsi="Helvetica"/>
          <w:i/>
        </w:rPr>
        <w:t xml:space="preserve"> Recognize the difference between physical geography and political geography.</w:t>
      </w:r>
      <w:r>
        <w:rPr>
          <w:rFonts w:ascii="Helvetica" w:hAnsi="Helvetica"/>
          <w:i/>
        </w:rPr>
        <w:t xml:space="preserve"> </w:t>
      </w:r>
      <w:r w:rsidRPr="00EB6AF2">
        <w:rPr>
          <w:rFonts w:ascii="Helvetica" w:hAnsi="Helvetica"/>
          <w:i/>
        </w:rPr>
        <w:t>For example, students learn that Africa is a continent (physical geography) that</w:t>
      </w:r>
      <w:r>
        <w:rPr>
          <w:rFonts w:ascii="Helvetica" w:hAnsi="Helvetica"/>
          <w:i/>
        </w:rPr>
        <w:t xml:space="preserve"> </w:t>
      </w:r>
      <w:r w:rsidRPr="00EB6AF2">
        <w:rPr>
          <w:rFonts w:ascii="Helvetica" w:hAnsi="Helvetica"/>
          <w:i/>
        </w:rPr>
        <w:t>includes a number of independent countries (e.g., Egypt, Somalia, Nigeria).</w:t>
      </w:r>
    </w:p>
    <w:p w14:paraId="6AC9CCB1" w14:textId="77777777" w:rsidR="00520059" w:rsidRDefault="00520059" w:rsidP="00520059">
      <w:pPr>
        <w:rPr>
          <w:rFonts w:ascii="Helvetica" w:hAnsi="Helvetica"/>
          <w:i/>
        </w:rPr>
      </w:pPr>
    </w:p>
    <w:p w14:paraId="5ABE8581" w14:textId="77777777" w:rsidR="00520059" w:rsidRPr="00EB6AF2" w:rsidRDefault="00520059" w:rsidP="00520059">
      <w:pPr>
        <w:rPr>
          <w:rFonts w:ascii="Helvetica" w:hAnsi="Helvetica"/>
          <w:i/>
        </w:rPr>
      </w:pPr>
      <w:r>
        <w:rPr>
          <w:rFonts w:ascii="Helvetica" w:hAnsi="Helvetica"/>
          <w:i/>
        </w:rPr>
        <w:t>MA-HSS.4.2T.2:</w:t>
      </w:r>
      <w:r w:rsidRPr="00EB6AF2">
        <w:rPr>
          <w:rFonts w:ascii="Helvetica" w:hAnsi="Helvetica"/>
          <w:i/>
        </w:rPr>
        <w:t xml:space="preserve"> Explain the characteristics of a country.</w:t>
      </w:r>
    </w:p>
    <w:p w14:paraId="7AB29E2B" w14:textId="77777777" w:rsidR="00520059" w:rsidRDefault="00520059" w:rsidP="0032393C">
      <w:pPr>
        <w:rPr>
          <w:rFonts w:ascii="Helvetica" w:hAnsi="Helvetica"/>
          <w:i/>
        </w:rPr>
      </w:pPr>
    </w:p>
    <w:p w14:paraId="62CC3EEF" w14:textId="77777777" w:rsidR="009F62E8" w:rsidRDefault="009F62E8" w:rsidP="009F62E8">
      <w:pPr>
        <w:rPr>
          <w:rFonts w:ascii="Helvetica" w:hAnsi="Helvetica"/>
          <w:i/>
        </w:rPr>
      </w:pPr>
      <w:r>
        <w:rPr>
          <w:rFonts w:ascii="Helvetica" w:hAnsi="Helvetica"/>
          <w:i/>
        </w:rPr>
        <w:t>MA-HSS.6.T4a.2:</w:t>
      </w:r>
      <w:r w:rsidRPr="00283EB2">
        <w:rPr>
          <w:rFonts w:ascii="Helvetica" w:hAnsi="Helvetica"/>
          <w:i/>
        </w:rPr>
        <w:t xml:space="preserve"> </w:t>
      </w:r>
      <w:r w:rsidRPr="00454193">
        <w:rPr>
          <w:rFonts w:ascii="Helvetica" w:hAnsi="Helvetica"/>
          <w:i/>
        </w:rPr>
        <w:t>On a political map of the region, demonstrate map reading skills to distinguish countries, capitals, and other cities and to describe their absolute location (using latitude and longitude coordinates) and relative location (relationship to other countries, cities, or bodies of water); use knowledge of maps to complement information gained from text about a city, country or region.</w:t>
      </w:r>
    </w:p>
    <w:p w14:paraId="50974C16" w14:textId="77777777" w:rsidR="009F62E8" w:rsidRPr="00454193" w:rsidRDefault="009F62E8" w:rsidP="009F62E8">
      <w:pPr>
        <w:rPr>
          <w:rFonts w:ascii="Helvetica" w:hAnsi="Helvetica"/>
          <w:i/>
        </w:rPr>
      </w:pPr>
    </w:p>
    <w:p w14:paraId="574ECC18" w14:textId="77777777" w:rsidR="009F62E8" w:rsidRDefault="009F62E8" w:rsidP="009F62E8">
      <w:pPr>
        <w:rPr>
          <w:rFonts w:ascii="Helvetica" w:hAnsi="Helvetica"/>
          <w:i/>
        </w:rPr>
      </w:pPr>
      <w:r>
        <w:rPr>
          <w:rFonts w:ascii="Helvetica" w:hAnsi="Helvetica"/>
          <w:i/>
        </w:rPr>
        <w:t>MA-HSS.6.T4a.3:</w:t>
      </w:r>
      <w:r w:rsidRPr="00283EB2">
        <w:rPr>
          <w:rFonts w:ascii="Helvetica" w:hAnsi="Helvetica"/>
          <w:i/>
        </w:rPr>
        <w:t xml:space="preserve"> </w:t>
      </w:r>
      <w:r w:rsidRPr="00454193">
        <w:rPr>
          <w:rFonts w:ascii="Helvetica" w:hAnsi="Helvetica"/>
          <w:i/>
        </w:rPr>
        <w:t>Explain how absolute and relative locations, major physical characteristics, climate and natural resources in this region have influenced settlement patterns, population size, and economies of the countries.</w:t>
      </w:r>
    </w:p>
    <w:p w14:paraId="04F8A856" w14:textId="77777777" w:rsidR="009F62E8" w:rsidRDefault="009F62E8" w:rsidP="009F62E8">
      <w:pPr>
        <w:rPr>
          <w:rFonts w:ascii="Helvetica" w:hAnsi="Helvetica"/>
          <w:i/>
        </w:rPr>
      </w:pPr>
    </w:p>
    <w:p w14:paraId="525EA922" w14:textId="77777777" w:rsidR="009F62E8" w:rsidRPr="00B83C08" w:rsidRDefault="009F62E8" w:rsidP="009F62E8">
      <w:pPr>
        <w:rPr>
          <w:rFonts w:ascii="Helvetica" w:hAnsi="Helvetica"/>
          <w:i/>
        </w:rPr>
      </w:pPr>
      <w:r>
        <w:rPr>
          <w:rFonts w:ascii="Helvetica" w:hAnsi="Helvetica"/>
          <w:i/>
        </w:rPr>
        <w:t xml:space="preserve">MA-HSS.4.P6: </w:t>
      </w:r>
      <w:r w:rsidRPr="001A3766">
        <w:rPr>
          <w:rFonts w:ascii="Helvetica" w:hAnsi="Helvetica"/>
          <w:i/>
        </w:rPr>
        <w:t>Argue or explain conclusions, using valid reasoning and evidence.</w:t>
      </w:r>
    </w:p>
    <w:p w14:paraId="23169821" w14:textId="77777777" w:rsidR="0032393C" w:rsidRPr="000D2FBE" w:rsidRDefault="0032393C" w:rsidP="0032393C">
      <w:pPr>
        <w:rPr>
          <w:rFonts w:ascii="Helvetica" w:hAnsi="Helvetica"/>
        </w:rPr>
      </w:pPr>
    </w:p>
    <w:p w14:paraId="7379C26D" w14:textId="77777777" w:rsidR="00E670C4" w:rsidRDefault="00E670C4" w:rsidP="0032393C">
      <w:pPr>
        <w:rPr>
          <w:rFonts w:ascii="Helvetica" w:hAnsi="Helvetica"/>
          <w:b/>
        </w:rPr>
      </w:pPr>
    </w:p>
    <w:p w14:paraId="189E8754" w14:textId="77777777" w:rsidR="00E670C4" w:rsidRDefault="00E670C4" w:rsidP="0032393C">
      <w:pPr>
        <w:rPr>
          <w:rFonts w:ascii="Helvetica" w:hAnsi="Helvetica"/>
          <w:b/>
        </w:rPr>
      </w:pPr>
    </w:p>
    <w:p w14:paraId="34D6E5C8" w14:textId="2124B773" w:rsidR="0032393C" w:rsidRPr="005C7220" w:rsidRDefault="0032393C" w:rsidP="0032393C">
      <w:pPr>
        <w:rPr>
          <w:rFonts w:ascii="Helvetica" w:hAnsi="Helvetica"/>
          <w:b/>
        </w:rPr>
      </w:pPr>
      <w:r w:rsidRPr="005C7220">
        <w:rPr>
          <w:rFonts w:ascii="Helvetica" w:hAnsi="Helvetica"/>
          <w:b/>
        </w:rPr>
        <w:t>Common Core: Literacy</w:t>
      </w:r>
    </w:p>
    <w:p w14:paraId="333A018C" w14:textId="77777777" w:rsidR="0032393C" w:rsidRDefault="0032393C" w:rsidP="0032393C">
      <w:pPr>
        <w:rPr>
          <w:rFonts w:ascii="Helvetica" w:hAnsi="Helvetica"/>
        </w:rPr>
      </w:pPr>
    </w:p>
    <w:p w14:paraId="535A342C" w14:textId="77777777" w:rsidR="0032393C" w:rsidRDefault="0032393C" w:rsidP="0032393C">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46904D6E" w14:textId="77777777" w:rsidR="0032393C" w:rsidRDefault="0032393C" w:rsidP="0032393C">
      <w:pPr>
        <w:rPr>
          <w:rFonts w:ascii="Helvetica" w:hAnsi="Helvetica"/>
          <w:i/>
        </w:rPr>
      </w:pPr>
    </w:p>
    <w:p w14:paraId="28F75FCF" w14:textId="77777777" w:rsidR="0032393C" w:rsidRDefault="0032393C" w:rsidP="0032393C">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352362CA" w14:textId="77777777" w:rsidR="0032393C" w:rsidRDefault="0032393C" w:rsidP="0032393C">
      <w:pPr>
        <w:rPr>
          <w:rFonts w:ascii="Helvetica" w:hAnsi="Helvetica"/>
          <w:i/>
        </w:rPr>
      </w:pPr>
    </w:p>
    <w:p w14:paraId="2991AA03" w14:textId="77777777" w:rsidR="0032393C" w:rsidRDefault="0032393C" w:rsidP="0032393C">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54340BA2" w14:textId="77777777" w:rsidR="0032393C" w:rsidRDefault="0032393C" w:rsidP="0032393C">
      <w:pPr>
        <w:rPr>
          <w:rFonts w:ascii="Helvetica" w:hAnsi="Helvetica"/>
          <w:i/>
        </w:rPr>
      </w:pPr>
    </w:p>
    <w:p w14:paraId="6BAF17D2" w14:textId="14BA5F1C" w:rsidR="0032393C" w:rsidRDefault="0032393C" w:rsidP="0032393C">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4CDF747C" w14:textId="77777777" w:rsidR="00E670C4" w:rsidRDefault="00E670C4" w:rsidP="0032393C">
      <w:pPr>
        <w:rPr>
          <w:rFonts w:ascii="Helvetica" w:hAnsi="Helvetica"/>
          <w:i/>
        </w:rPr>
      </w:pPr>
    </w:p>
    <w:p w14:paraId="51F41CA3" w14:textId="77777777" w:rsidR="0032393C" w:rsidRPr="00600AD7" w:rsidRDefault="0032393C" w:rsidP="0032393C">
      <w:pPr>
        <w:shd w:val="clear" w:color="auto" w:fill="FBE4D5" w:themeFill="accent2" w:themeFillTint="33"/>
        <w:rPr>
          <w:rFonts w:ascii="Helvetica" w:hAnsi="Helvetica"/>
          <w:b/>
        </w:rPr>
      </w:pPr>
      <w:r>
        <w:rPr>
          <w:rFonts w:ascii="Helvetica" w:hAnsi="Helvetica"/>
          <w:b/>
        </w:rPr>
        <w:t>PROCEDURES</w:t>
      </w:r>
    </w:p>
    <w:p w14:paraId="1CFB795A" w14:textId="77777777" w:rsidR="0032393C" w:rsidRDefault="0032393C" w:rsidP="0032393C">
      <w:pPr>
        <w:rPr>
          <w:rFonts w:ascii="Helvetica" w:hAnsi="Helvetica"/>
        </w:rPr>
      </w:pPr>
    </w:p>
    <w:p w14:paraId="766B26E4" w14:textId="736B5A2E" w:rsidR="0032393C" w:rsidRPr="0096223C" w:rsidRDefault="0032393C" w:rsidP="0032393C">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00BE3B3B" w:rsidRPr="00BE3B3B">
        <w:rPr>
          <w:rFonts w:ascii="Helvetica" w:hAnsi="Helvetica"/>
          <w:b/>
          <w:i/>
        </w:rPr>
        <w:t>If you were to backpack across Europe today, what country would you most want to visit and why?</w:t>
      </w:r>
    </w:p>
    <w:p w14:paraId="07BFF7AF" w14:textId="77777777" w:rsidR="0032393C" w:rsidRDefault="0032393C" w:rsidP="0032393C">
      <w:pPr>
        <w:rPr>
          <w:rFonts w:ascii="Helvetica" w:hAnsi="Helvetica"/>
        </w:rPr>
      </w:pPr>
    </w:p>
    <w:p w14:paraId="7D6298D9" w14:textId="77777777" w:rsidR="00520D30" w:rsidRDefault="00520D30" w:rsidP="00520D30">
      <w:pPr>
        <w:rPr>
          <w:rFonts w:ascii="Helvetica" w:hAnsi="Helvetica"/>
          <w:b/>
        </w:rPr>
      </w:pPr>
      <w:r>
        <w:rPr>
          <w:rFonts w:ascii="Helvetica" w:hAnsi="Helvetica"/>
          <w:b/>
        </w:rPr>
        <w:t>1. Reference Books and Computer Access</w:t>
      </w:r>
    </w:p>
    <w:p w14:paraId="2EA121D6" w14:textId="0169D556" w:rsidR="00D62FC0" w:rsidRDefault="00520D30" w:rsidP="00D62FC0">
      <w:pPr>
        <w:rPr>
          <w:rFonts w:ascii="Helvetica" w:hAnsi="Helvetica"/>
        </w:rPr>
      </w:pPr>
      <w:r>
        <w:rPr>
          <w:rFonts w:ascii="Helvetica" w:hAnsi="Helvetica"/>
        </w:rPr>
        <w:t xml:space="preserve">Before the lesson, the teacher should prepare 2-3 reference books (possibly with the help of a librarian) on </w:t>
      </w:r>
      <w:r w:rsidR="00D62FC0">
        <w:rPr>
          <w:rFonts w:ascii="Helvetica" w:hAnsi="Helvetica"/>
        </w:rPr>
        <w:t>each of the included countries: United Kingdom, France, Spain,</w:t>
      </w:r>
    </w:p>
    <w:p w14:paraId="4A8EBED5" w14:textId="68F40AA4" w:rsidR="00520D30" w:rsidRPr="00CA5B8B" w:rsidRDefault="00D62FC0" w:rsidP="00D62FC0">
      <w:pPr>
        <w:rPr>
          <w:rFonts w:ascii="Helvetica" w:hAnsi="Helvetica"/>
        </w:rPr>
      </w:pPr>
      <w:r>
        <w:rPr>
          <w:rFonts w:ascii="Helvetica" w:hAnsi="Helvetica"/>
        </w:rPr>
        <w:t>Italy,</w:t>
      </w:r>
      <w:r>
        <w:rPr>
          <w:rFonts w:ascii="Helvetica" w:hAnsi="Helvetica"/>
          <w:bCs/>
          <w:lang w:val="en"/>
        </w:rPr>
        <w:t xml:space="preserve"> Greece</w:t>
      </w:r>
      <w:r>
        <w:rPr>
          <w:rFonts w:ascii="Helvetica" w:hAnsi="Helvetica"/>
        </w:rPr>
        <w:t xml:space="preserve">, Germany, </w:t>
      </w:r>
      <w:r>
        <w:rPr>
          <w:rFonts w:ascii="Helvetica" w:hAnsi="Helvetica"/>
          <w:bCs/>
          <w:lang w:val="en"/>
        </w:rPr>
        <w:t>Poland</w:t>
      </w:r>
      <w:r>
        <w:rPr>
          <w:rFonts w:ascii="Helvetica" w:hAnsi="Helvetica"/>
        </w:rPr>
        <w:t xml:space="preserve">, and </w:t>
      </w:r>
      <w:r>
        <w:rPr>
          <w:rFonts w:ascii="Helvetica" w:hAnsi="Helvetica"/>
          <w:bCs/>
          <w:lang w:val="en"/>
        </w:rPr>
        <w:t>Sweden</w:t>
      </w:r>
      <w:r w:rsidR="00520D30">
        <w:rPr>
          <w:rFonts w:ascii="Helvetica" w:hAnsi="Helvetica"/>
        </w:rPr>
        <w:t>. While t</w:t>
      </w:r>
      <w:r w:rsidR="00520D30" w:rsidRPr="00CA5B8B">
        <w:rPr>
          <w:rFonts w:ascii="Helvetica" w:hAnsi="Helvetica"/>
        </w:rPr>
        <w:t xml:space="preserve">his </w:t>
      </w:r>
      <w:r w:rsidR="00520D30">
        <w:rPr>
          <w:rFonts w:ascii="Helvetica" w:hAnsi="Helvetica"/>
        </w:rPr>
        <w:t>lesson can be done with reference books alone, it is recommended that the students also have access to computers to do independent research on their c</w:t>
      </w:r>
      <w:r>
        <w:rPr>
          <w:rFonts w:ascii="Helvetica" w:hAnsi="Helvetica"/>
        </w:rPr>
        <w:t>ountries</w:t>
      </w:r>
      <w:r w:rsidR="00520D30">
        <w:rPr>
          <w:rFonts w:ascii="Helvetica" w:hAnsi="Helvetica"/>
        </w:rPr>
        <w:t xml:space="preserve">. Computer access would be needed on Day 1. </w:t>
      </w:r>
    </w:p>
    <w:p w14:paraId="613BD0E9" w14:textId="77777777" w:rsidR="00520D30" w:rsidRDefault="00520D30" w:rsidP="00520D30">
      <w:pPr>
        <w:rPr>
          <w:rFonts w:ascii="Helvetica" w:hAnsi="Helvetica"/>
          <w:b/>
        </w:rPr>
      </w:pPr>
    </w:p>
    <w:p w14:paraId="4ECA6B30" w14:textId="34D7EF87" w:rsidR="00520D30" w:rsidRPr="00E82EAE" w:rsidRDefault="00520D30" w:rsidP="00520D30">
      <w:pPr>
        <w:rPr>
          <w:rFonts w:ascii="Helvetica" w:hAnsi="Helvetica"/>
          <w:b/>
        </w:rPr>
      </w:pPr>
      <w:r w:rsidRPr="00E82EAE">
        <w:rPr>
          <w:rFonts w:ascii="Helvetica" w:hAnsi="Helvetica"/>
          <w:b/>
        </w:rPr>
        <w:t>2</w:t>
      </w:r>
      <w:r>
        <w:rPr>
          <w:rFonts w:ascii="Helvetica" w:hAnsi="Helvetica"/>
          <w:b/>
        </w:rPr>
        <w:t>. Two-</w:t>
      </w:r>
      <w:r w:rsidR="00A02459">
        <w:rPr>
          <w:rFonts w:ascii="Helvetica" w:hAnsi="Helvetica"/>
          <w:b/>
        </w:rPr>
        <w:t xml:space="preserve"> or Three-</w:t>
      </w:r>
      <w:r w:rsidRPr="00E82EAE">
        <w:rPr>
          <w:rFonts w:ascii="Helvetica" w:hAnsi="Helvetica"/>
          <w:b/>
        </w:rPr>
        <w:t>Day Lesson</w:t>
      </w:r>
    </w:p>
    <w:p w14:paraId="0F66EFEA" w14:textId="72D7444C" w:rsidR="00520D30" w:rsidRDefault="00520D30" w:rsidP="0032393C">
      <w:pPr>
        <w:rPr>
          <w:rFonts w:ascii="Helvetica" w:hAnsi="Helvetica"/>
        </w:rPr>
      </w:pPr>
      <w:r w:rsidRPr="00E82EAE">
        <w:rPr>
          <w:rFonts w:ascii="Helvetica" w:hAnsi="Helvetica"/>
        </w:rPr>
        <w:t>This lesson spans over two</w:t>
      </w:r>
      <w:r w:rsidR="00A02459">
        <w:rPr>
          <w:rFonts w:ascii="Helvetica" w:hAnsi="Helvetica"/>
        </w:rPr>
        <w:t xml:space="preserve"> or three</w:t>
      </w:r>
      <w:r w:rsidRPr="00E82EAE">
        <w:rPr>
          <w:rFonts w:ascii="Helvetica" w:hAnsi="Helvetica"/>
        </w:rPr>
        <w:t xml:space="preserve"> days. Day 1</w:t>
      </w:r>
      <w:r w:rsidR="00A02459">
        <w:rPr>
          <w:rFonts w:ascii="Helvetica" w:hAnsi="Helvetica"/>
        </w:rPr>
        <w:t xml:space="preserve"> and Day 2</w:t>
      </w:r>
      <w:r w:rsidRPr="00E82EAE">
        <w:rPr>
          <w:rFonts w:ascii="Helvetica" w:hAnsi="Helvetica"/>
        </w:rPr>
        <w:t xml:space="preserve"> involves learning about </w:t>
      </w:r>
      <w:r w:rsidR="00D62FC0">
        <w:rPr>
          <w:rFonts w:ascii="Helvetica" w:hAnsi="Helvetica"/>
        </w:rPr>
        <w:t>eight different European countries</w:t>
      </w:r>
      <w:r w:rsidRPr="00E82EAE">
        <w:rPr>
          <w:rFonts w:ascii="Helvetica" w:hAnsi="Helvetica"/>
        </w:rPr>
        <w:t xml:space="preserve"> and drafting </w:t>
      </w:r>
      <w:r w:rsidR="00D62FC0">
        <w:rPr>
          <w:rFonts w:ascii="Helvetica" w:hAnsi="Helvetica"/>
        </w:rPr>
        <w:t>travel brochures for those countries</w:t>
      </w:r>
      <w:r w:rsidRPr="00E82EAE">
        <w:rPr>
          <w:rFonts w:ascii="Helvetica" w:hAnsi="Helvetica"/>
        </w:rPr>
        <w:t>. Day 2</w:t>
      </w:r>
      <w:r w:rsidR="00A02459">
        <w:rPr>
          <w:rFonts w:ascii="Helvetica" w:hAnsi="Helvetica"/>
        </w:rPr>
        <w:t xml:space="preserve"> or 3</w:t>
      </w:r>
      <w:r w:rsidRPr="00E82EAE">
        <w:rPr>
          <w:rFonts w:ascii="Helvetica" w:hAnsi="Helvetica"/>
        </w:rPr>
        <w:t xml:space="preserve"> includes presenting </w:t>
      </w:r>
      <w:r w:rsidR="00A02459">
        <w:rPr>
          <w:rFonts w:ascii="Helvetica" w:hAnsi="Helvetica"/>
        </w:rPr>
        <w:t xml:space="preserve">the </w:t>
      </w:r>
      <w:r w:rsidR="00D62FC0">
        <w:rPr>
          <w:rFonts w:ascii="Helvetica" w:hAnsi="Helvetica"/>
        </w:rPr>
        <w:t>travel brochures</w:t>
      </w:r>
      <w:r w:rsidRPr="00E82EAE">
        <w:rPr>
          <w:rFonts w:ascii="Helvetica" w:hAnsi="Helvetica"/>
        </w:rPr>
        <w:t>.</w:t>
      </w:r>
      <w:r w:rsidR="009209F9">
        <w:rPr>
          <w:rFonts w:ascii="Helvetica" w:hAnsi="Helvetica"/>
        </w:rPr>
        <w:t xml:space="preserve"> This le</w:t>
      </w:r>
      <w:r w:rsidR="004D6EF3">
        <w:rPr>
          <w:rFonts w:ascii="Helvetica" w:hAnsi="Helvetica"/>
        </w:rPr>
        <w:t>sson works best over three days</w:t>
      </w:r>
      <w:r w:rsidR="009209F9">
        <w:rPr>
          <w:rFonts w:ascii="Helvetica" w:hAnsi="Helvetica"/>
        </w:rPr>
        <w:t xml:space="preserve"> but may be reduced to three days to save time.</w:t>
      </w:r>
    </w:p>
    <w:p w14:paraId="7B0EAF28" w14:textId="77777777" w:rsidR="00520D30" w:rsidRDefault="00520D30" w:rsidP="0032393C">
      <w:pPr>
        <w:rPr>
          <w:rFonts w:ascii="Helvetica" w:hAnsi="Helvetica"/>
        </w:rPr>
      </w:pPr>
    </w:p>
    <w:p w14:paraId="2BB4A094" w14:textId="7211A3F5" w:rsidR="00C203D1" w:rsidRPr="004A0C72" w:rsidRDefault="00C203D1" w:rsidP="00C203D1">
      <w:pPr>
        <w:shd w:val="clear" w:color="auto" w:fill="D9D9D9" w:themeFill="background1" w:themeFillShade="D9"/>
        <w:outlineLvl w:val="0"/>
        <w:rPr>
          <w:rFonts w:ascii="Helvetica" w:hAnsi="Helvetica"/>
          <w:b/>
        </w:rPr>
      </w:pPr>
      <w:r>
        <w:rPr>
          <w:rFonts w:ascii="Helvetica" w:hAnsi="Helvetica"/>
          <w:b/>
        </w:rPr>
        <w:t>DAY 1</w:t>
      </w:r>
    </w:p>
    <w:p w14:paraId="67726C61" w14:textId="77777777" w:rsidR="00C203D1" w:rsidRDefault="00C203D1" w:rsidP="0032393C">
      <w:pPr>
        <w:rPr>
          <w:rFonts w:ascii="Helvetica" w:hAnsi="Helvetica"/>
        </w:rPr>
      </w:pPr>
    </w:p>
    <w:p w14:paraId="6A8DBBFB" w14:textId="6188A7E6" w:rsidR="0032393C" w:rsidRDefault="0032393C" w:rsidP="0032393C">
      <w:pPr>
        <w:rPr>
          <w:rFonts w:ascii="Helvetica" w:hAnsi="Helvetica"/>
          <w:b/>
        </w:rPr>
      </w:pPr>
      <w:r w:rsidRPr="008F2E56">
        <w:rPr>
          <w:rFonts w:ascii="Helvetica" w:hAnsi="Helvetica"/>
          <w:b/>
        </w:rPr>
        <w:t>A. OPENER (</w:t>
      </w:r>
      <w:r>
        <w:rPr>
          <w:rFonts w:ascii="Helvetica" w:hAnsi="Helvetica"/>
          <w:b/>
        </w:rPr>
        <w:t>1</w:t>
      </w:r>
      <w:r w:rsidR="006A6044">
        <w:rPr>
          <w:rFonts w:ascii="Helvetica" w:hAnsi="Helvetica"/>
          <w:b/>
        </w:rPr>
        <w:t>0</w:t>
      </w:r>
      <w:r>
        <w:rPr>
          <w:rFonts w:ascii="Helvetica" w:hAnsi="Helvetica"/>
          <w:b/>
        </w:rPr>
        <w:t xml:space="preserve"> </w:t>
      </w:r>
      <w:r w:rsidRPr="008F2E56">
        <w:rPr>
          <w:rFonts w:ascii="Helvetica" w:hAnsi="Helvetica"/>
          <w:b/>
        </w:rPr>
        <w:t>minutes)</w:t>
      </w:r>
    </w:p>
    <w:p w14:paraId="345BCFBB" w14:textId="77777777" w:rsidR="00BB1ECD" w:rsidRDefault="00BB1ECD" w:rsidP="0032393C">
      <w:pPr>
        <w:rPr>
          <w:rFonts w:ascii="Helvetica" w:hAnsi="Helvetica"/>
        </w:rPr>
      </w:pPr>
    </w:p>
    <w:p w14:paraId="4BFC1EFF" w14:textId="4A5EA334" w:rsidR="0032393C" w:rsidRDefault="006A6044" w:rsidP="0032393C">
      <w:pPr>
        <w:rPr>
          <w:rFonts w:ascii="Helvetica" w:hAnsi="Helvetica"/>
          <w:b/>
        </w:rPr>
      </w:pPr>
      <w:r>
        <w:rPr>
          <w:rFonts w:ascii="Helvetica" w:hAnsi="Helvetica"/>
          <w:b/>
        </w:rPr>
        <w:t>3</w:t>
      </w:r>
      <w:r w:rsidR="0032393C" w:rsidRPr="002A59C3">
        <w:rPr>
          <w:rFonts w:ascii="Helvetica" w:hAnsi="Helvetica"/>
          <w:b/>
        </w:rPr>
        <w:t>.</w:t>
      </w:r>
      <w:r w:rsidR="0032393C" w:rsidRPr="004B2A80">
        <w:rPr>
          <w:rFonts w:ascii="Helvetica" w:hAnsi="Helvetica"/>
          <w:b/>
        </w:rPr>
        <w:t xml:space="preserve"> </w:t>
      </w:r>
      <w:r w:rsidR="0032393C">
        <w:rPr>
          <w:rFonts w:ascii="Helvetica" w:hAnsi="Helvetica"/>
          <w:b/>
        </w:rPr>
        <w:t xml:space="preserve">Watch the </w:t>
      </w:r>
      <w:r>
        <w:rPr>
          <w:rFonts w:ascii="Helvetica" w:hAnsi="Helvetica"/>
          <w:b/>
        </w:rPr>
        <w:t>Backpacking Europe</w:t>
      </w:r>
      <w:r w:rsidR="0032393C" w:rsidRPr="00290032">
        <w:rPr>
          <w:rFonts w:ascii="Helvetica" w:hAnsi="Helvetica"/>
          <w:b/>
        </w:rPr>
        <w:t xml:space="preserve"> </w:t>
      </w:r>
      <w:r w:rsidR="0032393C">
        <w:rPr>
          <w:rFonts w:ascii="Helvetica" w:hAnsi="Helvetica"/>
          <w:b/>
        </w:rPr>
        <w:t>Video</w:t>
      </w:r>
    </w:p>
    <w:p w14:paraId="223E01CB" w14:textId="4067A721" w:rsidR="0032393C" w:rsidRPr="00C12722" w:rsidRDefault="0032393C" w:rsidP="0032393C">
      <w:pPr>
        <w:rPr>
          <w:rFonts w:ascii="Helvetica" w:hAnsi="Helvetica"/>
        </w:rPr>
      </w:pPr>
      <w:r>
        <w:rPr>
          <w:rFonts w:ascii="Helvetica" w:hAnsi="Helvetica"/>
        </w:rPr>
        <w:t xml:space="preserve">Show the students a short video </w:t>
      </w:r>
      <w:r w:rsidR="006A6044">
        <w:rPr>
          <w:rFonts w:ascii="Helvetica" w:hAnsi="Helvetica"/>
        </w:rPr>
        <w:t xml:space="preserve">made by Richard Salinas, who is an American documenting his backpacking trip </w:t>
      </w:r>
      <w:r w:rsidR="00CF4ED6">
        <w:rPr>
          <w:rFonts w:ascii="Helvetica" w:hAnsi="Helvetica"/>
        </w:rPr>
        <w:t xml:space="preserve">in 2016 </w:t>
      </w:r>
      <w:r w:rsidR="006A6044">
        <w:rPr>
          <w:rFonts w:ascii="Helvetica" w:hAnsi="Helvetica"/>
        </w:rPr>
        <w:t>around Europe</w:t>
      </w:r>
      <w:r>
        <w:rPr>
          <w:rFonts w:ascii="Helvetica" w:hAnsi="Helvetica"/>
        </w:rPr>
        <w:t xml:space="preserve"> (Lesson4-</w:t>
      </w:r>
      <w:r w:rsidR="006A6044">
        <w:rPr>
          <w:rFonts w:ascii="Helvetica" w:hAnsi="Helvetica"/>
        </w:rPr>
        <w:t>30</w:t>
      </w:r>
      <w:r>
        <w:rPr>
          <w:rFonts w:ascii="Helvetica" w:hAnsi="Helvetica"/>
        </w:rPr>
        <w:t xml:space="preserve">Video1). During the video, stop it and highlight/ask questions about how </w:t>
      </w:r>
      <w:r w:rsidR="006A6044">
        <w:rPr>
          <w:rFonts w:ascii="Helvetica" w:hAnsi="Helvetica"/>
        </w:rPr>
        <w:t>the places in Europe</w:t>
      </w:r>
      <w:r>
        <w:rPr>
          <w:rFonts w:ascii="Helvetica" w:hAnsi="Helvetica"/>
        </w:rPr>
        <w:t xml:space="preserve"> </w:t>
      </w:r>
      <w:r w:rsidR="006A6044">
        <w:rPr>
          <w:rFonts w:ascii="Helvetica" w:hAnsi="Helvetica"/>
        </w:rPr>
        <w:t>are</w:t>
      </w:r>
      <w:r>
        <w:rPr>
          <w:rFonts w:ascii="Helvetica" w:hAnsi="Helvetica"/>
        </w:rPr>
        <w:t xml:space="preserve"> similar and different </w:t>
      </w:r>
      <w:r w:rsidR="00E670C4">
        <w:rPr>
          <w:rFonts w:ascii="Helvetica" w:hAnsi="Helvetica"/>
        </w:rPr>
        <w:t xml:space="preserve">from </w:t>
      </w:r>
      <w:r w:rsidR="006A6044">
        <w:rPr>
          <w:rFonts w:ascii="Helvetica" w:hAnsi="Helvetica"/>
        </w:rPr>
        <w:t>the students</w:t>
      </w:r>
      <w:r w:rsidR="00E670C4">
        <w:rPr>
          <w:rFonts w:ascii="Helvetica" w:hAnsi="Helvetica"/>
        </w:rPr>
        <w:t>’</w:t>
      </w:r>
      <w:r w:rsidR="006A6044">
        <w:rPr>
          <w:rFonts w:ascii="Helvetica" w:hAnsi="Helvetica"/>
        </w:rPr>
        <w:t xml:space="preserve"> hometown</w:t>
      </w:r>
      <w:r>
        <w:rPr>
          <w:rFonts w:ascii="Helvetica" w:hAnsi="Helvetica"/>
        </w:rPr>
        <w:t xml:space="preserve">. After watching the video, ask the students to list ways that </w:t>
      </w:r>
      <w:r w:rsidR="006A6044">
        <w:rPr>
          <w:rFonts w:ascii="Helvetica" w:hAnsi="Helvetica"/>
        </w:rPr>
        <w:t>Europe is</w:t>
      </w:r>
      <w:r>
        <w:rPr>
          <w:rFonts w:ascii="Helvetica" w:hAnsi="Helvetica"/>
        </w:rPr>
        <w:t xml:space="preserve"> similar and different to the United States. List their ideas on the board or chart paper within two columns: “similar” and “different.” Anticipated student responses may include:</w:t>
      </w:r>
      <w:r w:rsidR="00CF4ED6">
        <w:rPr>
          <w:rFonts w:ascii="Helvetica" w:hAnsi="Helvetica"/>
        </w:rPr>
        <w:t xml:space="preserve"> </w:t>
      </w:r>
      <w:r w:rsidR="00235D0C">
        <w:rPr>
          <w:rFonts w:ascii="Helvetica" w:hAnsi="Helvetica"/>
        </w:rPr>
        <w:t>airplanes/trains/boats, we don’t have an Eiffel Tower, tall buildings/churches, beaches, ancient buildings, art/music/dancing, windmills, marketplaces/farmers markets</w:t>
      </w:r>
      <w:r>
        <w:rPr>
          <w:rFonts w:ascii="Helvetica" w:hAnsi="Helvetica"/>
        </w:rPr>
        <w:t xml:space="preserve">. </w:t>
      </w:r>
    </w:p>
    <w:p w14:paraId="3FD78477" w14:textId="77777777" w:rsidR="0032393C" w:rsidRDefault="0032393C" w:rsidP="0032393C">
      <w:pPr>
        <w:rPr>
          <w:rFonts w:ascii="Helvetica" w:hAnsi="Helvetica"/>
        </w:rPr>
      </w:pPr>
    </w:p>
    <w:p w14:paraId="6D84F83E" w14:textId="1331DFF5" w:rsidR="00A90F81" w:rsidRPr="00235D0C" w:rsidRDefault="0032393C" w:rsidP="00235D0C">
      <w:pPr>
        <w:rPr>
          <w:rFonts w:ascii="Helvetica" w:hAnsi="Helvetica"/>
        </w:rPr>
      </w:pPr>
      <w:r>
        <w:rPr>
          <w:rFonts w:ascii="Helvetica" w:hAnsi="Helvetica"/>
        </w:rPr>
        <w:t xml:space="preserve">Tell students that today, we are going to </w:t>
      </w:r>
      <w:r w:rsidR="00235D0C">
        <w:rPr>
          <w:rFonts w:ascii="Helvetica" w:hAnsi="Helvetica"/>
        </w:rPr>
        <w:t>learn about different countries in Europe and you will make travel brochures advertising fun and exciting places your classmates might decide to visit. At the end, you will have to decide what country would be most important to visit if you, like Richard, were backpacking across Europe.</w:t>
      </w:r>
    </w:p>
    <w:p w14:paraId="5A805C79" w14:textId="77777777" w:rsidR="00A90F81" w:rsidRDefault="00A90F81" w:rsidP="0032393C">
      <w:pPr>
        <w:outlineLvl w:val="0"/>
        <w:rPr>
          <w:rFonts w:ascii="Helvetica" w:hAnsi="Helvetica"/>
          <w:b/>
        </w:rPr>
      </w:pPr>
    </w:p>
    <w:p w14:paraId="075F97E5" w14:textId="021453B1" w:rsidR="00A90F81" w:rsidRPr="000D4595" w:rsidRDefault="00A90F81" w:rsidP="00A90F81">
      <w:pPr>
        <w:outlineLvl w:val="0"/>
        <w:rPr>
          <w:rFonts w:ascii="Helvetica" w:hAnsi="Helvetica"/>
          <w:b/>
        </w:rPr>
      </w:pPr>
      <w:r w:rsidRPr="000D4595">
        <w:rPr>
          <w:rFonts w:ascii="Helvetica" w:hAnsi="Helvetica"/>
          <w:b/>
        </w:rPr>
        <w:t>B. DEVELOPMENT (</w:t>
      </w:r>
      <w:r w:rsidR="006D5FA2">
        <w:rPr>
          <w:rFonts w:ascii="Helvetica" w:hAnsi="Helvetica"/>
          <w:b/>
        </w:rPr>
        <w:t>15</w:t>
      </w:r>
      <w:r w:rsidRPr="000D4595">
        <w:rPr>
          <w:rFonts w:ascii="Helvetica" w:hAnsi="Helvetica"/>
          <w:b/>
        </w:rPr>
        <w:t xml:space="preserve"> minutes)</w:t>
      </w:r>
    </w:p>
    <w:p w14:paraId="7952DEB1" w14:textId="77777777" w:rsidR="00A90F81" w:rsidRDefault="00A90F81" w:rsidP="00A90F81">
      <w:pPr>
        <w:rPr>
          <w:rFonts w:ascii="Helvetica" w:hAnsi="Helvetica"/>
        </w:rPr>
      </w:pPr>
    </w:p>
    <w:p w14:paraId="7B361679" w14:textId="77012A75" w:rsidR="00A90F81" w:rsidRPr="00820E94" w:rsidRDefault="00A90F81" w:rsidP="00A90F81">
      <w:pPr>
        <w:rPr>
          <w:rFonts w:ascii="Helvetica" w:hAnsi="Helvetica"/>
          <w:b/>
        </w:rPr>
      </w:pPr>
      <w:r w:rsidRPr="00820E94">
        <w:rPr>
          <w:rFonts w:ascii="Helvetica" w:hAnsi="Helvetica"/>
          <w:b/>
        </w:rPr>
        <w:t xml:space="preserve">4. </w:t>
      </w:r>
      <w:r w:rsidR="00C47A5A">
        <w:rPr>
          <w:rFonts w:ascii="Helvetica" w:hAnsi="Helvetica"/>
          <w:b/>
        </w:rPr>
        <w:t>Assign Groups and Examine Sources About Country</w:t>
      </w:r>
    </w:p>
    <w:p w14:paraId="1C5C3596" w14:textId="4F65C538" w:rsidR="00A90F81" w:rsidRDefault="00A90F81" w:rsidP="00A90F81">
      <w:pPr>
        <w:rPr>
          <w:rFonts w:ascii="Helvetica" w:hAnsi="Helvetica"/>
        </w:rPr>
      </w:pPr>
      <w:r>
        <w:rPr>
          <w:rFonts w:ascii="Helvetica" w:hAnsi="Helvetica"/>
        </w:rPr>
        <w:t xml:space="preserve">Put students into </w:t>
      </w:r>
      <w:r w:rsidR="00C47A5A">
        <w:rPr>
          <w:rFonts w:ascii="Helvetica" w:hAnsi="Helvetica"/>
        </w:rPr>
        <w:t>8</w:t>
      </w:r>
      <w:r>
        <w:rPr>
          <w:rFonts w:ascii="Helvetica" w:hAnsi="Helvetica"/>
        </w:rPr>
        <w:t xml:space="preserve"> different groups. Assign each group a specific </w:t>
      </w:r>
      <w:r w:rsidR="00C47A5A">
        <w:rPr>
          <w:rFonts w:ascii="Helvetica" w:hAnsi="Helvetica"/>
        </w:rPr>
        <w:t>country: United Kingdom, France, Spain, Italy,</w:t>
      </w:r>
      <w:r w:rsidR="00C47A5A">
        <w:rPr>
          <w:rFonts w:ascii="Helvetica" w:hAnsi="Helvetica"/>
          <w:bCs/>
          <w:lang w:val="en"/>
        </w:rPr>
        <w:t xml:space="preserve"> Greece</w:t>
      </w:r>
      <w:r w:rsidR="00C47A5A">
        <w:rPr>
          <w:rFonts w:ascii="Helvetica" w:hAnsi="Helvetica"/>
        </w:rPr>
        <w:t xml:space="preserve">, Germany, </w:t>
      </w:r>
      <w:r w:rsidR="00C47A5A">
        <w:rPr>
          <w:rFonts w:ascii="Helvetica" w:hAnsi="Helvetica"/>
          <w:bCs/>
          <w:lang w:val="en"/>
        </w:rPr>
        <w:t>Poland</w:t>
      </w:r>
      <w:r w:rsidR="00C47A5A">
        <w:rPr>
          <w:rFonts w:ascii="Helvetica" w:hAnsi="Helvetica"/>
        </w:rPr>
        <w:t xml:space="preserve">, and </w:t>
      </w:r>
      <w:r w:rsidR="00C47A5A">
        <w:rPr>
          <w:rFonts w:ascii="Helvetica" w:hAnsi="Helvetica"/>
          <w:bCs/>
          <w:lang w:val="en"/>
        </w:rPr>
        <w:t>Sweden</w:t>
      </w:r>
      <w:r w:rsidR="00C47A5A">
        <w:rPr>
          <w:rFonts w:ascii="Helvetica" w:hAnsi="Helvetica"/>
        </w:rPr>
        <w:t xml:space="preserve"> </w:t>
      </w:r>
      <w:r>
        <w:rPr>
          <w:rFonts w:ascii="Helvetica" w:hAnsi="Helvetica"/>
        </w:rPr>
        <w:t>that coincides with the sources. Tell students that this is a two-day lesson. Today, we will be doing research on our assigned co</w:t>
      </w:r>
      <w:r w:rsidR="00C47A5A">
        <w:rPr>
          <w:rFonts w:ascii="Helvetica" w:hAnsi="Helvetica"/>
        </w:rPr>
        <w:t>untry</w:t>
      </w:r>
      <w:r>
        <w:rPr>
          <w:rFonts w:ascii="Helvetica" w:hAnsi="Helvetica"/>
        </w:rPr>
        <w:t xml:space="preserve"> and creating a </w:t>
      </w:r>
      <w:r w:rsidR="00C47A5A">
        <w:rPr>
          <w:rFonts w:ascii="Helvetica" w:hAnsi="Helvetica"/>
        </w:rPr>
        <w:t>travel brochure</w:t>
      </w:r>
      <w:r>
        <w:rPr>
          <w:rFonts w:ascii="Helvetica" w:hAnsi="Helvetica"/>
        </w:rPr>
        <w:t xml:space="preserve"> to advertise it to others in the class. Next class, we will have a “</w:t>
      </w:r>
      <w:r w:rsidR="00C47A5A">
        <w:rPr>
          <w:rFonts w:ascii="Helvetica" w:hAnsi="Helvetica"/>
        </w:rPr>
        <w:t>Travel</w:t>
      </w:r>
      <w:r>
        <w:rPr>
          <w:rFonts w:ascii="Helvetica" w:hAnsi="Helvetica"/>
        </w:rPr>
        <w:t xml:space="preserve"> Fair,” where students will pretend that they </w:t>
      </w:r>
      <w:r w:rsidR="00C47A5A">
        <w:rPr>
          <w:rFonts w:ascii="Helvetica" w:hAnsi="Helvetica"/>
        </w:rPr>
        <w:t>will be backpacking</w:t>
      </w:r>
      <w:r>
        <w:rPr>
          <w:rFonts w:ascii="Helvetica" w:hAnsi="Helvetica"/>
        </w:rPr>
        <w:t xml:space="preserve"> to </w:t>
      </w:r>
      <w:r w:rsidR="00C47A5A">
        <w:rPr>
          <w:rFonts w:ascii="Helvetica" w:hAnsi="Helvetica"/>
        </w:rPr>
        <w:t>Europe</w:t>
      </w:r>
      <w:r>
        <w:rPr>
          <w:rFonts w:ascii="Helvetica" w:hAnsi="Helvetica"/>
        </w:rPr>
        <w:t xml:space="preserve"> and they will have to pick </w:t>
      </w:r>
      <w:r w:rsidR="00C47A5A">
        <w:rPr>
          <w:rFonts w:ascii="Helvetica" w:hAnsi="Helvetica"/>
        </w:rPr>
        <w:t>the country that they would most like to visit</w:t>
      </w:r>
      <w:r>
        <w:rPr>
          <w:rFonts w:ascii="Helvetica" w:hAnsi="Helvetica"/>
        </w:rPr>
        <w:t>.</w:t>
      </w:r>
    </w:p>
    <w:p w14:paraId="18807D95" w14:textId="77777777" w:rsidR="00A90F81" w:rsidRDefault="00A90F81" w:rsidP="00A90F81">
      <w:pPr>
        <w:rPr>
          <w:rFonts w:ascii="Helvetica" w:hAnsi="Helvetica"/>
        </w:rPr>
      </w:pPr>
    </w:p>
    <w:p w14:paraId="6208882E" w14:textId="6CEAAB18" w:rsidR="00687B81" w:rsidRPr="00687B81" w:rsidRDefault="00A90F81" w:rsidP="00687B81">
      <w:pPr>
        <w:rPr>
          <w:rFonts w:ascii="Helvetica" w:hAnsi="Helvetica"/>
        </w:rPr>
      </w:pPr>
      <w:r>
        <w:rPr>
          <w:rFonts w:ascii="Helvetica" w:hAnsi="Helvetica"/>
        </w:rPr>
        <w:t>In their small groups, have the stu</w:t>
      </w:r>
      <w:r w:rsidR="006C12C7">
        <w:rPr>
          <w:rFonts w:ascii="Helvetica" w:hAnsi="Helvetica"/>
        </w:rPr>
        <w:t xml:space="preserve">dents read their specific source: United Kingdom </w:t>
      </w:r>
      <w:r w:rsidR="006C12C7" w:rsidRPr="00896311">
        <w:rPr>
          <w:rFonts w:ascii="Helvetica" w:hAnsi="Helvetica"/>
        </w:rPr>
        <w:t>(</w:t>
      </w:r>
      <w:r w:rsidR="0027756F">
        <w:rPr>
          <w:rFonts w:ascii="Helvetica" w:hAnsi="Helvetica"/>
        </w:rPr>
        <w:t>SOURCEBOOK</w:t>
      </w:r>
      <w:r w:rsidR="006C12C7" w:rsidRPr="00896311">
        <w:rPr>
          <w:rFonts w:ascii="Helvetica" w:hAnsi="Helvetica"/>
        </w:rPr>
        <w:t xml:space="preserve"> 4-</w:t>
      </w:r>
      <w:r w:rsidR="006C12C7">
        <w:rPr>
          <w:rFonts w:ascii="Helvetica" w:hAnsi="Helvetica"/>
        </w:rPr>
        <w:t>30</w:t>
      </w:r>
      <w:r w:rsidR="006C12C7" w:rsidRPr="00896311">
        <w:rPr>
          <w:rFonts w:ascii="Helvetica" w:hAnsi="Helvetica"/>
        </w:rPr>
        <w:t>.</w:t>
      </w:r>
      <w:r w:rsidR="006C12C7">
        <w:rPr>
          <w:rFonts w:ascii="Helvetica" w:hAnsi="Helvetica"/>
        </w:rPr>
        <w:t>A</w:t>
      </w:r>
      <w:r w:rsidR="006C12C7" w:rsidRPr="00896311">
        <w:rPr>
          <w:rFonts w:ascii="Helvetica" w:hAnsi="Helvetica"/>
        </w:rPr>
        <w:t>)</w:t>
      </w:r>
      <w:r w:rsidR="006C12C7">
        <w:rPr>
          <w:rFonts w:ascii="Helvetica" w:hAnsi="Helvetica"/>
        </w:rPr>
        <w:t>, France</w:t>
      </w:r>
      <w:r w:rsidR="006C12C7" w:rsidRPr="00896311">
        <w:rPr>
          <w:rFonts w:ascii="Helvetica" w:hAnsi="Helvetica"/>
        </w:rPr>
        <w:t xml:space="preserve"> (</w:t>
      </w:r>
      <w:r w:rsidR="0027756F">
        <w:rPr>
          <w:rFonts w:ascii="Helvetica" w:hAnsi="Helvetica"/>
        </w:rPr>
        <w:t>SOURCEBOOK</w:t>
      </w:r>
      <w:r w:rsidR="006C12C7" w:rsidRPr="00896311">
        <w:rPr>
          <w:rFonts w:ascii="Helvetica" w:hAnsi="Helvetica"/>
        </w:rPr>
        <w:t xml:space="preserve"> 4-</w:t>
      </w:r>
      <w:r w:rsidR="006C12C7">
        <w:rPr>
          <w:rFonts w:ascii="Helvetica" w:hAnsi="Helvetica"/>
        </w:rPr>
        <w:t>30</w:t>
      </w:r>
      <w:r w:rsidR="006C12C7" w:rsidRPr="00896311">
        <w:rPr>
          <w:rFonts w:ascii="Helvetica" w:hAnsi="Helvetica"/>
        </w:rPr>
        <w:t>.</w:t>
      </w:r>
      <w:r w:rsidR="006C12C7">
        <w:rPr>
          <w:rFonts w:ascii="Helvetica" w:hAnsi="Helvetica"/>
        </w:rPr>
        <w:t>B), Spain</w:t>
      </w:r>
      <w:r w:rsidR="006C12C7" w:rsidRPr="00896311">
        <w:rPr>
          <w:rFonts w:ascii="Helvetica" w:hAnsi="Helvetica"/>
        </w:rPr>
        <w:t xml:space="preserve"> (</w:t>
      </w:r>
      <w:r w:rsidR="0027756F">
        <w:rPr>
          <w:rFonts w:ascii="Helvetica" w:hAnsi="Helvetica"/>
        </w:rPr>
        <w:t>SOURCEBOOK</w:t>
      </w:r>
      <w:r w:rsidR="006C12C7" w:rsidRPr="00896311">
        <w:rPr>
          <w:rFonts w:ascii="Helvetica" w:hAnsi="Helvetica"/>
        </w:rPr>
        <w:t xml:space="preserve"> 4-</w:t>
      </w:r>
      <w:r w:rsidR="006C12C7">
        <w:rPr>
          <w:rFonts w:ascii="Helvetica" w:hAnsi="Helvetica"/>
        </w:rPr>
        <w:t>30</w:t>
      </w:r>
      <w:r w:rsidR="006C12C7" w:rsidRPr="00896311">
        <w:rPr>
          <w:rFonts w:ascii="Helvetica" w:hAnsi="Helvetica"/>
        </w:rPr>
        <w:t>.</w:t>
      </w:r>
      <w:r w:rsidR="006C12C7">
        <w:rPr>
          <w:rFonts w:ascii="Helvetica" w:hAnsi="Helvetica"/>
        </w:rPr>
        <w:t>C), Italy</w:t>
      </w:r>
      <w:r w:rsidR="006C12C7" w:rsidRPr="00896311">
        <w:rPr>
          <w:rFonts w:ascii="Helvetica" w:hAnsi="Helvetica"/>
        </w:rPr>
        <w:t xml:space="preserve"> (</w:t>
      </w:r>
      <w:r w:rsidR="0027756F">
        <w:rPr>
          <w:rFonts w:ascii="Helvetica" w:hAnsi="Helvetica"/>
        </w:rPr>
        <w:t>SOURCEBOOK</w:t>
      </w:r>
      <w:r w:rsidR="006C12C7" w:rsidRPr="00896311">
        <w:rPr>
          <w:rFonts w:ascii="Helvetica" w:hAnsi="Helvetica"/>
        </w:rPr>
        <w:t xml:space="preserve"> 4-</w:t>
      </w:r>
      <w:r w:rsidR="006C12C7">
        <w:rPr>
          <w:rFonts w:ascii="Helvetica" w:hAnsi="Helvetica"/>
        </w:rPr>
        <w:t>30</w:t>
      </w:r>
      <w:r w:rsidR="006C12C7" w:rsidRPr="00896311">
        <w:rPr>
          <w:rFonts w:ascii="Helvetica" w:hAnsi="Helvetica"/>
        </w:rPr>
        <w:t>.</w:t>
      </w:r>
      <w:r w:rsidR="006C12C7">
        <w:rPr>
          <w:rFonts w:ascii="Helvetica" w:hAnsi="Helvetica"/>
        </w:rPr>
        <w:t xml:space="preserve">D), </w:t>
      </w:r>
      <w:r w:rsidR="006C12C7">
        <w:rPr>
          <w:rFonts w:ascii="Helvetica" w:hAnsi="Helvetica"/>
          <w:bCs/>
          <w:lang w:val="en"/>
        </w:rPr>
        <w:t>Greece</w:t>
      </w:r>
      <w:r w:rsidR="006C12C7" w:rsidRPr="00896311">
        <w:rPr>
          <w:rFonts w:ascii="Helvetica" w:hAnsi="Helvetica"/>
        </w:rPr>
        <w:t xml:space="preserve"> (</w:t>
      </w:r>
      <w:r w:rsidR="0027756F">
        <w:rPr>
          <w:rFonts w:ascii="Helvetica" w:hAnsi="Helvetica"/>
        </w:rPr>
        <w:t>SOURCEBOOK</w:t>
      </w:r>
      <w:r w:rsidR="006C12C7" w:rsidRPr="00896311">
        <w:rPr>
          <w:rFonts w:ascii="Helvetica" w:hAnsi="Helvetica"/>
        </w:rPr>
        <w:t xml:space="preserve"> 4-</w:t>
      </w:r>
      <w:r w:rsidR="006C12C7">
        <w:rPr>
          <w:rFonts w:ascii="Helvetica" w:hAnsi="Helvetica"/>
        </w:rPr>
        <w:t>30</w:t>
      </w:r>
      <w:r w:rsidR="006C12C7" w:rsidRPr="00896311">
        <w:rPr>
          <w:rFonts w:ascii="Helvetica" w:hAnsi="Helvetica"/>
        </w:rPr>
        <w:t>.</w:t>
      </w:r>
      <w:r w:rsidR="006C12C7">
        <w:rPr>
          <w:rFonts w:ascii="Helvetica" w:hAnsi="Helvetica"/>
        </w:rPr>
        <w:t xml:space="preserve">E), Germany </w:t>
      </w:r>
      <w:r w:rsidR="006C12C7" w:rsidRPr="00896311">
        <w:rPr>
          <w:rFonts w:ascii="Helvetica" w:hAnsi="Helvetica"/>
        </w:rPr>
        <w:t>(</w:t>
      </w:r>
      <w:r w:rsidR="0027756F">
        <w:rPr>
          <w:rFonts w:ascii="Helvetica" w:hAnsi="Helvetica"/>
        </w:rPr>
        <w:t>SOURCEBOOK</w:t>
      </w:r>
      <w:r w:rsidR="006C12C7" w:rsidRPr="00896311">
        <w:rPr>
          <w:rFonts w:ascii="Helvetica" w:hAnsi="Helvetica"/>
        </w:rPr>
        <w:t xml:space="preserve"> 4-</w:t>
      </w:r>
      <w:r w:rsidR="006C12C7">
        <w:rPr>
          <w:rFonts w:ascii="Helvetica" w:hAnsi="Helvetica"/>
        </w:rPr>
        <w:t>30</w:t>
      </w:r>
      <w:r w:rsidR="006C12C7" w:rsidRPr="00896311">
        <w:rPr>
          <w:rFonts w:ascii="Helvetica" w:hAnsi="Helvetica"/>
        </w:rPr>
        <w:t>.</w:t>
      </w:r>
      <w:r w:rsidR="006C12C7">
        <w:rPr>
          <w:rFonts w:ascii="Helvetica" w:hAnsi="Helvetica"/>
        </w:rPr>
        <w:t>F</w:t>
      </w:r>
      <w:r w:rsidR="006C12C7" w:rsidRPr="00896311">
        <w:rPr>
          <w:rFonts w:ascii="Helvetica" w:hAnsi="Helvetica"/>
        </w:rPr>
        <w:t>)</w:t>
      </w:r>
      <w:r w:rsidR="006C12C7">
        <w:rPr>
          <w:rFonts w:ascii="Helvetica" w:hAnsi="Helvetica"/>
        </w:rPr>
        <w:t xml:space="preserve">, </w:t>
      </w:r>
      <w:r w:rsidR="006C12C7">
        <w:rPr>
          <w:rFonts w:ascii="Helvetica" w:hAnsi="Helvetica"/>
          <w:bCs/>
          <w:lang w:val="en"/>
        </w:rPr>
        <w:t xml:space="preserve">Poland </w:t>
      </w:r>
      <w:r w:rsidR="006C12C7" w:rsidRPr="00896311">
        <w:rPr>
          <w:rFonts w:ascii="Helvetica" w:hAnsi="Helvetica"/>
        </w:rPr>
        <w:t>(</w:t>
      </w:r>
      <w:r w:rsidR="0027756F">
        <w:rPr>
          <w:rFonts w:ascii="Helvetica" w:hAnsi="Helvetica"/>
        </w:rPr>
        <w:t>SOURCEBOOK</w:t>
      </w:r>
      <w:r w:rsidR="006C12C7" w:rsidRPr="00896311">
        <w:rPr>
          <w:rFonts w:ascii="Helvetica" w:hAnsi="Helvetica"/>
        </w:rPr>
        <w:t xml:space="preserve"> 4-</w:t>
      </w:r>
      <w:r w:rsidR="006C12C7">
        <w:rPr>
          <w:rFonts w:ascii="Helvetica" w:hAnsi="Helvetica"/>
        </w:rPr>
        <w:t>30</w:t>
      </w:r>
      <w:r w:rsidR="006C12C7" w:rsidRPr="00896311">
        <w:rPr>
          <w:rFonts w:ascii="Helvetica" w:hAnsi="Helvetica"/>
        </w:rPr>
        <w:t>.</w:t>
      </w:r>
      <w:r w:rsidR="006C12C7">
        <w:rPr>
          <w:rFonts w:ascii="Helvetica" w:hAnsi="Helvetica"/>
        </w:rPr>
        <w:t xml:space="preserve">G), </w:t>
      </w:r>
      <w:r w:rsidR="006C12C7">
        <w:rPr>
          <w:rFonts w:ascii="Helvetica" w:hAnsi="Helvetica"/>
          <w:bCs/>
          <w:lang w:val="en"/>
        </w:rPr>
        <w:t>Sweden</w:t>
      </w:r>
      <w:r w:rsidR="006C12C7">
        <w:rPr>
          <w:rFonts w:ascii="Helvetica" w:hAnsi="Helvetica"/>
        </w:rPr>
        <w:t xml:space="preserve"> </w:t>
      </w:r>
      <w:r w:rsidR="006C12C7" w:rsidRPr="00896311">
        <w:rPr>
          <w:rFonts w:ascii="Helvetica" w:hAnsi="Helvetica"/>
        </w:rPr>
        <w:t>(</w:t>
      </w:r>
      <w:r w:rsidR="0027756F">
        <w:rPr>
          <w:rFonts w:ascii="Helvetica" w:hAnsi="Helvetica"/>
        </w:rPr>
        <w:t>SOURCEBOOK</w:t>
      </w:r>
      <w:r w:rsidR="006C12C7" w:rsidRPr="00896311">
        <w:rPr>
          <w:rFonts w:ascii="Helvetica" w:hAnsi="Helvetica"/>
        </w:rPr>
        <w:t xml:space="preserve"> 4-</w:t>
      </w:r>
      <w:r w:rsidR="006C12C7">
        <w:rPr>
          <w:rFonts w:ascii="Helvetica" w:hAnsi="Helvetica"/>
        </w:rPr>
        <w:t>30</w:t>
      </w:r>
      <w:r w:rsidR="006C12C7" w:rsidRPr="00896311">
        <w:rPr>
          <w:rFonts w:ascii="Helvetica" w:hAnsi="Helvetica"/>
        </w:rPr>
        <w:t>.</w:t>
      </w:r>
      <w:r w:rsidR="006C12C7">
        <w:rPr>
          <w:rFonts w:ascii="Helvetica" w:hAnsi="Helvetica"/>
        </w:rPr>
        <w:t>H</w:t>
      </w:r>
      <w:r w:rsidR="006C12C7" w:rsidRPr="00896311">
        <w:rPr>
          <w:rFonts w:ascii="Helvetica" w:hAnsi="Helvetica"/>
        </w:rPr>
        <w:t>)</w:t>
      </w:r>
      <w:r>
        <w:rPr>
          <w:rFonts w:ascii="Helvetica" w:hAnsi="Helvetica"/>
        </w:rPr>
        <w:t xml:space="preserve">. As the student reads, tell the other group members to underline or highlight any important information. Pass out reference books and/or give students access to computers. Read to students the directions on the sheet called </w:t>
      </w:r>
      <w:r w:rsidR="00687B81" w:rsidRPr="00687B81">
        <w:rPr>
          <w:rFonts w:ascii="Helvetica" w:hAnsi="Helvetica"/>
        </w:rPr>
        <w:t>Back</w:t>
      </w:r>
      <w:r w:rsidR="00303F1E">
        <w:rPr>
          <w:rFonts w:ascii="Helvetica" w:hAnsi="Helvetica"/>
        </w:rPr>
        <w:t>pack</w:t>
      </w:r>
      <w:r w:rsidR="00687B81" w:rsidRPr="00687B81">
        <w:rPr>
          <w:rFonts w:ascii="Helvetica" w:hAnsi="Helvetica"/>
        </w:rPr>
        <w:t>ing Europe: Travel Brochure Instructions (WORKSHEET 4-30.I)</w:t>
      </w:r>
    </w:p>
    <w:p w14:paraId="07436E47" w14:textId="77777777" w:rsidR="00A90F81" w:rsidRDefault="00A90F81" w:rsidP="00A90F81">
      <w:pPr>
        <w:rPr>
          <w:rFonts w:ascii="Helvetica" w:hAnsi="Helvetica"/>
        </w:rPr>
      </w:pPr>
      <w:r>
        <w:rPr>
          <w:rFonts w:ascii="Helvetica" w:hAnsi="Helvetica"/>
        </w:rPr>
        <w:t xml:space="preserve"> </w:t>
      </w:r>
    </w:p>
    <w:p w14:paraId="40EA3DFC" w14:textId="790C21A5" w:rsidR="00A90F81" w:rsidRDefault="00A90F81" w:rsidP="00A90F81">
      <w:pPr>
        <w:rPr>
          <w:rFonts w:ascii="Helvetica" w:hAnsi="Helvetica"/>
        </w:rPr>
      </w:pPr>
      <w:r>
        <w:rPr>
          <w:rFonts w:ascii="Helvetica" w:hAnsi="Helvetica"/>
        </w:rPr>
        <w:t>Students should collect information about their co</w:t>
      </w:r>
      <w:r w:rsidR="00303F1E">
        <w:rPr>
          <w:rFonts w:ascii="Helvetica" w:hAnsi="Helvetica"/>
        </w:rPr>
        <w:t>untries</w:t>
      </w:r>
      <w:r>
        <w:rPr>
          <w:rFonts w:ascii="Helvetica" w:hAnsi="Helvetica"/>
        </w:rPr>
        <w:t xml:space="preserve"> based on the questions listed on </w:t>
      </w:r>
      <w:r w:rsidR="00687B81" w:rsidRPr="00687B81">
        <w:rPr>
          <w:rFonts w:ascii="Helvetica" w:hAnsi="Helvetica"/>
        </w:rPr>
        <w:t>Back</w:t>
      </w:r>
      <w:r w:rsidR="00303F1E">
        <w:rPr>
          <w:rFonts w:ascii="Helvetica" w:hAnsi="Helvetica"/>
        </w:rPr>
        <w:t>pack</w:t>
      </w:r>
      <w:r w:rsidR="00687B81" w:rsidRPr="00687B81">
        <w:rPr>
          <w:rFonts w:ascii="Helvetica" w:hAnsi="Helvetica"/>
        </w:rPr>
        <w:t>ing Europe: Travel Brochure Instructions (WORKSHEET 4-30.I)</w:t>
      </w:r>
      <w:r>
        <w:rPr>
          <w:rFonts w:ascii="Helvetica" w:hAnsi="Helvetica"/>
        </w:rPr>
        <w:t xml:space="preserve">. Students should draft their </w:t>
      </w:r>
      <w:r w:rsidR="00687B81">
        <w:rPr>
          <w:rFonts w:ascii="Helvetica" w:hAnsi="Helvetica"/>
        </w:rPr>
        <w:t>travel brochures</w:t>
      </w:r>
      <w:r>
        <w:rPr>
          <w:rFonts w:ascii="Helvetica" w:hAnsi="Helvetica"/>
        </w:rPr>
        <w:t xml:space="preserve"> using a piece of drawing paper. </w:t>
      </w:r>
      <w:r w:rsidR="00687B81">
        <w:rPr>
          <w:rFonts w:ascii="Helvetica" w:hAnsi="Helvetica"/>
        </w:rPr>
        <w:t xml:space="preserve">They should fold it into three parts (making 6 panels). These panels will include at least a cover page, 3 text sections, and 2 drawings. </w:t>
      </w:r>
      <w:r>
        <w:rPr>
          <w:rFonts w:ascii="Helvetica" w:hAnsi="Helvetica"/>
        </w:rPr>
        <w:t>Circulate the room answering questions and giving groups guidance.</w:t>
      </w:r>
    </w:p>
    <w:p w14:paraId="73BA0262" w14:textId="77777777" w:rsidR="000E54DE" w:rsidRDefault="000E54DE" w:rsidP="00A90F81">
      <w:pPr>
        <w:rPr>
          <w:rFonts w:ascii="Helvetica" w:hAnsi="Helvetica"/>
        </w:rPr>
      </w:pPr>
    </w:p>
    <w:p w14:paraId="7558BC1E" w14:textId="77777777" w:rsidR="00A90F81" w:rsidRPr="000D4595" w:rsidRDefault="00A90F81" w:rsidP="00A90F81">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20 </w:t>
      </w:r>
      <w:r w:rsidRPr="000D4595">
        <w:rPr>
          <w:rFonts w:ascii="Helvetica" w:hAnsi="Helvetica"/>
          <w:b/>
        </w:rPr>
        <w:t>minutes)</w:t>
      </w:r>
    </w:p>
    <w:p w14:paraId="6835C75A" w14:textId="77777777" w:rsidR="00A90F81" w:rsidRDefault="00A90F81" w:rsidP="00A90F81">
      <w:pPr>
        <w:rPr>
          <w:rFonts w:ascii="Helvetica" w:hAnsi="Helvetica"/>
        </w:rPr>
      </w:pPr>
    </w:p>
    <w:p w14:paraId="47FCEC56" w14:textId="77777777" w:rsidR="009E7C75" w:rsidRDefault="009E7C75" w:rsidP="00A90F81">
      <w:pPr>
        <w:rPr>
          <w:rFonts w:ascii="Helvetica" w:hAnsi="Helvetica"/>
          <w:b/>
        </w:rPr>
      </w:pPr>
    </w:p>
    <w:p w14:paraId="183218D9" w14:textId="77777777" w:rsidR="009E7C75" w:rsidRDefault="009E7C75" w:rsidP="00A90F81">
      <w:pPr>
        <w:rPr>
          <w:rFonts w:ascii="Helvetica" w:hAnsi="Helvetica"/>
          <w:b/>
        </w:rPr>
      </w:pPr>
    </w:p>
    <w:p w14:paraId="163B9D58" w14:textId="77777777" w:rsidR="009E7C75" w:rsidRDefault="009E7C75" w:rsidP="00A90F81">
      <w:pPr>
        <w:rPr>
          <w:rFonts w:ascii="Helvetica" w:hAnsi="Helvetica"/>
          <w:b/>
        </w:rPr>
      </w:pPr>
    </w:p>
    <w:p w14:paraId="722DBCA8" w14:textId="54EFFFF8" w:rsidR="00A90F81" w:rsidRDefault="00303F1E" w:rsidP="00A90F81">
      <w:pPr>
        <w:rPr>
          <w:rFonts w:ascii="Helvetica" w:hAnsi="Helvetica"/>
        </w:rPr>
      </w:pPr>
      <w:r>
        <w:rPr>
          <w:rFonts w:ascii="Helvetica" w:hAnsi="Helvetica"/>
          <w:b/>
        </w:rPr>
        <w:t>5</w:t>
      </w:r>
      <w:r w:rsidR="00A90F81" w:rsidRPr="00820E94">
        <w:rPr>
          <w:rFonts w:ascii="Helvetica" w:hAnsi="Helvetica"/>
          <w:b/>
        </w:rPr>
        <w:t xml:space="preserve">. </w:t>
      </w:r>
      <w:r w:rsidR="00A90F81">
        <w:rPr>
          <w:rFonts w:ascii="Helvetica" w:hAnsi="Helvetica"/>
          <w:b/>
        </w:rPr>
        <w:t xml:space="preserve">Create </w:t>
      </w:r>
      <w:r>
        <w:rPr>
          <w:rFonts w:ascii="Helvetica" w:hAnsi="Helvetica"/>
          <w:b/>
        </w:rPr>
        <w:t>Travel Brochures for the Countries</w:t>
      </w:r>
    </w:p>
    <w:p w14:paraId="5FAB67A0" w14:textId="41F47A21" w:rsidR="00A90F81" w:rsidRDefault="00A90F81" w:rsidP="00A90F81">
      <w:pPr>
        <w:rPr>
          <w:rFonts w:ascii="Helvetica" w:hAnsi="Helvetica"/>
        </w:rPr>
      </w:pPr>
      <w:r>
        <w:rPr>
          <w:rFonts w:ascii="Helvetica" w:hAnsi="Helvetica"/>
        </w:rPr>
        <w:t xml:space="preserve">Students should create a </w:t>
      </w:r>
      <w:r w:rsidR="00303F1E">
        <w:rPr>
          <w:rFonts w:ascii="Helvetica" w:hAnsi="Helvetica"/>
        </w:rPr>
        <w:t>travel brochure for</w:t>
      </w:r>
      <w:r>
        <w:rPr>
          <w:rFonts w:ascii="Helvetica" w:hAnsi="Helvetica"/>
        </w:rPr>
        <w:t xml:space="preserve"> their </w:t>
      </w:r>
      <w:r w:rsidR="00303F1E">
        <w:rPr>
          <w:rFonts w:ascii="Helvetica" w:hAnsi="Helvetica"/>
        </w:rPr>
        <w:t>country</w:t>
      </w:r>
      <w:r>
        <w:rPr>
          <w:rFonts w:ascii="Helvetica" w:hAnsi="Helvetica"/>
        </w:rPr>
        <w:t xml:space="preserve"> to </w:t>
      </w:r>
      <w:r w:rsidR="00303F1E">
        <w:rPr>
          <w:rFonts w:ascii="Helvetica" w:hAnsi="Helvetica"/>
        </w:rPr>
        <w:t>encourage people to visit it</w:t>
      </w:r>
      <w:r>
        <w:rPr>
          <w:rFonts w:ascii="Helvetica" w:hAnsi="Helvetica"/>
        </w:rPr>
        <w:t xml:space="preserve"> based on the questions listed on </w:t>
      </w:r>
      <w:r w:rsidR="00303F1E" w:rsidRPr="00687B81">
        <w:rPr>
          <w:rFonts w:ascii="Helvetica" w:hAnsi="Helvetica"/>
        </w:rPr>
        <w:t>Back</w:t>
      </w:r>
      <w:r w:rsidR="00303F1E">
        <w:rPr>
          <w:rFonts w:ascii="Helvetica" w:hAnsi="Helvetica"/>
        </w:rPr>
        <w:t>pack</w:t>
      </w:r>
      <w:r w:rsidR="00303F1E" w:rsidRPr="00687B81">
        <w:rPr>
          <w:rFonts w:ascii="Helvetica" w:hAnsi="Helvetica"/>
        </w:rPr>
        <w:t>ing Europe: Travel Brochure Instructions (WORKSHEET 4-30.I)</w:t>
      </w:r>
      <w:r w:rsidR="00303F1E">
        <w:rPr>
          <w:rFonts w:ascii="Helvetica" w:hAnsi="Helvetica"/>
        </w:rPr>
        <w:t xml:space="preserve">. </w:t>
      </w:r>
      <w:r>
        <w:rPr>
          <w:rFonts w:ascii="Helvetica" w:hAnsi="Helvetica"/>
        </w:rPr>
        <w:t xml:space="preserve">It should include </w:t>
      </w:r>
      <w:r w:rsidR="00303F1E">
        <w:rPr>
          <w:rFonts w:ascii="Helvetica" w:hAnsi="Helvetica"/>
        </w:rPr>
        <w:t>three</w:t>
      </w:r>
      <w:r>
        <w:rPr>
          <w:rFonts w:ascii="Helvetica" w:hAnsi="Helvetica"/>
        </w:rPr>
        <w:t xml:space="preserve"> sections</w:t>
      </w:r>
      <w:r w:rsidR="00303F1E">
        <w:rPr>
          <w:rFonts w:ascii="Helvetica" w:hAnsi="Helvetica"/>
        </w:rPr>
        <w:t xml:space="preserve"> on attractions, people and culture, and general information, as well as at least two drawings</w:t>
      </w:r>
      <w:r>
        <w:rPr>
          <w:rFonts w:ascii="Helvetica" w:hAnsi="Helvetica"/>
        </w:rPr>
        <w:t>.</w:t>
      </w:r>
    </w:p>
    <w:p w14:paraId="591E9A70" w14:textId="77777777" w:rsidR="00B248CC" w:rsidRDefault="00B248CC" w:rsidP="00A90F81">
      <w:pPr>
        <w:rPr>
          <w:rFonts w:ascii="Helvetica" w:hAnsi="Helvetica"/>
        </w:rPr>
      </w:pPr>
    </w:p>
    <w:p w14:paraId="7118D4AD" w14:textId="77777777" w:rsidR="00A90F81" w:rsidRPr="004A0C72" w:rsidRDefault="00A90F81" w:rsidP="00A90F81">
      <w:pPr>
        <w:shd w:val="clear" w:color="auto" w:fill="D9D9D9" w:themeFill="background1" w:themeFillShade="D9"/>
        <w:outlineLvl w:val="0"/>
        <w:rPr>
          <w:rFonts w:ascii="Helvetica" w:hAnsi="Helvetica"/>
          <w:b/>
        </w:rPr>
      </w:pPr>
      <w:r>
        <w:rPr>
          <w:rFonts w:ascii="Helvetica" w:hAnsi="Helvetica"/>
          <w:b/>
        </w:rPr>
        <w:t>DAY 2</w:t>
      </w:r>
    </w:p>
    <w:p w14:paraId="60A3DA1F" w14:textId="77777777" w:rsidR="00A90F81" w:rsidRDefault="00A90F81" w:rsidP="00A90F81">
      <w:pPr>
        <w:rPr>
          <w:rFonts w:ascii="Helvetica" w:hAnsi="Helvetica"/>
        </w:rPr>
      </w:pPr>
    </w:p>
    <w:p w14:paraId="08F3B90C" w14:textId="42AB38AF" w:rsidR="00A90F81" w:rsidRDefault="00A90F81" w:rsidP="00A90F81">
      <w:pPr>
        <w:outlineLvl w:val="0"/>
        <w:rPr>
          <w:rFonts w:ascii="Helvetica" w:hAnsi="Helvetica"/>
          <w:b/>
        </w:rPr>
      </w:pPr>
      <w:r w:rsidRPr="008F2E56">
        <w:rPr>
          <w:rFonts w:ascii="Helvetica" w:hAnsi="Helvetica"/>
          <w:b/>
        </w:rPr>
        <w:t xml:space="preserve">A. </w:t>
      </w:r>
      <w:r w:rsidR="00C203D1" w:rsidRPr="000D4595">
        <w:rPr>
          <w:rFonts w:ascii="Helvetica" w:hAnsi="Helvetica"/>
          <w:b/>
        </w:rPr>
        <w:t>DEVELOPMENT</w:t>
      </w:r>
      <w:r w:rsidRPr="008F2E56">
        <w:rPr>
          <w:rFonts w:ascii="Helvetica" w:hAnsi="Helvetica"/>
          <w:b/>
        </w:rPr>
        <w:t xml:space="preserve"> (</w:t>
      </w:r>
      <w:r w:rsidR="00C203D1">
        <w:rPr>
          <w:rFonts w:ascii="Helvetica" w:hAnsi="Helvetica"/>
          <w:b/>
        </w:rPr>
        <w:t>45</w:t>
      </w:r>
      <w:r w:rsidRPr="008F2E56">
        <w:rPr>
          <w:rFonts w:ascii="Helvetica" w:hAnsi="Helvetica"/>
          <w:b/>
        </w:rPr>
        <w:t xml:space="preserve"> minutes)</w:t>
      </w:r>
    </w:p>
    <w:p w14:paraId="090EB66A" w14:textId="77777777" w:rsidR="00A90F81" w:rsidRDefault="00A90F81" w:rsidP="00A90F81">
      <w:pPr>
        <w:rPr>
          <w:rFonts w:ascii="Helvetica" w:hAnsi="Helvetica"/>
        </w:rPr>
      </w:pPr>
    </w:p>
    <w:p w14:paraId="1478A4B3" w14:textId="0C9B7A51" w:rsidR="00A90F81" w:rsidRDefault="00C203D1" w:rsidP="00A90F81">
      <w:pPr>
        <w:rPr>
          <w:rFonts w:ascii="Helvetica" w:hAnsi="Helvetica"/>
        </w:rPr>
      </w:pPr>
      <w:r>
        <w:rPr>
          <w:rFonts w:ascii="Helvetica" w:hAnsi="Helvetica"/>
          <w:b/>
        </w:rPr>
        <w:t>6</w:t>
      </w:r>
      <w:r w:rsidR="00A90F81" w:rsidRPr="00820E94">
        <w:rPr>
          <w:rFonts w:ascii="Helvetica" w:hAnsi="Helvetica"/>
          <w:b/>
        </w:rPr>
        <w:t xml:space="preserve">. </w:t>
      </w:r>
      <w:r w:rsidR="00A90F81">
        <w:rPr>
          <w:rFonts w:ascii="Helvetica" w:hAnsi="Helvetica"/>
          <w:b/>
        </w:rPr>
        <w:t xml:space="preserve">Complete </w:t>
      </w:r>
      <w:r w:rsidR="00B248CC">
        <w:rPr>
          <w:rFonts w:ascii="Helvetica" w:hAnsi="Helvetica"/>
          <w:b/>
        </w:rPr>
        <w:t>Travel Brochures for the Countries</w:t>
      </w:r>
    </w:p>
    <w:p w14:paraId="73533699" w14:textId="1AF27425" w:rsidR="00A90F81" w:rsidRDefault="00A90F81" w:rsidP="00A90F81">
      <w:pPr>
        <w:rPr>
          <w:rFonts w:ascii="Helvetica" w:hAnsi="Helvetica"/>
        </w:rPr>
      </w:pPr>
      <w:r>
        <w:rPr>
          <w:rFonts w:ascii="Helvetica" w:hAnsi="Helvetica"/>
        </w:rPr>
        <w:t xml:space="preserve">Students should finish their </w:t>
      </w:r>
      <w:r w:rsidR="00B669AE">
        <w:rPr>
          <w:rFonts w:ascii="Helvetica" w:hAnsi="Helvetica"/>
        </w:rPr>
        <w:t>brochures</w:t>
      </w:r>
      <w:r>
        <w:rPr>
          <w:rFonts w:ascii="Helvetica" w:hAnsi="Helvetica"/>
        </w:rPr>
        <w:t xml:space="preserve"> advertising their </w:t>
      </w:r>
      <w:r w:rsidR="00867CD2">
        <w:rPr>
          <w:rFonts w:ascii="Helvetica" w:hAnsi="Helvetica"/>
        </w:rPr>
        <w:t>countries</w:t>
      </w:r>
      <w:r>
        <w:rPr>
          <w:rFonts w:ascii="Helvetica" w:hAnsi="Helvetica"/>
        </w:rPr>
        <w:t xml:space="preserve"> to prospective </w:t>
      </w:r>
      <w:r w:rsidR="00E348D7">
        <w:rPr>
          <w:rFonts w:ascii="Helvetica" w:hAnsi="Helvetica"/>
        </w:rPr>
        <w:t>tourists</w:t>
      </w:r>
      <w:r>
        <w:rPr>
          <w:rFonts w:ascii="Helvetica" w:hAnsi="Helvetica"/>
        </w:rPr>
        <w:t xml:space="preserve"> based on the questions listed on </w:t>
      </w:r>
      <w:r w:rsidR="00B248CC" w:rsidRPr="00687B81">
        <w:rPr>
          <w:rFonts w:ascii="Helvetica" w:hAnsi="Helvetica"/>
        </w:rPr>
        <w:t>Back</w:t>
      </w:r>
      <w:r w:rsidR="00B248CC">
        <w:rPr>
          <w:rFonts w:ascii="Helvetica" w:hAnsi="Helvetica"/>
        </w:rPr>
        <w:t>pack</w:t>
      </w:r>
      <w:r w:rsidR="00B248CC" w:rsidRPr="00687B81">
        <w:rPr>
          <w:rFonts w:ascii="Helvetica" w:hAnsi="Helvetica"/>
        </w:rPr>
        <w:t>ing Europe: Travel Brochure Instructions (WORKSHEET 4-30.I)</w:t>
      </w:r>
      <w:r w:rsidR="00B248CC">
        <w:rPr>
          <w:rFonts w:ascii="Helvetica" w:hAnsi="Helvetica"/>
        </w:rPr>
        <w:t xml:space="preserve">. </w:t>
      </w:r>
      <w:r>
        <w:rPr>
          <w:rFonts w:ascii="Helvetica" w:hAnsi="Helvetica"/>
        </w:rPr>
        <w:t>It should include four sections on way of life, climate, trade, relationships between White, Black, and Indigenous people, as well as three drawings related to the colony.</w:t>
      </w:r>
    </w:p>
    <w:p w14:paraId="675B96A1" w14:textId="77777777" w:rsidR="003C0C95" w:rsidRDefault="003C0C95" w:rsidP="00A90F81">
      <w:pPr>
        <w:rPr>
          <w:rFonts w:ascii="Helvetica" w:hAnsi="Helvetica"/>
        </w:rPr>
      </w:pPr>
    </w:p>
    <w:p w14:paraId="0E3C81D8" w14:textId="199003F3" w:rsidR="00C203D1" w:rsidRDefault="00C203D1" w:rsidP="00C203D1">
      <w:pPr>
        <w:rPr>
          <w:rFonts w:ascii="Helvetica" w:hAnsi="Helvetica"/>
        </w:rPr>
      </w:pPr>
      <w:r>
        <w:rPr>
          <w:rFonts w:ascii="Helvetica" w:hAnsi="Helvetica"/>
        </w:rPr>
        <w:t>NOTE: After Day 2, you should photocopy each group’s brochure in between classes (enough copies for each student in the classroom). Students will use these to share about their country at the Travel Fair. If you plan on doing this lesson in 2 days, this should be done after class on Day 1.</w:t>
      </w:r>
    </w:p>
    <w:p w14:paraId="5A628809" w14:textId="77777777" w:rsidR="00A90F81" w:rsidRDefault="00A90F81" w:rsidP="00A90F81">
      <w:pPr>
        <w:outlineLvl w:val="0"/>
        <w:rPr>
          <w:rFonts w:ascii="Helvetica" w:hAnsi="Helvetica"/>
          <w:b/>
        </w:rPr>
      </w:pPr>
    </w:p>
    <w:p w14:paraId="57E19A4E" w14:textId="70C8F989" w:rsidR="00C203D1" w:rsidRPr="004A0C72" w:rsidRDefault="00C203D1" w:rsidP="00C203D1">
      <w:pPr>
        <w:shd w:val="clear" w:color="auto" w:fill="D9D9D9" w:themeFill="background1" w:themeFillShade="D9"/>
        <w:outlineLvl w:val="0"/>
        <w:rPr>
          <w:rFonts w:ascii="Helvetica" w:hAnsi="Helvetica"/>
          <w:b/>
        </w:rPr>
      </w:pPr>
      <w:r>
        <w:rPr>
          <w:rFonts w:ascii="Helvetica" w:hAnsi="Helvetica"/>
          <w:b/>
        </w:rPr>
        <w:t>DAY 3</w:t>
      </w:r>
    </w:p>
    <w:p w14:paraId="43B02754" w14:textId="77777777" w:rsidR="00C203D1" w:rsidRDefault="00C203D1" w:rsidP="00A90F81">
      <w:pPr>
        <w:outlineLvl w:val="0"/>
        <w:rPr>
          <w:rFonts w:ascii="Helvetica" w:hAnsi="Helvetica"/>
          <w:b/>
        </w:rPr>
      </w:pPr>
    </w:p>
    <w:p w14:paraId="1109B63C" w14:textId="703F071E" w:rsidR="00A90F81" w:rsidRPr="000D4595" w:rsidRDefault="00C203D1" w:rsidP="00A90F81">
      <w:pPr>
        <w:outlineLvl w:val="0"/>
        <w:rPr>
          <w:rFonts w:ascii="Helvetica" w:hAnsi="Helvetica"/>
          <w:b/>
        </w:rPr>
      </w:pPr>
      <w:r>
        <w:rPr>
          <w:rFonts w:ascii="Helvetica" w:hAnsi="Helvetica"/>
          <w:b/>
        </w:rPr>
        <w:t>A</w:t>
      </w:r>
      <w:r w:rsidR="00A90F81" w:rsidRPr="000D4595">
        <w:rPr>
          <w:rFonts w:ascii="Helvetica" w:hAnsi="Helvetica"/>
          <w:b/>
        </w:rPr>
        <w:t>. DEVELOPMENT (</w:t>
      </w:r>
      <w:r>
        <w:rPr>
          <w:rFonts w:ascii="Helvetica" w:hAnsi="Helvetica"/>
          <w:b/>
        </w:rPr>
        <w:t>25</w:t>
      </w:r>
      <w:r w:rsidR="00A90F81" w:rsidRPr="000D4595">
        <w:rPr>
          <w:rFonts w:ascii="Helvetica" w:hAnsi="Helvetica"/>
          <w:b/>
        </w:rPr>
        <w:t xml:space="preserve"> minutes)</w:t>
      </w:r>
    </w:p>
    <w:p w14:paraId="3CA0E407" w14:textId="77777777" w:rsidR="00A90F81" w:rsidRDefault="00A90F81" w:rsidP="00A90F81">
      <w:pPr>
        <w:outlineLvl w:val="0"/>
        <w:rPr>
          <w:rFonts w:ascii="Helvetica" w:hAnsi="Helvetica"/>
          <w:b/>
        </w:rPr>
      </w:pPr>
    </w:p>
    <w:p w14:paraId="0358BE48" w14:textId="28E734F2" w:rsidR="00A90F81" w:rsidRDefault="00C203D1" w:rsidP="00A90F81">
      <w:pPr>
        <w:outlineLvl w:val="0"/>
        <w:rPr>
          <w:rFonts w:ascii="Helvetica" w:hAnsi="Helvetica"/>
          <w:b/>
        </w:rPr>
      </w:pPr>
      <w:r>
        <w:rPr>
          <w:rFonts w:ascii="Helvetica" w:hAnsi="Helvetica"/>
          <w:b/>
        </w:rPr>
        <w:t>7</w:t>
      </w:r>
      <w:r w:rsidR="00A90F81">
        <w:rPr>
          <w:rFonts w:ascii="Helvetica" w:hAnsi="Helvetica"/>
          <w:b/>
        </w:rPr>
        <w:t xml:space="preserve">. Share </w:t>
      </w:r>
      <w:r>
        <w:rPr>
          <w:rFonts w:ascii="Helvetica" w:hAnsi="Helvetica"/>
          <w:b/>
        </w:rPr>
        <w:t>Travel Brochures</w:t>
      </w:r>
    </w:p>
    <w:p w14:paraId="48E6E3EE" w14:textId="621593DD" w:rsidR="00C203D1" w:rsidRDefault="008E63CE" w:rsidP="00A90F81">
      <w:pPr>
        <w:outlineLvl w:val="0"/>
        <w:rPr>
          <w:rFonts w:ascii="Helvetica" w:hAnsi="Helvetica"/>
        </w:rPr>
      </w:pPr>
      <w:r>
        <w:rPr>
          <w:rFonts w:ascii="Helvetica" w:hAnsi="Helvetica"/>
        </w:rPr>
        <w:t>Have each group present in order. The</w:t>
      </w:r>
      <w:r w:rsidR="00C203D1">
        <w:rPr>
          <w:rFonts w:ascii="Helvetica" w:hAnsi="Helvetica"/>
        </w:rPr>
        <w:t xml:space="preserve"> group should stand up at the front of the room. Have a student give a copy of their </w:t>
      </w:r>
      <w:r>
        <w:rPr>
          <w:rFonts w:ascii="Helvetica" w:hAnsi="Helvetica"/>
        </w:rPr>
        <w:t xml:space="preserve">group’s </w:t>
      </w:r>
      <w:r w:rsidR="00C203D1">
        <w:rPr>
          <w:rFonts w:ascii="Helvetica" w:hAnsi="Helvetica"/>
        </w:rPr>
        <w:t>brochure to all of the students in the class. Have the group present their country and read through the information on the brochure (time them for about 2-3 minutes).</w:t>
      </w:r>
    </w:p>
    <w:p w14:paraId="09687510" w14:textId="77777777" w:rsidR="00A90F81" w:rsidRDefault="00A90F81" w:rsidP="0032393C">
      <w:pPr>
        <w:outlineLvl w:val="0"/>
        <w:rPr>
          <w:rFonts w:ascii="Helvetica" w:hAnsi="Helvetica"/>
          <w:b/>
        </w:rPr>
      </w:pPr>
    </w:p>
    <w:p w14:paraId="07963E88" w14:textId="316B51D6" w:rsidR="0032393C" w:rsidRPr="000D4595" w:rsidRDefault="00C203D1" w:rsidP="0032393C">
      <w:pPr>
        <w:outlineLvl w:val="0"/>
        <w:rPr>
          <w:rFonts w:ascii="Helvetica" w:hAnsi="Helvetica"/>
          <w:b/>
        </w:rPr>
      </w:pPr>
      <w:r>
        <w:rPr>
          <w:rFonts w:ascii="Helvetica" w:hAnsi="Helvetica"/>
          <w:b/>
        </w:rPr>
        <w:t>B</w:t>
      </w:r>
      <w:r w:rsidR="0032393C" w:rsidRPr="000D4595">
        <w:rPr>
          <w:rFonts w:ascii="Helvetica" w:hAnsi="Helvetica"/>
          <w:b/>
        </w:rPr>
        <w:t xml:space="preserve">. </w:t>
      </w:r>
      <w:r w:rsidR="0032393C">
        <w:rPr>
          <w:rFonts w:ascii="Helvetica" w:hAnsi="Helvetica"/>
          <w:b/>
        </w:rPr>
        <w:t>CLOSING</w:t>
      </w:r>
      <w:r w:rsidR="0032393C" w:rsidRPr="000D4595">
        <w:rPr>
          <w:rFonts w:ascii="Helvetica" w:hAnsi="Helvetica"/>
          <w:b/>
        </w:rPr>
        <w:t xml:space="preserve"> (</w:t>
      </w:r>
      <w:r>
        <w:rPr>
          <w:rFonts w:ascii="Helvetica" w:hAnsi="Helvetica"/>
          <w:b/>
        </w:rPr>
        <w:t>20</w:t>
      </w:r>
      <w:r w:rsidR="0032393C">
        <w:rPr>
          <w:rFonts w:ascii="Helvetica" w:hAnsi="Helvetica"/>
          <w:b/>
        </w:rPr>
        <w:t xml:space="preserve"> </w:t>
      </w:r>
      <w:r w:rsidR="0032393C" w:rsidRPr="000D4595">
        <w:rPr>
          <w:rFonts w:ascii="Helvetica" w:hAnsi="Helvetica"/>
          <w:b/>
        </w:rPr>
        <w:t>minutes)</w:t>
      </w:r>
    </w:p>
    <w:p w14:paraId="29E99D48" w14:textId="77777777" w:rsidR="0032393C" w:rsidRPr="00600AD7" w:rsidRDefault="0032393C" w:rsidP="0032393C">
      <w:pPr>
        <w:rPr>
          <w:rFonts w:ascii="Helvetica" w:hAnsi="Helvetica"/>
        </w:rPr>
      </w:pPr>
    </w:p>
    <w:p w14:paraId="02439DA4" w14:textId="704DDC2F" w:rsidR="0032393C" w:rsidRPr="009B0FF6" w:rsidRDefault="00C203D1" w:rsidP="0032393C">
      <w:pPr>
        <w:rPr>
          <w:rFonts w:ascii="Helvetica" w:hAnsi="Helvetica"/>
          <w:b/>
        </w:rPr>
      </w:pPr>
      <w:r>
        <w:rPr>
          <w:rFonts w:ascii="Helvetica" w:hAnsi="Helvetica"/>
          <w:b/>
        </w:rPr>
        <w:t>8</w:t>
      </w:r>
      <w:r w:rsidR="0032393C" w:rsidRPr="009B0FF6">
        <w:rPr>
          <w:rFonts w:ascii="Helvetica" w:hAnsi="Helvetica"/>
          <w:b/>
        </w:rPr>
        <w:t xml:space="preserve">. </w:t>
      </w:r>
      <w:r w:rsidR="0032393C" w:rsidRPr="00B52511">
        <w:rPr>
          <w:rFonts w:ascii="Helvetica" w:hAnsi="Helvetica"/>
          <w:b/>
        </w:rPr>
        <w:t xml:space="preserve">Write Up Argument on </w:t>
      </w:r>
      <w:r w:rsidR="00EF0294">
        <w:rPr>
          <w:rFonts w:ascii="Helvetica" w:hAnsi="Helvetica"/>
          <w:b/>
        </w:rPr>
        <w:t>Backpacking Europe</w:t>
      </w:r>
    </w:p>
    <w:p w14:paraId="77033ED1" w14:textId="2C4CAAFE" w:rsidR="0032393C" w:rsidRPr="00467E13" w:rsidRDefault="0032393C" w:rsidP="0032393C">
      <w:pPr>
        <w:rPr>
          <w:rFonts w:ascii="Helvetica" w:hAnsi="Helvetica"/>
          <w:b/>
          <w:i/>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w:t>
      </w:r>
      <w:r w:rsidR="00EF0294">
        <w:rPr>
          <w:rFonts w:ascii="Helvetica" w:hAnsi="Helvetica"/>
        </w:rPr>
        <w:t>30</w:t>
      </w:r>
      <w:r>
        <w:rPr>
          <w:rFonts w:ascii="Helvetica" w:hAnsi="Helvetica"/>
        </w:rPr>
        <w:t>.</w:t>
      </w:r>
      <w:r w:rsidR="00EF0294">
        <w:rPr>
          <w:rFonts w:ascii="Helvetica" w:hAnsi="Helvetica"/>
        </w:rPr>
        <w:t>J</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00EF0294" w:rsidRPr="00EF0294">
        <w:rPr>
          <w:rFonts w:ascii="Helvetica" w:hAnsi="Helvetica"/>
        </w:rPr>
        <w:t>If you were to backpack across Europe today, what country would</w:t>
      </w:r>
      <w:r w:rsidR="00EF0294">
        <w:rPr>
          <w:rFonts w:ascii="Helvetica" w:hAnsi="Helvetica"/>
        </w:rPr>
        <w:t xml:space="preserve"> you most want to visit and why</w:t>
      </w:r>
      <w:r w:rsidRPr="0032393C">
        <w:rPr>
          <w:rFonts w:ascii="Helvetica" w:hAnsi="Helvetica"/>
        </w:rPr>
        <w:t>?</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w:t>
      </w:r>
      <w:r w:rsidR="00102905">
        <w:rPr>
          <w:rFonts w:ascii="Helvetica" w:hAnsi="Helvetica"/>
        </w:rPr>
        <w:t xml:space="preserve"> and</w:t>
      </w:r>
      <w:r w:rsidR="00884BDA">
        <w:rPr>
          <w:rFonts w:ascii="Helvetica" w:hAnsi="Helvetica"/>
        </w:rPr>
        <w:t>/or</w:t>
      </w:r>
      <w:r w:rsidR="00102905">
        <w:rPr>
          <w:rFonts w:ascii="Helvetica" w:hAnsi="Helvetica"/>
        </w:rPr>
        <w:t xml:space="preserve"> their classmates</w:t>
      </w:r>
      <w:r w:rsidR="003A4C43">
        <w:rPr>
          <w:rFonts w:ascii="Helvetica" w:hAnsi="Helvetica"/>
        </w:rPr>
        <w:t>’</w:t>
      </w:r>
      <w:r w:rsidR="00102905">
        <w:rPr>
          <w:rFonts w:ascii="Helvetica" w:hAnsi="Helvetica"/>
        </w:rPr>
        <w:t xml:space="preserve"> brochures</w:t>
      </w:r>
      <w:r w:rsidRPr="00A67A52">
        <w:rPr>
          <w:rFonts w:ascii="Helvetica" w:hAnsi="Helvetica"/>
        </w:rPr>
        <w:t>.</w:t>
      </w:r>
    </w:p>
    <w:p w14:paraId="528DD881" w14:textId="77777777" w:rsidR="0032393C" w:rsidRDefault="0032393C" w:rsidP="0032393C">
      <w:pPr>
        <w:rPr>
          <w:rFonts w:ascii="Helvetica" w:hAnsi="Helvetica"/>
        </w:rPr>
      </w:pPr>
    </w:p>
    <w:p w14:paraId="26B7B218" w14:textId="77777777" w:rsidR="0032393C" w:rsidRDefault="0032393C" w:rsidP="0032393C">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70380567" w14:textId="77777777" w:rsidR="0032393C" w:rsidRPr="00600AD7" w:rsidRDefault="0032393C" w:rsidP="0032393C">
      <w:pPr>
        <w:rPr>
          <w:rFonts w:ascii="Helvetica" w:hAnsi="Helvetica"/>
          <w:b/>
        </w:rPr>
      </w:pPr>
    </w:p>
    <w:p w14:paraId="30343396" w14:textId="77777777" w:rsidR="0032393C" w:rsidRPr="00600AD7" w:rsidRDefault="0032393C" w:rsidP="0032393C">
      <w:pPr>
        <w:shd w:val="clear" w:color="auto" w:fill="FBE4D5" w:themeFill="accent2" w:themeFillTint="33"/>
        <w:rPr>
          <w:rFonts w:ascii="Helvetica" w:hAnsi="Helvetica"/>
          <w:b/>
        </w:rPr>
      </w:pPr>
      <w:r>
        <w:rPr>
          <w:rFonts w:ascii="Helvetica" w:hAnsi="Helvetica"/>
          <w:b/>
        </w:rPr>
        <w:t>EVALUATION</w:t>
      </w:r>
    </w:p>
    <w:p w14:paraId="5DABBC02" w14:textId="77777777" w:rsidR="0032393C" w:rsidRDefault="0032393C" w:rsidP="0032393C">
      <w:pPr>
        <w:rPr>
          <w:rFonts w:ascii="Helvetica" w:hAnsi="Helvetica"/>
        </w:rPr>
      </w:pPr>
    </w:p>
    <w:p w14:paraId="2058939C" w14:textId="2E2A465C" w:rsidR="0032393C" w:rsidRDefault="0032393C" w:rsidP="0032393C">
      <w:pPr>
        <w:rPr>
          <w:rFonts w:ascii="Helvetica" w:hAnsi="Helvetica"/>
        </w:rPr>
      </w:pPr>
      <w:r>
        <w:rPr>
          <w:rFonts w:ascii="Helvetica" w:hAnsi="Helvetica"/>
        </w:rPr>
        <w:t>ASSESSMENT 4-</w:t>
      </w:r>
      <w:r w:rsidR="003D4848">
        <w:rPr>
          <w:rFonts w:ascii="Helvetica" w:hAnsi="Helvetica"/>
        </w:rPr>
        <w:t>30</w:t>
      </w:r>
      <w:r>
        <w:rPr>
          <w:rFonts w:ascii="Helvetica" w:hAnsi="Helvetica"/>
        </w:rPr>
        <w:t>.</w:t>
      </w:r>
      <w:r w:rsidR="00D31F37">
        <w:rPr>
          <w:rFonts w:ascii="Helvetica" w:hAnsi="Helvetica"/>
        </w:rPr>
        <w:t>J</w:t>
      </w:r>
    </w:p>
    <w:p w14:paraId="01239D52" w14:textId="77777777" w:rsidR="0032393C" w:rsidRDefault="0032393C" w:rsidP="0032393C">
      <w:pPr>
        <w:rPr>
          <w:rFonts w:ascii="Helvetica" w:hAnsi="Helvetica"/>
        </w:rPr>
      </w:pPr>
    </w:p>
    <w:p w14:paraId="0FBB2654" w14:textId="77777777" w:rsidR="0080264C" w:rsidRPr="00DD7713" w:rsidRDefault="0080264C" w:rsidP="0080264C">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19BA18BE" w14:textId="77777777" w:rsidR="0080264C" w:rsidRDefault="0080264C" w:rsidP="0080264C">
      <w:pPr>
        <w:rPr>
          <w:rFonts w:ascii="Helvetica" w:hAnsi="Helvetica"/>
        </w:rPr>
      </w:pPr>
    </w:p>
    <w:p w14:paraId="1353FBA8" w14:textId="77777777" w:rsidR="0080264C" w:rsidRDefault="0080264C" w:rsidP="0080264C">
      <w:pPr>
        <w:rPr>
          <w:rFonts w:ascii="Helvetica" w:hAnsi="Helvetica"/>
        </w:rPr>
      </w:pPr>
      <w:r>
        <w:rPr>
          <w:rFonts w:ascii="Helvetica" w:hAnsi="Helvetica"/>
        </w:rPr>
        <w:t>A generic writing rubric for evaluating exit tickets is located at the end of this Instructor Manual-before “Additional Resources.”</w:t>
      </w:r>
    </w:p>
    <w:p w14:paraId="68513DC2" w14:textId="77777777" w:rsidR="0080264C" w:rsidRDefault="0080264C" w:rsidP="0032393C">
      <w:pPr>
        <w:rPr>
          <w:rFonts w:ascii="Helvetica" w:hAnsi="Helvetica"/>
        </w:rPr>
      </w:pPr>
    </w:p>
    <w:p w14:paraId="4E56F781" w14:textId="77777777" w:rsidR="0032393C" w:rsidRDefault="0032393C" w:rsidP="0032393C">
      <w:pPr>
        <w:rPr>
          <w:rFonts w:ascii="Helvetica" w:hAnsi="Helvetica"/>
        </w:rPr>
      </w:pPr>
      <w:r>
        <w:rPr>
          <w:rFonts w:ascii="Helvetica" w:hAnsi="Helvetica"/>
        </w:rPr>
        <w:t>What to look for?</w:t>
      </w:r>
    </w:p>
    <w:p w14:paraId="7961E9DA" w14:textId="77777777" w:rsidR="0032393C" w:rsidRDefault="0032393C" w:rsidP="0032393C">
      <w:pPr>
        <w:rPr>
          <w:rFonts w:ascii="Helvetica" w:hAnsi="Helvetica"/>
        </w:rPr>
      </w:pPr>
    </w:p>
    <w:p w14:paraId="3C553B45" w14:textId="50A85B03" w:rsidR="0032393C" w:rsidRDefault="0032393C" w:rsidP="0032393C">
      <w:pPr>
        <w:rPr>
          <w:rFonts w:ascii="Helvetica" w:hAnsi="Helvetica"/>
        </w:rPr>
      </w:pPr>
      <w:r>
        <w:rPr>
          <w:rFonts w:ascii="Helvetica" w:hAnsi="Helvetica"/>
        </w:rPr>
        <w:t xml:space="preserve">The students should take a stance on the </w:t>
      </w:r>
      <w:r w:rsidR="00925D0D">
        <w:rPr>
          <w:rFonts w:ascii="Helvetica" w:hAnsi="Helvetica"/>
        </w:rPr>
        <w:t>country in Europe</w:t>
      </w:r>
      <w:r>
        <w:rPr>
          <w:rFonts w:ascii="Helvetica" w:hAnsi="Helvetica"/>
        </w:rPr>
        <w:t xml:space="preserve"> that they would most like to visit</w:t>
      </w:r>
      <w:r w:rsidR="00925D0D">
        <w:rPr>
          <w:rFonts w:ascii="Helvetica" w:hAnsi="Helvetica"/>
        </w:rPr>
        <w:t xml:space="preserve"> during a backpacking trip</w:t>
      </w:r>
      <w:r>
        <w:rPr>
          <w:rFonts w:ascii="Helvetica" w:hAnsi="Helvetica"/>
        </w:rPr>
        <w:t>. All arguments should cite at least 3 pieces of evidence from the sources.</w:t>
      </w:r>
    </w:p>
    <w:p w14:paraId="31B835AA" w14:textId="77777777" w:rsidR="0032393C" w:rsidRPr="0048593B" w:rsidRDefault="0032393C" w:rsidP="0032393C">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02EF8E4F" w14:textId="77777777" w:rsidR="0032393C" w:rsidRPr="0048593B" w:rsidRDefault="0032393C" w:rsidP="0032393C">
      <w:pPr>
        <w:rPr>
          <w:rFonts w:ascii="Helvetica" w:hAnsi="Helvetica"/>
        </w:rPr>
      </w:pPr>
    </w:p>
    <w:p w14:paraId="3B330E1E" w14:textId="547479A1" w:rsidR="0032393C" w:rsidRDefault="00372A00" w:rsidP="0032393C">
      <w:pPr>
        <w:rPr>
          <w:rFonts w:ascii="Helvetica" w:hAnsi="Helvetica"/>
        </w:rPr>
      </w:pPr>
      <w:r>
        <w:rPr>
          <w:rFonts w:ascii="Helvetica" w:hAnsi="Helvetica"/>
        </w:rPr>
        <w:t>United Kingdom</w:t>
      </w:r>
    </w:p>
    <w:p w14:paraId="4FE6FF5A" w14:textId="77777777" w:rsidR="00BF67F0" w:rsidRPr="00432C23" w:rsidRDefault="00BF67F0" w:rsidP="00BF67F0">
      <w:pPr>
        <w:pStyle w:val="ListParagraph"/>
        <w:numPr>
          <w:ilvl w:val="0"/>
          <w:numId w:val="14"/>
        </w:numPr>
        <w:rPr>
          <w:rFonts w:ascii="Helvetica" w:hAnsi="Helvetica"/>
        </w:rPr>
      </w:pPr>
      <w:r>
        <w:rPr>
          <w:rFonts w:ascii="Helvetica" w:hAnsi="Helvetica"/>
        </w:rPr>
        <w:t>I have family members/friends/ancestors who live there</w:t>
      </w:r>
    </w:p>
    <w:p w14:paraId="45B0FFA7" w14:textId="302D42A3" w:rsidR="0032393C" w:rsidRDefault="00BF67F0" w:rsidP="0032393C">
      <w:pPr>
        <w:pStyle w:val="ListParagraph"/>
        <w:numPr>
          <w:ilvl w:val="0"/>
          <w:numId w:val="14"/>
        </w:numPr>
        <w:rPr>
          <w:rFonts w:ascii="Helvetica" w:hAnsi="Helvetica"/>
        </w:rPr>
      </w:pPr>
      <w:r>
        <w:rPr>
          <w:rFonts w:ascii="Helvetica" w:hAnsi="Helvetica"/>
        </w:rPr>
        <w:t>Want to see a country with four countries in it (</w:t>
      </w:r>
      <w:r w:rsidRPr="00BF67F0">
        <w:rPr>
          <w:rFonts w:ascii="Helvetica" w:hAnsi="Helvetica"/>
        </w:rPr>
        <w:t>England, Wales, Scotland, and Northern Ireland</w:t>
      </w:r>
      <w:r>
        <w:rPr>
          <w:rFonts w:ascii="Helvetica" w:hAnsi="Helvetica"/>
        </w:rPr>
        <w:t>)</w:t>
      </w:r>
    </w:p>
    <w:p w14:paraId="3C5BFE08" w14:textId="79DF9958" w:rsidR="00BF67F0" w:rsidRDefault="00BF67F0" w:rsidP="0032393C">
      <w:pPr>
        <w:pStyle w:val="ListParagraph"/>
        <w:numPr>
          <w:ilvl w:val="0"/>
          <w:numId w:val="14"/>
        </w:numPr>
        <w:rPr>
          <w:rFonts w:ascii="Helvetica" w:hAnsi="Helvetica"/>
        </w:rPr>
      </w:pPr>
      <w:r>
        <w:rPr>
          <w:rFonts w:ascii="Helvetica" w:hAnsi="Helvetica"/>
        </w:rPr>
        <w:t>Want to see the queen or where the monarchy lives</w:t>
      </w:r>
    </w:p>
    <w:p w14:paraId="536236DD" w14:textId="746707E3" w:rsidR="00BF67F0" w:rsidRDefault="00BF67F0" w:rsidP="0032393C">
      <w:pPr>
        <w:pStyle w:val="ListParagraph"/>
        <w:numPr>
          <w:ilvl w:val="0"/>
          <w:numId w:val="14"/>
        </w:numPr>
        <w:rPr>
          <w:rFonts w:ascii="Helvetica" w:hAnsi="Helvetica"/>
        </w:rPr>
      </w:pPr>
      <w:r>
        <w:rPr>
          <w:rFonts w:ascii="Helvetica" w:hAnsi="Helvetica"/>
        </w:rPr>
        <w:t>Want to visit Parliament, see Big Ben, or ride the London Eye or double-decker bus</w:t>
      </w:r>
    </w:p>
    <w:p w14:paraId="3AAF5BF1" w14:textId="501B7030" w:rsidR="00BF67F0" w:rsidRDefault="00A65475" w:rsidP="0032393C">
      <w:pPr>
        <w:pStyle w:val="ListParagraph"/>
        <w:numPr>
          <w:ilvl w:val="0"/>
          <w:numId w:val="14"/>
        </w:numPr>
        <w:rPr>
          <w:rFonts w:ascii="Helvetica" w:hAnsi="Helvetica"/>
        </w:rPr>
      </w:pPr>
      <w:r>
        <w:rPr>
          <w:rFonts w:ascii="Helvetica" w:hAnsi="Helvetica"/>
        </w:rPr>
        <w:t>Want to see the Ri</w:t>
      </w:r>
      <w:r w:rsidR="00102905">
        <w:rPr>
          <w:rFonts w:ascii="Helvetica" w:hAnsi="Helvetica"/>
        </w:rPr>
        <w:t xml:space="preserve">ver Thames, London Bridge, or </w:t>
      </w:r>
      <w:r>
        <w:rPr>
          <w:rFonts w:ascii="Helvetica" w:hAnsi="Helvetica"/>
        </w:rPr>
        <w:t>Tower</w:t>
      </w:r>
      <w:r w:rsidR="00102905">
        <w:rPr>
          <w:rFonts w:ascii="Helvetica" w:hAnsi="Helvetica"/>
        </w:rPr>
        <w:t xml:space="preserve"> of London (Crown Jewels)</w:t>
      </w:r>
    </w:p>
    <w:p w14:paraId="6E5FCF87" w14:textId="26F88907" w:rsidR="00BF67F0" w:rsidRDefault="00102905" w:rsidP="0032393C">
      <w:pPr>
        <w:pStyle w:val="ListParagraph"/>
        <w:numPr>
          <w:ilvl w:val="0"/>
          <w:numId w:val="14"/>
        </w:numPr>
        <w:rPr>
          <w:rFonts w:ascii="Helvetica" w:hAnsi="Helvetica"/>
        </w:rPr>
      </w:pPr>
      <w:r>
        <w:rPr>
          <w:rFonts w:ascii="Helvetica" w:hAnsi="Helvetica"/>
        </w:rPr>
        <w:t>Want to see small</w:t>
      </w:r>
      <w:r w:rsidR="00FA699B">
        <w:rPr>
          <w:rFonts w:ascii="Helvetica" w:hAnsi="Helvetica"/>
        </w:rPr>
        <w:t xml:space="preserve"> villages and rolling green hills</w:t>
      </w:r>
    </w:p>
    <w:p w14:paraId="7F19EE18" w14:textId="77777777" w:rsidR="00D825CE" w:rsidRDefault="00D825CE" w:rsidP="0032393C">
      <w:pPr>
        <w:rPr>
          <w:rFonts w:ascii="Helvetica" w:hAnsi="Helvetica"/>
        </w:rPr>
      </w:pPr>
    </w:p>
    <w:p w14:paraId="20CFFB71" w14:textId="578B44EF" w:rsidR="00D825CE" w:rsidRDefault="00D825CE" w:rsidP="00D825CE">
      <w:pPr>
        <w:rPr>
          <w:rFonts w:ascii="Helvetica" w:hAnsi="Helvetica"/>
        </w:rPr>
      </w:pPr>
      <w:r>
        <w:rPr>
          <w:rFonts w:ascii="Helvetica" w:hAnsi="Helvetica"/>
        </w:rPr>
        <w:t>France</w:t>
      </w:r>
    </w:p>
    <w:p w14:paraId="65EDF2A5" w14:textId="77777777" w:rsidR="00D825CE" w:rsidRDefault="00D825CE" w:rsidP="00D825CE">
      <w:pPr>
        <w:pStyle w:val="ListParagraph"/>
        <w:numPr>
          <w:ilvl w:val="0"/>
          <w:numId w:val="14"/>
        </w:numPr>
        <w:rPr>
          <w:rFonts w:ascii="Helvetica" w:hAnsi="Helvetica"/>
        </w:rPr>
      </w:pPr>
      <w:r>
        <w:rPr>
          <w:rFonts w:ascii="Helvetica" w:hAnsi="Helvetica"/>
        </w:rPr>
        <w:t>I have family members/friends/ancestors who live there</w:t>
      </w:r>
    </w:p>
    <w:p w14:paraId="6D167CE4" w14:textId="3D4ABC4F" w:rsidR="00D825CE" w:rsidRDefault="00D825CE" w:rsidP="00D825CE">
      <w:pPr>
        <w:pStyle w:val="ListParagraph"/>
        <w:numPr>
          <w:ilvl w:val="0"/>
          <w:numId w:val="14"/>
        </w:numPr>
        <w:rPr>
          <w:rFonts w:ascii="Helvetica" w:hAnsi="Helvetica"/>
        </w:rPr>
      </w:pPr>
      <w:r>
        <w:rPr>
          <w:rFonts w:ascii="Helvetica" w:hAnsi="Helvetica"/>
        </w:rPr>
        <w:t>Want to enjoy art, music, and food</w:t>
      </w:r>
    </w:p>
    <w:p w14:paraId="12C22679" w14:textId="02D1F599" w:rsidR="00D825CE" w:rsidRDefault="00D825CE" w:rsidP="00D825CE">
      <w:pPr>
        <w:pStyle w:val="ListParagraph"/>
        <w:numPr>
          <w:ilvl w:val="0"/>
          <w:numId w:val="14"/>
        </w:numPr>
        <w:rPr>
          <w:rFonts w:ascii="Helvetica" w:hAnsi="Helvetica"/>
        </w:rPr>
      </w:pPr>
      <w:r>
        <w:rPr>
          <w:rFonts w:ascii="Helvetica" w:hAnsi="Helvetica"/>
        </w:rPr>
        <w:t>Want to visit the Eiffel Tower, Notre Dame Cathedral, or the Louvre Art Museum (Mona Lisa)</w:t>
      </w:r>
    </w:p>
    <w:p w14:paraId="4BC7B191" w14:textId="17589406" w:rsidR="00D825CE" w:rsidRDefault="00D825CE" w:rsidP="00D825CE">
      <w:pPr>
        <w:pStyle w:val="ListParagraph"/>
        <w:numPr>
          <w:ilvl w:val="0"/>
          <w:numId w:val="14"/>
        </w:numPr>
        <w:rPr>
          <w:rFonts w:ascii="Helvetica" w:hAnsi="Helvetica"/>
        </w:rPr>
      </w:pPr>
      <w:r>
        <w:rPr>
          <w:rFonts w:ascii="Helvetica" w:hAnsi="Helvetica"/>
        </w:rPr>
        <w:t>Want to see the Seine River/hear people playing music there</w:t>
      </w:r>
    </w:p>
    <w:p w14:paraId="3C33702A" w14:textId="35C5B8C4" w:rsidR="00D825CE" w:rsidRPr="00D825CE" w:rsidRDefault="00D825CE" w:rsidP="00D825CE">
      <w:pPr>
        <w:pStyle w:val="ListParagraph"/>
        <w:numPr>
          <w:ilvl w:val="0"/>
          <w:numId w:val="14"/>
        </w:numPr>
        <w:rPr>
          <w:rFonts w:ascii="Helvetica" w:hAnsi="Helvetica"/>
        </w:rPr>
      </w:pPr>
      <w:r>
        <w:rPr>
          <w:rFonts w:ascii="Helvetica" w:hAnsi="Helvetica"/>
        </w:rPr>
        <w:t>Want to eat cuisine/fancy food that looks like art</w:t>
      </w:r>
    </w:p>
    <w:p w14:paraId="51B68154" w14:textId="77777777" w:rsidR="00D825CE" w:rsidRDefault="00D825CE" w:rsidP="0032393C">
      <w:pPr>
        <w:rPr>
          <w:rFonts w:ascii="Helvetica" w:hAnsi="Helvetica"/>
        </w:rPr>
      </w:pPr>
    </w:p>
    <w:p w14:paraId="69051F85" w14:textId="77777777" w:rsidR="009E7C75" w:rsidRDefault="009E7C75" w:rsidP="00D825CE">
      <w:pPr>
        <w:rPr>
          <w:rFonts w:ascii="Helvetica" w:hAnsi="Helvetica"/>
        </w:rPr>
      </w:pPr>
    </w:p>
    <w:p w14:paraId="34261197" w14:textId="77777777" w:rsidR="009E7C75" w:rsidRDefault="009E7C75" w:rsidP="00D825CE">
      <w:pPr>
        <w:rPr>
          <w:rFonts w:ascii="Helvetica" w:hAnsi="Helvetica"/>
        </w:rPr>
      </w:pPr>
    </w:p>
    <w:p w14:paraId="731371D0" w14:textId="77777777" w:rsidR="009E7C75" w:rsidRDefault="009E7C75" w:rsidP="00D825CE">
      <w:pPr>
        <w:rPr>
          <w:rFonts w:ascii="Helvetica" w:hAnsi="Helvetica"/>
        </w:rPr>
      </w:pPr>
    </w:p>
    <w:p w14:paraId="0A0C829D" w14:textId="77777777" w:rsidR="009E7C75" w:rsidRDefault="009E7C75" w:rsidP="00D825CE">
      <w:pPr>
        <w:rPr>
          <w:rFonts w:ascii="Helvetica" w:hAnsi="Helvetica"/>
        </w:rPr>
      </w:pPr>
    </w:p>
    <w:p w14:paraId="618C63D5" w14:textId="4C0229DB" w:rsidR="00D825CE" w:rsidRDefault="00D825CE" w:rsidP="00D825CE">
      <w:pPr>
        <w:rPr>
          <w:rFonts w:ascii="Helvetica" w:hAnsi="Helvetica"/>
        </w:rPr>
      </w:pPr>
      <w:r>
        <w:rPr>
          <w:rFonts w:ascii="Helvetica" w:hAnsi="Helvetica"/>
        </w:rPr>
        <w:t>Spain</w:t>
      </w:r>
    </w:p>
    <w:p w14:paraId="61DEC6EE" w14:textId="77777777" w:rsidR="00D825CE" w:rsidRDefault="00D825CE" w:rsidP="00D825CE">
      <w:pPr>
        <w:pStyle w:val="ListParagraph"/>
        <w:numPr>
          <w:ilvl w:val="0"/>
          <w:numId w:val="14"/>
        </w:numPr>
        <w:rPr>
          <w:rFonts w:ascii="Helvetica" w:hAnsi="Helvetica"/>
        </w:rPr>
      </w:pPr>
      <w:r>
        <w:rPr>
          <w:rFonts w:ascii="Helvetica" w:hAnsi="Helvetica"/>
        </w:rPr>
        <w:t>I have family members/friends/ancestors who live there</w:t>
      </w:r>
    </w:p>
    <w:p w14:paraId="3A828F86" w14:textId="1F0C7E01" w:rsidR="00D825CE" w:rsidRDefault="00D825CE" w:rsidP="00D825CE">
      <w:pPr>
        <w:pStyle w:val="ListParagraph"/>
        <w:numPr>
          <w:ilvl w:val="0"/>
          <w:numId w:val="14"/>
        </w:numPr>
        <w:rPr>
          <w:rFonts w:ascii="Helvetica" w:hAnsi="Helvetica"/>
        </w:rPr>
      </w:pPr>
      <w:r>
        <w:rPr>
          <w:rFonts w:ascii="Helvetica" w:hAnsi="Helvetica"/>
        </w:rPr>
        <w:t>Want to see old castles and churches</w:t>
      </w:r>
    </w:p>
    <w:p w14:paraId="5D303FCD" w14:textId="3943D80D" w:rsidR="00D825CE" w:rsidRDefault="00D825CE" w:rsidP="00D825CE">
      <w:pPr>
        <w:pStyle w:val="ListParagraph"/>
        <w:numPr>
          <w:ilvl w:val="0"/>
          <w:numId w:val="14"/>
        </w:numPr>
        <w:rPr>
          <w:rFonts w:ascii="Helvetica" w:hAnsi="Helvetica"/>
        </w:rPr>
      </w:pPr>
      <w:r>
        <w:rPr>
          <w:rFonts w:ascii="Helvetica" w:hAnsi="Helvetica"/>
        </w:rPr>
        <w:t xml:space="preserve">Want to go to sandy beaches (like </w:t>
      </w:r>
      <w:r w:rsidRPr="00D825CE">
        <w:rPr>
          <w:rFonts w:ascii="Helvetica" w:hAnsi="Helvetica"/>
        </w:rPr>
        <w:t>San Sebastián on the Atlantic Ocean and the islands of Ibiza and Mallorca in the Mediterranean</w:t>
      </w:r>
      <w:r>
        <w:rPr>
          <w:rFonts w:ascii="Helvetica" w:hAnsi="Helvetica"/>
        </w:rPr>
        <w:t>)</w:t>
      </w:r>
    </w:p>
    <w:p w14:paraId="4B528EFA" w14:textId="06DEAD84" w:rsidR="00D825CE" w:rsidRDefault="00D825CE" w:rsidP="00D825CE">
      <w:pPr>
        <w:pStyle w:val="ListParagraph"/>
        <w:numPr>
          <w:ilvl w:val="0"/>
          <w:numId w:val="14"/>
        </w:numPr>
        <w:rPr>
          <w:rFonts w:ascii="Helvetica" w:hAnsi="Helvetica"/>
        </w:rPr>
      </w:pPr>
      <w:r>
        <w:rPr>
          <w:rFonts w:ascii="Helvetica" w:hAnsi="Helvetica"/>
        </w:rPr>
        <w:t>Want to see the Running of the Bulls in Pamplona</w:t>
      </w:r>
    </w:p>
    <w:p w14:paraId="52E3C3E3" w14:textId="176D22B4" w:rsidR="00D825CE" w:rsidRDefault="009E5DF7" w:rsidP="009E5DF7">
      <w:pPr>
        <w:pStyle w:val="ListParagraph"/>
        <w:numPr>
          <w:ilvl w:val="0"/>
          <w:numId w:val="14"/>
        </w:numPr>
        <w:rPr>
          <w:rFonts w:ascii="Helvetica" w:hAnsi="Helvetica"/>
        </w:rPr>
      </w:pPr>
      <w:r>
        <w:rPr>
          <w:rFonts w:ascii="Helvetica" w:hAnsi="Helvetica"/>
        </w:rPr>
        <w:t>Want to see Sagrada Família Cathedral (</w:t>
      </w:r>
      <w:r w:rsidRPr="009E5DF7">
        <w:rPr>
          <w:rFonts w:ascii="Helvetica" w:hAnsi="Helvetica"/>
        </w:rPr>
        <w:t>a very large and unique church that they have been building for over 130 years</w:t>
      </w:r>
      <w:r>
        <w:rPr>
          <w:rFonts w:ascii="Helvetica" w:hAnsi="Helvetica"/>
        </w:rPr>
        <w:t>)</w:t>
      </w:r>
    </w:p>
    <w:p w14:paraId="6ABF0620" w14:textId="77777777" w:rsidR="005F18BE" w:rsidRDefault="005F18BE" w:rsidP="005F18BE">
      <w:pPr>
        <w:rPr>
          <w:rFonts w:ascii="Helvetica" w:hAnsi="Helvetica"/>
        </w:rPr>
      </w:pPr>
    </w:p>
    <w:p w14:paraId="3D861F74" w14:textId="45918F47" w:rsidR="005F18BE" w:rsidRDefault="005F18BE" w:rsidP="005F18BE">
      <w:pPr>
        <w:rPr>
          <w:rFonts w:ascii="Helvetica" w:hAnsi="Helvetica"/>
        </w:rPr>
      </w:pPr>
      <w:r>
        <w:rPr>
          <w:rFonts w:ascii="Helvetica" w:hAnsi="Helvetica"/>
        </w:rPr>
        <w:t>Italy</w:t>
      </w:r>
    </w:p>
    <w:p w14:paraId="5D717370" w14:textId="77777777" w:rsidR="005F18BE" w:rsidRDefault="005F18BE" w:rsidP="005F18BE">
      <w:pPr>
        <w:pStyle w:val="ListParagraph"/>
        <w:numPr>
          <w:ilvl w:val="0"/>
          <w:numId w:val="14"/>
        </w:numPr>
        <w:rPr>
          <w:rFonts w:ascii="Helvetica" w:hAnsi="Helvetica"/>
        </w:rPr>
      </w:pPr>
      <w:r>
        <w:rPr>
          <w:rFonts w:ascii="Helvetica" w:hAnsi="Helvetica"/>
        </w:rPr>
        <w:t>I have family members/friends/ancestors who live there</w:t>
      </w:r>
    </w:p>
    <w:p w14:paraId="64437D45" w14:textId="7EBFF782" w:rsidR="00DB3827" w:rsidRDefault="00DB3827" w:rsidP="005F18BE">
      <w:pPr>
        <w:pStyle w:val="ListParagraph"/>
        <w:numPr>
          <w:ilvl w:val="0"/>
          <w:numId w:val="14"/>
        </w:numPr>
        <w:rPr>
          <w:rFonts w:ascii="Helvetica" w:hAnsi="Helvetica"/>
        </w:rPr>
      </w:pPr>
      <w:r>
        <w:rPr>
          <w:rFonts w:ascii="Helvetica" w:hAnsi="Helvetica"/>
        </w:rPr>
        <w:t>Want to see ancient Roman history and culture, like the Colosseum</w:t>
      </w:r>
    </w:p>
    <w:p w14:paraId="0C29A992" w14:textId="357D12A6" w:rsidR="00DB3827" w:rsidRDefault="00DB3827" w:rsidP="005F18BE">
      <w:pPr>
        <w:pStyle w:val="ListParagraph"/>
        <w:numPr>
          <w:ilvl w:val="0"/>
          <w:numId w:val="14"/>
        </w:numPr>
        <w:rPr>
          <w:rFonts w:ascii="Helvetica" w:hAnsi="Helvetica"/>
        </w:rPr>
      </w:pPr>
      <w:r>
        <w:rPr>
          <w:rFonts w:ascii="Helvetica" w:hAnsi="Helvetica"/>
        </w:rPr>
        <w:t>Want to see the Pope and the center of the Catholic Church</w:t>
      </w:r>
    </w:p>
    <w:p w14:paraId="05374C77" w14:textId="54F15056" w:rsidR="00DB3827" w:rsidRDefault="00DB3827" w:rsidP="005F18BE">
      <w:pPr>
        <w:pStyle w:val="ListParagraph"/>
        <w:numPr>
          <w:ilvl w:val="0"/>
          <w:numId w:val="14"/>
        </w:numPr>
        <w:rPr>
          <w:rFonts w:ascii="Helvetica" w:hAnsi="Helvetica"/>
        </w:rPr>
      </w:pPr>
      <w:r>
        <w:rPr>
          <w:rFonts w:ascii="Helvetica" w:hAnsi="Helvetica"/>
        </w:rPr>
        <w:t>Want to buy fashion/clothes in Milan</w:t>
      </w:r>
    </w:p>
    <w:p w14:paraId="1A414499" w14:textId="025EC8B4" w:rsidR="00DB3827" w:rsidRDefault="00DB3827" w:rsidP="005F18BE">
      <w:pPr>
        <w:pStyle w:val="ListParagraph"/>
        <w:numPr>
          <w:ilvl w:val="0"/>
          <w:numId w:val="14"/>
        </w:numPr>
        <w:rPr>
          <w:rFonts w:ascii="Helvetica" w:hAnsi="Helvetica"/>
        </w:rPr>
      </w:pPr>
      <w:r>
        <w:rPr>
          <w:rFonts w:ascii="Helvetica" w:hAnsi="Helvetica"/>
        </w:rPr>
        <w:t>Want to ride a gondola in Venice</w:t>
      </w:r>
    </w:p>
    <w:p w14:paraId="094640CA" w14:textId="67303CFB" w:rsidR="00DB3827" w:rsidRDefault="00DB3827" w:rsidP="005F18BE">
      <w:pPr>
        <w:pStyle w:val="ListParagraph"/>
        <w:numPr>
          <w:ilvl w:val="0"/>
          <w:numId w:val="14"/>
        </w:numPr>
        <w:rPr>
          <w:rFonts w:ascii="Helvetica" w:hAnsi="Helvetica"/>
        </w:rPr>
      </w:pPr>
      <w:r>
        <w:rPr>
          <w:rFonts w:ascii="Helvetica" w:hAnsi="Helvetica"/>
        </w:rPr>
        <w:t>Want to each pizza and pasta</w:t>
      </w:r>
    </w:p>
    <w:p w14:paraId="43E837B3" w14:textId="77777777" w:rsidR="005F18BE" w:rsidRPr="005F18BE" w:rsidRDefault="005F18BE" w:rsidP="005F18BE">
      <w:pPr>
        <w:rPr>
          <w:rFonts w:ascii="Helvetica" w:hAnsi="Helvetica"/>
        </w:rPr>
      </w:pPr>
    </w:p>
    <w:p w14:paraId="19EA8E4C" w14:textId="4C28609B" w:rsidR="00DB3827" w:rsidRDefault="00DB3827" w:rsidP="00DB3827">
      <w:pPr>
        <w:rPr>
          <w:rFonts w:ascii="Helvetica" w:hAnsi="Helvetica"/>
        </w:rPr>
      </w:pPr>
      <w:r>
        <w:rPr>
          <w:rFonts w:ascii="Helvetica" w:hAnsi="Helvetica"/>
        </w:rPr>
        <w:t>Greece</w:t>
      </w:r>
    </w:p>
    <w:p w14:paraId="5661C01E" w14:textId="77777777" w:rsidR="00DB3827" w:rsidRDefault="00DB3827" w:rsidP="00DB3827">
      <w:pPr>
        <w:pStyle w:val="ListParagraph"/>
        <w:numPr>
          <w:ilvl w:val="0"/>
          <w:numId w:val="14"/>
        </w:numPr>
        <w:rPr>
          <w:rFonts w:ascii="Helvetica" w:hAnsi="Helvetica"/>
        </w:rPr>
      </w:pPr>
      <w:r>
        <w:rPr>
          <w:rFonts w:ascii="Helvetica" w:hAnsi="Helvetica"/>
        </w:rPr>
        <w:t>I have family members/friends/ancestors who live there</w:t>
      </w:r>
    </w:p>
    <w:p w14:paraId="440F0741" w14:textId="0E4FC6D5" w:rsidR="00DB3827" w:rsidRDefault="00DB3827" w:rsidP="00DB3827">
      <w:pPr>
        <w:pStyle w:val="ListParagraph"/>
        <w:numPr>
          <w:ilvl w:val="0"/>
          <w:numId w:val="14"/>
        </w:numPr>
        <w:rPr>
          <w:rFonts w:ascii="Helvetica" w:hAnsi="Helvetica"/>
        </w:rPr>
      </w:pPr>
      <w:r>
        <w:rPr>
          <w:rFonts w:ascii="Helvetica" w:hAnsi="Helvetica"/>
        </w:rPr>
        <w:t>Want to visit all of the islands</w:t>
      </w:r>
    </w:p>
    <w:p w14:paraId="0F962680" w14:textId="7A220DC8" w:rsidR="00DB3827" w:rsidRDefault="00DB3827" w:rsidP="00DB3827">
      <w:pPr>
        <w:pStyle w:val="ListParagraph"/>
        <w:numPr>
          <w:ilvl w:val="0"/>
          <w:numId w:val="14"/>
        </w:numPr>
        <w:rPr>
          <w:rFonts w:ascii="Helvetica" w:hAnsi="Helvetica"/>
        </w:rPr>
      </w:pPr>
      <w:r>
        <w:rPr>
          <w:rFonts w:ascii="Helvetica" w:hAnsi="Helvetica"/>
        </w:rPr>
        <w:t>Want to see the Acropolis, Parthenon, and Temple of Nike</w:t>
      </w:r>
    </w:p>
    <w:p w14:paraId="0777B0AA" w14:textId="204CFB8C" w:rsidR="00DB3827" w:rsidRDefault="00DB3827" w:rsidP="00DB3827">
      <w:pPr>
        <w:pStyle w:val="ListParagraph"/>
        <w:numPr>
          <w:ilvl w:val="0"/>
          <w:numId w:val="14"/>
        </w:numPr>
        <w:rPr>
          <w:rFonts w:ascii="Helvetica" w:hAnsi="Helvetica"/>
        </w:rPr>
      </w:pPr>
      <w:r>
        <w:rPr>
          <w:rFonts w:ascii="Helvetica" w:hAnsi="Helvetica"/>
        </w:rPr>
        <w:t xml:space="preserve">Want to eat Greek food, like </w:t>
      </w:r>
      <w:r w:rsidRPr="00DB3827">
        <w:rPr>
          <w:rFonts w:ascii="Helvetica" w:hAnsi="Helvetica"/>
        </w:rPr>
        <w:t>pita, feta cheese, Greek salads, baklava, and moussaka</w:t>
      </w:r>
    </w:p>
    <w:p w14:paraId="756C672A" w14:textId="5D264FC2" w:rsidR="00DB3827" w:rsidRDefault="00DB3827" w:rsidP="00DB3827">
      <w:pPr>
        <w:pStyle w:val="ListParagraph"/>
        <w:numPr>
          <w:ilvl w:val="0"/>
          <w:numId w:val="14"/>
        </w:numPr>
        <w:rPr>
          <w:rFonts w:ascii="Helvetica" w:hAnsi="Helvetica"/>
        </w:rPr>
      </w:pPr>
      <w:r>
        <w:rPr>
          <w:rFonts w:ascii="Helvetica" w:hAnsi="Helvetica"/>
        </w:rPr>
        <w:t>Want to see where the ancient and/or modern Olympics were held</w:t>
      </w:r>
    </w:p>
    <w:p w14:paraId="21CE9EF1" w14:textId="37BD5F05" w:rsidR="00DB3827" w:rsidRDefault="00DB3827" w:rsidP="00DB3827">
      <w:pPr>
        <w:pStyle w:val="ListParagraph"/>
        <w:numPr>
          <w:ilvl w:val="0"/>
          <w:numId w:val="14"/>
        </w:numPr>
        <w:rPr>
          <w:rFonts w:ascii="Helvetica" w:hAnsi="Helvetica"/>
        </w:rPr>
      </w:pPr>
      <w:r>
        <w:rPr>
          <w:rFonts w:ascii="Helvetica" w:hAnsi="Helvetica"/>
        </w:rPr>
        <w:t>Want to see small villages near the sea</w:t>
      </w:r>
    </w:p>
    <w:p w14:paraId="0EB458BF" w14:textId="77777777" w:rsidR="00DB3827" w:rsidRDefault="00DB3827" w:rsidP="00DB3827">
      <w:pPr>
        <w:rPr>
          <w:rFonts w:ascii="Helvetica" w:hAnsi="Helvetica"/>
        </w:rPr>
      </w:pPr>
    </w:p>
    <w:p w14:paraId="4B370380" w14:textId="0E2B3DA1" w:rsidR="00DB3827" w:rsidRDefault="00DB3827" w:rsidP="00DB3827">
      <w:pPr>
        <w:rPr>
          <w:rFonts w:ascii="Helvetica" w:hAnsi="Helvetica"/>
        </w:rPr>
      </w:pPr>
      <w:r>
        <w:rPr>
          <w:rFonts w:ascii="Helvetica" w:hAnsi="Helvetica"/>
        </w:rPr>
        <w:t>Germany</w:t>
      </w:r>
    </w:p>
    <w:p w14:paraId="188E1287" w14:textId="77777777" w:rsidR="00DB3827" w:rsidRDefault="00DB3827" w:rsidP="00DB3827">
      <w:pPr>
        <w:pStyle w:val="ListParagraph"/>
        <w:numPr>
          <w:ilvl w:val="0"/>
          <w:numId w:val="14"/>
        </w:numPr>
        <w:rPr>
          <w:rFonts w:ascii="Helvetica" w:hAnsi="Helvetica"/>
        </w:rPr>
      </w:pPr>
      <w:r>
        <w:rPr>
          <w:rFonts w:ascii="Helvetica" w:hAnsi="Helvetica"/>
        </w:rPr>
        <w:t>I have family members/friends/ancestors who live there</w:t>
      </w:r>
    </w:p>
    <w:p w14:paraId="2BE809B4" w14:textId="43810F3E" w:rsidR="00DB3827" w:rsidRDefault="00E34218" w:rsidP="00DB3827">
      <w:pPr>
        <w:pStyle w:val="ListParagraph"/>
        <w:numPr>
          <w:ilvl w:val="0"/>
          <w:numId w:val="14"/>
        </w:numPr>
        <w:rPr>
          <w:rFonts w:ascii="Helvetica" w:hAnsi="Helvetica"/>
        </w:rPr>
      </w:pPr>
      <w:r>
        <w:rPr>
          <w:rFonts w:ascii="Helvetica" w:hAnsi="Helvetica"/>
        </w:rPr>
        <w:t>Want to see the Alps Mountains (skiing, hiking)</w:t>
      </w:r>
    </w:p>
    <w:p w14:paraId="554141AB" w14:textId="35589749" w:rsidR="00E34218" w:rsidRDefault="00E34218" w:rsidP="00DB3827">
      <w:pPr>
        <w:pStyle w:val="ListParagraph"/>
        <w:numPr>
          <w:ilvl w:val="0"/>
          <w:numId w:val="14"/>
        </w:numPr>
        <w:rPr>
          <w:rFonts w:ascii="Helvetica" w:hAnsi="Helvetica"/>
        </w:rPr>
      </w:pPr>
      <w:r>
        <w:rPr>
          <w:rFonts w:ascii="Helvetica" w:hAnsi="Helvetica"/>
        </w:rPr>
        <w:t>Want to see the Autobahn and fast German cars</w:t>
      </w:r>
    </w:p>
    <w:p w14:paraId="22B09986" w14:textId="18C9F363" w:rsidR="00E34218" w:rsidRDefault="00E34218" w:rsidP="00DB3827">
      <w:pPr>
        <w:pStyle w:val="ListParagraph"/>
        <w:numPr>
          <w:ilvl w:val="0"/>
          <w:numId w:val="14"/>
        </w:numPr>
        <w:rPr>
          <w:rFonts w:ascii="Helvetica" w:hAnsi="Helvetica"/>
        </w:rPr>
      </w:pPr>
      <w:r>
        <w:rPr>
          <w:rFonts w:ascii="Helvetica" w:hAnsi="Helvetica"/>
        </w:rPr>
        <w:t>Want to see where the Berlin Wall was</w:t>
      </w:r>
    </w:p>
    <w:p w14:paraId="5ED623C4" w14:textId="63B0515A" w:rsidR="00687D3B" w:rsidRPr="00687D3B" w:rsidRDefault="00E34218" w:rsidP="00687D3B">
      <w:pPr>
        <w:pStyle w:val="ListParagraph"/>
        <w:numPr>
          <w:ilvl w:val="0"/>
          <w:numId w:val="14"/>
        </w:numPr>
        <w:rPr>
          <w:rFonts w:ascii="Helvetica" w:hAnsi="Helvetica"/>
        </w:rPr>
      </w:pPr>
      <w:r>
        <w:rPr>
          <w:rFonts w:ascii="Helvetica" w:hAnsi="Helvetica"/>
        </w:rPr>
        <w:t xml:space="preserve">Want to each German food, like </w:t>
      </w:r>
      <w:r w:rsidR="00687D3B" w:rsidRPr="00687D3B">
        <w:rPr>
          <w:rFonts w:ascii="Helvetica" w:hAnsi="Helvetica"/>
        </w:rPr>
        <w:t>meats (schnitzel), sausages (bratwurst), and cabbage (sauerkraut)</w:t>
      </w:r>
    </w:p>
    <w:p w14:paraId="62B169DC" w14:textId="77777777" w:rsidR="00DB3827" w:rsidRPr="00DB3827" w:rsidRDefault="00DB3827" w:rsidP="00DB3827">
      <w:pPr>
        <w:rPr>
          <w:rFonts w:ascii="Helvetica" w:hAnsi="Helvetica"/>
        </w:rPr>
      </w:pPr>
    </w:p>
    <w:p w14:paraId="2DA7E5C2" w14:textId="321DC852" w:rsidR="00687D3B" w:rsidRDefault="00687D3B" w:rsidP="00687D3B">
      <w:pPr>
        <w:rPr>
          <w:rFonts w:ascii="Helvetica" w:hAnsi="Helvetica"/>
        </w:rPr>
      </w:pPr>
      <w:r>
        <w:rPr>
          <w:rFonts w:ascii="Helvetica" w:hAnsi="Helvetica"/>
        </w:rPr>
        <w:t>Poland</w:t>
      </w:r>
    </w:p>
    <w:p w14:paraId="1D26008C" w14:textId="77777777" w:rsidR="00687D3B" w:rsidRDefault="00687D3B" w:rsidP="00687D3B">
      <w:pPr>
        <w:pStyle w:val="ListParagraph"/>
        <w:numPr>
          <w:ilvl w:val="0"/>
          <w:numId w:val="14"/>
        </w:numPr>
        <w:rPr>
          <w:rFonts w:ascii="Helvetica" w:hAnsi="Helvetica"/>
        </w:rPr>
      </w:pPr>
      <w:r>
        <w:rPr>
          <w:rFonts w:ascii="Helvetica" w:hAnsi="Helvetica"/>
        </w:rPr>
        <w:t>I have family members/friends/ancestors who live there</w:t>
      </w:r>
    </w:p>
    <w:p w14:paraId="012BB1B4" w14:textId="3F79C3AF" w:rsidR="00687D3B" w:rsidRDefault="00687D3B" w:rsidP="00687D3B">
      <w:pPr>
        <w:pStyle w:val="ListParagraph"/>
        <w:numPr>
          <w:ilvl w:val="0"/>
          <w:numId w:val="14"/>
        </w:numPr>
        <w:rPr>
          <w:rFonts w:ascii="Helvetica" w:hAnsi="Helvetica"/>
        </w:rPr>
      </w:pPr>
      <w:r>
        <w:rPr>
          <w:rFonts w:ascii="Helvetica" w:hAnsi="Helvetica"/>
        </w:rPr>
        <w:t xml:space="preserve">Want to </w:t>
      </w:r>
      <w:r w:rsidR="000F72F8">
        <w:rPr>
          <w:rFonts w:ascii="Helvetica" w:hAnsi="Helvetica"/>
        </w:rPr>
        <w:t>visit a medieval country (old; from the Middle Ages)</w:t>
      </w:r>
    </w:p>
    <w:p w14:paraId="77D19CD0" w14:textId="426A51C6" w:rsidR="000F72F8" w:rsidRDefault="000F72F8" w:rsidP="00687D3B">
      <w:pPr>
        <w:pStyle w:val="ListParagraph"/>
        <w:numPr>
          <w:ilvl w:val="0"/>
          <w:numId w:val="14"/>
        </w:numPr>
        <w:rPr>
          <w:rFonts w:ascii="Helvetica" w:hAnsi="Helvetica"/>
        </w:rPr>
      </w:pPr>
      <w:r>
        <w:rPr>
          <w:rFonts w:ascii="Helvetica" w:hAnsi="Helvetica"/>
        </w:rPr>
        <w:t>Want to visit old town squares in Warsaw and Kraków</w:t>
      </w:r>
    </w:p>
    <w:p w14:paraId="46082B1A" w14:textId="6380B321" w:rsidR="000F72F8" w:rsidRDefault="000F72F8" w:rsidP="000F72F8">
      <w:pPr>
        <w:pStyle w:val="ListParagraph"/>
        <w:numPr>
          <w:ilvl w:val="0"/>
          <w:numId w:val="14"/>
        </w:numPr>
        <w:rPr>
          <w:rFonts w:ascii="Helvetica" w:hAnsi="Helvetica"/>
        </w:rPr>
      </w:pPr>
      <w:r>
        <w:rPr>
          <w:rFonts w:ascii="Helvetica" w:hAnsi="Helvetica"/>
        </w:rPr>
        <w:t xml:space="preserve">Want to visit </w:t>
      </w:r>
      <w:r w:rsidRPr="000F72F8">
        <w:rPr>
          <w:rFonts w:ascii="Helvetica" w:hAnsi="Helvetica"/>
        </w:rPr>
        <w:t>Wieliczka</w:t>
      </w:r>
      <w:r>
        <w:rPr>
          <w:rFonts w:ascii="Helvetica" w:hAnsi="Helvetica"/>
        </w:rPr>
        <w:t>,</w:t>
      </w:r>
      <w:r w:rsidRPr="000F72F8">
        <w:rPr>
          <w:rFonts w:ascii="Helvetica" w:hAnsi="Helvetica"/>
        </w:rPr>
        <w:t xml:space="preserve"> </w:t>
      </w:r>
      <w:r>
        <w:rPr>
          <w:rFonts w:ascii="Helvetica" w:hAnsi="Helvetica"/>
        </w:rPr>
        <w:t>one of the oldest and once largest salt mines in the world (and see the salt statues and rooms)</w:t>
      </w:r>
    </w:p>
    <w:p w14:paraId="3A86E15E" w14:textId="49E4138D" w:rsidR="000F72F8" w:rsidRDefault="000F72F8" w:rsidP="000F72F8">
      <w:pPr>
        <w:pStyle w:val="ListParagraph"/>
        <w:numPr>
          <w:ilvl w:val="0"/>
          <w:numId w:val="14"/>
        </w:numPr>
        <w:rPr>
          <w:rFonts w:ascii="Helvetica" w:hAnsi="Helvetica"/>
        </w:rPr>
      </w:pPr>
      <w:r>
        <w:rPr>
          <w:rFonts w:ascii="Helvetica" w:hAnsi="Helvetica"/>
        </w:rPr>
        <w:t>Want to see the Vistula River</w:t>
      </w:r>
    </w:p>
    <w:p w14:paraId="5B64ECFA" w14:textId="2E9FC829" w:rsidR="000F72F8" w:rsidRDefault="000F72F8" w:rsidP="000F72F8">
      <w:pPr>
        <w:pStyle w:val="ListParagraph"/>
        <w:numPr>
          <w:ilvl w:val="0"/>
          <w:numId w:val="14"/>
        </w:numPr>
        <w:rPr>
          <w:rFonts w:ascii="Helvetica" w:hAnsi="Helvetica"/>
        </w:rPr>
      </w:pPr>
      <w:r>
        <w:rPr>
          <w:rFonts w:ascii="Helvetica" w:hAnsi="Helvetica"/>
        </w:rPr>
        <w:t xml:space="preserve">Want to buy </w:t>
      </w:r>
      <w:r w:rsidR="002D4974">
        <w:rPr>
          <w:rFonts w:ascii="Helvetica" w:hAnsi="Helvetica"/>
        </w:rPr>
        <w:t xml:space="preserve">folk </w:t>
      </w:r>
      <w:r>
        <w:rPr>
          <w:rFonts w:ascii="Helvetica" w:hAnsi="Helvetica"/>
        </w:rPr>
        <w:t>crafts and folk outfits</w:t>
      </w:r>
    </w:p>
    <w:p w14:paraId="3B9AC722" w14:textId="77777777" w:rsidR="00687D3B" w:rsidRDefault="00687D3B" w:rsidP="0032393C">
      <w:pPr>
        <w:rPr>
          <w:rFonts w:ascii="Helvetica" w:hAnsi="Helvetica"/>
        </w:rPr>
      </w:pPr>
    </w:p>
    <w:p w14:paraId="3BD638EC" w14:textId="09AB06AC" w:rsidR="00687D3B" w:rsidRDefault="00687D3B" w:rsidP="00687D3B">
      <w:pPr>
        <w:rPr>
          <w:rFonts w:ascii="Helvetica" w:hAnsi="Helvetica"/>
        </w:rPr>
      </w:pPr>
      <w:r>
        <w:rPr>
          <w:rFonts w:ascii="Helvetica" w:hAnsi="Helvetica"/>
        </w:rPr>
        <w:t>Sweden</w:t>
      </w:r>
    </w:p>
    <w:p w14:paraId="245279D9" w14:textId="77777777" w:rsidR="00687D3B" w:rsidRDefault="00687D3B" w:rsidP="00687D3B">
      <w:pPr>
        <w:pStyle w:val="ListParagraph"/>
        <w:numPr>
          <w:ilvl w:val="0"/>
          <w:numId w:val="14"/>
        </w:numPr>
        <w:rPr>
          <w:rFonts w:ascii="Helvetica" w:hAnsi="Helvetica"/>
        </w:rPr>
      </w:pPr>
      <w:r>
        <w:rPr>
          <w:rFonts w:ascii="Helvetica" w:hAnsi="Helvetica"/>
        </w:rPr>
        <w:t>I have family members/friends/ancestors who live there</w:t>
      </w:r>
    </w:p>
    <w:p w14:paraId="04D03D24" w14:textId="27B6B74B" w:rsidR="006B2E0E" w:rsidRDefault="006B2E0E" w:rsidP="00687D3B">
      <w:pPr>
        <w:pStyle w:val="ListParagraph"/>
        <w:numPr>
          <w:ilvl w:val="0"/>
          <w:numId w:val="14"/>
        </w:numPr>
        <w:rPr>
          <w:rFonts w:ascii="Helvetica" w:hAnsi="Helvetica"/>
        </w:rPr>
      </w:pPr>
      <w:r>
        <w:rPr>
          <w:rFonts w:ascii="Helvetica" w:hAnsi="Helvetica"/>
        </w:rPr>
        <w:t>Want to see where the Vikings are from</w:t>
      </w:r>
    </w:p>
    <w:p w14:paraId="43C640F4" w14:textId="21EAF1C1" w:rsidR="006B2E0E" w:rsidRDefault="006B2E0E" w:rsidP="00687D3B">
      <w:pPr>
        <w:pStyle w:val="ListParagraph"/>
        <w:numPr>
          <w:ilvl w:val="0"/>
          <w:numId w:val="14"/>
        </w:numPr>
        <w:rPr>
          <w:rFonts w:ascii="Helvetica" w:hAnsi="Helvetica"/>
        </w:rPr>
      </w:pPr>
      <w:r>
        <w:rPr>
          <w:rFonts w:ascii="Helvetica" w:hAnsi="Helvetica"/>
        </w:rPr>
        <w:t>Want to visit a peaceful country</w:t>
      </w:r>
    </w:p>
    <w:p w14:paraId="27A28C3E" w14:textId="714DE837" w:rsidR="006B2E0E" w:rsidRDefault="006B2E0E" w:rsidP="00687D3B">
      <w:pPr>
        <w:pStyle w:val="ListParagraph"/>
        <w:numPr>
          <w:ilvl w:val="0"/>
          <w:numId w:val="14"/>
        </w:numPr>
        <w:rPr>
          <w:rFonts w:ascii="Helvetica" w:hAnsi="Helvetica"/>
        </w:rPr>
      </w:pPr>
      <w:r>
        <w:rPr>
          <w:rFonts w:ascii="Helvetica" w:hAnsi="Helvetica"/>
        </w:rPr>
        <w:t xml:space="preserve">Want to visit a place that </w:t>
      </w:r>
      <w:r w:rsidR="009A08CD">
        <w:rPr>
          <w:rFonts w:ascii="Helvetica" w:hAnsi="Helvetica"/>
        </w:rPr>
        <w:t>like learning/school</w:t>
      </w:r>
    </w:p>
    <w:p w14:paraId="629B0CFB" w14:textId="2A41D888" w:rsidR="009A08CD" w:rsidRDefault="009A08CD" w:rsidP="00687D3B">
      <w:pPr>
        <w:pStyle w:val="ListParagraph"/>
        <w:numPr>
          <w:ilvl w:val="0"/>
          <w:numId w:val="14"/>
        </w:numPr>
        <w:rPr>
          <w:rFonts w:ascii="Helvetica" w:hAnsi="Helvetica"/>
        </w:rPr>
      </w:pPr>
      <w:r>
        <w:rPr>
          <w:rFonts w:ascii="Helvetica" w:hAnsi="Helvetica"/>
        </w:rPr>
        <w:t>Want to see someone get a Nobel Prize</w:t>
      </w:r>
    </w:p>
    <w:p w14:paraId="7A82F8D2" w14:textId="309A029B" w:rsidR="00CE5542" w:rsidRPr="00566180" w:rsidRDefault="009A08CD" w:rsidP="00566180">
      <w:pPr>
        <w:pStyle w:val="ListParagraph"/>
        <w:numPr>
          <w:ilvl w:val="0"/>
          <w:numId w:val="14"/>
        </w:numPr>
        <w:rPr>
          <w:rFonts w:ascii="Helvetica" w:hAnsi="Helvetica"/>
        </w:rPr>
      </w:pPr>
      <w:r>
        <w:rPr>
          <w:rFonts w:ascii="Helvetica" w:hAnsi="Helvetica"/>
        </w:rPr>
        <w:t xml:space="preserve">Want to eat Swedish food, like </w:t>
      </w:r>
      <w:r w:rsidRPr="009A08CD">
        <w:rPr>
          <w:rFonts w:ascii="Helvetica" w:hAnsi="Helvetica"/>
        </w:rPr>
        <w:t>fish (herring and salmon), crawfish, lingonberry sauce, Swedish meatballs, and cookies</w:t>
      </w:r>
      <w:r w:rsidR="00CE5542">
        <w:rPr>
          <w:rFonts w:ascii="Helvetica" w:hAnsi="Helvetica"/>
        </w:rPr>
        <w:t xml:space="preserve"> (or Swedish Fish)</w:t>
      </w:r>
    </w:p>
    <w:p w14:paraId="3058607F" w14:textId="77777777" w:rsidR="00A805FE" w:rsidRDefault="00A805FE" w:rsidP="0032393C">
      <w:pPr>
        <w:rPr>
          <w:rFonts w:ascii="Helvetica" w:hAnsi="Helvetica"/>
        </w:rPr>
      </w:pPr>
    </w:p>
    <w:p w14:paraId="05B84243" w14:textId="77777777" w:rsidR="00A805FE" w:rsidRDefault="00A805FE">
      <w:pPr>
        <w:rPr>
          <w:rFonts w:ascii="Helvetica" w:hAnsi="Helvetica"/>
        </w:rPr>
      </w:pPr>
      <w:r>
        <w:rPr>
          <w:rFonts w:ascii="Helvetica" w:hAnsi="Helvetica"/>
        </w:rPr>
        <w:br w:type="page"/>
      </w:r>
    </w:p>
    <w:p w14:paraId="08D2C36F" w14:textId="304C0D32" w:rsidR="00A805FE" w:rsidRPr="00917E9A" w:rsidRDefault="00A805FE" w:rsidP="00A805FE">
      <w:pPr>
        <w:shd w:val="clear" w:color="auto" w:fill="F4B083" w:themeFill="accent2" w:themeFillTint="99"/>
        <w:jc w:val="center"/>
        <w:rPr>
          <w:rFonts w:ascii="Helvetica" w:hAnsi="Helvetica"/>
          <w:b/>
        </w:rPr>
      </w:pPr>
      <w:r>
        <w:rPr>
          <w:rFonts w:ascii="Helvetica" w:hAnsi="Helvetica"/>
          <w:b/>
        </w:rPr>
        <w:t>GRADE 4 POST-TEST: ANSWERS</w:t>
      </w:r>
    </w:p>
    <w:p w14:paraId="18A02A8E" w14:textId="77777777" w:rsidR="00A805FE" w:rsidRDefault="00A805FE" w:rsidP="00A805FE">
      <w:pPr>
        <w:rPr>
          <w:rFonts w:ascii="Helvetica" w:hAnsi="Helvetica"/>
          <w:b/>
        </w:rPr>
      </w:pPr>
    </w:p>
    <w:p w14:paraId="00C01670" w14:textId="13CFB80C" w:rsidR="000A1F72" w:rsidRDefault="000A1F72" w:rsidP="000A1F72">
      <w:pPr>
        <w:rPr>
          <w:rFonts w:ascii="Helvetica" w:hAnsi="Helvetica"/>
        </w:rPr>
      </w:pPr>
      <w:r>
        <w:rPr>
          <w:rFonts w:ascii="Helvetica" w:hAnsi="Helvetica"/>
        </w:rPr>
        <w:t xml:space="preserve">At the end of the </w:t>
      </w:r>
      <w:r w:rsidR="00986371">
        <w:rPr>
          <w:rFonts w:ascii="Helvetica" w:hAnsi="Helvetica"/>
        </w:rPr>
        <w:t>Open Social Studies</w:t>
      </w:r>
      <w:r>
        <w:rPr>
          <w:rFonts w:ascii="Helvetica" w:hAnsi="Helvetica"/>
        </w:rPr>
        <w:t xml:space="preserve"> Curriculum Grade 4, it is recommended that </w:t>
      </w:r>
      <w:r w:rsidR="00522E2A">
        <w:rPr>
          <w:rFonts w:ascii="Helvetica" w:hAnsi="Helvetica"/>
        </w:rPr>
        <w:t>teachers</w:t>
      </w:r>
      <w:r>
        <w:rPr>
          <w:rFonts w:ascii="Helvetica" w:hAnsi="Helvetica"/>
        </w:rPr>
        <w:t xml:space="preserve"> administer the Grade 4 Post</w:t>
      </w:r>
      <w:r w:rsidRPr="00D32EAB">
        <w:rPr>
          <w:rFonts w:ascii="Helvetica" w:hAnsi="Helvetica"/>
        </w:rPr>
        <w:t xml:space="preserve">-Test, which is located </w:t>
      </w:r>
      <w:r>
        <w:rPr>
          <w:rFonts w:ascii="Helvetica" w:hAnsi="Helvetica"/>
        </w:rPr>
        <w:t>after Lesson 4-30</w:t>
      </w:r>
      <w:r w:rsidRPr="00D32EAB">
        <w:rPr>
          <w:rFonts w:ascii="Helvetica" w:hAnsi="Helvetica"/>
        </w:rPr>
        <w:t xml:space="preserve"> </w:t>
      </w:r>
      <w:r>
        <w:rPr>
          <w:rFonts w:ascii="Helvetica" w:hAnsi="Helvetica"/>
        </w:rPr>
        <w:t>in</w:t>
      </w:r>
      <w:r w:rsidRPr="00D32EAB">
        <w:rPr>
          <w:rFonts w:ascii="Helvetica" w:hAnsi="Helvetica"/>
        </w:rPr>
        <w:t xml:space="preserve"> the Student Workbook.</w:t>
      </w:r>
      <w:r>
        <w:rPr>
          <w:rFonts w:ascii="Helvetica" w:hAnsi="Helvetica"/>
        </w:rPr>
        <w:t xml:space="preserve"> The Grade 4 Post-Test is a 12-question assessment of the main concepts that should have been learned in previous years (questions 1-5) and new concepts that are included in this curriculum (questions 6-12). This assessment will give an indication of the students’ current social studies knowledge and their results can be compared to the pre-test that they took at the beginning of the year. </w:t>
      </w:r>
    </w:p>
    <w:p w14:paraId="64296867" w14:textId="77777777" w:rsidR="000A1F72" w:rsidRDefault="000A1F72" w:rsidP="000A1F72">
      <w:pPr>
        <w:rPr>
          <w:rFonts w:ascii="Helvetica" w:hAnsi="Helvetica"/>
        </w:rPr>
      </w:pPr>
    </w:p>
    <w:p w14:paraId="23972D95" w14:textId="77777777" w:rsidR="000A1F72" w:rsidRDefault="000A1F72" w:rsidP="000A1F72">
      <w:pPr>
        <w:rPr>
          <w:rFonts w:ascii="Helvetica" w:hAnsi="Helvetica"/>
        </w:rPr>
      </w:pPr>
      <w:r>
        <w:rPr>
          <w:rFonts w:ascii="Helvetica" w:hAnsi="Helvetica"/>
        </w:rPr>
        <w:t xml:space="preserve">Below are the answers to the post-test. </w:t>
      </w:r>
    </w:p>
    <w:p w14:paraId="4A7D476A" w14:textId="77777777" w:rsidR="00A805FE" w:rsidRDefault="00A805FE" w:rsidP="00A805FE">
      <w:pPr>
        <w:rPr>
          <w:rFonts w:ascii="Helvetica" w:hAnsi="Helvetica"/>
        </w:rPr>
      </w:pPr>
    </w:p>
    <w:p w14:paraId="432979EF" w14:textId="77777777" w:rsidR="00A805FE" w:rsidRPr="00006D3B" w:rsidRDefault="00A805FE" w:rsidP="00A805FE">
      <w:pPr>
        <w:rPr>
          <w:rFonts w:ascii="Helvetica" w:hAnsi="Helvetica"/>
          <w:b/>
        </w:rPr>
      </w:pPr>
      <w:r w:rsidRPr="00006D3B">
        <w:rPr>
          <w:rFonts w:ascii="Helvetica" w:hAnsi="Helvetica"/>
          <w:b/>
        </w:rPr>
        <w:t xml:space="preserve">Question 1. </w:t>
      </w:r>
      <w:r>
        <w:rPr>
          <w:rFonts w:ascii="Helvetica" w:hAnsi="Helvetica"/>
          <w:b/>
        </w:rPr>
        <w:t>What does it mean to be an Indigenous person?</w:t>
      </w:r>
      <w:r w:rsidRPr="00006D3B">
        <w:rPr>
          <w:rFonts w:ascii="Helvetica" w:hAnsi="Helvetica"/>
          <w:b/>
        </w:rPr>
        <w:t xml:space="preserve"> </w:t>
      </w:r>
    </w:p>
    <w:p w14:paraId="2937AA28" w14:textId="77777777" w:rsidR="00A805FE" w:rsidRDefault="00A805FE" w:rsidP="00A805FE">
      <w:pPr>
        <w:rPr>
          <w:rFonts w:ascii="Helvetica" w:hAnsi="Helvetica"/>
        </w:rPr>
      </w:pPr>
    </w:p>
    <w:p w14:paraId="57877C53" w14:textId="77777777" w:rsidR="00A805FE" w:rsidRDefault="00A805FE" w:rsidP="00A805FE">
      <w:pPr>
        <w:rPr>
          <w:rFonts w:ascii="Helvetica" w:hAnsi="Helvetica"/>
        </w:rPr>
      </w:pPr>
      <w:r>
        <w:rPr>
          <w:rFonts w:ascii="Helvetica" w:hAnsi="Helvetica"/>
        </w:rPr>
        <w:t>Answer 1. The first people in a place, the Native people, American Indians/Indians, or names specific nations/tribes.</w:t>
      </w:r>
    </w:p>
    <w:p w14:paraId="0230D626" w14:textId="77777777" w:rsidR="00A805FE" w:rsidRDefault="00A805FE" w:rsidP="00A805FE">
      <w:pPr>
        <w:rPr>
          <w:rFonts w:ascii="Helvetica" w:hAnsi="Helvetica"/>
        </w:rPr>
      </w:pPr>
    </w:p>
    <w:p w14:paraId="2694345E" w14:textId="77777777" w:rsidR="00A805FE" w:rsidRPr="00E3056D" w:rsidRDefault="00A805FE" w:rsidP="00A805FE">
      <w:pPr>
        <w:rPr>
          <w:rFonts w:ascii="Helvetica" w:hAnsi="Helvetica"/>
          <w:b/>
        </w:rPr>
      </w:pPr>
      <w:r w:rsidRPr="00E3056D">
        <w:rPr>
          <w:rFonts w:ascii="Helvetica" w:hAnsi="Helvetica"/>
          <w:b/>
        </w:rPr>
        <w:t xml:space="preserve">Question </w:t>
      </w:r>
      <w:r>
        <w:rPr>
          <w:rFonts w:ascii="Helvetica" w:hAnsi="Helvetica"/>
          <w:b/>
        </w:rPr>
        <w:t>2</w:t>
      </w:r>
      <w:r w:rsidRPr="00E3056D">
        <w:rPr>
          <w:rFonts w:ascii="Helvetica" w:hAnsi="Helvetica"/>
          <w:b/>
        </w:rPr>
        <w:t xml:space="preserve">. </w:t>
      </w:r>
      <w:r>
        <w:rPr>
          <w:rFonts w:ascii="Helvetica" w:hAnsi="Helvetica"/>
          <w:b/>
        </w:rPr>
        <w:t>What is an immigrant?</w:t>
      </w:r>
    </w:p>
    <w:p w14:paraId="1EA9B559" w14:textId="77777777" w:rsidR="00A805FE" w:rsidRDefault="00A805FE" w:rsidP="00A805FE">
      <w:pPr>
        <w:rPr>
          <w:rFonts w:ascii="Helvetica" w:hAnsi="Helvetica"/>
        </w:rPr>
      </w:pPr>
    </w:p>
    <w:p w14:paraId="6F9ECE7A" w14:textId="77777777" w:rsidR="00A805FE" w:rsidRDefault="00A805FE" w:rsidP="00A805FE">
      <w:pPr>
        <w:rPr>
          <w:rFonts w:ascii="Helvetica" w:hAnsi="Helvetica"/>
        </w:rPr>
      </w:pPr>
      <w:r>
        <w:rPr>
          <w:rFonts w:ascii="Helvetica" w:hAnsi="Helvetica"/>
        </w:rPr>
        <w:t>Answer 2. Someone who moves to a new country/leaves their birth country or another country.</w:t>
      </w:r>
    </w:p>
    <w:p w14:paraId="10F42374" w14:textId="77777777" w:rsidR="00A805FE" w:rsidRDefault="00A805FE" w:rsidP="00A805FE">
      <w:pPr>
        <w:rPr>
          <w:rFonts w:ascii="Helvetica" w:hAnsi="Helvetica"/>
        </w:rPr>
      </w:pPr>
    </w:p>
    <w:p w14:paraId="0100CDAB" w14:textId="77777777" w:rsidR="00A805FE" w:rsidRPr="00E3056D" w:rsidRDefault="00A805FE" w:rsidP="00A805FE">
      <w:pPr>
        <w:rPr>
          <w:rFonts w:ascii="Helvetica" w:hAnsi="Helvetica"/>
          <w:b/>
        </w:rPr>
      </w:pPr>
      <w:r w:rsidRPr="00E3056D">
        <w:rPr>
          <w:rFonts w:ascii="Helvetica" w:hAnsi="Helvetica"/>
          <w:b/>
        </w:rPr>
        <w:t xml:space="preserve">Question </w:t>
      </w:r>
      <w:r>
        <w:rPr>
          <w:rFonts w:ascii="Helvetica" w:hAnsi="Helvetica"/>
          <w:b/>
        </w:rPr>
        <w:t>3</w:t>
      </w:r>
      <w:r w:rsidRPr="00E3056D">
        <w:rPr>
          <w:rFonts w:ascii="Helvetica" w:hAnsi="Helvetica"/>
          <w:b/>
        </w:rPr>
        <w:t xml:space="preserve">. </w:t>
      </w:r>
      <w:r>
        <w:rPr>
          <w:rFonts w:ascii="Helvetica" w:hAnsi="Helvetica"/>
          <w:b/>
        </w:rPr>
        <w:t>What is slavery?</w:t>
      </w:r>
    </w:p>
    <w:p w14:paraId="16DED943" w14:textId="77777777" w:rsidR="00A805FE" w:rsidRDefault="00A805FE" w:rsidP="00A805FE">
      <w:pPr>
        <w:rPr>
          <w:rFonts w:ascii="Helvetica" w:hAnsi="Helvetica"/>
        </w:rPr>
      </w:pPr>
    </w:p>
    <w:p w14:paraId="7E41A565" w14:textId="77777777" w:rsidR="00A805FE" w:rsidRDefault="00A805FE" w:rsidP="00A805FE">
      <w:pPr>
        <w:rPr>
          <w:rFonts w:ascii="Helvetica" w:hAnsi="Helvetica"/>
        </w:rPr>
      </w:pPr>
      <w:r>
        <w:rPr>
          <w:rFonts w:ascii="Helvetica" w:hAnsi="Helvetica"/>
        </w:rPr>
        <w:t>Answer 3. It is when someone is forced to work for free for someone or is owned by another person.</w:t>
      </w:r>
    </w:p>
    <w:p w14:paraId="2793021F" w14:textId="77777777" w:rsidR="00A805FE" w:rsidRDefault="00A805FE" w:rsidP="00A805FE">
      <w:pPr>
        <w:rPr>
          <w:rFonts w:ascii="Helvetica" w:hAnsi="Helvetica"/>
        </w:rPr>
      </w:pPr>
    </w:p>
    <w:p w14:paraId="4DC531E8" w14:textId="77777777" w:rsidR="00A805FE" w:rsidRPr="00E3056D" w:rsidRDefault="00A805FE" w:rsidP="00A805FE">
      <w:pPr>
        <w:rPr>
          <w:rFonts w:ascii="Helvetica" w:hAnsi="Helvetica"/>
          <w:b/>
        </w:rPr>
      </w:pPr>
      <w:r w:rsidRPr="00E3056D">
        <w:rPr>
          <w:rFonts w:ascii="Helvetica" w:hAnsi="Helvetica"/>
          <w:b/>
        </w:rPr>
        <w:t xml:space="preserve">Question </w:t>
      </w:r>
      <w:r>
        <w:rPr>
          <w:rFonts w:ascii="Helvetica" w:hAnsi="Helvetica"/>
          <w:b/>
        </w:rPr>
        <w:t>4</w:t>
      </w:r>
      <w:r w:rsidRPr="00E3056D">
        <w:rPr>
          <w:rFonts w:ascii="Helvetica" w:hAnsi="Helvetica"/>
          <w:b/>
        </w:rPr>
        <w:t xml:space="preserve">. </w:t>
      </w:r>
      <w:r>
        <w:rPr>
          <w:rFonts w:ascii="Helvetica" w:hAnsi="Helvetica"/>
          <w:b/>
        </w:rPr>
        <w:t>Name the oceans on Earth.</w:t>
      </w:r>
    </w:p>
    <w:p w14:paraId="21187889" w14:textId="77777777" w:rsidR="00A805FE" w:rsidRDefault="00A805FE" w:rsidP="00A805FE">
      <w:pPr>
        <w:rPr>
          <w:rFonts w:ascii="Helvetica" w:hAnsi="Helvetica"/>
        </w:rPr>
      </w:pPr>
    </w:p>
    <w:p w14:paraId="42D4DEC9" w14:textId="77777777" w:rsidR="00A805FE" w:rsidRDefault="00A805FE" w:rsidP="00A805FE">
      <w:pPr>
        <w:rPr>
          <w:rFonts w:ascii="Helvetica" w:hAnsi="Helvetica"/>
        </w:rPr>
      </w:pPr>
      <w:r>
        <w:rPr>
          <w:rFonts w:ascii="Helvetica" w:hAnsi="Helvetica"/>
        </w:rPr>
        <w:t>Answer 4. Artic, Atlantic, Indian, Pacific, Southern (correct order or spelling is not necessary)</w:t>
      </w:r>
    </w:p>
    <w:p w14:paraId="7633D321" w14:textId="77777777" w:rsidR="00A805FE" w:rsidRDefault="00A805FE" w:rsidP="00A805FE">
      <w:pPr>
        <w:rPr>
          <w:rFonts w:ascii="Helvetica" w:hAnsi="Helvetica"/>
        </w:rPr>
      </w:pPr>
    </w:p>
    <w:p w14:paraId="3D378CD4" w14:textId="77777777" w:rsidR="00A805FE" w:rsidRPr="00E3056D" w:rsidRDefault="00A805FE" w:rsidP="00A805FE">
      <w:pPr>
        <w:rPr>
          <w:rFonts w:ascii="Helvetica" w:hAnsi="Helvetica"/>
          <w:b/>
        </w:rPr>
      </w:pPr>
      <w:r w:rsidRPr="00E3056D">
        <w:rPr>
          <w:rFonts w:ascii="Helvetica" w:hAnsi="Helvetica"/>
          <w:b/>
        </w:rPr>
        <w:t xml:space="preserve">Question </w:t>
      </w:r>
      <w:r>
        <w:rPr>
          <w:rFonts w:ascii="Helvetica" w:hAnsi="Helvetica"/>
          <w:b/>
        </w:rPr>
        <w:t>5</w:t>
      </w:r>
      <w:r w:rsidRPr="00E3056D">
        <w:rPr>
          <w:rFonts w:ascii="Helvetica" w:hAnsi="Helvetica"/>
          <w:b/>
        </w:rPr>
        <w:t xml:space="preserve">. </w:t>
      </w:r>
      <w:r>
        <w:rPr>
          <w:rFonts w:ascii="Helvetica" w:hAnsi="Helvetica"/>
          <w:b/>
        </w:rPr>
        <w:t>Label each continent</w:t>
      </w:r>
      <w:r w:rsidRPr="008D42EF">
        <w:rPr>
          <w:rFonts w:ascii="Helvetica" w:hAnsi="Helvetica"/>
          <w:b/>
        </w:rPr>
        <w:t xml:space="preserve"> on the picture below</w:t>
      </w:r>
      <w:r>
        <w:rPr>
          <w:rFonts w:ascii="Helvetica" w:hAnsi="Helvetica"/>
          <w:b/>
        </w:rPr>
        <w:t>: Antarctica, Africa, Asia, Australia, Europe, North America, South America.</w:t>
      </w:r>
    </w:p>
    <w:p w14:paraId="172273F7" w14:textId="77777777" w:rsidR="00A805FE" w:rsidRDefault="00A805FE" w:rsidP="00A805FE">
      <w:pPr>
        <w:jc w:val="center"/>
        <w:rPr>
          <w:rFonts w:ascii="Helvetica" w:hAnsi="Helvetica"/>
        </w:rPr>
      </w:pPr>
      <w:r>
        <w:rPr>
          <w:rFonts w:ascii="Helvetica" w:hAnsi="Helvetica"/>
          <w:noProof/>
        </w:rPr>
        <w:drawing>
          <wp:inline distT="0" distB="0" distL="0" distR="0" wp14:anchorId="5F3864B5" wp14:editId="4109AE86">
            <wp:extent cx="2820088" cy="1785249"/>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1"/>
                    <a:stretch>
                      <a:fillRect/>
                    </a:stretch>
                  </pic:blipFill>
                  <pic:spPr>
                    <a:xfrm>
                      <a:off x="0" y="0"/>
                      <a:ext cx="2869073" cy="1816259"/>
                    </a:xfrm>
                    <a:prstGeom prst="rect">
                      <a:avLst/>
                    </a:prstGeom>
                  </pic:spPr>
                </pic:pic>
              </a:graphicData>
            </a:graphic>
          </wp:inline>
        </w:drawing>
      </w:r>
    </w:p>
    <w:p w14:paraId="1FC78121" w14:textId="77777777" w:rsidR="00A805FE" w:rsidRDefault="00A805FE" w:rsidP="00A805FE">
      <w:pPr>
        <w:rPr>
          <w:rFonts w:ascii="Helvetica" w:hAnsi="Helvetica"/>
        </w:rPr>
      </w:pPr>
      <w:r>
        <w:rPr>
          <w:rFonts w:ascii="Helvetica" w:hAnsi="Helvetica"/>
        </w:rPr>
        <w:t xml:space="preserve">Answer 5. </w:t>
      </w:r>
    </w:p>
    <w:p w14:paraId="43B1A3E2" w14:textId="77777777" w:rsidR="00A805FE" w:rsidRDefault="00A805FE" w:rsidP="00A805FE">
      <w:pPr>
        <w:jc w:val="center"/>
        <w:rPr>
          <w:rFonts w:ascii="Helvetica" w:hAnsi="Helvetica"/>
        </w:rPr>
      </w:pPr>
      <w:r>
        <w:rPr>
          <w:rFonts w:ascii="Helvetica" w:hAnsi="Helvetica"/>
          <w:noProof/>
        </w:rPr>
        <w:drawing>
          <wp:inline distT="0" distB="0" distL="0" distR="0" wp14:anchorId="68FE8EC9" wp14:editId="08B89E99">
            <wp:extent cx="4247749" cy="2689025"/>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inentsNames.png"/>
                    <pic:cNvPicPr/>
                  </pic:nvPicPr>
                  <pic:blipFill>
                    <a:blip r:embed="rId12">
                      <a:extLst>
                        <a:ext uri="{28A0092B-C50C-407E-A947-70E740481C1C}">
                          <a14:useLocalDpi xmlns:a14="http://schemas.microsoft.com/office/drawing/2010/main" val="0"/>
                        </a:ext>
                      </a:extLst>
                    </a:blip>
                    <a:stretch>
                      <a:fillRect/>
                    </a:stretch>
                  </pic:blipFill>
                  <pic:spPr>
                    <a:xfrm>
                      <a:off x="0" y="0"/>
                      <a:ext cx="4265458" cy="2700236"/>
                    </a:xfrm>
                    <a:prstGeom prst="rect">
                      <a:avLst/>
                    </a:prstGeom>
                  </pic:spPr>
                </pic:pic>
              </a:graphicData>
            </a:graphic>
          </wp:inline>
        </w:drawing>
      </w:r>
    </w:p>
    <w:p w14:paraId="10E8E73A" w14:textId="77777777" w:rsidR="00A805FE" w:rsidRPr="00B80826" w:rsidRDefault="00A805FE" w:rsidP="00A805FE">
      <w:pPr>
        <w:rPr>
          <w:rFonts w:ascii="Helvetica" w:hAnsi="Helvetica"/>
          <w:i/>
          <w:sz w:val="10"/>
          <w:szCs w:val="10"/>
        </w:rPr>
      </w:pPr>
    </w:p>
    <w:p w14:paraId="1AFA0AA8" w14:textId="77777777" w:rsidR="000A1F72" w:rsidRPr="00E3056D" w:rsidRDefault="000A1F72" w:rsidP="000A1F72">
      <w:pPr>
        <w:rPr>
          <w:rFonts w:ascii="Helvetica" w:hAnsi="Helvetica"/>
          <w:b/>
        </w:rPr>
      </w:pPr>
      <w:r w:rsidRPr="00E3056D">
        <w:rPr>
          <w:rFonts w:ascii="Helvetica" w:hAnsi="Helvetica"/>
          <w:b/>
        </w:rPr>
        <w:t xml:space="preserve">Question </w:t>
      </w:r>
      <w:r>
        <w:rPr>
          <w:rFonts w:ascii="Helvetica" w:hAnsi="Helvetica"/>
          <w:b/>
        </w:rPr>
        <w:t>6</w:t>
      </w:r>
      <w:r w:rsidRPr="00E3056D">
        <w:rPr>
          <w:rFonts w:ascii="Helvetica" w:hAnsi="Helvetica"/>
          <w:b/>
        </w:rPr>
        <w:t xml:space="preserve">. </w:t>
      </w:r>
      <w:r>
        <w:rPr>
          <w:rFonts w:ascii="Helvetica" w:hAnsi="Helvetica"/>
          <w:b/>
        </w:rPr>
        <w:t>Label as many states as you can on</w:t>
      </w:r>
      <w:r w:rsidRPr="008D42EF">
        <w:rPr>
          <w:rFonts w:ascii="Helvetica" w:hAnsi="Helvetica"/>
          <w:b/>
        </w:rPr>
        <w:t xml:space="preserve"> the picture below</w:t>
      </w:r>
      <w:r>
        <w:rPr>
          <w:rFonts w:ascii="Helvetica" w:hAnsi="Helvetica"/>
          <w:b/>
        </w:rPr>
        <w:t>.</w:t>
      </w:r>
    </w:p>
    <w:p w14:paraId="51FB528B" w14:textId="05779565" w:rsidR="00A805FE" w:rsidRDefault="000A1F72" w:rsidP="000A1F72">
      <w:pPr>
        <w:rPr>
          <w:rFonts w:ascii="Helvetica" w:hAnsi="Helvetica"/>
          <w:b/>
        </w:rPr>
      </w:pPr>
      <w:r>
        <w:rPr>
          <w:rFonts w:ascii="Helvetica" w:hAnsi="Helvetica"/>
          <w:noProof/>
        </w:rPr>
        <w:drawing>
          <wp:inline distT="0" distB="0" distL="0" distR="0" wp14:anchorId="57AAE64F" wp14:editId="399CCD4F">
            <wp:extent cx="4905217" cy="3186819"/>
            <wp:effectExtent l="0" t="4445" r="571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nkMap-USA-states.PNG"/>
                    <pic:cNvPicPr/>
                  </pic:nvPicPr>
                  <pic:blipFill>
                    <a:blip r:embed="rId13"/>
                    <a:stretch>
                      <a:fillRect/>
                    </a:stretch>
                  </pic:blipFill>
                  <pic:spPr>
                    <a:xfrm rot="16200000">
                      <a:off x="0" y="0"/>
                      <a:ext cx="4971162" cy="3229662"/>
                    </a:xfrm>
                    <a:prstGeom prst="rect">
                      <a:avLst/>
                    </a:prstGeom>
                  </pic:spPr>
                </pic:pic>
              </a:graphicData>
            </a:graphic>
          </wp:inline>
        </w:drawing>
      </w:r>
      <w:r w:rsidR="00A805FE">
        <w:rPr>
          <w:rFonts w:ascii="Helvetica" w:hAnsi="Helvetica"/>
          <w:b/>
        </w:rPr>
        <w:br w:type="page"/>
      </w:r>
    </w:p>
    <w:p w14:paraId="6A8BB171" w14:textId="02B4EC6C" w:rsidR="00A805FE" w:rsidRDefault="00A805FE" w:rsidP="00A805FE">
      <w:pPr>
        <w:rPr>
          <w:rFonts w:ascii="Helvetica" w:hAnsi="Helvetica"/>
        </w:rPr>
      </w:pPr>
      <w:r>
        <w:rPr>
          <w:rFonts w:ascii="Helvetica" w:hAnsi="Helvetica"/>
        </w:rPr>
        <w:t xml:space="preserve">Answer 6. </w:t>
      </w:r>
      <w:r w:rsidR="00971171">
        <w:rPr>
          <w:rFonts w:ascii="Helvetica" w:hAnsi="Helvetica"/>
        </w:rPr>
        <w:t>(Abbreviations are allowed; spelling is not important</w:t>
      </w:r>
      <w:r w:rsidR="00531AD8">
        <w:rPr>
          <w:rFonts w:ascii="Helvetica" w:hAnsi="Helvetica"/>
        </w:rPr>
        <w:t xml:space="preserve">-Should </w:t>
      </w:r>
      <w:r w:rsidR="00A3267D">
        <w:rPr>
          <w:rFonts w:ascii="Helvetica" w:hAnsi="Helvetica"/>
        </w:rPr>
        <w:t xml:space="preserve">be able to identify </w:t>
      </w:r>
      <w:r w:rsidR="00684A27">
        <w:rPr>
          <w:rFonts w:ascii="Helvetica" w:hAnsi="Helvetica"/>
        </w:rPr>
        <w:t xml:space="preserve">at least </w:t>
      </w:r>
      <w:r w:rsidR="00A3267D">
        <w:rPr>
          <w:rFonts w:ascii="Helvetica" w:hAnsi="Helvetica"/>
        </w:rPr>
        <w:t>20</w:t>
      </w:r>
      <w:r w:rsidR="00971171">
        <w:rPr>
          <w:rFonts w:ascii="Helvetica" w:hAnsi="Helvetica"/>
        </w:rPr>
        <w:t xml:space="preserve">) </w:t>
      </w:r>
    </w:p>
    <w:p w14:paraId="0C233AC2" w14:textId="77777777" w:rsidR="00A805FE" w:rsidRDefault="00A805FE" w:rsidP="00A805FE">
      <w:pPr>
        <w:rPr>
          <w:rFonts w:ascii="Helvetica" w:hAnsi="Helvetica"/>
        </w:rPr>
      </w:pPr>
      <w:r>
        <w:rPr>
          <w:rFonts w:ascii="Helvetica" w:hAnsi="Helvetica"/>
          <w:noProof/>
        </w:rPr>
        <w:drawing>
          <wp:inline distT="0" distB="0" distL="0" distR="0" wp14:anchorId="7551B07A" wp14:editId="231837C7">
            <wp:extent cx="7660670" cy="4596401"/>
            <wp:effectExtent l="0" t="0" r="571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00px-Map_of_USA_States_with_names_white.svg.png"/>
                    <pic:cNvPicPr/>
                  </pic:nvPicPr>
                  <pic:blipFill>
                    <a:blip r:embed="rId14"/>
                    <a:stretch>
                      <a:fillRect/>
                    </a:stretch>
                  </pic:blipFill>
                  <pic:spPr>
                    <a:xfrm rot="16200000">
                      <a:off x="0" y="0"/>
                      <a:ext cx="7697747" cy="4618647"/>
                    </a:xfrm>
                    <a:prstGeom prst="rect">
                      <a:avLst/>
                    </a:prstGeom>
                  </pic:spPr>
                </pic:pic>
              </a:graphicData>
            </a:graphic>
          </wp:inline>
        </w:drawing>
      </w:r>
    </w:p>
    <w:p w14:paraId="7CF99318" w14:textId="77777777" w:rsidR="00A805FE" w:rsidRDefault="00A805FE" w:rsidP="00A805FE">
      <w:pPr>
        <w:rPr>
          <w:rFonts w:ascii="Helvetica" w:hAnsi="Helvetica"/>
        </w:rPr>
      </w:pPr>
    </w:p>
    <w:p w14:paraId="0D8CECD1" w14:textId="77777777" w:rsidR="00A805FE" w:rsidRPr="00E3056D" w:rsidRDefault="00A805FE" w:rsidP="00A805FE">
      <w:pPr>
        <w:rPr>
          <w:rFonts w:ascii="Helvetica" w:hAnsi="Helvetica"/>
          <w:b/>
        </w:rPr>
      </w:pPr>
      <w:r w:rsidRPr="00E3056D">
        <w:rPr>
          <w:rFonts w:ascii="Helvetica" w:hAnsi="Helvetica"/>
          <w:b/>
        </w:rPr>
        <w:t xml:space="preserve">Question </w:t>
      </w:r>
      <w:r>
        <w:rPr>
          <w:rFonts w:ascii="Helvetica" w:hAnsi="Helvetica"/>
          <w:b/>
        </w:rPr>
        <w:t>7</w:t>
      </w:r>
      <w:r w:rsidRPr="00E3056D">
        <w:rPr>
          <w:rFonts w:ascii="Helvetica" w:hAnsi="Helvetica"/>
          <w:b/>
        </w:rPr>
        <w:t xml:space="preserve">. </w:t>
      </w:r>
      <w:r>
        <w:rPr>
          <w:rFonts w:ascii="Helvetica" w:hAnsi="Helvetica"/>
          <w:b/>
        </w:rPr>
        <w:t xml:space="preserve">Explain where humans first began.  </w:t>
      </w:r>
      <w:r w:rsidRPr="00E3056D">
        <w:rPr>
          <w:rFonts w:ascii="Helvetica" w:hAnsi="Helvetica"/>
          <w:b/>
        </w:rPr>
        <w:t xml:space="preserve">  </w:t>
      </w:r>
    </w:p>
    <w:p w14:paraId="7265D362" w14:textId="77777777" w:rsidR="00A805FE" w:rsidRDefault="00A805FE" w:rsidP="00A805FE">
      <w:pPr>
        <w:rPr>
          <w:rFonts w:ascii="Helvetica" w:hAnsi="Helvetica"/>
        </w:rPr>
      </w:pPr>
    </w:p>
    <w:p w14:paraId="476B3F0D" w14:textId="77777777" w:rsidR="00A805FE" w:rsidRDefault="00A805FE" w:rsidP="00A805FE">
      <w:pPr>
        <w:rPr>
          <w:rFonts w:ascii="Helvetica" w:hAnsi="Helvetica"/>
        </w:rPr>
      </w:pPr>
      <w:r>
        <w:rPr>
          <w:rFonts w:ascii="Helvetica" w:hAnsi="Helvetica"/>
        </w:rPr>
        <w:t>Answer 7. Humans began in Africa and then migrated or moved to the other parts of Earth.</w:t>
      </w:r>
    </w:p>
    <w:p w14:paraId="11EE6148" w14:textId="77777777" w:rsidR="00A805FE" w:rsidRDefault="00A805FE" w:rsidP="00A805FE">
      <w:pPr>
        <w:rPr>
          <w:rFonts w:ascii="Helvetica" w:hAnsi="Helvetica"/>
        </w:rPr>
      </w:pPr>
    </w:p>
    <w:p w14:paraId="0116BF0F" w14:textId="77777777" w:rsidR="00A805FE" w:rsidRPr="00E3056D" w:rsidRDefault="00A805FE" w:rsidP="00A805FE">
      <w:pPr>
        <w:rPr>
          <w:rFonts w:ascii="Helvetica" w:hAnsi="Helvetica"/>
          <w:b/>
        </w:rPr>
      </w:pPr>
      <w:r w:rsidRPr="00E3056D">
        <w:rPr>
          <w:rFonts w:ascii="Helvetica" w:hAnsi="Helvetica"/>
          <w:b/>
        </w:rPr>
        <w:t xml:space="preserve">Question </w:t>
      </w:r>
      <w:r>
        <w:rPr>
          <w:rFonts w:ascii="Helvetica" w:hAnsi="Helvetica"/>
          <w:b/>
        </w:rPr>
        <w:t>8</w:t>
      </w:r>
      <w:r w:rsidRPr="00E3056D">
        <w:rPr>
          <w:rFonts w:ascii="Helvetica" w:hAnsi="Helvetica"/>
          <w:b/>
        </w:rPr>
        <w:t xml:space="preserve">. </w:t>
      </w:r>
      <w:r>
        <w:rPr>
          <w:rFonts w:ascii="Helvetica" w:hAnsi="Helvetica"/>
          <w:b/>
        </w:rPr>
        <w:t>Name as many religions as you can.</w:t>
      </w:r>
    </w:p>
    <w:p w14:paraId="60AC42E4" w14:textId="77777777" w:rsidR="00A805FE" w:rsidRDefault="00A805FE" w:rsidP="00A805FE">
      <w:pPr>
        <w:rPr>
          <w:rFonts w:ascii="Helvetica" w:hAnsi="Helvetica"/>
        </w:rPr>
      </w:pPr>
    </w:p>
    <w:p w14:paraId="4B8F179E" w14:textId="59D78CAA" w:rsidR="00A805FE" w:rsidRDefault="00A805FE" w:rsidP="00A805FE">
      <w:pPr>
        <w:rPr>
          <w:rFonts w:ascii="Helvetica" w:hAnsi="Helvetica"/>
        </w:rPr>
      </w:pPr>
      <w:r>
        <w:rPr>
          <w:rFonts w:ascii="Helvetica" w:hAnsi="Helvetica"/>
        </w:rPr>
        <w:t xml:space="preserve">Answer 8. Answers may vary, but </w:t>
      </w:r>
      <w:r w:rsidR="000967F4">
        <w:rPr>
          <w:rFonts w:ascii="Helvetica" w:hAnsi="Helvetica"/>
        </w:rPr>
        <w:t xml:space="preserve">should be able to identify at least 5 religions that </w:t>
      </w:r>
      <w:r>
        <w:rPr>
          <w:rFonts w:ascii="Helvetica" w:hAnsi="Helvetica"/>
        </w:rPr>
        <w:t>could include Christianity/Christians (Catholicism, Protestantism, Quakers, etc.), Islam/Muslims, Judaism/Jews, Buddhism/Buddhists, Hinduism/Hindus, Shintoism, no religion/atheists.</w:t>
      </w:r>
    </w:p>
    <w:p w14:paraId="243869BC" w14:textId="77777777" w:rsidR="00A805FE" w:rsidRDefault="00A805FE" w:rsidP="00A805FE">
      <w:pPr>
        <w:rPr>
          <w:rFonts w:ascii="Helvetica" w:hAnsi="Helvetica"/>
        </w:rPr>
      </w:pPr>
    </w:p>
    <w:p w14:paraId="233D1A34" w14:textId="77777777" w:rsidR="00A805FE" w:rsidRPr="00E3056D" w:rsidRDefault="00A805FE" w:rsidP="00A805FE">
      <w:pPr>
        <w:rPr>
          <w:rFonts w:ascii="Helvetica" w:hAnsi="Helvetica"/>
          <w:b/>
        </w:rPr>
      </w:pPr>
      <w:r w:rsidRPr="00E3056D">
        <w:rPr>
          <w:rFonts w:ascii="Helvetica" w:hAnsi="Helvetica"/>
          <w:b/>
        </w:rPr>
        <w:t xml:space="preserve">Question </w:t>
      </w:r>
      <w:r>
        <w:rPr>
          <w:rFonts w:ascii="Helvetica" w:hAnsi="Helvetica"/>
          <w:b/>
        </w:rPr>
        <w:t>9</w:t>
      </w:r>
      <w:r w:rsidRPr="00E3056D">
        <w:rPr>
          <w:rFonts w:ascii="Helvetica" w:hAnsi="Helvetica"/>
          <w:b/>
        </w:rPr>
        <w:t xml:space="preserve">. </w:t>
      </w:r>
      <w:r>
        <w:rPr>
          <w:rFonts w:ascii="Helvetica" w:hAnsi="Helvetica"/>
          <w:b/>
        </w:rPr>
        <w:t>What continent has the most people?</w:t>
      </w:r>
    </w:p>
    <w:p w14:paraId="7A230C9C" w14:textId="77777777" w:rsidR="00A805FE" w:rsidRDefault="00A805FE" w:rsidP="00A805FE">
      <w:pPr>
        <w:rPr>
          <w:rFonts w:ascii="Helvetica" w:hAnsi="Helvetica"/>
        </w:rPr>
      </w:pPr>
    </w:p>
    <w:p w14:paraId="2DA7C711" w14:textId="77777777" w:rsidR="00A805FE" w:rsidRDefault="00A805FE" w:rsidP="00A805FE">
      <w:pPr>
        <w:rPr>
          <w:rFonts w:ascii="Helvetica" w:hAnsi="Helvetica"/>
        </w:rPr>
      </w:pPr>
      <w:r>
        <w:rPr>
          <w:rFonts w:ascii="Helvetica" w:hAnsi="Helvetica"/>
        </w:rPr>
        <w:t>Answer 9. Asia</w:t>
      </w:r>
    </w:p>
    <w:p w14:paraId="2173F172" w14:textId="77777777" w:rsidR="00A805FE" w:rsidRDefault="00A805FE" w:rsidP="00A805FE">
      <w:pPr>
        <w:rPr>
          <w:rFonts w:ascii="Helvetica" w:hAnsi="Helvetica"/>
          <w:b/>
        </w:rPr>
      </w:pPr>
    </w:p>
    <w:p w14:paraId="78025BF5" w14:textId="77777777" w:rsidR="00A805FE" w:rsidRPr="00E3056D" w:rsidRDefault="00A805FE" w:rsidP="00A805FE">
      <w:pPr>
        <w:rPr>
          <w:rFonts w:ascii="Helvetica" w:hAnsi="Helvetica"/>
          <w:b/>
        </w:rPr>
      </w:pPr>
      <w:r w:rsidRPr="00E3056D">
        <w:rPr>
          <w:rFonts w:ascii="Helvetica" w:hAnsi="Helvetica"/>
          <w:b/>
        </w:rPr>
        <w:t xml:space="preserve">Question </w:t>
      </w:r>
      <w:r>
        <w:rPr>
          <w:rFonts w:ascii="Helvetica" w:hAnsi="Helvetica"/>
          <w:b/>
        </w:rPr>
        <w:t>10</w:t>
      </w:r>
      <w:r w:rsidRPr="00E3056D">
        <w:rPr>
          <w:rFonts w:ascii="Helvetica" w:hAnsi="Helvetica"/>
          <w:b/>
        </w:rPr>
        <w:t xml:space="preserve">. </w:t>
      </w:r>
      <w:r>
        <w:rPr>
          <w:rFonts w:ascii="Helvetica" w:hAnsi="Helvetica"/>
          <w:b/>
        </w:rPr>
        <w:t xml:space="preserve">What countries border the United States?  </w:t>
      </w:r>
      <w:r w:rsidRPr="00E3056D">
        <w:rPr>
          <w:rFonts w:ascii="Helvetica" w:hAnsi="Helvetica"/>
          <w:b/>
        </w:rPr>
        <w:t xml:space="preserve">  </w:t>
      </w:r>
    </w:p>
    <w:p w14:paraId="0D8EB307" w14:textId="77777777" w:rsidR="00A805FE" w:rsidRDefault="00A805FE" w:rsidP="00A805FE">
      <w:pPr>
        <w:rPr>
          <w:rFonts w:ascii="Helvetica" w:hAnsi="Helvetica"/>
        </w:rPr>
      </w:pPr>
    </w:p>
    <w:p w14:paraId="06007EAE" w14:textId="77777777" w:rsidR="00306222" w:rsidRDefault="00A805FE" w:rsidP="00A805FE">
      <w:pPr>
        <w:rPr>
          <w:rFonts w:ascii="Helvetica" w:hAnsi="Helvetica"/>
        </w:rPr>
      </w:pPr>
      <w:r>
        <w:rPr>
          <w:rFonts w:ascii="Helvetica" w:hAnsi="Helvetica"/>
        </w:rPr>
        <w:t>Answer 10. Mexico and Canada</w:t>
      </w:r>
    </w:p>
    <w:p w14:paraId="4D04A4E3" w14:textId="77777777" w:rsidR="00306222" w:rsidRDefault="00306222" w:rsidP="00A805FE">
      <w:pPr>
        <w:rPr>
          <w:rFonts w:ascii="Helvetica" w:hAnsi="Helvetica"/>
        </w:rPr>
      </w:pPr>
    </w:p>
    <w:p w14:paraId="46367EBE" w14:textId="4B2A71DB" w:rsidR="00306222" w:rsidRPr="00E3056D" w:rsidRDefault="00306222" w:rsidP="00306222">
      <w:pPr>
        <w:rPr>
          <w:rFonts w:ascii="Helvetica" w:hAnsi="Helvetica"/>
          <w:b/>
        </w:rPr>
      </w:pPr>
      <w:r w:rsidRPr="00E3056D">
        <w:rPr>
          <w:rFonts w:ascii="Helvetica" w:hAnsi="Helvetica"/>
          <w:b/>
        </w:rPr>
        <w:t xml:space="preserve">Question </w:t>
      </w:r>
      <w:r>
        <w:rPr>
          <w:rFonts w:ascii="Helvetica" w:hAnsi="Helvetica"/>
          <w:b/>
        </w:rPr>
        <w:t>11</w:t>
      </w:r>
      <w:r w:rsidRPr="00E3056D">
        <w:rPr>
          <w:rFonts w:ascii="Helvetica" w:hAnsi="Helvetica"/>
          <w:b/>
        </w:rPr>
        <w:t xml:space="preserve">. </w:t>
      </w:r>
      <w:r>
        <w:rPr>
          <w:rFonts w:ascii="Helvetica" w:hAnsi="Helvetica"/>
          <w:b/>
        </w:rPr>
        <w:t xml:space="preserve">If you could move to any </w:t>
      </w:r>
      <w:r w:rsidR="00CC017F">
        <w:rPr>
          <w:rFonts w:ascii="Helvetica" w:hAnsi="Helvetica"/>
          <w:b/>
        </w:rPr>
        <w:t xml:space="preserve">other </w:t>
      </w:r>
      <w:r>
        <w:rPr>
          <w:rFonts w:ascii="Helvetica" w:hAnsi="Helvetica"/>
          <w:b/>
        </w:rPr>
        <w:t>c</w:t>
      </w:r>
      <w:r w:rsidR="00CC017F">
        <w:rPr>
          <w:rFonts w:ascii="Helvetica" w:hAnsi="Helvetica"/>
          <w:b/>
        </w:rPr>
        <w:t>ountry</w:t>
      </w:r>
      <w:r>
        <w:rPr>
          <w:rFonts w:ascii="Helvetica" w:hAnsi="Helvetica"/>
          <w:b/>
        </w:rPr>
        <w:t xml:space="preserve">, which would it be and why? </w:t>
      </w:r>
    </w:p>
    <w:p w14:paraId="33A9168A" w14:textId="77777777" w:rsidR="00306222" w:rsidRDefault="00306222" w:rsidP="00306222"/>
    <w:p w14:paraId="78D28BF7" w14:textId="77777777" w:rsidR="00306222" w:rsidRDefault="00306222" w:rsidP="00306222">
      <w:r>
        <w:rPr>
          <w:rFonts w:ascii="Helvetica" w:hAnsi="Helvetica"/>
        </w:rPr>
        <w:t>Answer 11. Answers will vary. Students should use at least three pieces of evidence to support their answer.</w:t>
      </w:r>
    </w:p>
    <w:p w14:paraId="405068C8" w14:textId="77777777" w:rsidR="00306222" w:rsidRDefault="00306222" w:rsidP="00306222"/>
    <w:p w14:paraId="352C232E" w14:textId="454A31AB" w:rsidR="00306222" w:rsidRPr="00E3056D" w:rsidRDefault="00306222" w:rsidP="00306222">
      <w:pPr>
        <w:rPr>
          <w:rFonts w:ascii="Helvetica" w:hAnsi="Helvetica"/>
          <w:b/>
        </w:rPr>
      </w:pPr>
      <w:r w:rsidRPr="00E3056D">
        <w:rPr>
          <w:rFonts w:ascii="Helvetica" w:hAnsi="Helvetica"/>
          <w:b/>
        </w:rPr>
        <w:t xml:space="preserve">Question </w:t>
      </w:r>
      <w:r>
        <w:rPr>
          <w:rFonts w:ascii="Helvetica" w:hAnsi="Helvetica"/>
          <w:b/>
        </w:rPr>
        <w:t>12</w:t>
      </w:r>
      <w:r w:rsidRPr="00E3056D">
        <w:rPr>
          <w:rFonts w:ascii="Helvetica" w:hAnsi="Helvetica"/>
          <w:b/>
        </w:rPr>
        <w:t xml:space="preserve">. </w:t>
      </w:r>
      <w:r>
        <w:rPr>
          <w:rFonts w:ascii="Helvetica" w:hAnsi="Helvetica"/>
          <w:b/>
        </w:rPr>
        <w:t xml:space="preserve">If you could move to any other state in the United States, which would it be and why? </w:t>
      </w:r>
    </w:p>
    <w:p w14:paraId="4B0E316D" w14:textId="77777777" w:rsidR="00306222" w:rsidRDefault="00306222" w:rsidP="00306222">
      <w:pPr>
        <w:rPr>
          <w:rFonts w:ascii="Helvetica" w:hAnsi="Helvetica"/>
          <w:b/>
        </w:rPr>
      </w:pPr>
    </w:p>
    <w:p w14:paraId="7A8AFF48" w14:textId="77777777" w:rsidR="00306222" w:rsidRDefault="00306222" w:rsidP="00306222">
      <w:r>
        <w:rPr>
          <w:rFonts w:ascii="Helvetica" w:hAnsi="Helvetica"/>
        </w:rPr>
        <w:t>Answer 12. Answers will vary. Students should use at least three pieces of evidence to support their answer.</w:t>
      </w:r>
    </w:p>
    <w:p w14:paraId="324C70ED" w14:textId="1DBF917F" w:rsidR="0032393C" w:rsidRPr="00306222" w:rsidRDefault="00306222" w:rsidP="00A805FE">
      <w:pPr>
        <w:rPr>
          <w:rFonts w:ascii="Helvetica" w:hAnsi="Helvetica" w:cs="Helvetica"/>
          <w:b/>
        </w:rPr>
      </w:pPr>
      <w:r>
        <w:br w:type="page"/>
      </w:r>
    </w:p>
    <w:p w14:paraId="78C5AACB" w14:textId="77777777" w:rsidR="00390203" w:rsidRPr="00F92A5A" w:rsidRDefault="00390203" w:rsidP="00390203">
      <w:pPr>
        <w:shd w:val="clear" w:color="auto" w:fill="BFBFBF"/>
        <w:outlineLvl w:val="0"/>
        <w:rPr>
          <w:rFonts w:ascii="Helvetica" w:hAnsi="Helvetica"/>
          <w:b/>
        </w:rPr>
      </w:pPr>
      <w:r>
        <w:rPr>
          <w:rFonts w:ascii="Helvetica" w:hAnsi="Helvetica"/>
          <w:b/>
        </w:rPr>
        <w:t>ORGANIZERS</w:t>
      </w:r>
    </w:p>
    <w:p w14:paraId="52362D20" w14:textId="77777777" w:rsidR="00390203" w:rsidRDefault="00390203" w:rsidP="00390203">
      <w:pPr>
        <w:outlineLvl w:val="0"/>
        <w:rPr>
          <w:rFonts w:ascii="Helvetica" w:hAnsi="Helvetica"/>
          <w:b/>
        </w:rPr>
      </w:pPr>
    </w:p>
    <w:p w14:paraId="036DF660" w14:textId="77777777" w:rsidR="00390203" w:rsidRDefault="00390203" w:rsidP="00390203">
      <w:pPr>
        <w:outlineLvl w:val="0"/>
        <w:rPr>
          <w:rFonts w:ascii="Helvetica" w:hAnsi="Helvetica"/>
          <w:b/>
        </w:rPr>
      </w:pPr>
      <w:r>
        <w:rPr>
          <w:rFonts w:ascii="Helvetica" w:hAnsi="Helvetica"/>
          <w:b/>
        </w:rPr>
        <w:t>Venn Diagram</w:t>
      </w:r>
    </w:p>
    <w:p w14:paraId="2C917ADF" w14:textId="77777777" w:rsidR="00390203" w:rsidRDefault="00390203" w:rsidP="00390203">
      <w:pPr>
        <w:outlineLvl w:val="0"/>
        <w:rPr>
          <w:rFonts w:ascii="Helvetica" w:hAnsi="Helvetica"/>
          <w:b/>
        </w:rPr>
      </w:pPr>
    </w:p>
    <w:p w14:paraId="6423871D" w14:textId="77777777" w:rsidR="00390203" w:rsidRDefault="00390203" w:rsidP="00390203">
      <w:pPr>
        <w:outlineLvl w:val="0"/>
        <w:rPr>
          <w:rFonts w:ascii="Helvetica" w:hAnsi="Helvetica"/>
          <w:b/>
        </w:rPr>
      </w:pPr>
      <w:r>
        <w:rPr>
          <w:rFonts w:ascii="Helvetica" w:hAnsi="Helvetica"/>
          <w:b/>
          <w:noProof/>
        </w:rPr>
        <w:drawing>
          <wp:inline distT="0" distB="0" distL="0" distR="0" wp14:anchorId="3F76AFC4" wp14:editId="4741B8C9">
            <wp:extent cx="7061890" cy="5017022"/>
            <wp:effectExtent l="6668"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enn.pdf"/>
                    <pic:cNvPicPr/>
                  </pic:nvPicPr>
                  <pic:blipFill rotWithShape="1">
                    <a:blip r:embed="rId40"/>
                    <a:srcRect l="9428" t="17513" r="16889" b="14744"/>
                    <a:stretch/>
                  </pic:blipFill>
                  <pic:spPr bwMode="auto">
                    <a:xfrm rot="5400000">
                      <a:off x="0" y="0"/>
                      <a:ext cx="7090299" cy="5037205"/>
                    </a:xfrm>
                    <a:prstGeom prst="rect">
                      <a:avLst/>
                    </a:prstGeom>
                    <a:ln>
                      <a:noFill/>
                    </a:ln>
                    <a:extLst>
                      <a:ext uri="{53640926-AAD7-44D8-BBD7-CCE9431645EC}">
                        <a14:shadowObscured xmlns:a14="http://schemas.microsoft.com/office/drawing/2010/main"/>
                      </a:ext>
                    </a:extLst>
                  </pic:spPr>
                </pic:pic>
              </a:graphicData>
            </a:graphic>
          </wp:inline>
        </w:drawing>
      </w:r>
    </w:p>
    <w:p w14:paraId="2A7E67FF" w14:textId="77777777" w:rsidR="00390203" w:rsidRDefault="00390203">
      <w:pPr>
        <w:rPr>
          <w:rFonts w:ascii="Helvetica" w:hAnsi="Helvetica"/>
          <w:b/>
        </w:rPr>
      </w:pPr>
      <w:r>
        <w:rPr>
          <w:rFonts w:ascii="Helvetica" w:hAnsi="Helvetica"/>
          <w:b/>
        </w:rPr>
        <w:br w:type="page"/>
      </w:r>
    </w:p>
    <w:p w14:paraId="42035607" w14:textId="2D40D028" w:rsidR="00390203" w:rsidRDefault="00390203" w:rsidP="00390203">
      <w:pPr>
        <w:outlineLvl w:val="0"/>
        <w:rPr>
          <w:rFonts w:ascii="Helvetica" w:hAnsi="Helvetica"/>
          <w:b/>
        </w:rPr>
      </w:pPr>
      <w:r>
        <w:rPr>
          <w:rFonts w:ascii="Helvetica" w:hAnsi="Helvetica"/>
          <w:b/>
        </w:rPr>
        <w:t>Thought Web</w:t>
      </w:r>
    </w:p>
    <w:p w14:paraId="15081300" w14:textId="77777777" w:rsidR="00390203" w:rsidRDefault="00390203" w:rsidP="00390203">
      <w:pPr>
        <w:rPr>
          <w:rFonts w:ascii="Helvetica" w:hAnsi="Helvetica"/>
          <w:b/>
        </w:rPr>
      </w:pPr>
    </w:p>
    <w:p w14:paraId="71CDB346" w14:textId="77777777" w:rsidR="00390203" w:rsidRDefault="00390203" w:rsidP="00390203">
      <w:pPr>
        <w:rPr>
          <w:rFonts w:ascii="Helvetica" w:hAnsi="Helvetica"/>
          <w:b/>
        </w:rPr>
      </w:pPr>
      <w:r>
        <w:rPr>
          <w:rFonts w:ascii="Helvetica" w:hAnsi="Helvetica"/>
          <w:b/>
          <w:noProof/>
        </w:rPr>
        <w:drawing>
          <wp:inline distT="0" distB="0" distL="0" distR="0" wp14:anchorId="3F5AD4E8" wp14:editId="1AA6929D">
            <wp:extent cx="7332043" cy="5499180"/>
            <wp:effectExtent l="1905"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b.png"/>
                    <pic:cNvPicPr/>
                  </pic:nvPicPr>
                  <pic:blipFill>
                    <a:blip r:embed="rId41"/>
                    <a:stretch>
                      <a:fillRect/>
                    </a:stretch>
                  </pic:blipFill>
                  <pic:spPr>
                    <a:xfrm rot="5400000">
                      <a:off x="0" y="0"/>
                      <a:ext cx="7340214" cy="5505309"/>
                    </a:xfrm>
                    <a:prstGeom prst="rect">
                      <a:avLst/>
                    </a:prstGeom>
                  </pic:spPr>
                </pic:pic>
              </a:graphicData>
            </a:graphic>
          </wp:inline>
        </w:drawing>
      </w:r>
    </w:p>
    <w:p w14:paraId="18A39103" w14:textId="77777777" w:rsidR="00390203" w:rsidRDefault="00390203">
      <w:pPr>
        <w:rPr>
          <w:rFonts w:ascii="Helvetica" w:hAnsi="Helvetica"/>
          <w:b/>
        </w:rPr>
      </w:pPr>
      <w:r>
        <w:rPr>
          <w:rFonts w:ascii="Helvetica" w:hAnsi="Helvetica"/>
          <w:b/>
        </w:rPr>
        <w:br w:type="page"/>
      </w:r>
    </w:p>
    <w:p w14:paraId="7B63812F" w14:textId="4E6876D4" w:rsidR="00390203" w:rsidRDefault="00390203" w:rsidP="00390203">
      <w:pPr>
        <w:rPr>
          <w:rFonts w:ascii="Helvetica" w:hAnsi="Helvetica"/>
          <w:b/>
        </w:rPr>
      </w:pPr>
      <w:r>
        <w:rPr>
          <w:rFonts w:ascii="Helvetica" w:hAnsi="Helvetica"/>
          <w:b/>
        </w:rPr>
        <w:t>Paragraph Sandwich</w:t>
      </w:r>
    </w:p>
    <w:p w14:paraId="335FD28C" w14:textId="77777777" w:rsidR="00390203" w:rsidRDefault="00390203" w:rsidP="00390203">
      <w:pPr>
        <w:rPr>
          <w:rFonts w:ascii="Helvetica" w:hAnsi="Helvetica"/>
          <w:b/>
        </w:rPr>
      </w:pPr>
    </w:p>
    <w:p w14:paraId="7E1D230A" w14:textId="6CA5B77D" w:rsidR="00390203" w:rsidRDefault="002637F7" w:rsidP="00390203">
      <w:pPr>
        <w:rPr>
          <w:rFonts w:ascii="Helvetica" w:hAnsi="Helvetica"/>
          <w:b/>
        </w:rPr>
      </w:pPr>
      <w:r>
        <w:rPr>
          <w:rFonts w:ascii="Helvetica" w:hAnsi="Helvetica"/>
          <w:b/>
          <w:noProof/>
        </w:rPr>
        <w:drawing>
          <wp:inline distT="0" distB="0" distL="0" distR="0" wp14:anchorId="2C7D27EE" wp14:editId="6CCD5AD3">
            <wp:extent cx="7658847" cy="591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dwich 3-5.pdf"/>
                    <pic:cNvPicPr/>
                  </pic:nvPicPr>
                  <pic:blipFill>
                    <a:blip r:embed="rId42"/>
                    <a:stretch>
                      <a:fillRect/>
                    </a:stretch>
                  </pic:blipFill>
                  <pic:spPr>
                    <a:xfrm rot="16200000">
                      <a:off x="0" y="0"/>
                      <a:ext cx="7662383" cy="5920932"/>
                    </a:xfrm>
                    <a:prstGeom prst="rect">
                      <a:avLst/>
                    </a:prstGeom>
                  </pic:spPr>
                </pic:pic>
              </a:graphicData>
            </a:graphic>
          </wp:inline>
        </w:drawing>
      </w:r>
    </w:p>
    <w:p w14:paraId="3ED64333" w14:textId="55FEEC71" w:rsidR="00390203" w:rsidRDefault="00390203" w:rsidP="00390203">
      <w:pPr>
        <w:rPr>
          <w:rFonts w:ascii="Helvetica" w:hAnsi="Helvetica"/>
          <w:b/>
        </w:rPr>
      </w:pPr>
      <w:r>
        <w:rPr>
          <w:rFonts w:ascii="Helvetica" w:hAnsi="Helvetica"/>
          <w:b/>
        </w:rPr>
        <w:t>Two Column Notes</w:t>
      </w:r>
    </w:p>
    <w:p w14:paraId="3CDCCC13" w14:textId="77777777" w:rsidR="00390203" w:rsidRDefault="00390203" w:rsidP="00390203">
      <w:pPr>
        <w:rPr>
          <w:rFonts w:ascii="Helvetica" w:hAnsi="Helvetica"/>
          <w:b/>
        </w:rPr>
      </w:pPr>
    </w:p>
    <w:tbl>
      <w:tblPr>
        <w:tblStyle w:val="TableGrid"/>
        <w:tblW w:w="0" w:type="auto"/>
        <w:tblLook w:val="04A0" w:firstRow="1" w:lastRow="0" w:firstColumn="1" w:lastColumn="0" w:noHBand="0" w:noVBand="1"/>
      </w:tblPr>
      <w:tblGrid>
        <w:gridCol w:w="3685"/>
        <w:gridCol w:w="5665"/>
      </w:tblGrid>
      <w:tr w:rsidR="00390203" w14:paraId="38B1FD5E" w14:textId="77777777" w:rsidTr="00593354">
        <w:tc>
          <w:tcPr>
            <w:tcW w:w="3685" w:type="dxa"/>
          </w:tcPr>
          <w:p w14:paraId="7D8DD8DA" w14:textId="77777777" w:rsidR="00390203" w:rsidRPr="00450A50" w:rsidRDefault="00390203" w:rsidP="00593354">
            <w:pPr>
              <w:rPr>
                <w:rFonts w:ascii="Helvetica" w:hAnsi="Helvetica"/>
                <w:b/>
                <w:sz w:val="32"/>
                <w:szCs w:val="32"/>
              </w:rPr>
            </w:pPr>
            <w:r>
              <w:rPr>
                <w:rFonts w:ascii="Helvetica" w:hAnsi="Helvetica"/>
                <w:b/>
                <w:sz w:val="32"/>
                <w:szCs w:val="32"/>
              </w:rPr>
              <w:t>Main Idea</w:t>
            </w:r>
          </w:p>
        </w:tc>
        <w:tc>
          <w:tcPr>
            <w:tcW w:w="5665" w:type="dxa"/>
          </w:tcPr>
          <w:p w14:paraId="45C52F3C" w14:textId="77777777" w:rsidR="00390203" w:rsidRPr="00450A50" w:rsidRDefault="00390203" w:rsidP="00593354">
            <w:pPr>
              <w:rPr>
                <w:rFonts w:ascii="Helvetica" w:hAnsi="Helvetica"/>
                <w:b/>
                <w:sz w:val="32"/>
                <w:szCs w:val="32"/>
              </w:rPr>
            </w:pPr>
            <w:r>
              <w:rPr>
                <w:rFonts w:ascii="Helvetica" w:hAnsi="Helvetica"/>
                <w:b/>
                <w:sz w:val="32"/>
                <w:szCs w:val="32"/>
              </w:rPr>
              <w:t>Details</w:t>
            </w:r>
          </w:p>
        </w:tc>
      </w:tr>
      <w:tr w:rsidR="00390203" w14:paraId="3F050AA8" w14:textId="77777777" w:rsidTr="00593354">
        <w:tc>
          <w:tcPr>
            <w:tcW w:w="3685" w:type="dxa"/>
          </w:tcPr>
          <w:p w14:paraId="1F51E08F" w14:textId="77777777" w:rsidR="00390203" w:rsidRPr="00450A50" w:rsidRDefault="00390203" w:rsidP="00593354">
            <w:pPr>
              <w:rPr>
                <w:rFonts w:ascii="Helvetica" w:hAnsi="Helvetica"/>
                <w:b/>
                <w:sz w:val="32"/>
                <w:szCs w:val="32"/>
              </w:rPr>
            </w:pPr>
          </w:p>
          <w:p w14:paraId="23208686" w14:textId="77777777" w:rsidR="00390203" w:rsidRPr="00450A50" w:rsidRDefault="00390203" w:rsidP="00593354">
            <w:pPr>
              <w:rPr>
                <w:rFonts w:ascii="Helvetica" w:hAnsi="Helvetica"/>
                <w:b/>
                <w:sz w:val="32"/>
                <w:szCs w:val="32"/>
              </w:rPr>
            </w:pPr>
          </w:p>
          <w:p w14:paraId="31D57B7A" w14:textId="77777777" w:rsidR="00390203" w:rsidRPr="00450A50" w:rsidRDefault="00390203" w:rsidP="00593354">
            <w:pPr>
              <w:rPr>
                <w:rFonts w:ascii="Helvetica" w:hAnsi="Helvetica"/>
                <w:b/>
                <w:sz w:val="32"/>
                <w:szCs w:val="32"/>
              </w:rPr>
            </w:pPr>
          </w:p>
          <w:p w14:paraId="65EEC505" w14:textId="77777777" w:rsidR="00390203" w:rsidRDefault="00390203" w:rsidP="00593354">
            <w:pPr>
              <w:rPr>
                <w:rFonts w:ascii="Helvetica" w:hAnsi="Helvetica"/>
                <w:b/>
                <w:sz w:val="32"/>
                <w:szCs w:val="32"/>
              </w:rPr>
            </w:pPr>
          </w:p>
          <w:p w14:paraId="14093885" w14:textId="77777777" w:rsidR="00390203" w:rsidRDefault="00390203" w:rsidP="00593354">
            <w:pPr>
              <w:rPr>
                <w:rFonts w:ascii="Helvetica" w:hAnsi="Helvetica"/>
                <w:b/>
                <w:sz w:val="32"/>
                <w:szCs w:val="32"/>
              </w:rPr>
            </w:pPr>
          </w:p>
          <w:p w14:paraId="40CA08C7" w14:textId="77777777" w:rsidR="00390203" w:rsidRDefault="00390203" w:rsidP="00593354">
            <w:pPr>
              <w:rPr>
                <w:rFonts w:ascii="Helvetica" w:hAnsi="Helvetica"/>
                <w:b/>
                <w:sz w:val="32"/>
                <w:szCs w:val="32"/>
              </w:rPr>
            </w:pPr>
          </w:p>
          <w:p w14:paraId="21BF988E" w14:textId="77777777" w:rsidR="00390203" w:rsidRDefault="00390203" w:rsidP="00593354">
            <w:pPr>
              <w:rPr>
                <w:rFonts w:ascii="Helvetica" w:hAnsi="Helvetica"/>
                <w:b/>
                <w:sz w:val="32"/>
                <w:szCs w:val="32"/>
              </w:rPr>
            </w:pPr>
          </w:p>
          <w:p w14:paraId="4E4C4665" w14:textId="77777777" w:rsidR="00390203" w:rsidRDefault="00390203" w:rsidP="00593354">
            <w:pPr>
              <w:rPr>
                <w:rFonts w:ascii="Helvetica" w:hAnsi="Helvetica"/>
                <w:b/>
                <w:sz w:val="32"/>
                <w:szCs w:val="32"/>
              </w:rPr>
            </w:pPr>
          </w:p>
          <w:p w14:paraId="5F355D1E" w14:textId="77777777" w:rsidR="00390203" w:rsidRDefault="00390203" w:rsidP="00593354">
            <w:pPr>
              <w:rPr>
                <w:rFonts w:ascii="Helvetica" w:hAnsi="Helvetica"/>
                <w:b/>
                <w:sz w:val="32"/>
                <w:szCs w:val="32"/>
              </w:rPr>
            </w:pPr>
          </w:p>
          <w:p w14:paraId="1D422C3B" w14:textId="77777777" w:rsidR="00390203" w:rsidRDefault="00390203" w:rsidP="00593354">
            <w:pPr>
              <w:rPr>
                <w:rFonts w:ascii="Helvetica" w:hAnsi="Helvetica"/>
                <w:b/>
                <w:sz w:val="32"/>
                <w:szCs w:val="32"/>
              </w:rPr>
            </w:pPr>
          </w:p>
          <w:p w14:paraId="0EA78F3B" w14:textId="77777777" w:rsidR="00390203" w:rsidRDefault="00390203" w:rsidP="00593354">
            <w:pPr>
              <w:rPr>
                <w:rFonts w:ascii="Helvetica" w:hAnsi="Helvetica"/>
                <w:b/>
                <w:sz w:val="32"/>
                <w:szCs w:val="32"/>
              </w:rPr>
            </w:pPr>
          </w:p>
          <w:p w14:paraId="4D2E7BF6" w14:textId="77777777" w:rsidR="00390203" w:rsidRDefault="00390203" w:rsidP="00593354">
            <w:pPr>
              <w:rPr>
                <w:rFonts w:ascii="Helvetica" w:hAnsi="Helvetica"/>
                <w:b/>
                <w:sz w:val="32"/>
                <w:szCs w:val="32"/>
              </w:rPr>
            </w:pPr>
          </w:p>
          <w:p w14:paraId="0B5668AF" w14:textId="77777777" w:rsidR="00390203" w:rsidRDefault="00390203" w:rsidP="00593354">
            <w:pPr>
              <w:rPr>
                <w:rFonts w:ascii="Helvetica" w:hAnsi="Helvetica"/>
                <w:b/>
                <w:sz w:val="32"/>
                <w:szCs w:val="32"/>
              </w:rPr>
            </w:pPr>
          </w:p>
          <w:p w14:paraId="0CFAACA9" w14:textId="77777777" w:rsidR="00390203" w:rsidRDefault="00390203" w:rsidP="00593354">
            <w:pPr>
              <w:rPr>
                <w:rFonts w:ascii="Helvetica" w:hAnsi="Helvetica"/>
                <w:b/>
                <w:sz w:val="32"/>
                <w:szCs w:val="32"/>
              </w:rPr>
            </w:pPr>
          </w:p>
          <w:p w14:paraId="07BE93E2" w14:textId="77777777" w:rsidR="00390203" w:rsidRDefault="00390203" w:rsidP="00593354">
            <w:pPr>
              <w:rPr>
                <w:rFonts w:ascii="Helvetica" w:hAnsi="Helvetica"/>
                <w:b/>
                <w:sz w:val="32"/>
                <w:szCs w:val="32"/>
              </w:rPr>
            </w:pPr>
          </w:p>
          <w:p w14:paraId="353BF954" w14:textId="77777777" w:rsidR="00390203" w:rsidRDefault="00390203" w:rsidP="00593354">
            <w:pPr>
              <w:rPr>
                <w:rFonts w:ascii="Helvetica" w:hAnsi="Helvetica"/>
                <w:b/>
                <w:sz w:val="32"/>
                <w:szCs w:val="32"/>
              </w:rPr>
            </w:pPr>
          </w:p>
          <w:p w14:paraId="58D8D625" w14:textId="77777777" w:rsidR="00390203" w:rsidRDefault="00390203" w:rsidP="00593354">
            <w:pPr>
              <w:rPr>
                <w:rFonts w:ascii="Helvetica" w:hAnsi="Helvetica"/>
                <w:b/>
                <w:sz w:val="32"/>
                <w:szCs w:val="32"/>
              </w:rPr>
            </w:pPr>
          </w:p>
          <w:p w14:paraId="119C1FFD" w14:textId="77777777" w:rsidR="00390203" w:rsidRDefault="00390203" w:rsidP="00593354">
            <w:pPr>
              <w:rPr>
                <w:rFonts w:ascii="Helvetica" w:hAnsi="Helvetica"/>
                <w:b/>
                <w:sz w:val="32"/>
                <w:szCs w:val="32"/>
              </w:rPr>
            </w:pPr>
          </w:p>
          <w:p w14:paraId="2D83D885" w14:textId="77777777" w:rsidR="00390203" w:rsidRDefault="00390203" w:rsidP="00593354">
            <w:pPr>
              <w:rPr>
                <w:rFonts w:ascii="Helvetica" w:hAnsi="Helvetica"/>
                <w:b/>
                <w:sz w:val="32"/>
                <w:szCs w:val="32"/>
              </w:rPr>
            </w:pPr>
          </w:p>
          <w:p w14:paraId="36163538" w14:textId="77777777" w:rsidR="00390203" w:rsidRDefault="00390203" w:rsidP="00593354">
            <w:pPr>
              <w:rPr>
                <w:rFonts w:ascii="Helvetica" w:hAnsi="Helvetica"/>
                <w:b/>
                <w:sz w:val="32"/>
                <w:szCs w:val="32"/>
              </w:rPr>
            </w:pPr>
          </w:p>
          <w:p w14:paraId="0D046317" w14:textId="77777777" w:rsidR="00390203" w:rsidRDefault="00390203" w:rsidP="00593354">
            <w:pPr>
              <w:rPr>
                <w:rFonts w:ascii="Helvetica" w:hAnsi="Helvetica"/>
                <w:b/>
                <w:sz w:val="32"/>
                <w:szCs w:val="32"/>
              </w:rPr>
            </w:pPr>
          </w:p>
          <w:p w14:paraId="7C5A103D" w14:textId="77777777" w:rsidR="00390203" w:rsidRDefault="00390203" w:rsidP="00593354">
            <w:pPr>
              <w:rPr>
                <w:rFonts w:ascii="Helvetica" w:hAnsi="Helvetica"/>
                <w:b/>
                <w:sz w:val="32"/>
                <w:szCs w:val="32"/>
              </w:rPr>
            </w:pPr>
          </w:p>
          <w:p w14:paraId="262DFEC8" w14:textId="77777777" w:rsidR="00390203" w:rsidRDefault="00390203" w:rsidP="00593354">
            <w:pPr>
              <w:rPr>
                <w:rFonts w:ascii="Helvetica" w:hAnsi="Helvetica"/>
                <w:b/>
                <w:sz w:val="32"/>
                <w:szCs w:val="32"/>
              </w:rPr>
            </w:pPr>
          </w:p>
          <w:p w14:paraId="4D93F3A1" w14:textId="77777777" w:rsidR="00390203" w:rsidRDefault="00390203" w:rsidP="00593354">
            <w:pPr>
              <w:rPr>
                <w:rFonts w:ascii="Helvetica" w:hAnsi="Helvetica"/>
                <w:b/>
                <w:sz w:val="32"/>
                <w:szCs w:val="32"/>
              </w:rPr>
            </w:pPr>
          </w:p>
          <w:p w14:paraId="3FF65170" w14:textId="77777777" w:rsidR="00390203" w:rsidRDefault="00390203" w:rsidP="00593354">
            <w:pPr>
              <w:rPr>
                <w:rFonts w:ascii="Helvetica" w:hAnsi="Helvetica"/>
                <w:b/>
                <w:sz w:val="32"/>
                <w:szCs w:val="32"/>
              </w:rPr>
            </w:pPr>
          </w:p>
          <w:p w14:paraId="679F0961" w14:textId="77777777" w:rsidR="00390203" w:rsidRDefault="00390203" w:rsidP="00593354">
            <w:pPr>
              <w:rPr>
                <w:rFonts w:ascii="Helvetica" w:hAnsi="Helvetica"/>
                <w:b/>
                <w:sz w:val="32"/>
                <w:szCs w:val="32"/>
              </w:rPr>
            </w:pPr>
          </w:p>
          <w:p w14:paraId="5B37CA51" w14:textId="77777777" w:rsidR="00390203" w:rsidRPr="00450A50" w:rsidRDefault="00390203" w:rsidP="00593354">
            <w:pPr>
              <w:rPr>
                <w:rFonts w:ascii="Helvetica" w:hAnsi="Helvetica"/>
                <w:b/>
                <w:sz w:val="32"/>
                <w:szCs w:val="32"/>
              </w:rPr>
            </w:pPr>
          </w:p>
          <w:p w14:paraId="06597DD7" w14:textId="77777777" w:rsidR="00390203" w:rsidRPr="00450A50" w:rsidRDefault="00390203" w:rsidP="00593354">
            <w:pPr>
              <w:rPr>
                <w:rFonts w:ascii="Helvetica" w:hAnsi="Helvetica"/>
                <w:b/>
                <w:sz w:val="32"/>
                <w:szCs w:val="32"/>
              </w:rPr>
            </w:pPr>
          </w:p>
          <w:p w14:paraId="323D509C" w14:textId="77777777" w:rsidR="00390203" w:rsidRPr="00450A50" w:rsidRDefault="00390203" w:rsidP="00593354">
            <w:pPr>
              <w:rPr>
                <w:rFonts w:ascii="Helvetica" w:hAnsi="Helvetica"/>
                <w:b/>
                <w:sz w:val="32"/>
                <w:szCs w:val="32"/>
              </w:rPr>
            </w:pPr>
          </w:p>
        </w:tc>
        <w:tc>
          <w:tcPr>
            <w:tcW w:w="5665" w:type="dxa"/>
          </w:tcPr>
          <w:p w14:paraId="754A50A7" w14:textId="77777777" w:rsidR="00390203" w:rsidRPr="00450A50" w:rsidRDefault="00390203" w:rsidP="00593354">
            <w:pPr>
              <w:rPr>
                <w:rFonts w:ascii="Helvetica" w:hAnsi="Helvetica"/>
                <w:b/>
                <w:sz w:val="32"/>
                <w:szCs w:val="32"/>
              </w:rPr>
            </w:pPr>
          </w:p>
        </w:tc>
      </w:tr>
    </w:tbl>
    <w:p w14:paraId="4CEB14A0" w14:textId="77777777" w:rsidR="00390203" w:rsidRDefault="00390203" w:rsidP="00390203">
      <w:pPr>
        <w:outlineLvl w:val="0"/>
        <w:rPr>
          <w:rFonts w:ascii="Helvetica" w:hAnsi="Helvetica"/>
          <w:b/>
        </w:rPr>
      </w:pPr>
    </w:p>
    <w:p w14:paraId="5099899B" w14:textId="77777777" w:rsidR="00390203" w:rsidRDefault="00390203">
      <w:pPr>
        <w:rPr>
          <w:rFonts w:ascii="Helvetica" w:hAnsi="Helvetica"/>
          <w:b/>
        </w:rPr>
      </w:pPr>
      <w:r>
        <w:rPr>
          <w:rFonts w:ascii="Helvetica" w:hAnsi="Helvetica"/>
          <w:b/>
        </w:rPr>
        <w:br w:type="page"/>
      </w:r>
    </w:p>
    <w:p w14:paraId="53E0EBF2" w14:textId="71832E71" w:rsidR="005621DA" w:rsidRPr="00F92A5A" w:rsidRDefault="005621DA" w:rsidP="005621DA">
      <w:pPr>
        <w:shd w:val="clear" w:color="auto" w:fill="BFBFBF"/>
        <w:outlineLvl w:val="0"/>
        <w:rPr>
          <w:rFonts w:ascii="Helvetica" w:hAnsi="Helvetica"/>
          <w:b/>
        </w:rPr>
      </w:pPr>
      <w:r>
        <w:rPr>
          <w:rFonts w:ascii="Helvetica" w:hAnsi="Helvetica"/>
          <w:b/>
        </w:rPr>
        <w:t>WRITING RUBRIC</w:t>
      </w:r>
    </w:p>
    <w:p w14:paraId="76C896AD" w14:textId="77777777" w:rsidR="005621DA" w:rsidRDefault="005621DA" w:rsidP="005621DA">
      <w:pPr>
        <w:outlineLvl w:val="0"/>
        <w:rPr>
          <w:rFonts w:ascii="Helvetica" w:hAnsi="Helvetica"/>
          <w:b/>
        </w:rPr>
      </w:pPr>
    </w:p>
    <w:tbl>
      <w:tblPr>
        <w:tblStyle w:val="TableGrid"/>
        <w:tblW w:w="0" w:type="auto"/>
        <w:tblLook w:val="04A0" w:firstRow="1" w:lastRow="0" w:firstColumn="1" w:lastColumn="0" w:noHBand="0" w:noVBand="1"/>
      </w:tblPr>
      <w:tblGrid>
        <w:gridCol w:w="1803"/>
        <w:gridCol w:w="1821"/>
        <w:gridCol w:w="1821"/>
        <w:gridCol w:w="1821"/>
        <w:gridCol w:w="2084"/>
      </w:tblGrid>
      <w:tr w:rsidR="005621DA" w14:paraId="22CDF8A6" w14:textId="77777777" w:rsidTr="00CB014A">
        <w:tc>
          <w:tcPr>
            <w:tcW w:w="1803" w:type="dxa"/>
          </w:tcPr>
          <w:p w14:paraId="08495D0B" w14:textId="77777777" w:rsidR="005621DA" w:rsidRPr="00EA25AC" w:rsidRDefault="005621DA" w:rsidP="00593354">
            <w:pPr>
              <w:jc w:val="center"/>
              <w:outlineLvl w:val="0"/>
              <w:rPr>
                <w:rFonts w:ascii="Helvetica" w:hAnsi="Helvetica"/>
                <w:b/>
                <w:sz w:val="32"/>
                <w:szCs w:val="32"/>
              </w:rPr>
            </w:pPr>
          </w:p>
        </w:tc>
        <w:tc>
          <w:tcPr>
            <w:tcW w:w="1821" w:type="dxa"/>
          </w:tcPr>
          <w:p w14:paraId="01831B95" w14:textId="77777777" w:rsidR="005621DA" w:rsidRPr="00EA25AC" w:rsidRDefault="005621DA" w:rsidP="00593354">
            <w:pPr>
              <w:jc w:val="center"/>
              <w:outlineLvl w:val="0"/>
              <w:rPr>
                <w:rFonts w:ascii="Helvetica" w:hAnsi="Helvetica"/>
                <w:b/>
                <w:sz w:val="32"/>
                <w:szCs w:val="32"/>
              </w:rPr>
            </w:pPr>
            <w:r w:rsidRPr="00EA25AC">
              <w:rPr>
                <w:rFonts w:ascii="Helvetica" w:hAnsi="Helvetica"/>
                <w:b/>
                <w:sz w:val="32"/>
                <w:szCs w:val="32"/>
              </w:rPr>
              <w:t>4</w:t>
            </w:r>
          </w:p>
        </w:tc>
        <w:tc>
          <w:tcPr>
            <w:tcW w:w="1821" w:type="dxa"/>
          </w:tcPr>
          <w:p w14:paraId="1DC5D987" w14:textId="77777777" w:rsidR="005621DA" w:rsidRPr="00EA25AC" w:rsidRDefault="005621DA" w:rsidP="00593354">
            <w:pPr>
              <w:jc w:val="center"/>
              <w:outlineLvl w:val="0"/>
              <w:rPr>
                <w:rFonts w:ascii="Helvetica" w:hAnsi="Helvetica"/>
                <w:b/>
                <w:sz w:val="32"/>
                <w:szCs w:val="32"/>
              </w:rPr>
            </w:pPr>
            <w:r w:rsidRPr="00EA25AC">
              <w:rPr>
                <w:rFonts w:ascii="Helvetica" w:hAnsi="Helvetica"/>
                <w:b/>
                <w:sz w:val="32"/>
                <w:szCs w:val="32"/>
              </w:rPr>
              <w:t>3</w:t>
            </w:r>
          </w:p>
        </w:tc>
        <w:tc>
          <w:tcPr>
            <w:tcW w:w="1821" w:type="dxa"/>
          </w:tcPr>
          <w:p w14:paraId="4A36E4F0" w14:textId="77777777" w:rsidR="005621DA" w:rsidRPr="00EA25AC" w:rsidRDefault="005621DA" w:rsidP="00593354">
            <w:pPr>
              <w:jc w:val="center"/>
              <w:outlineLvl w:val="0"/>
              <w:rPr>
                <w:rFonts w:ascii="Helvetica" w:hAnsi="Helvetica"/>
                <w:b/>
                <w:sz w:val="32"/>
                <w:szCs w:val="32"/>
              </w:rPr>
            </w:pPr>
            <w:r w:rsidRPr="00EA25AC">
              <w:rPr>
                <w:rFonts w:ascii="Helvetica" w:hAnsi="Helvetica"/>
                <w:b/>
                <w:sz w:val="32"/>
                <w:szCs w:val="32"/>
              </w:rPr>
              <w:t>2</w:t>
            </w:r>
          </w:p>
        </w:tc>
        <w:tc>
          <w:tcPr>
            <w:tcW w:w="2084" w:type="dxa"/>
          </w:tcPr>
          <w:p w14:paraId="36F9A8D0" w14:textId="77777777" w:rsidR="005621DA" w:rsidRPr="00EA25AC" w:rsidRDefault="005621DA" w:rsidP="00593354">
            <w:pPr>
              <w:jc w:val="center"/>
              <w:outlineLvl w:val="0"/>
              <w:rPr>
                <w:rFonts w:ascii="Helvetica" w:hAnsi="Helvetica"/>
                <w:b/>
                <w:sz w:val="32"/>
                <w:szCs w:val="32"/>
              </w:rPr>
            </w:pPr>
            <w:r w:rsidRPr="00EA25AC">
              <w:rPr>
                <w:rFonts w:ascii="Helvetica" w:hAnsi="Helvetica"/>
                <w:b/>
                <w:sz w:val="32"/>
                <w:szCs w:val="32"/>
              </w:rPr>
              <w:t>1</w:t>
            </w:r>
          </w:p>
        </w:tc>
      </w:tr>
      <w:tr w:rsidR="008826B7" w:rsidRPr="00EA25AC" w14:paraId="06649516" w14:textId="77777777" w:rsidTr="00593354">
        <w:tc>
          <w:tcPr>
            <w:tcW w:w="1803" w:type="dxa"/>
          </w:tcPr>
          <w:p w14:paraId="098E39A7" w14:textId="77777777" w:rsidR="008826B7" w:rsidRPr="00EA25AC" w:rsidRDefault="008826B7" w:rsidP="00593354">
            <w:pPr>
              <w:outlineLvl w:val="0"/>
              <w:rPr>
                <w:rFonts w:ascii="Helvetica" w:hAnsi="Helvetica"/>
                <w:b/>
                <w:sz w:val="32"/>
                <w:szCs w:val="32"/>
              </w:rPr>
            </w:pPr>
            <w:r w:rsidRPr="00EA25AC">
              <w:rPr>
                <w:rFonts w:ascii="Helvetica" w:hAnsi="Helvetica"/>
                <w:b/>
                <w:sz w:val="32"/>
                <w:szCs w:val="32"/>
              </w:rPr>
              <w:t>Argument</w:t>
            </w:r>
          </w:p>
        </w:tc>
        <w:tc>
          <w:tcPr>
            <w:tcW w:w="1821" w:type="dxa"/>
          </w:tcPr>
          <w:p w14:paraId="30466747" w14:textId="77777777" w:rsidR="008826B7" w:rsidRPr="00EA25AC" w:rsidRDefault="008826B7" w:rsidP="00593354">
            <w:pPr>
              <w:outlineLvl w:val="0"/>
              <w:rPr>
                <w:rFonts w:ascii="Helvetica" w:hAnsi="Helvetica"/>
                <w:sz w:val="32"/>
                <w:szCs w:val="32"/>
              </w:rPr>
            </w:pPr>
            <w:r w:rsidRPr="00EA25AC">
              <w:rPr>
                <w:rFonts w:ascii="Helvetica" w:hAnsi="Helvetica"/>
                <w:sz w:val="32"/>
                <w:szCs w:val="32"/>
              </w:rPr>
              <w:t>Made an argument</w:t>
            </w:r>
          </w:p>
        </w:tc>
        <w:tc>
          <w:tcPr>
            <w:tcW w:w="1821" w:type="dxa"/>
          </w:tcPr>
          <w:p w14:paraId="7A798015" w14:textId="77777777" w:rsidR="008826B7" w:rsidRDefault="008826B7" w:rsidP="00593354">
            <w:pPr>
              <w:outlineLvl w:val="0"/>
              <w:rPr>
                <w:rFonts w:ascii="Helvetica" w:hAnsi="Helvetica"/>
                <w:sz w:val="32"/>
                <w:szCs w:val="32"/>
              </w:rPr>
            </w:pPr>
            <w:r>
              <w:rPr>
                <w:rFonts w:ascii="Helvetica" w:hAnsi="Helvetica"/>
                <w:sz w:val="32"/>
                <w:szCs w:val="32"/>
              </w:rPr>
              <w:t>Described an opinion (stated a side with no evidence)</w:t>
            </w:r>
          </w:p>
          <w:p w14:paraId="17F4DDB2" w14:textId="77777777" w:rsidR="0036073E" w:rsidRPr="00EA25AC" w:rsidRDefault="0036073E" w:rsidP="00593354">
            <w:pPr>
              <w:outlineLvl w:val="0"/>
              <w:rPr>
                <w:rFonts w:ascii="Helvetica" w:hAnsi="Helvetica"/>
                <w:sz w:val="32"/>
                <w:szCs w:val="32"/>
              </w:rPr>
            </w:pPr>
          </w:p>
        </w:tc>
        <w:tc>
          <w:tcPr>
            <w:tcW w:w="1821" w:type="dxa"/>
          </w:tcPr>
          <w:p w14:paraId="27E9B368" w14:textId="77777777" w:rsidR="008826B7" w:rsidRPr="00EA25AC" w:rsidRDefault="008826B7" w:rsidP="00593354">
            <w:pPr>
              <w:outlineLvl w:val="0"/>
              <w:rPr>
                <w:rFonts w:ascii="Helvetica" w:hAnsi="Helvetica"/>
                <w:sz w:val="32"/>
                <w:szCs w:val="32"/>
              </w:rPr>
            </w:pPr>
            <w:r w:rsidRPr="00EA25AC">
              <w:rPr>
                <w:rFonts w:ascii="Helvetica" w:hAnsi="Helvetica"/>
                <w:sz w:val="32"/>
                <w:szCs w:val="32"/>
              </w:rPr>
              <w:t xml:space="preserve">Only explained; did not </w:t>
            </w:r>
            <w:r>
              <w:rPr>
                <w:rFonts w:ascii="Helvetica" w:hAnsi="Helvetica"/>
                <w:sz w:val="32"/>
                <w:szCs w:val="32"/>
              </w:rPr>
              <w:t>take a side</w:t>
            </w:r>
          </w:p>
          <w:p w14:paraId="4B946A08" w14:textId="77777777" w:rsidR="008826B7" w:rsidRPr="00EA25AC" w:rsidRDefault="008826B7" w:rsidP="00593354">
            <w:pPr>
              <w:outlineLvl w:val="0"/>
              <w:rPr>
                <w:rFonts w:ascii="Helvetica" w:hAnsi="Helvetica"/>
                <w:sz w:val="32"/>
                <w:szCs w:val="32"/>
              </w:rPr>
            </w:pPr>
          </w:p>
        </w:tc>
        <w:tc>
          <w:tcPr>
            <w:tcW w:w="2084" w:type="dxa"/>
          </w:tcPr>
          <w:p w14:paraId="17B4992A" w14:textId="77777777" w:rsidR="008826B7" w:rsidRPr="00EA25AC" w:rsidRDefault="008826B7" w:rsidP="00593354">
            <w:pPr>
              <w:outlineLvl w:val="0"/>
              <w:rPr>
                <w:rFonts w:ascii="Helvetica" w:hAnsi="Helvetica"/>
                <w:sz w:val="32"/>
                <w:szCs w:val="32"/>
              </w:rPr>
            </w:pPr>
            <w:r w:rsidRPr="00EA25AC">
              <w:rPr>
                <w:rFonts w:ascii="Helvetica" w:hAnsi="Helvetica"/>
                <w:sz w:val="32"/>
                <w:szCs w:val="32"/>
              </w:rPr>
              <w:t>Did not answer question</w:t>
            </w:r>
          </w:p>
        </w:tc>
      </w:tr>
      <w:tr w:rsidR="005621DA" w14:paraId="7690946E" w14:textId="77777777" w:rsidTr="00CB014A">
        <w:tc>
          <w:tcPr>
            <w:tcW w:w="1803" w:type="dxa"/>
          </w:tcPr>
          <w:p w14:paraId="78DB4B92" w14:textId="77777777" w:rsidR="005621DA" w:rsidRPr="00EA25AC" w:rsidRDefault="005621DA" w:rsidP="00593354">
            <w:pPr>
              <w:outlineLvl w:val="0"/>
              <w:rPr>
                <w:rFonts w:ascii="Helvetica" w:hAnsi="Helvetica"/>
                <w:b/>
                <w:sz w:val="32"/>
                <w:szCs w:val="32"/>
              </w:rPr>
            </w:pPr>
            <w:r w:rsidRPr="00EA25AC">
              <w:rPr>
                <w:rFonts w:ascii="Helvetica" w:hAnsi="Helvetica"/>
                <w:b/>
                <w:sz w:val="32"/>
                <w:szCs w:val="32"/>
              </w:rPr>
              <w:t>Evidence</w:t>
            </w:r>
          </w:p>
        </w:tc>
        <w:tc>
          <w:tcPr>
            <w:tcW w:w="1821" w:type="dxa"/>
          </w:tcPr>
          <w:p w14:paraId="0FEF0B31" w14:textId="77777777" w:rsidR="005621DA" w:rsidRPr="00EA25AC" w:rsidRDefault="005621DA" w:rsidP="00593354">
            <w:pPr>
              <w:outlineLvl w:val="0"/>
              <w:rPr>
                <w:rFonts w:ascii="Helvetica" w:hAnsi="Helvetica"/>
                <w:sz w:val="32"/>
                <w:szCs w:val="32"/>
              </w:rPr>
            </w:pPr>
            <w:r w:rsidRPr="00EA25AC">
              <w:rPr>
                <w:rFonts w:ascii="Helvetica" w:hAnsi="Helvetica"/>
                <w:sz w:val="32"/>
                <w:szCs w:val="32"/>
              </w:rPr>
              <w:t xml:space="preserve">Included more than </w:t>
            </w:r>
            <w:r>
              <w:rPr>
                <w:rFonts w:ascii="Helvetica" w:hAnsi="Helvetica"/>
                <w:sz w:val="32"/>
                <w:szCs w:val="32"/>
              </w:rPr>
              <w:t>3</w:t>
            </w:r>
            <w:r w:rsidRPr="00EA25AC">
              <w:rPr>
                <w:rFonts w:ascii="Helvetica" w:hAnsi="Helvetica"/>
                <w:sz w:val="32"/>
                <w:szCs w:val="32"/>
              </w:rPr>
              <w:t xml:space="preserve"> pieces of evidence</w:t>
            </w:r>
          </w:p>
        </w:tc>
        <w:tc>
          <w:tcPr>
            <w:tcW w:w="1821" w:type="dxa"/>
          </w:tcPr>
          <w:p w14:paraId="608D00AF" w14:textId="77777777" w:rsidR="005621DA" w:rsidRPr="00EA25AC" w:rsidRDefault="005621DA" w:rsidP="00593354">
            <w:pPr>
              <w:outlineLvl w:val="0"/>
              <w:rPr>
                <w:rFonts w:ascii="Helvetica" w:hAnsi="Helvetica"/>
                <w:sz w:val="32"/>
                <w:szCs w:val="32"/>
              </w:rPr>
            </w:pPr>
            <w:r w:rsidRPr="00EA25AC">
              <w:rPr>
                <w:rFonts w:ascii="Helvetica" w:hAnsi="Helvetica"/>
                <w:sz w:val="32"/>
                <w:szCs w:val="32"/>
              </w:rPr>
              <w:t xml:space="preserve">Included </w:t>
            </w:r>
            <w:r>
              <w:rPr>
                <w:rFonts w:ascii="Helvetica" w:hAnsi="Helvetica"/>
                <w:sz w:val="32"/>
                <w:szCs w:val="32"/>
              </w:rPr>
              <w:t xml:space="preserve">3 </w:t>
            </w:r>
            <w:r w:rsidRPr="00EA25AC">
              <w:rPr>
                <w:rFonts w:ascii="Helvetica" w:hAnsi="Helvetica"/>
                <w:sz w:val="32"/>
                <w:szCs w:val="32"/>
              </w:rPr>
              <w:t>pieces of evidence</w:t>
            </w:r>
          </w:p>
        </w:tc>
        <w:tc>
          <w:tcPr>
            <w:tcW w:w="1821" w:type="dxa"/>
          </w:tcPr>
          <w:p w14:paraId="1C602805" w14:textId="1491A175" w:rsidR="005621DA" w:rsidRPr="00EA25AC" w:rsidRDefault="00122E6D" w:rsidP="00593354">
            <w:pPr>
              <w:outlineLvl w:val="0"/>
              <w:rPr>
                <w:rFonts w:ascii="Helvetica" w:hAnsi="Helvetica"/>
                <w:sz w:val="32"/>
                <w:szCs w:val="32"/>
              </w:rPr>
            </w:pPr>
            <w:r>
              <w:rPr>
                <w:rFonts w:ascii="Helvetica" w:hAnsi="Helvetica"/>
                <w:sz w:val="32"/>
                <w:szCs w:val="32"/>
              </w:rPr>
              <w:t xml:space="preserve">Included less than </w:t>
            </w:r>
            <w:r w:rsidR="005621DA">
              <w:rPr>
                <w:rFonts w:ascii="Helvetica" w:hAnsi="Helvetica"/>
                <w:sz w:val="32"/>
                <w:szCs w:val="32"/>
              </w:rPr>
              <w:t>3</w:t>
            </w:r>
            <w:r w:rsidR="005621DA" w:rsidRPr="00EA25AC">
              <w:rPr>
                <w:rFonts w:ascii="Helvetica" w:hAnsi="Helvetica"/>
                <w:sz w:val="32"/>
                <w:szCs w:val="32"/>
              </w:rPr>
              <w:t xml:space="preserve"> pieces of evidence</w:t>
            </w:r>
          </w:p>
          <w:p w14:paraId="2FEC179E" w14:textId="77777777" w:rsidR="005621DA" w:rsidRPr="00EA25AC" w:rsidRDefault="005621DA" w:rsidP="00593354">
            <w:pPr>
              <w:outlineLvl w:val="0"/>
              <w:rPr>
                <w:rFonts w:ascii="Helvetica" w:hAnsi="Helvetica"/>
                <w:sz w:val="32"/>
                <w:szCs w:val="32"/>
              </w:rPr>
            </w:pPr>
          </w:p>
        </w:tc>
        <w:tc>
          <w:tcPr>
            <w:tcW w:w="2084" w:type="dxa"/>
          </w:tcPr>
          <w:p w14:paraId="0F52CD09" w14:textId="77777777" w:rsidR="005621DA" w:rsidRPr="00EA25AC" w:rsidRDefault="005621DA" w:rsidP="00593354">
            <w:pPr>
              <w:outlineLvl w:val="0"/>
              <w:rPr>
                <w:rFonts w:ascii="Helvetica" w:hAnsi="Helvetica"/>
                <w:sz w:val="32"/>
                <w:szCs w:val="32"/>
              </w:rPr>
            </w:pPr>
            <w:r w:rsidRPr="00EA25AC">
              <w:rPr>
                <w:rFonts w:ascii="Helvetica" w:hAnsi="Helvetica"/>
                <w:sz w:val="32"/>
                <w:szCs w:val="32"/>
              </w:rPr>
              <w:t>Included no evidence</w:t>
            </w:r>
          </w:p>
        </w:tc>
      </w:tr>
      <w:tr w:rsidR="005621DA" w14:paraId="25FB14EA" w14:textId="77777777" w:rsidTr="00CB014A">
        <w:tc>
          <w:tcPr>
            <w:tcW w:w="1803" w:type="dxa"/>
          </w:tcPr>
          <w:p w14:paraId="239B28B6" w14:textId="77777777" w:rsidR="005621DA" w:rsidRPr="00EA25AC" w:rsidRDefault="005621DA" w:rsidP="00593354">
            <w:pPr>
              <w:outlineLvl w:val="0"/>
              <w:rPr>
                <w:rFonts w:ascii="Helvetica" w:hAnsi="Helvetica"/>
                <w:b/>
                <w:sz w:val="32"/>
                <w:szCs w:val="32"/>
              </w:rPr>
            </w:pPr>
            <w:r w:rsidRPr="00EA25AC">
              <w:rPr>
                <w:rFonts w:ascii="Helvetica" w:hAnsi="Helvetica"/>
                <w:b/>
                <w:sz w:val="32"/>
                <w:szCs w:val="32"/>
              </w:rPr>
              <w:t>Links Evidence to Argument</w:t>
            </w:r>
          </w:p>
        </w:tc>
        <w:tc>
          <w:tcPr>
            <w:tcW w:w="1821" w:type="dxa"/>
          </w:tcPr>
          <w:p w14:paraId="1275A590" w14:textId="77777777" w:rsidR="005621DA" w:rsidRPr="00EA25AC" w:rsidRDefault="005621DA" w:rsidP="00593354">
            <w:pPr>
              <w:outlineLvl w:val="0"/>
              <w:rPr>
                <w:rFonts w:ascii="Helvetica" w:hAnsi="Helvetica"/>
                <w:sz w:val="32"/>
                <w:szCs w:val="32"/>
              </w:rPr>
            </w:pPr>
            <w:r w:rsidRPr="00EA25AC">
              <w:rPr>
                <w:rFonts w:ascii="Helvetica" w:hAnsi="Helvetica"/>
                <w:sz w:val="32"/>
                <w:szCs w:val="32"/>
              </w:rPr>
              <w:t>Connected each piece of evidence to the argument</w:t>
            </w:r>
          </w:p>
        </w:tc>
        <w:tc>
          <w:tcPr>
            <w:tcW w:w="1821" w:type="dxa"/>
          </w:tcPr>
          <w:p w14:paraId="465D37D0" w14:textId="77777777" w:rsidR="005621DA" w:rsidRPr="00EA25AC" w:rsidRDefault="005621DA" w:rsidP="00593354">
            <w:pPr>
              <w:outlineLvl w:val="0"/>
              <w:rPr>
                <w:rFonts w:ascii="Helvetica" w:hAnsi="Helvetica"/>
                <w:sz w:val="32"/>
                <w:szCs w:val="32"/>
              </w:rPr>
            </w:pPr>
            <w:r w:rsidRPr="00EA25AC">
              <w:rPr>
                <w:rFonts w:ascii="Helvetica" w:hAnsi="Helvetica"/>
                <w:sz w:val="32"/>
                <w:szCs w:val="32"/>
              </w:rPr>
              <w:t>Connected most pieces of evidence to the argument</w:t>
            </w:r>
          </w:p>
        </w:tc>
        <w:tc>
          <w:tcPr>
            <w:tcW w:w="1821" w:type="dxa"/>
          </w:tcPr>
          <w:p w14:paraId="013310BD" w14:textId="77777777" w:rsidR="005621DA" w:rsidRPr="00EA25AC" w:rsidRDefault="005621DA" w:rsidP="00593354">
            <w:pPr>
              <w:outlineLvl w:val="0"/>
              <w:rPr>
                <w:rFonts w:ascii="Helvetica" w:hAnsi="Helvetica"/>
                <w:sz w:val="32"/>
                <w:szCs w:val="32"/>
              </w:rPr>
            </w:pPr>
            <w:r w:rsidRPr="00EA25AC">
              <w:rPr>
                <w:rFonts w:ascii="Helvetica" w:hAnsi="Helvetica"/>
                <w:sz w:val="32"/>
                <w:szCs w:val="32"/>
              </w:rPr>
              <w:t>Connected few pieces of evidence to the argument</w:t>
            </w:r>
          </w:p>
        </w:tc>
        <w:tc>
          <w:tcPr>
            <w:tcW w:w="2084" w:type="dxa"/>
          </w:tcPr>
          <w:p w14:paraId="1F15E4E6" w14:textId="77777777" w:rsidR="005621DA" w:rsidRPr="00EA25AC" w:rsidRDefault="005621DA" w:rsidP="00593354">
            <w:pPr>
              <w:outlineLvl w:val="0"/>
              <w:rPr>
                <w:rFonts w:ascii="Helvetica" w:hAnsi="Helvetica"/>
                <w:sz w:val="32"/>
                <w:szCs w:val="32"/>
              </w:rPr>
            </w:pPr>
            <w:r w:rsidRPr="00EA25AC">
              <w:rPr>
                <w:rFonts w:ascii="Helvetica" w:hAnsi="Helvetica"/>
                <w:sz w:val="32"/>
                <w:szCs w:val="32"/>
              </w:rPr>
              <w:t>Did not connect evidence to argument/did not have an argument or evidence</w:t>
            </w:r>
          </w:p>
        </w:tc>
      </w:tr>
    </w:tbl>
    <w:p w14:paraId="7DB2EAA6" w14:textId="77777777" w:rsidR="005621DA" w:rsidRDefault="005621DA">
      <w:pPr>
        <w:rPr>
          <w:rFonts w:ascii="Helvetica" w:hAnsi="Helvetica"/>
          <w:b/>
        </w:rPr>
      </w:pPr>
      <w:r>
        <w:rPr>
          <w:rFonts w:ascii="Helvetica" w:hAnsi="Helvetica"/>
          <w:b/>
        </w:rPr>
        <w:br w:type="page"/>
      </w:r>
    </w:p>
    <w:p w14:paraId="20C360E3" w14:textId="43C1D270" w:rsidR="00BF5355" w:rsidRPr="00F92A5A" w:rsidRDefault="00BF5355" w:rsidP="00F7696B">
      <w:pPr>
        <w:shd w:val="clear" w:color="auto" w:fill="BFBFBF"/>
        <w:outlineLvl w:val="0"/>
        <w:rPr>
          <w:rFonts w:ascii="Helvetica" w:hAnsi="Helvetica"/>
          <w:b/>
        </w:rPr>
      </w:pPr>
      <w:r>
        <w:rPr>
          <w:rFonts w:ascii="Helvetica" w:hAnsi="Helvetica"/>
          <w:b/>
        </w:rPr>
        <w:t>ADDITIONAL RESOURCES</w:t>
      </w:r>
    </w:p>
    <w:p w14:paraId="0268ABE0" w14:textId="77777777" w:rsidR="00BF5355" w:rsidRDefault="00BF5355" w:rsidP="00BF5355">
      <w:pPr>
        <w:rPr>
          <w:rFonts w:ascii="Helvetica" w:hAnsi="Helvetica"/>
        </w:rPr>
      </w:pPr>
    </w:p>
    <w:p w14:paraId="6764AFFD" w14:textId="337A78B4" w:rsidR="00E130E6" w:rsidRPr="001E00C3" w:rsidRDefault="00E130E6" w:rsidP="00E130E6">
      <w:pPr>
        <w:rPr>
          <w:rFonts w:ascii="Helvetica" w:hAnsi="Helvetica"/>
          <w:i/>
        </w:rPr>
      </w:pPr>
      <w:r w:rsidRPr="001E00C3">
        <w:rPr>
          <w:rFonts w:ascii="Helvetica" w:hAnsi="Helvetica"/>
          <w:i/>
        </w:rPr>
        <w:t>Below is a list of lesson</w:t>
      </w:r>
      <w:r>
        <w:rPr>
          <w:rFonts w:ascii="Helvetica" w:hAnsi="Helvetica"/>
          <w:i/>
        </w:rPr>
        <w:t xml:space="preserve"> plan</w:t>
      </w:r>
      <w:r w:rsidRPr="001E00C3">
        <w:rPr>
          <w:rFonts w:ascii="Helvetica" w:hAnsi="Helvetica"/>
          <w:i/>
        </w:rPr>
        <w:t xml:space="preserve"> and unit resources from other organizations, which in conjunction with </w:t>
      </w:r>
      <w:r w:rsidR="008A6173">
        <w:rPr>
          <w:rFonts w:ascii="Helvetica" w:hAnsi="Helvetica"/>
          <w:i/>
        </w:rPr>
        <w:t>Open Social Studies</w:t>
      </w:r>
      <w:r w:rsidRPr="001E00C3">
        <w:rPr>
          <w:rFonts w:ascii="Helvetica" w:hAnsi="Helvetica"/>
          <w:i/>
        </w:rPr>
        <w:t xml:space="preserve">, may help teachers </w:t>
      </w:r>
      <w:r>
        <w:rPr>
          <w:rFonts w:ascii="Helvetica" w:hAnsi="Helvetica"/>
          <w:i/>
        </w:rPr>
        <w:t>develop</w:t>
      </w:r>
      <w:r w:rsidRPr="001E00C3">
        <w:rPr>
          <w:rFonts w:ascii="Helvetica" w:hAnsi="Helvetica"/>
          <w:i/>
        </w:rPr>
        <w:t xml:space="preserve"> a content-rich </w:t>
      </w:r>
      <w:r>
        <w:rPr>
          <w:rFonts w:ascii="Helvetica" w:hAnsi="Helvetica"/>
          <w:i/>
        </w:rPr>
        <w:t xml:space="preserve">elementary </w:t>
      </w:r>
      <w:r w:rsidRPr="001E00C3">
        <w:rPr>
          <w:rFonts w:ascii="Helvetica" w:hAnsi="Helvetica"/>
          <w:i/>
        </w:rPr>
        <w:t>social studies curriculum.</w:t>
      </w:r>
    </w:p>
    <w:p w14:paraId="1CC078B2" w14:textId="77777777" w:rsidR="00E130E6" w:rsidRDefault="00E130E6" w:rsidP="00E130E6">
      <w:pPr>
        <w:rPr>
          <w:rFonts w:ascii="Helvetica" w:hAnsi="Helvetica"/>
        </w:rPr>
      </w:pPr>
    </w:p>
    <w:p w14:paraId="1EE2FAD7" w14:textId="77777777" w:rsidR="00E130E6" w:rsidRPr="00525572" w:rsidRDefault="00E130E6" w:rsidP="00E130E6">
      <w:pPr>
        <w:outlineLvl w:val="0"/>
        <w:rPr>
          <w:rFonts w:ascii="Helvetica" w:hAnsi="Helvetica"/>
          <w:b/>
        </w:rPr>
      </w:pPr>
      <w:r w:rsidRPr="00525572">
        <w:rPr>
          <w:rFonts w:ascii="Helvetica" w:hAnsi="Helvetica"/>
          <w:b/>
        </w:rPr>
        <w:t>Boston Public Schools: History and Social Studies Department</w:t>
      </w:r>
    </w:p>
    <w:p w14:paraId="04BDCA19" w14:textId="77777777" w:rsidR="00E130E6" w:rsidRPr="008A6173" w:rsidRDefault="00E130E6" w:rsidP="00E130E6">
      <w:pPr>
        <w:outlineLvl w:val="0"/>
        <w:rPr>
          <w:rFonts w:ascii="Helvetica" w:hAnsi="Helvetica"/>
          <w:bCs/>
          <w:lang w:val="fr-FR"/>
        </w:rPr>
      </w:pPr>
      <w:r w:rsidRPr="008A6173">
        <w:rPr>
          <w:rFonts w:ascii="Helvetica" w:hAnsi="Helvetica"/>
          <w:bCs/>
          <w:lang w:val="fr-FR"/>
        </w:rPr>
        <w:t>K-12 Curriculum Resources</w:t>
      </w:r>
    </w:p>
    <w:p w14:paraId="7FFED933" w14:textId="77777777" w:rsidR="00E130E6" w:rsidRPr="008A6173" w:rsidRDefault="00000000" w:rsidP="00E130E6">
      <w:pPr>
        <w:rPr>
          <w:rFonts w:ascii="Helvetica" w:hAnsi="Helvetica"/>
          <w:lang w:val="fr-FR"/>
        </w:rPr>
      </w:pPr>
      <w:hyperlink r:id="rId43" w:history="1">
        <w:r w:rsidR="00E130E6" w:rsidRPr="008A6173">
          <w:rPr>
            <w:rStyle w:val="Hyperlink"/>
            <w:rFonts w:ascii="Helvetica" w:hAnsi="Helvetica"/>
            <w:lang w:val="fr-FR"/>
          </w:rPr>
          <w:t>https://sites.google.com/a/bostonpublicschools.org/history/curriculum-documents/</w:t>
        </w:r>
      </w:hyperlink>
    </w:p>
    <w:p w14:paraId="6EDF7B9A" w14:textId="77777777" w:rsidR="00E130E6" w:rsidRPr="008A6173" w:rsidRDefault="00E130E6" w:rsidP="00E130E6">
      <w:pPr>
        <w:rPr>
          <w:rFonts w:ascii="Helvetica" w:hAnsi="Helvetica"/>
          <w:lang w:val="fr-FR"/>
        </w:rPr>
      </w:pPr>
    </w:p>
    <w:p w14:paraId="0E95A960" w14:textId="77777777" w:rsidR="00E130E6" w:rsidRPr="00525572" w:rsidRDefault="00E130E6" w:rsidP="00E130E6">
      <w:pPr>
        <w:outlineLvl w:val="0"/>
        <w:rPr>
          <w:rFonts w:ascii="Helvetica" w:hAnsi="Helvetica"/>
          <w:b/>
        </w:rPr>
      </w:pPr>
      <w:r w:rsidRPr="00525572">
        <w:rPr>
          <w:rFonts w:ascii="Helvetica" w:hAnsi="Helvetica"/>
          <w:b/>
        </w:rPr>
        <w:t>Massachusetts Department of Elementary and Secondary Education</w:t>
      </w:r>
    </w:p>
    <w:p w14:paraId="1E8F870B" w14:textId="77777777" w:rsidR="00E130E6" w:rsidRPr="00525572" w:rsidRDefault="00E130E6" w:rsidP="00E130E6">
      <w:pPr>
        <w:rPr>
          <w:rFonts w:ascii="Helvetica" w:hAnsi="Helvetica"/>
        </w:rPr>
      </w:pPr>
      <w:r w:rsidRPr="00525572">
        <w:rPr>
          <w:rFonts w:ascii="Helvetica" w:hAnsi="Helvetica"/>
        </w:rPr>
        <w:t>Model Curriculum Units (Elementary-Level; Social Studies)</w:t>
      </w:r>
    </w:p>
    <w:p w14:paraId="033C6932" w14:textId="77777777" w:rsidR="00E130E6" w:rsidRPr="00525572" w:rsidRDefault="00000000" w:rsidP="00E130E6">
      <w:pPr>
        <w:rPr>
          <w:rFonts w:ascii="Helvetica" w:hAnsi="Helvetica"/>
        </w:rPr>
      </w:pPr>
      <w:hyperlink r:id="rId44" w:history="1">
        <w:r w:rsidR="00E130E6" w:rsidRPr="00525572">
          <w:rPr>
            <w:rStyle w:val="Hyperlink"/>
            <w:rFonts w:ascii="Helvetica" w:hAnsi="Helvetica"/>
          </w:rPr>
          <w:t>http://www.doe.mass.edu/candi/model/download_form.aspx</w:t>
        </w:r>
      </w:hyperlink>
    </w:p>
    <w:p w14:paraId="3F9C5F7B" w14:textId="77777777" w:rsidR="00E130E6" w:rsidRPr="00525572" w:rsidRDefault="00E130E6" w:rsidP="00E130E6">
      <w:pPr>
        <w:rPr>
          <w:rFonts w:ascii="Helvetica" w:hAnsi="Helvetica"/>
        </w:rPr>
      </w:pPr>
    </w:p>
    <w:p w14:paraId="6D07D3FD" w14:textId="77777777" w:rsidR="00E130E6" w:rsidRPr="00525572" w:rsidRDefault="00E130E6" w:rsidP="00E130E6">
      <w:pPr>
        <w:outlineLvl w:val="0"/>
        <w:rPr>
          <w:rFonts w:ascii="Helvetica" w:hAnsi="Helvetica"/>
          <w:b/>
        </w:rPr>
      </w:pPr>
      <w:r w:rsidRPr="00525572">
        <w:rPr>
          <w:rFonts w:ascii="Helvetica" w:hAnsi="Helvetica"/>
          <w:b/>
        </w:rPr>
        <w:t>C3 Teachers</w:t>
      </w:r>
    </w:p>
    <w:p w14:paraId="605C8DBD" w14:textId="77777777" w:rsidR="00E130E6" w:rsidRPr="00525572" w:rsidRDefault="00E130E6" w:rsidP="00E130E6">
      <w:pPr>
        <w:outlineLvl w:val="0"/>
        <w:rPr>
          <w:rFonts w:ascii="Helvetica" w:hAnsi="Helvetica"/>
        </w:rPr>
      </w:pPr>
      <w:r w:rsidRPr="00525572">
        <w:rPr>
          <w:rFonts w:ascii="Helvetica" w:hAnsi="Helvetica"/>
        </w:rPr>
        <w:t>Inquiries</w:t>
      </w:r>
    </w:p>
    <w:p w14:paraId="59B67D2D" w14:textId="77777777" w:rsidR="00E130E6" w:rsidRPr="00525572" w:rsidRDefault="00000000" w:rsidP="00E130E6">
      <w:pPr>
        <w:rPr>
          <w:rFonts w:ascii="Helvetica" w:hAnsi="Helvetica"/>
        </w:rPr>
      </w:pPr>
      <w:hyperlink r:id="rId45" w:history="1">
        <w:r w:rsidR="00E130E6" w:rsidRPr="00525572">
          <w:rPr>
            <w:rStyle w:val="Hyperlink"/>
            <w:rFonts w:ascii="Helvetica" w:hAnsi="Helvetica"/>
          </w:rPr>
          <w:t>http://www.c3teachers.org/</w:t>
        </w:r>
      </w:hyperlink>
    </w:p>
    <w:p w14:paraId="48ED084E" w14:textId="77777777" w:rsidR="00E130E6" w:rsidRPr="00525572" w:rsidRDefault="00E130E6" w:rsidP="00E130E6">
      <w:pPr>
        <w:rPr>
          <w:rFonts w:ascii="Helvetica" w:hAnsi="Helvetica"/>
        </w:rPr>
      </w:pPr>
    </w:p>
    <w:p w14:paraId="486473D3" w14:textId="77777777" w:rsidR="00E130E6" w:rsidRPr="00525572" w:rsidRDefault="00E130E6" w:rsidP="00E130E6">
      <w:pPr>
        <w:outlineLvl w:val="0"/>
        <w:rPr>
          <w:rFonts w:ascii="Helvetica" w:hAnsi="Helvetica"/>
          <w:b/>
        </w:rPr>
      </w:pPr>
      <w:r w:rsidRPr="00525572">
        <w:rPr>
          <w:rFonts w:ascii="Helvetica" w:hAnsi="Helvetica"/>
          <w:b/>
        </w:rPr>
        <w:t>New York State Education Department</w:t>
      </w:r>
    </w:p>
    <w:p w14:paraId="50BC372C" w14:textId="77777777" w:rsidR="00E130E6" w:rsidRPr="00525572" w:rsidRDefault="00E130E6" w:rsidP="00E130E6">
      <w:pPr>
        <w:outlineLvl w:val="0"/>
        <w:rPr>
          <w:rFonts w:ascii="Helvetica" w:hAnsi="Helvetica"/>
          <w:bCs/>
        </w:rPr>
      </w:pPr>
      <w:r w:rsidRPr="00525572">
        <w:rPr>
          <w:rFonts w:ascii="Helvetica" w:hAnsi="Helvetica"/>
          <w:bCs/>
        </w:rPr>
        <w:t>New York State K-12 Social Studies Resource Toolkit</w:t>
      </w:r>
    </w:p>
    <w:p w14:paraId="5F9D84CD" w14:textId="77777777" w:rsidR="00E130E6" w:rsidRPr="00525572" w:rsidRDefault="00000000" w:rsidP="00E130E6">
      <w:pPr>
        <w:rPr>
          <w:rFonts w:ascii="Helvetica" w:hAnsi="Helvetica"/>
        </w:rPr>
      </w:pPr>
      <w:hyperlink r:id="rId46" w:history="1">
        <w:r w:rsidR="00E130E6" w:rsidRPr="00525572">
          <w:rPr>
            <w:rStyle w:val="Hyperlink"/>
            <w:rFonts w:ascii="Helvetica" w:hAnsi="Helvetica"/>
          </w:rPr>
          <w:t>https://www.engageny.org/resource/new-york-state-k-12-social-studies-resource-toolkit</w:t>
        </w:r>
      </w:hyperlink>
    </w:p>
    <w:p w14:paraId="38FC82F1" w14:textId="77777777" w:rsidR="00E130E6" w:rsidRPr="00525572" w:rsidRDefault="00E130E6" w:rsidP="00E130E6">
      <w:pPr>
        <w:rPr>
          <w:rFonts w:ascii="Helvetica" w:hAnsi="Helvetica"/>
        </w:rPr>
      </w:pPr>
    </w:p>
    <w:p w14:paraId="4A38228E" w14:textId="77777777" w:rsidR="00E130E6" w:rsidRPr="00525572" w:rsidRDefault="00E130E6" w:rsidP="00E130E6">
      <w:pPr>
        <w:outlineLvl w:val="0"/>
        <w:rPr>
          <w:rFonts w:ascii="Helvetica" w:hAnsi="Helvetica"/>
          <w:b/>
        </w:rPr>
      </w:pPr>
      <w:r w:rsidRPr="00525572">
        <w:rPr>
          <w:rFonts w:ascii="Helvetica" w:hAnsi="Helvetica"/>
          <w:b/>
        </w:rPr>
        <w:t>Teaching Tolerance</w:t>
      </w:r>
    </w:p>
    <w:p w14:paraId="6692749B" w14:textId="77777777" w:rsidR="00E130E6" w:rsidRPr="00525572" w:rsidRDefault="00E130E6" w:rsidP="00E130E6">
      <w:pPr>
        <w:outlineLvl w:val="0"/>
        <w:rPr>
          <w:rFonts w:ascii="Helvetica" w:hAnsi="Helvetica"/>
        </w:rPr>
      </w:pPr>
      <w:r w:rsidRPr="00525572">
        <w:rPr>
          <w:rFonts w:ascii="Helvetica" w:hAnsi="Helvetica"/>
        </w:rPr>
        <w:t>Elementary Resources</w:t>
      </w:r>
    </w:p>
    <w:p w14:paraId="1B90420A" w14:textId="77777777" w:rsidR="00E130E6" w:rsidRPr="00525572" w:rsidRDefault="00000000" w:rsidP="00E130E6">
      <w:pPr>
        <w:rPr>
          <w:rFonts w:ascii="Helvetica" w:hAnsi="Helvetica"/>
        </w:rPr>
      </w:pPr>
      <w:hyperlink r:id="rId47" w:history="1">
        <w:r w:rsidR="00E130E6" w:rsidRPr="00525572">
          <w:rPr>
            <w:rStyle w:val="Hyperlink"/>
            <w:rFonts w:ascii="Helvetica" w:hAnsi="Helvetica"/>
          </w:rPr>
          <w:t>http://www.tolerance.org/activities</w:t>
        </w:r>
      </w:hyperlink>
    </w:p>
    <w:p w14:paraId="08424A69" w14:textId="77777777" w:rsidR="00E130E6" w:rsidRPr="00525572" w:rsidRDefault="00E130E6" w:rsidP="00E130E6">
      <w:pPr>
        <w:rPr>
          <w:rFonts w:ascii="Helvetica" w:hAnsi="Helvetica"/>
        </w:rPr>
      </w:pPr>
    </w:p>
    <w:p w14:paraId="722D4A46" w14:textId="77777777" w:rsidR="00E130E6" w:rsidRPr="00525572" w:rsidRDefault="00E130E6" w:rsidP="00E130E6">
      <w:pPr>
        <w:outlineLvl w:val="0"/>
        <w:rPr>
          <w:rFonts w:ascii="Helvetica" w:hAnsi="Helvetica"/>
          <w:b/>
        </w:rPr>
      </w:pPr>
      <w:r w:rsidRPr="00525572">
        <w:rPr>
          <w:rFonts w:ascii="Helvetica" w:hAnsi="Helvetica"/>
          <w:b/>
        </w:rPr>
        <w:t>Facing History and Ourselves</w:t>
      </w:r>
    </w:p>
    <w:p w14:paraId="4E875F1B" w14:textId="77777777" w:rsidR="00E130E6" w:rsidRPr="00525572" w:rsidRDefault="00E130E6" w:rsidP="00E130E6">
      <w:pPr>
        <w:outlineLvl w:val="0"/>
        <w:rPr>
          <w:rFonts w:ascii="Helvetica" w:hAnsi="Helvetica"/>
        </w:rPr>
      </w:pPr>
      <w:r w:rsidRPr="00525572">
        <w:rPr>
          <w:rFonts w:ascii="Helvetica" w:hAnsi="Helvetica"/>
        </w:rPr>
        <w:t>Educator Resources</w:t>
      </w:r>
    </w:p>
    <w:p w14:paraId="3A587C6E" w14:textId="77777777" w:rsidR="00E130E6" w:rsidRPr="00525572" w:rsidRDefault="00000000" w:rsidP="00E130E6">
      <w:pPr>
        <w:rPr>
          <w:rFonts w:ascii="Helvetica" w:hAnsi="Helvetica"/>
        </w:rPr>
      </w:pPr>
      <w:hyperlink r:id="rId48" w:history="1">
        <w:r w:rsidR="00E130E6" w:rsidRPr="00525572">
          <w:rPr>
            <w:rStyle w:val="Hyperlink"/>
            <w:rFonts w:ascii="Helvetica" w:hAnsi="Helvetica"/>
          </w:rPr>
          <w:t>https://www.facinghistory.org/educator-resources</w:t>
        </w:r>
      </w:hyperlink>
    </w:p>
    <w:p w14:paraId="6FAA57D5" w14:textId="77777777" w:rsidR="00E130E6" w:rsidRPr="00525572" w:rsidRDefault="00E130E6" w:rsidP="00E130E6">
      <w:pPr>
        <w:rPr>
          <w:rFonts w:ascii="Helvetica" w:hAnsi="Helvetica"/>
        </w:rPr>
      </w:pPr>
    </w:p>
    <w:p w14:paraId="74F87858" w14:textId="77777777" w:rsidR="00E130E6" w:rsidRPr="00525572" w:rsidRDefault="00E130E6" w:rsidP="00E130E6">
      <w:pPr>
        <w:outlineLvl w:val="0"/>
        <w:rPr>
          <w:rFonts w:ascii="Helvetica" w:hAnsi="Helvetica"/>
          <w:b/>
        </w:rPr>
      </w:pPr>
      <w:r w:rsidRPr="00525572">
        <w:rPr>
          <w:rFonts w:ascii="Helvetica" w:hAnsi="Helvetica"/>
          <w:b/>
        </w:rPr>
        <w:t>Primary Source</w:t>
      </w:r>
    </w:p>
    <w:p w14:paraId="7B2DAC72" w14:textId="77777777" w:rsidR="00E130E6" w:rsidRPr="00525572" w:rsidRDefault="00E130E6" w:rsidP="00E130E6">
      <w:pPr>
        <w:outlineLvl w:val="0"/>
        <w:rPr>
          <w:rFonts w:ascii="Helvetica" w:hAnsi="Helvetica"/>
        </w:rPr>
      </w:pPr>
      <w:r w:rsidRPr="00525572">
        <w:rPr>
          <w:rFonts w:ascii="Helvetica" w:hAnsi="Helvetica"/>
        </w:rPr>
        <w:t>Online Curriculum</w:t>
      </w:r>
    </w:p>
    <w:p w14:paraId="223D8195" w14:textId="77777777" w:rsidR="00E130E6" w:rsidRDefault="00000000" w:rsidP="00E130E6">
      <w:pPr>
        <w:rPr>
          <w:rFonts w:ascii="Helvetica" w:hAnsi="Helvetica"/>
        </w:rPr>
      </w:pPr>
      <w:hyperlink r:id="rId49" w:history="1">
        <w:r w:rsidR="00E130E6" w:rsidRPr="003C1CD5">
          <w:rPr>
            <w:rStyle w:val="Hyperlink"/>
            <w:rFonts w:ascii="Helvetica" w:hAnsi="Helvetica"/>
          </w:rPr>
          <w:t>https://www.primarysource.org/for-teachers/online-curriculum</w:t>
        </w:r>
      </w:hyperlink>
    </w:p>
    <w:p w14:paraId="2CA107D3" w14:textId="77777777" w:rsidR="00E130E6" w:rsidRDefault="00E130E6" w:rsidP="00E130E6">
      <w:pPr>
        <w:rPr>
          <w:rFonts w:ascii="Helvetica" w:hAnsi="Helvetica"/>
        </w:rPr>
      </w:pPr>
    </w:p>
    <w:p w14:paraId="38B5E333" w14:textId="77777777" w:rsidR="00E130E6" w:rsidRPr="0015530B" w:rsidRDefault="00E130E6" w:rsidP="00E130E6">
      <w:pPr>
        <w:rPr>
          <w:rFonts w:ascii="Helvetica" w:hAnsi="Helvetica"/>
          <w:b/>
        </w:rPr>
      </w:pPr>
      <w:r w:rsidRPr="0015530B">
        <w:rPr>
          <w:rFonts w:ascii="Helvetica" w:hAnsi="Helvetica"/>
          <w:b/>
        </w:rPr>
        <w:t>Share My Lesson (American Federation of Teachers)</w:t>
      </w:r>
    </w:p>
    <w:p w14:paraId="34D9E230" w14:textId="77777777" w:rsidR="00E130E6" w:rsidRDefault="00E130E6" w:rsidP="00E130E6">
      <w:pPr>
        <w:rPr>
          <w:rFonts w:ascii="Helvetica" w:hAnsi="Helvetica"/>
        </w:rPr>
      </w:pPr>
      <w:r>
        <w:rPr>
          <w:rFonts w:ascii="Helvetica" w:hAnsi="Helvetica"/>
        </w:rPr>
        <w:t>Educator Resources</w:t>
      </w:r>
    </w:p>
    <w:p w14:paraId="25C709EE" w14:textId="77777777" w:rsidR="00E130E6" w:rsidRDefault="00000000" w:rsidP="00E130E6">
      <w:pPr>
        <w:rPr>
          <w:rFonts w:ascii="Helvetica" w:hAnsi="Helvetica"/>
        </w:rPr>
      </w:pPr>
      <w:hyperlink r:id="rId50" w:history="1">
        <w:r w:rsidR="00E130E6" w:rsidRPr="00A30C46">
          <w:rPr>
            <w:rStyle w:val="Hyperlink"/>
            <w:rFonts w:ascii="Helvetica" w:hAnsi="Helvetica"/>
          </w:rPr>
          <w:t>https://sharemylesson.com</w:t>
        </w:r>
      </w:hyperlink>
    </w:p>
    <w:p w14:paraId="5FD4B5AB" w14:textId="77777777" w:rsidR="00E130E6" w:rsidRDefault="00E130E6" w:rsidP="00E130E6">
      <w:pPr>
        <w:rPr>
          <w:rFonts w:ascii="Helvetica" w:hAnsi="Helvetica"/>
        </w:rPr>
      </w:pPr>
    </w:p>
    <w:p w14:paraId="7E4A4286" w14:textId="77777777" w:rsidR="00E130E6" w:rsidRPr="00F80CC5" w:rsidRDefault="00E130E6" w:rsidP="00E130E6">
      <w:pPr>
        <w:rPr>
          <w:rFonts w:ascii="Helvetica" w:hAnsi="Helvetica"/>
          <w:b/>
        </w:rPr>
      </w:pPr>
      <w:r>
        <w:rPr>
          <w:rFonts w:ascii="Helvetica" w:hAnsi="Helvetica"/>
          <w:b/>
        </w:rPr>
        <w:t>Better Lesson (National Education Association)</w:t>
      </w:r>
    </w:p>
    <w:p w14:paraId="01E713FB" w14:textId="77777777" w:rsidR="00E130E6" w:rsidRDefault="00E130E6" w:rsidP="00E130E6">
      <w:pPr>
        <w:rPr>
          <w:rFonts w:ascii="Helvetica" w:hAnsi="Helvetica"/>
        </w:rPr>
      </w:pPr>
      <w:r>
        <w:rPr>
          <w:rFonts w:ascii="Helvetica" w:hAnsi="Helvetica"/>
        </w:rPr>
        <w:t>Educator Resources</w:t>
      </w:r>
    </w:p>
    <w:p w14:paraId="18F63D0F" w14:textId="77777777" w:rsidR="00E130E6" w:rsidRDefault="00000000" w:rsidP="00E130E6">
      <w:pPr>
        <w:rPr>
          <w:rFonts w:ascii="Helvetica" w:hAnsi="Helvetica"/>
        </w:rPr>
      </w:pPr>
      <w:hyperlink r:id="rId51" w:history="1">
        <w:r w:rsidR="00E130E6" w:rsidRPr="00A30C46">
          <w:rPr>
            <w:rStyle w:val="Hyperlink"/>
            <w:rFonts w:ascii="Helvetica" w:hAnsi="Helvetica"/>
          </w:rPr>
          <w:t>https://betterlesson.com</w:t>
        </w:r>
      </w:hyperlink>
    </w:p>
    <w:p w14:paraId="29B5EE05" w14:textId="77777777" w:rsidR="00BF5355" w:rsidRDefault="00BF5355" w:rsidP="00BF5355">
      <w:pPr>
        <w:rPr>
          <w:rFonts w:ascii="Helvetica" w:hAnsi="Helvetica"/>
        </w:rPr>
      </w:pPr>
    </w:p>
    <w:p w14:paraId="38BC8F04" w14:textId="77777777" w:rsidR="0000009A" w:rsidRDefault="0000009A" w:rsidP="00BF5355">
      <w:pPr>
        <w:rPr>
          <w:rFonts w:ascii="Helvetica" w:hAnsi="Helvetica"/>
        </w:rPr>
      </w:pPr>
    </w:p>
    <w:p w14:paraId="34B46B88" w14:textId="77777777" w:rsidR="00BE2069" w:rsidRDefault="00BE2069">
      <w:pPr>
        <w:rPr>
          <w:rFonts w:ascii="Helvetica" w:hAnsi="Helvetica"/>
          <w:b/>
        </w:rPr>
      </w:pPr>
      <w:r>
        <w:rPr>
          <w:rFonts w:ascii="Helvetica" w:hAnsi="Helvetica"/>
          <w:b/>
        </w:rPr>
        <w:br w:type="page"/>
      </w:r>
    </w:p>
    <w:p w14:paraId="32E06191" w14:textId="77777777" w:rsidR="00BA48EE" w:rsidRDefault="00BA48EE" w:rsidP="00BA48EE">
      <w:pPr>
        <w:shd w:val="clear" w:color="auto" w:fill="BFBFBF"/>
        <w:outlineLvl w:val="0"/>
        <w:rPr>
          <w:rFonts w:ascii="Helvetica" w:hAnsi="Helvetica"/>
          <w:b/>
        </w:rPr>
      </w:pPr>
      <w:r>
        <w:rPr>
          <w:rFonts w:ascii="Helvetica" w:hAnsi="Helvetica"/>
          <w:b/>
        </w:rPr>
        <w:t>ABOUT THE DEVELOPERS</w:t>
      </w:r>
    </w:p>
    <w:p w14:paraId="650BD87B" w14:textId="77777777" w:rsidR="00BA48EE" w:rsidRDefault="00BA48EE" w:rsidP="00BA48EE">
      <w:pPr>
        <w:rPr>
          <w:rFonts w:ascii="Helvetica" w:hAnsi="Helvetica"/>
          <w:b/>
        </w:rPr>
      </w:pPr>
    </w:p>
    <w:p w14:paraId="127CDA9A" w14:textId="77777777" w:rsidR="00BA48EE" w:rsidRDefault="00BA48EE" w:rsidP="00BA48EE">
      <w:pPr>
        <w:rPr>
          <w:rFonts w:ascii="Helvetica" w:hAnsi="Helvetica"/>
          <w:b/>
        </w:rPr>
      </w:pPr>
      <w:r>
        <w:rPr>
          <w:noProof/>
        </w:rPr>
        <w:drawing>
          <wp:inline distT="0" distB="0" distL="0" distR="0" wp14:anchorId="0663DB8D" wp14:editId="3FEA71EF">
            <wp:extent cx="1390650" cy="1457325"/>
            <wp:effectExtent l="0" t="0" r="0" b="0"/>
            <wp:docPr id="159" name="Image2" descr="ChrisMartellNew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2" descr="ChrisMartellNewLarge"/>
                    <pic:cNvPicPr>
                      <a:picLocks noChangeAspect="1" noChangeArrowheads="1"/>
                    </pic:cNvPicPr>
                  </pic:nvPicPr>
                  <pic:blipFill>
                    <a:blip r:embed="rId52">
                      <a:grayscl/>
                    </a:blip>
                    <a:srcRect t="6436" b="19395"/>
                    <a:stretch>
                      <a:fillRect/>
                    </a:stretch>
                  </pic:blipFill>
                  <pic:spPr bwMode="auto">
                    <a:xfrm>
                      <a:off x="0" y="0"/>
                      <a:ext cx="1390650" cy="1457325"/>
                    </a:xfrm>
                    <a:prstGeom prst="rect">
                      <a:avLst/>
                    </a:prstGeom>
                  </pic:spPr>
                </pic:pic>
              </a:graphicData>
            </a:graphic>
          </wp:inline>
        </w:drawing>
      </w:r>
    </w:p>
    <w:p w14:paraId="5ADAF958" w14:textId="77777777" w:rsidR="00BA48EE" w:rsidRDefault="00BA48EE" w:rsidP="00BA48EE">
      <w:pPr>
        <w:rPr>
          <w:rFonts w:ascii="Helvetica" w:hAnsi="Helvetica"/>
          <w:b/>
        </w:rPr>
      </w:pPr>
    </w:p>
    <w:p w14:paraId="1D9C960A" w14:textId="77777777" w:rsidR="00BA48EE" w:rsidRDefault="00BA48EE" w:rsidP="00BA48EE">
      <w:pPr>
        <w:outlineLvl w:val="0"/>
        <w:rPr>
          <w:rFonts w:ascii="Helvetica" w:hAnsi="Helvetica"/>
          <w:b/>
        </w:rPr>
      </w:pPr>
      <w:r>
        <w:rPr>
          <w:rFonts w:ascii="Helvetica" w:hAnsi="Helvetica"/>
          <w:b/>
        </w:rPr>
        <w:t>Christopher C. Martell, Ed.D.</w:t>
      </w:r>
    </w:p>
    <w:p w14:paraId="0862D1A6" w14:textId="77777777" w:rsidR="00D17626" w:rsidRPr="00CE6D27" w:rsidRDefault="00D17626" w:rsidP="00D17626">
      <w:pPr>
        <w:rPr>
          <w:rFonts w:ascii="Helvetica" w:hAnsi="Helvetica"/>
        </w:rPr>
      </w:pPr>
      <w:r w:rsidRPr="00CE6D27">
        <w:rPr>
          <w:rFonts w:ascii="Helvetica" w:hAnsi="Helvetica"/>
        </w:rPr>
        <w:t>Chris Martell is an Assistant Professor of Social Studies Education at the University of Massachusetts Boston. He teaches courses on elementary and secondary social studies methods. He was a social studies teacher for eleven years in urban and suburban contexts. For most of his teaching career, Chris taught in Framingham, Massachusetts, which is a racially and economically diverse urban school outside Boston with large immigrant populations from Brazil, Central America, and the Caribbean. His research and professional interests focus on social studies teachers in urban and multicultural contexts, critical race theory, culturally relevant pedagogy, and historical inquiry.</w:t>
      </w:r>
    </w:p>
    <w:p w14:paraId="50082A82" w14:textId="77777777" w:rsidR="00BA48EE" w:rsidRDefault="00BA48EE" w:rsidP="00BA48EE">
      <w:pPr>
        <w:rPr>
          <w:rFonts w:ascii="Helvetica" w:hAnsi="Helvetica"/>
        </w:rPr>
      </w:pPr>
    </w:p>
    <w:p w14:paraId="64538C80" w14:textId="77777777" w:rsidR="00BA48EE" w:rsidRDefault="00BA48EE" w:rsidP="00BA48EE">
      <w:pPr>
        <w:rPr>
          <w:rFonts w:ascii="Helvetica" w:hAnsi="Helvetica"/>
          <w:b/>
        </w:rPr>
      </w:pPr>
      <w:r>
        <w:rPr>
          <w:noProof/>
        </w:rPr>
        <w:drawing>
          <wp:inline distT="0" distB="0" distL="0" distR="0" wp14:anchorId="2021C321" wp14:editId="4A4792A4">
            <wp:extent cx="1485900" cy="1485900"/>
            <wp:effectExtent l="0" t="0" r="0" b="0"/>
            <wp:docPr id="160" name="Picture 3" descr="Bryson-Cropp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3" descr="Bryson-Cropped1"/>
                    <pic:cNvPicPr>
                      <a:picLocks noChangeAspect="1" noChangeArrowheads="1"/>
                    </pic:cNvPicPr>
                  </pic:nvPicPr>
                  <pic:blipFill>
                    <a:blip r:embed="rId53"/>
                    <a:stretch>
                      <a:fillRect/>
                    </a:stretch>
                  </pic:blipFill>
                  <pic:spPr bwMode="auto">
                    <a:xfrm>
                      <a:off x="0" y="0"/>
                      <a:ext cx="1485900" cy="1485900"/>
                    </a:xfrm>
                    <a:prstGeom prst="rect">
                      <a:avLst/>
                    </a:prstGeom>
                  </pic:spPr>
                </pic:pic>
              </a:graphicData>
            </a:graphic>
          </wp:inline>
        </w:drawing>
      </w:r>
    </w:p>
    <w:p w14:paraId="7441EB14" w14:textId="77777777" w:rsidR="00BA48EE" w:rsidRDefault="00BA48EE" w:rsidP="00BA48EE">
      <w:pPr>
        <w:rPr>
          <w:rFonts w:ascii="Helvetica" w:hAnsi="Helvetica"/>
          <w:b/>
        </w:rPr>
      </w:pPr>
    </w:p>
    <w:p w14:paraId="1FE463A4" w14:textId="77777777" w:rsidR="00BA48EE" w:rsidRDefault="00BA48EE" w:rsidP="00BA48EE">
      <w:pPr>
        <w:outlineLvl w:val="0"/>
        <w:rPr>
          <w:rFonts w:ascii="Helvetica" w:hAnsi="Helvetica"/>
          <w:b/>
        </w:rPr>
      </w:pPr>
      <w:r>
        <w:rPr>
          <w:rFonts w:ascii="Helvetica" w:hAnsi="Helvetica"/>
          <w:b/>
        </w:rPr>
        <w:t>Jennifer R. Bryson, Ed.M.</w:t>
      </w:r>
    </w:p>
    <w:p w14:paraId="17CF4A58" w14:textId="5CA38644" w:rsidR="00BA48EE" w:rsidRDefault="00BA48EE" w:rsidP="00BA48EE">
      <w:r>
        <w:rPr>
          <w:rFonts w:ascii="Helvetica" w:hAnsi="Helvetica"/>
        </w:rPr>
        <w:t>Jenn Bryson is a former elementary classroom teacher in the Chelsea Public Schools and specializes in the professional preparation of elementary education teachers at Boston University. Her responsibilities include coordination and supervision of student teachers in the elementary education program and the student-teaching abroad programs in London, England, Sydney, Australia, and Quito, Ecuador. She also facilitates the elementary pre-practicum placements for juniors and graduate students. In addition, Jenn teaches a course on urban education, leads field seminars on classroom management, and facilitates a book club entitled “Dads Read” at the William Monroe Trotter School in Dorchester, Massachusetts.</w:t>
      </w:r>
    </w:p>
    <w:sectPr w:rsidR="00BA48EE" w:rsidSect="00F40892">
      <w:headerReference w:type="even" r:id="rId54"/>
      <w:headerReference w:type="default" r:id="rId55"/>
      <w:footerReference w:type="default" r:id="rId56"/>
      <w:type w:val="continuous"/>
      <w:pgSz w:w="12240" w:h="15840"/>
      <w:pgMar w:top="108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DD1B1" w14:textId="77777777" w:rsidR="0051043B" w:rsidRDefault="0051043B" w:rsidP="005725ED">
      <w:r>
        <w:separator/>
      </w:r>
    </w:p>
  </w:endnote>
  <w:endnote w:type="continuationSeparator" w:id="0">
    <w:p w14:paraId="74C37B63" w14:textId="77777777" w:rsidR="0051043B" w:rsidRDefault="0051043B" w:rsidP="00572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w:panose1 w:val="00000000000000000000"/>
    <w:charset w:val="00"/>
    <w:family w:val="auto"/>
    <w:pitch w:val="variable"/>
    <w:sig w:usb0="E00002FF" w:usb1="5000785B" w:usb2="00000000" w:usb3="00000000" w:csb0="0000019F" w:csb1="00000000"/>
  </w:font>
  <w:font w:name="Times">
    <w:altName w:val="Times New Roman"/>
    <w:panose1 w:val="020B0604020202020204"/>
    <w:charset w:val="00"/>
    <w:family w:val="auto"/>
    <w:pitch w:val="variable"/>
    <w:sig w:usb0="E00002FF" w:usb1="5000205A" w:usb2="00000000" w:usb3="00000000" w:csb0="0000019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59784" w14:textId="77777777" w:rsidR="00B008CB" w:rsidRPr="007A30B9" w:rsidRDefault="00B008CB" w:rsidP="00363CB0">
    <w:pPr>
      <w:pStyle w:val="Footer"/>
      <w:rPr>
        <w:rFonts w:ascii="Helvetica" w:hAnsi="Helvetica"/>
        <w:b/>
        <w:color w:val="A6A6A6"/>
        <w:sz w:val="20"/>
        <w:szCs w:val="20"/>
      </w:rPr>
    </w:pPr>
  </w:p>
  <w:p w14:paraId="3D126EC8" w14:textId="77777777" w:rsidR="00B008CB" w:rsidRDefault="00B008CB" w:rsidP="00363CB0">
    <w:pPr>
      <w:pStyle w:val="Footer"/>
      <w:rPr>
        <w:rFonts w:ascii="Helvetica" w:hAnsi="Helvetica"/>
        <w:b/>
        <w:color w:val="A6A6A6"/>
        <w:sz w:val="12"/>
        <w:szCs w:val="12"/>
      </w:rPr>
    </w:pPr>
  </w:p>
  <w:p w14:paraId="0730C19B" w14:textId="77777777" w:rsidR="00B008CB" w:rsidRPr="00443A4F" w:rsidRDefault="00B008CB" w:rsidP="00363CB0">
    <w:pPr>
      <w:pStyle w:val="Footer"/>
      <w:rPr>
        <w:rFonts w:ascii="Helvetica" w:hAnsi="Helvetica"/>
        <w:b/>
        <w:color w:val="A6A6A6"/>
        <w:sz w:val="2"/>
        <w:szCs w:val="2"/>
      </w:rPr>
    </w:pPr>
  </w:p>
  <w:p w14:paraId="71BB03FE" w14:textId="77777777" w:rsidR="00BC5CE6" w:rsidRPr="002506EB" w:rsidRDefault="00BC5CE6" w:rsidP="00BC5CE6">
    <w:pPr>
      <w:pStyle w:val="Footer"/>
      <w:rPr>
        <w:rFonts w:ascii="Helvetica" w:hAnsi="Helvetica"/>
        <w:b/>
        <w:color w:val="A6A6A6"/>
        <w:sz w:val="12"/>
        <w:szCs w:val="12"/>
      </w:rPr>
    </w:pPr>
    <w:r>
      <w:rPr>
        <w:rFonts w:ascii="Helvetica" w:hAnsi="Helvetica"/>
        <w:b/>
        <w:color w:val="A6A6A6"/>
        <w:sz w:val="12"/>
        <w:szCs w:val="12"/>
      </w:rPr>
      <w:t xml:space="preserve">Open Social Studies                                                                                              </w:t>
    </w:r>
    <w:r>
      <w:rPr>
        <w:rFonts w:ascii="Helvetica" w:hAnsi="Helvetica"/>
        <w:b/>
        <w:color w:val="A6A6A6"/>
        <w:sz w:val="12"/>
        <w:szCs w:val="12"/>
      </w:rPr>
      <w:tab/>
    </w:r>
    <w:r>
      <w:rPr>
        <w:rFonts w:ascii="Helvetica" w:hAnsi="Helvetica"/>
        <w:b/>
        <w:color w:val="A6A6A6"/>
        <w:sz w:val="12"/>
        <w:szCs w:val="12"/>
      </w:rPr>
      <w:tab/>
      <w:t xml:space="preserve">                 </w:t>
    </w:r>
    <w:r w:rsidRPr="000052D2">
      <w:rPr>
        <w:rFonts w:ascii="Helvetica" w:hAnsi="Helvetica"/>
        <w:bCs/>
        <w:color w:val="A6A6A6"/>
        <w:sz w:val="12"/>
        <w:szCs w:val="12"/>
      </w:rPr>
      <w:t>This work is licensed under a Creative</w:t>
    </w:r>
    <w:r>
      <w:rPr>
        <w:rFonts w:ascii="Helvetica" w:hAnsi="Helvetica"/>
        <w:b/>
        <w:color w:val="A6A6A6"/>
        <w:sz w:val="12"/>
        <w:szCs w:val="12"/>
      </w:rPr>
      <w:t xml:space="preserve"> </w:t>
    </w:r>
    <w:r w:rsidRPr="000052D2">
      <w:rPr>
        <w:rFonts w:ascii="Helvetica" w:hAnsi="Helvetica"/>
        <w:bCs/>
        <w:color w:val="A6A6A6"/>
        <w:sz w:val="12"/>
        <w:szCs w:val="12"/>
      </w:rPr>
      <w:t xml:space="preserve">Commons </w:t>
    </w:r>
    <w:r w:rsidRPr="000052D2">
      <w:rPr>
        <w:rFonts w:ascii="Helvetica" w:hAnsi="Helvetica"/>
        <w:b/>
        <w:color w:val="A6A6A6"/>
        <w:sz w:val="12"/>
        <w:szCs w:val="12"/>
      </w:rPr>
      <w:t xml:space="preserve"> </w:t>
    </w:r>
  </w:p>
  <w:p w14:paraId="2E952C6C" w14:textId="4E74F8A0" w:rsidR="00BC5CE6" w:rsidRPr="002506EB" w:rsidRDefault="00BC5CE6" w:rsidP="00BC5CE6">
    <w:pPr>
      <w:pStyle w:val="Footer"/>
      <w:rPr>
        <w:rFonts w:ascii="Helvetica" w:hAnsi="Helvetica"/>
        <w:b/>
        <w:color w:val="A6A6A6"/>
        <w:sz w:val="12"/>
        <w:szCs w:val="12"/>
      </w:rPr>
    </w:pPr>
    <w:r>
      <w:rPr>
        <w:rFonts w:ascii="Helvetica" w:hAnsi="Helvetica"/>
        <w:b/>
        <w:color w:val="A6A6A6"/>
        <w:sz w:val="12"/>
        <w:szCs w:val="12"/>
      </w:rPr>
      <w:t xml:space="preserve">LEVEL: GRADE 4                                                                                                                                                       </w:t>
    </w:r>
    <w:r w:rsidRPr="001A4E5B">
      <w:rPr>
        <w:rFonts w:ascii="Helvetica" w:hAnsi="Helvetica"/>
        <w:bCs/>
        <w:color w:val="A6A6A6"/>
        <w:sz w:val="12"/>
        <w:szCs w:val="12"/>
      </w:rPr>
      <w:t>Attribution</w:t>
    </w:r>
    <w:r>
      <w:rPr>
        <w:rFonts w:ascii="Helvetica" w:hAnsi="Helvetica"/>
        <w:bCs/>
        <w:color w:val="A6A6A6"/>
        <w:sz w:val="12"/>
        <w:szCs w:val="12"/>
      </w:rPr>
      <w:t xml:space="preserve"> </w:t>
    </w:r>
    <w:r>
      <w:rPr>
        <w:rFonts w:ascii="Helvetica" w:hAnsi="Helvetica"/>
        <w:color w:val="A6A6A6"/>
        <w:sz w:val="12"/>
        <w:szCs w:val="12"/>
      </w:rPr>
      <w:t>Non-Commercial-ShareAlike 4.0</w:t>
    </w:r>
  </w:p>
  <w:p w14:paraId="2BD5FC88" w14:textId="77777777" w:rsidR="00BC5CE6" w:rsidRPr="002506EB" w:rsidRDefault="00BC5CE6" w:rsidP="00BC5CE6">
    <w:pPr>
      <w:pStyle w:val="Footer"/>
      <w:rPr>
        <w:rFonts w:ascii="Helvetica" w:hAnsi="Helvetica"/>
        <w:color w:val="A6A6A6"/>
        <w:sz w:val="12"/>
        <w:szCs w:val="12"/>
      </w:rPr>
    </w:pPr>
    <w:r>
      <w:rPr>
        <w:rFonts w:ascii="Helvetica" w:hAnsi="Helvetica"/>
        <w:color w:val="A6A6A6"/>
        <w:sz w:val="12"/>
        <w:szCs w:val="12"/>
      </w:rPr>
      <w:t>Version 4.0 (2020)</w:t>
    </w:r>
    <w:r>
      <w:rPr>
        <w:rFonts w:ascii="Helvetica" w:hAnsi="Helvetica"/>
        <w:color w:val="A6A6A6"/>
        <w:sz w:val="12"/>
        <w:szCs w:val="12"/>
      </w:rPr>
      <w:tab/>
      <w:t xml:space="preserve">                                                                                                                                        International License</w:t>
    </w:r>
  </w:p>
  <w:p w14:paraId="479E14F3" w14:textId="4F7D455D" w:rsidR="00B008CB" w:rsidRPr="0000009A" w:rsidRDefault="00BC5CE6" w:rsidP="00BC5CE6">
    <w:pPr>
      <w:pStyle w:val="Footer"/>
    </w:pPr>
    <w:r w:rsidRPr="002506EB">
      <w:rPr>
        <w:rFonts w:ascii="Helvetica" w:hAnsi="Helvetica"/>
        <w:color w:val="A6A6A6"/>
        <w:sz w:val="12"/>
        <w:szCs w:val="12"/>
      </w:rPr>
      <w:t xml:space="preserve">Page </w:t>
    </w:r>
    <w:r w:rsidRPr="002506EB">
      <w:rPr>
        <w:rStyle w:val="PageNumber"/>
        <w:rFonts w:ascii="Helvetica" w:hAnsi="Helvetica"/>
        <w:color w:val="A6A6A6"/>
        <w:sz w:val="12"/>
        <w:szCs w:val="12"/>
      </w:rPr>
      <w:fldChar w:fldCharType="begin"/>
    </w:r>
    <w:r w:rsidRPr="002506EB">
      <w:rPr>
        <w:rStyle w:val="PageNumber"/>
        <w:rFonts w:ascii="Helvetica" w:hAnsi="Helvetica"/>
        <w:color w:val="A6A6A6"/>
        <w:sz w:val="12"/>
        <w:szCs w:val="12"/>
      </w:rPr>
      <w:instrText xml:space="preserve"> PAGE </w:instrText>
    </w:r>
    <w:r w:rsidRPr="002506EB">
      <w:rPr>
        <w:rStyle w:val="PageNumber"/>
        <w:rFonts w:ascii="Helvetica" w:hAnsi="Helvetica"/>
        <w:color w:val="A6A6A6"/>
        <w:sz w:val="12"/>
        <w:szCs w:val="12"/>
      </w:rPr>
      <w:fldChar w:fldCharType="separate"/>
    </w:r>
    <w:r>
      <w:rPr>
        <w:rStyle w:val="PageNumber"/>
        <w:rFonts w:ascii="Helvetica" w:hAnsi="Helvetica"/>
        <w:color w:val="A6A6A6"/>
        <w:sz w:val="12"/>
        <w:szCs w:val="12"/>
      </w:rPr>
      <w:t>2</w:t>
    </w:r>
    <w:r w:rsidRPr="002506EB">
      <w:rPr>
        <w:rStyle w:val="PageNumber"/>
        <w:rFonts w:ascii="Helvetica" w:hAnsi="Helvetica"/>
        <w:color w:val="A6A6A6"/>
        <w:sz w:val="12"/>
        <w:szCs w:val="12"/>
      </w:rPr>
      <w:fldChar w:fldCharType="end"/>
    </w:r>
    <w:r>
      <w:rPr>
        <w:rStyle w:val="PageNumber"/>
        <w:rFonts w:ascii="Helvetica" w:hAnsi="Helvetica"/>
        <w:color w:val="A6A6A6"/>
        <w:sz w:val="12"/>
        <w:szCs w:val="12"/>
      </w:rPr>
      <w:tab/>
      <w:t xml:space="preserve">                                                                                                                                  </w:t>
    </w:r>
    <w:r>
      <w:rPr>
        <w:rFonts w:ascii="Helvetica" w:hAnsi="Helvetica"/>
        <w:noProof/>
        <w:color w:val="A6A6A6"/>
        <w:sz w:val="12"/>
        <w:szCs w:val="12"/>
      </w:rPr>
      <w:drawing>
        <wp:inline distT="0" distB="0" distL="0" distR="0" wp14:anchorId="4F6F6841" wp14:editId="7FFF75DA">
          <wp:extent cx="558800" cy="19050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8x31.png"/>
                  <pic:cNvPicPr/>
                </pic:nvPicPr>
                <pic:blipFill>
                  <a:blip r:embed="rId1"/>
                  <a:stretch>
                    <a:fillRect/>
                  </a:stretch>
                </pic:blipFill>
                <pic:spPr>
                  <a:xfrm>
                    <a:off x="0" y="0"/>
                    <a:ext cx="558800" cy="190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E8E2F" w14:textId="77777777" w:rsidR="0051043B" w:rsidRDefault="0051043B" w:rsidP="005725ED">
      <w:r>
        <w:separator/>
      </w:r>
    </w:p>
  </w:footnote>
  <w:footnote w:type="continuationSeparator" w:id="0">
    <w:p w14:paraId="5E031DCE" w14:textId="77777777" w:rsidR="0051043B" w:rsidRDefault="0051043B" w:rsidP="005725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4B831" w14:textId="77777777" w:rsidR="00B008CB" w:rsidRDefault="00B008CB" w:rsidP="00416BA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EB0DB0" w14:textId="77777777" w:rsidR="00B008CB" w:rsidRDefault="00B008CB" w:rsidP="005725E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388BD" w14:textId="77777777" w:rsidR="00B008CB" w:rsidRDefault="00B008CB" w:rsidP="005725ED">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52DC0"/>
    <w:multiLevelType w:val="hybridMultilevel"/>
    <w:tmpl w:val="A97EC9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655A90"/>
    <w:multiLevelType w:val="hybridMultilevel"/>
    <w:tmpl w:val="10C47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92E49"/>
    <w:multiLevelType w:val="hybridMultilevel"/>
    <w:tmpl w:val="C8363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165B9"/>
    <w:multiLevelType w:val="multilevel"/>
    <w:tmpl w:val="6F3EF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ED73EE"/>
    <w:multiLevelType w:val="hybridMultilevel"/>
    <w:tmpl w:val="8D543D4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0A267686"/>
    <w:multiLevelType w:val="hybridMultilevel"/>
    <w:tmpl w:val="5C3E3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0D0E0E5C"/>
    <w:multiLevelType w:val="hybridMultilevel"/>
    <w:tmpl w:val="D5303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1D6A3E"/>
    <w:multiLevelType w:val="hybridMultilevel"/>
    <w:tmpl w:val="3EBE6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32278F"/>
    <w:multiLevelType w:val="hybridMultilevel"/>
    <w:tmpl w:val="BF862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610E91"/>
    <w:multiLevelType w:val="hybridMultilevel"/>
    <w:tmpl w:val="447E0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364D06"/>
    <w:multiLevelType w:val="hybridMultilevel"/>
    <w:tmpl w:val="6A9A0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0816B7"/>
    <w:multiLevelType w:val="singleLevel"/>
    <w:tmpl w:val="04090015"/>
    <w:lvl w:ilvl="0">
      <w:start w:val="1"/>
      <w:numFmt w:val="upperLetter"/>
      <w:lvlText w:val="%1."/>
      <w:lvlJc w:val="left"/>
      <w:pPr>
        <w:tabs>
          <w:tab w:val="num" w:pos="360"/>
        </w:tabs>
        <w:ind w:left="360" w:hanging="360"/>
      </w:pPr>
    </w:lvl>
  </w:abstractNum>
  <w:abstractNum w:abstractNumId="12" w15:restartNumberingAfterBreak="0">
    <w:nsid w:val="32EC46D3"/>
    <w:multiLevelType w:val="hybridMultilevel"/>
    <w:tmpl w:val="973C6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510A80"/>
    <w:multiLevelType w:val="hybridMultilevel"/>
    <w:tmpl w:val="E5D48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A0440B"/>
    <w:multiLevelType w:val="hybridMultilevel"/>
    <w:tmpl w:val="4B323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CD43FB"/>
    <w:multiLevelType w:val="hybridMultilevel"/>
    <w:tmpl w:val="7E086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477D66"/>
    <w:multiLevelType w:val="hybridMultilevel"/>
    <w:tmpl w:val="0CC8B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557420"/>
    <w:multiLevelType w:val="hybridMultilevel"/>
    <w:tmpl w:val="794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B31A84"/>
    <w:multiLevelType w:val="hybridMultilevel"/>
    <w:tmpl w:val="FB129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224834"/>
    <w:multiLevelType w:val="hybridMultilevel"/>
    <w:tmpl w:val="15920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A544CF"/>
    <w:multiLevelType w:val="hybridMultilevel"/>
    <w:tmpl w:val="E0722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420D91"/>
    <w:multiLevelType w:val="multilevel"/>
    <w:tmpl w:val="F438CCB8"/>
    <w:lvl w:ilvl="0">
      <w:start w:val="1"/>
      <w:numFmt w:val="bullet"/>
      <w:lvlText w:val=""/>
      <w:lvlJc w:val="left"/>
      <w:pPr>
        <w:tabs>
          <w:tab w:val="num" w:pos="720"/>
        </w:tabs>
        <w:ind w:left="720" w:hanging="360"/>
      </w:pPr>
      <w:rPr>
        <w:rFonts w:ascii="Symbol" w:hAnsi="Symbol" w:hint="default"/>
        <w:sz w:val="20"/>
      </w:rPr>
    </w:lvl>
    <w:lvl w:ilvl="1">
      <w:start w:val="3"/>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84236F"/>
    <w:multiLevelType w:val="multilevel"/>
    <w:tmpl w:val="494A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222954"/>
    <w:multiLevelType w:val="hybridMultilevel"/>
    <w:tmpl w:val="83FE2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7C0C33"/>
    <w:multiLevelType w:val="hybridMultilevel"/>
    <w:tmpl w:val="5008D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FA72D4"/>
    <w:multiLevelType w:val="hybridMultilevel"/>
    <w:tmpl w:val="E43ED99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6" w15:restartNumberingAfterBreak="0">
    <w:nsid w:val="50231882"/>
    <w:multiLevelType w:val="hybridMultilevel"/>
    <w:tmpl w:val="A3D21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F70A8D"/>
    <w:multiLevelType w:val="multilevel"/>
    <w:tmpl w:val="0374E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CF46EE"/>
    <w:multiLevelType w:val="hybridMultilevel"/>
    <w:tmpl w:val="964EB85C"/>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9" w15:restartNumberingAfterBreak="0">
    <w:nsid w:val="56356CF0"/>
    <w:multiLevelType w:val="hybridMultilevel"/>
    <w:tmpl w:val="29529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BB0975"/>
    <w:multiLevelType w:val="hybridMultilevel"/>
    <w:tmpl w:val="FE98D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4A6585"/>
    <w:multiLevelType w:val="hybridMultilevel"/>
    <w:tmpl w:val="DDF0B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A21ADE"/>
    <w:multiLevelType w:val="hybridMultilevel"/>
    <w:tmpl w:val="DCB46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212CBB"/>
    <w:multiLevelType w:val="multilevel"/>
    <w:tmpl w:val="73420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207C50"/>
    <w:multiLevelType w:val="hybridMultilevel"/>
    <w:tmpl w:val="3A52C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8478CC"/>
    <w:multiLevelType w:val="hybridMultilevel"/>
    <w:tmpl w:val="3CA4E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C84599"/>
    <w:multiLevelType w:val="hybridMultilevel"/>
    <w:tmpl w:val="683C3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067A17"/>
    <w:multiLevelType w:val="hybridMultilevel"/>
    <w:tmpl w:val="26444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FA0B88"/>
    <w:multiLevelType w:val="hybridMultilevel"/>
    <w:tmpl w:val="47E21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766108"/>
    <w:multiLevelType w:val="multilevel"/>
    <w:tmpl w:val="8F8E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E425F9"/>
    <w:multiLevelType w:val="hybridMultilevel"/>
    <w:tmpl w:val="1B062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691864"/>
    <w:multiLevelType w:val="multilevel"/>
    <w:tmpl w:val="E24C4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791876"/>
    <w:multiLevelType w:val="hybridMultilevel"/>
    <w:tmpl w:val="40A2E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8711194">
    <w:abstractNumId w:val="0"/>
  </w:num>
  <w:num w:numId="2" w16cid:durableId="589579604">
    <w:abstractNumId w:val="40"/>
  </w:num>
  <w:num w:numId="3" w16cid:durableId="401833770">
    <w:abstractNumId w:val="39"/>
  </w:num>
  <w:num w:numId="4" w16cid:durableId="368846786">
    <w:abstractNumId w:val="21"/>
  </w:num>
  <w:num w:numId="5" w16cid:durableId="1470590489">
    <w:abstractNumId w:val="22"/>
  </w:num>
  <w:num w:numId="6" w16cid:durableId="293606269">
    <w:abstractNumId w:val="8"/>
  </w:num>
  <w:num w:numId="7" w16cid:durableId="1465850972">
    <w:abstractNumId w:val="23"/>
  </w:num>
  <w:num w:numId="8" w16cid:durableId="641883302">
    <w:abstractNumId w:val="10"/>
  </w:num>
  <w:num w:numId="9" w16cid:durableId="1022785934">
    <w:abstractNumId w:val="37"/>
  </w:num>
  <w:num w:numId="10" w16cid:durableId="1478494429">
    <w:abstractNumId w:val="7"/>
  </w:num>
  <w:num w:numId="11" w16cid:durableId="102697906">
    <w:abstractNumId w:val="34"/>
  </w:num>
  <w:num w:numId="12" w16cid:durableId="292910349">
    <w:abstractNumId w:val="26"/>
  </w:num>
  <w:num w:numId="13" w16cid:durableId="1933851069">
    <w:abstractNumId w:val="24"/>
  </w:num>
  <w:num w:numId="14" w16cid:durableId="491481728">
    <w:abstractNumId w:val="16"/>
  </w:num>
  <w:num w:numId="15" w16cid:durableId="2100052439">
    <w:abstractNumId w:val="35"/>
  </w:num>
  <w:num w:numId="16" w16cid:durableId="1359509489">
    <w:abstractNumId w:val="6"/>
  </w:num>
  <w:num w:numId="17" w16cid:durableId="461076016">
    <w:abstractNumId w:val="36"/>
  </w:num>
  <w:num w:numId="18" w16cid:durableId="2058971195">
    <w:abstractNumId w:val="18"/>
  </w:num>
  <w:num w:numId="19" w16cid:durableId="1567376363">
    <w:abstractNumId w:val="12"/>
  </w:num>
  <w:num w:numId="20" w16cid:durableId="149291264">
    <w:abstractNumId w:val="2"/>
  </w:num>
  <w:num w:numId="21" w16cid:durableId="62412742">
    <w:abstractNumId w:val="32"/>
  </w:num>
  <w:num w:numId="22" w16cid:durableId="1752045009">
    <w:abstractNumId w:val="20"/>
  </w:num>
  <w:num w:numId="23" w16cid:durableId="1660425243">
    <w:abstractNumId w:val="17"/>
  </w:num>
  <w:num w:numId="24" w16cid:durableId="1765345786">
    <w:abstractNumId w:val="42"/>
  </w:num>
  <w:num w:numId="25" w16cid:durableId="1849709202">
    <w:abstractNumId w:val="3"/>
  </w:num>
  <w:num w:numId="26" w16cid:durableId="316350644">
    <w:abstractNumId w:val="14"/>
  </w:num>
  <w:num w:numId="27" w16cid:durableId="1134446770">
    <w:abstractNumId w:val="19"/>
  </w:num>
  <w:num w:numId="28" w16cid:durableId="51778306">
    <w:abstractNumId w:val="15"/>
  </w:num>
  <w:num w:numId="29" w16cid:durableId="1965186368">
    <w:abstractNumId w:val="30"/>
  </w:num>
  <w:num w:numId="30" w16cid:durableId="1729257209">
    <w:abstractNumId w:val="1"/>
  </w:num>
  <w:num w:numId="31" w16cid:durableId="726995228">
    <w:abstractNumId w:val="13"/>
  </w:num>
  <w:num w:numId="32" w16cid:durableId="1726023655">
    <w:abstractNumId w:val="38"/>
  </w:num>
  <w:num w:numId="33" w16cid:durableId="1476340062">
    <w:abstractNumId w:val="25"/>
  </w:num>
  <w:num w:numId="34" w16cid:durableId="753205479">
    <w:abstractNumId w:val="4"/>
  </w:num>
  <w:num w:numId="35" w16cid:durableId="1554734807">
    <w:abstractNumId w:val="5"/>
  </w:num>
  <w:num w:numId="36" w16cid:durableId="384262192">
    <w:abstractNumId w:val="11"/>
  </w:num>
  <w:num w:numId="37" w16cid:durableId="494153648">
    <w:abstractNumId w:val="28"/>
  </w:num>
  <w:num w:numId="38" w16cid:durableId="970399815">
    <w:abstractNumId w:val="29"/>
  </w:num>
  <w:num w:numId="39" w16cid:durableId="887298351">
    <w:abstractNumId w:val="31"/>
  </w:num>
  <w:num w:numId="40" w16cid:durableId="1570505081">
    <w:abstractNumId w:val="9"/>
  </w:num>
  <w:num w:numId="41" w16cid:durableId="177161550">
    <w:abstractNumId w:val="41"/>
  </w:num>
  <w:num w:numId="42" w16cid:durableId="1043407490">
    <w:abstractNumId w:val="33"/>
  </w:num>
  <w:num w:numId="43" w16cid:durableId="438988457">
    <w:abstractNumId w:val="2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s>
  <w:rsids>
    <w:rsidRoot w:val="00F57921"/>
    <w:rsid w:val="0000009A"/>
    <w:rsid w:val="00000259"/>
    <w:rsid w:val="00000401"/>
    <w:rsid w:val="00000441"/>
    <w:rsid w:val="00000539"/>
    <w:rsid w:val="00000BD9"/>
    <w:rsid w:val="00000D77"/>
    <w:rsid w:val="00000DEC"/>
    <w:rsid w:val="00000E5B"/>
    <w:rsid w:val="0000111E"/>
    <w:rsid w:val="00001524"/>
    <w:rsid w:val="00001CD3"/>
    <w:rsid w:val="000020A1"/>
    <w:rsid w:val="000023D6"/>
    <w:rsid w:val="000028C8"/>
    <w:rsid w:val="0000294A"/>
    <w:rsid w:val="00002DF8"/>
    <w:rsid w:val="00002F52"/>
    <w:rsid w:val="000030CB"/>
    <w:rsid w:val="000031AC"/>
    <w:rsid w:val="00003420"/>
    <w:rsid w:val="00003593"/>
    <w:rsid w:val="00003625"/>
    <w:rsid w:val="00003B44"/>
    <w:rsid w:val="00003B78"/>
    <w:rsid w:val="00003CFD"/>
    <w:rsid w:val="0000549D"/>
    <w:rsid w:val="00005B62"/>
    <w:rsid w:val="000060A5"/>
    <w:rsid w:val="00006292"/>
    <w:rsid w:val="000064AB"/>
    <w:rsid w:val="00006A9B"/>
    <w:rsid w:val="00006B18"/>
    <w:rsid w:val="00006C4F"/>
    <w:rsid w:val="00006C8C"/>
    <w:rsid w:val="00006E0D"/>
    <w:rsid w:val="00006E79"/>
    <w:rsid w:val="0000714D"/>
    <w:rsid w:val="00007439"/>
    <w:rsid w:val="0000769C"/>
    <w:rsid w:val="00007739"/>
    <w:rsid w:val="00007804"/>
    <w:rsid w:val="00007A75"/>
    <w:rsid w:val="00007C57"/>
    <w:rsid w:val="00007F47"/>
    <w:rsid w:val="00010598"/>
    <w:rsid w:val="000107CA"/>
    <w:rsid w:val="0001108F"/>
    <w:rsid w:val="00011A2C"/>
    <w:rsid w:val="00011CE9"/>
    <w:rsid w:val="0001213E"/>
    <w:rsid w:val="00012EF5"/>
    <w:rsid w:val="0001313E"/>
    <w:rsid w:val="0001381E"/>
    <w:rsid w:val="000138F0"/>
    <w:rsid w:val="0001394F"/>
    <w:rsid w:val="00013DE8"/>
    <w:rsid w:val="0001409B"/>
    <w:rsid w:val="0001427C"/>
    <w:rsid w:val="000143CF"/>
    <w:rsid w:val="00014482"/>
    <w:rsid w:val="00014A35"/>
    <w:rsid w:val="00014CED"/>
    <w:rsid w:val="00015336"/>
    <w:rsid w:val="0001554C"/>
    <w:rsid w:val="0001556D"/>
    <w:rsid w:val="00015584"/>
    <w:rsid w:val="00015742"/>
    <w:rsid w:val="00015D26"/>
    <w:rsid w:val="00015E1E"/>
    <w:rsid w:val="00015E6F"/>
    <w:rsid w:val="00015EE3"/>
    <w:rsid w:val="00016931"/>
    <w:rsid w:val="00016BCE"/>
    <w:rsid w:val="00016F92"/>
    <w:rsid w:val="000170CE"/>
    <w:rsid w:val="00017732"/>
    <w:rsid w:val="00017E5D"/>
    <w:rsid w:val="00020253"/>
    <w:rsid w:val="000208E7"/>
    <w:rsid w:val="00020EA9"/>
    <w:rsid w:val="00021022"/>
    <w:rsid w:val="000210FE"/>
    <w:rsid w:val="00021116"/>
    <w:rsid w:val="0002111F"/>
    <w:rsid w:val="0002128B"/>
    <w:rsid w:val="00021356"/>
    <w:rsid w:val="000213E2"/>
    <w:rsid w:val="00021806"/>
    <w:rsid w:val="00021823"/>
    <w:rsid w:val="00021CEF"/>
    <w:rsid w:val="000220ED"/>
    <w:rsid w:val="000222CB"/>
    <w:rsid w:val="000225BD"/>
    <w:rsid w:val="0002275F"/>
    <w:rsid w:val="0002278A"/>
    <w:rsid w:val="000228A5"/>
    <w:rsid w:val="000229DF"/>
    <w:rsid w:val="00022A78"/>
    <w:rsid w:val="00022A7B"/>
    <w:rsid w:val="00022AF2"/>
    <w:rsid w:val="00022B3B"/>
    <w:rsid w:val="00023503"/>
    <w:rsid w:val="000237BC"/>
    <w:rsid w:val="000237F5"/>
    <w:rsid w:val="0002434F"/>
    <w:rsid w:val="00024AF8"/>
    <w:rsid w:val="00024B0C"/>
    <w:rsid w:val="00024DD8"/>
    <w:rsid w:val="00024FC4"/>
    <w:rsid w:val="000255AC"/>
    <w:rsid w:val="00025934"/>
    <w:rsid w:val="00026179"/>
    <w:rsid w:val="00026191"/>
    <w:rsid w:val="0002642C"/>
    <w:rsid w:val="000264FF"/>
    <w:rsid w:val="0002696E"/>
    <w:rsid w:val="00026BB1"/>
    <w:rsid w:val="0002727B"/>
    <w:rsid w:val="00027675"/>
    <w:rsid w:val="00027853"/>
    <w:rsid w:val="000278C2"/>
    <w:rsid w:val="0002791A"/>
    <w:rsid w:val="000300BD"/>
    <w:rsid w:val="000302D0"/>
    <w:rsid w:val="000305AA"/>
    <w:rsid w:val="000307D9"/>
    <w:rsid w:val="000308EC"/>
    <w:rsid w:val="00030AD3"/>
    <w:rsid w:val="00030CF3"/>
    <w:rsid w:val="0003103B"/>
    <w:rsid w:val="00031BF3"/>
    <w:rsid w:val="000329BB"/>
    <w:rsid w:val="00032A34"/>
    <w:rsid w:val="00032CEB"/>
    <w:rsid w:val="00032E54"/>
    <w:rsid w:val="00033127"/>
    <w:rsid w:val="00033231"/>
    <w:rsid w:val="0003331B"/>
    <w:rsid w:val="000338FA"/>
    <w:rsid w:val="00033D57"/>
    <w:rsid w:val="0003428B"/>
    <w:rsid w:val="000344A0"/>
    <w:rsid w:val="00034660"/>
    <w:rsid w:val="000346A6"/>
    <w:rsid w:val="000346F2"/>
    <w:rsid w:val="000348FC"/>
    <w:rsid w:val="00034D82"/>
    <w:rsid w:val="0003521C"/>
    <w:rsid w:val="000353A4"/>
    <w:rsid w:val="00036BEE"/>
    <w:rsid w:val="00036C42"/>
    <w:rsid w:val="00036D03"/>
    <w:rsid w:val="00037033"/>
    <w:rsid w:val="00037447"/>
    <w:rsid w:val="0003749D"/>
    <w:rsid w:val="0003795E"/>
    <w:rsid w:val="00037A1C"/>
    <w:rsid w:val="00037EC0"/>
    <w:rsid w:val="00040078"/>
    <w:rsid w:val="000400B8"/>
    <w:rsid w:val="0004048A"/>
    <w:rsid w:val="000406A3"/>
    <w:rsid w:val="00040C8C"/>
    <w:rsid w:val="00041284"/>
    <w:rsid w:val="0004152A"/>
    <w:rsid w:val="0004167F"/>
    <w:rsid w:val="000417F7"/>
    <w:rsid w:val="00041B99"/>
    <w:rsid w:val="000420D6"/>
    <w:rsid w:val="0004224E"/>
    <w:rsid w:val="00042D92"/>
    <w:rsid w:val="00042F2C"/>
    <w:rsid w:val="0004317E"/>
    <w:rsid w:val="00043355"/>
    <w:rsid w:val="00043362"/>
    <w:rsid w:val="00043559"/>
    <w:rsid w:val="00043FEA"/>
    <w:rsid w:val="0004426F"/>
    <w:rsid w:val="0004428B"/>
    <w:rsid w:val="0004433D"/>
    <w:rsid w:val="00044528"/>
    <w:rsid w:val="00044A0C"/>
    <w:rsid w:val="00044B74"/>
    <w:rsid w:val="00044CAC"/>
    <w:rsid w:val="00045502"/>
    <w:rsid w:val="00045506"/>
    <w:rsid w:val="00045931"/>
    <w:rsid w:val="00045B42"/>
    <w:rsid w:val="0004613F"/>
    <w:rsid w:val="000463A1"/>
    <w:rsid w:val="00046649"/>
    <w:rsid w:val="00046651"/>
    <w:rsid w:val="00046753"/>
    <w:rsid w:val="0004689B"/>
    <w:rsid w:val="00046B55"/>
    <w:rsid w:val="00047029"/>
    <w:rsid w:val="000473E8"/>
    <w:rsid w:val="00047894"/>
    <w:rsid w:val="0004795A"/>
    <w:rsid w:val="00047FC9"/>
    <w:rsid w:val="000505BB"/>
    <w:rsid w:val="0005076E"/>
    <w:rsid w:val="000510EE"/>
    <w:rsid w:val="00051348"/>
    <w:rsid w:val="0005183E"/>
    <w:rsid w:val="00051FFA"/>
    <w:rsid w:val="000521CF"/>
    <w:rsid w:val="00052646"/>
    <w:rsid w:val="000527DF"/>
    <w:rsid w:val="000528DB"/>
    <w:rsid w:val="00052905"/>
    <w:rsid w:val="00052FB8"/>
    <w:rsid w:val="00053329"/>
    <w:rsid w:val="000533DB"/>
    <w:rsid w:val="0005348F"/>
    <w:rsid w:val="000534A4"/>
    <w:rsid w:val="00053A10"/>
    <w:rsid w:val="00053A1F"/>
    <w:rsid w:val="00053F97"/>
    <w:rsid w:val="00054551"/>
    <w:rsid w:val="000548CD"/>
    <w:rsid w:val="000549C0"/>
    <w:rsid w:val="00054C49"/>
    <w:rsid w:val="00054F50"/>
    <w:rsid w:val="00054FF5"/>
    <w:rsid w:val="00055A82"/>
    <w:rsid w:val="00056346"/>
    <w:rsid w:val="0005664F"/>
    <w:rsid w:val="000567EF"/>
    <w:rsid w:val="00056950"/>
    <w:rsid w:val="00056BE5"/>
    <w:rsid w:val="00056C24"/>
    <w:rsid w:val="00056E10"/>
    <w:rsid w:val="000579D7"/>
    <w:rsid w:val="00057D7F"/>
    <w:rsid w:val="00057FE4"/>
    <w:rsid w:val="0006020D"/>
    <w:rsid w:val="000606BF"/>
    <w:rsid w:val="00060B85"/>
    <w:rsid w:val="00060CF9"/>
    <w:rsid w:val="00061050"/>
    <w:rsid w:val="000612F4"/>
    <w:rsid w:val="000614A1"/>
    <w:rsid w:val="000615DB"/>
    <w:rsid w:val="00061694"/>
    <w:rsid w:val="00061BF3"/>
    <w:rsid w:val="00062005"/>
    <w:rsid w:val="000623BD"/>
    <w:rsid w:val="00062D50"/>
    <w:rsid w:val="0006330E"/>
    <w:rsid w:val="0006373C"/>
    <w:rsid w:val="000638E2"/>
    <w:rsid w:val="00063AEA"/>
    <w:rsid w:val="00063C1C"/>
    <w:rsid w:val="00063F28"/>
    <w:rsid w:val="00063F88"/>
    <w:rsid w:val="000640B6"/>
    <w:rsid w:val="000640CB"/>
    <w:rsid w:val="00064EBE"/>
    <w:rsid w:val="0006527C"/>
    <w:rsid w:val="00065726"/>
    <w:rsid w:val="00065F37"/>
    <w:rsid w:val="00065F84"/>
    <w:rsid w:val="000662EA"/>
    <w:rsid w:val="0006648D"/>
    <w:rsid w:val="0006650A"/>
    <w:rsid w:val="00066AB2"/>
    <w:rsid w:val="00066BBF"/>
    <w:rsid w:val="00066EC3"/>
    <w:rsid w:val="000670F9"/>
    <w:rsid w:val="0006723A"/>
    <w:rsid w:val="0006741A"/>
    <w:rsid w:val="00067DE1"/>
    <w:rsid w:val="000702DF"/>
    <w:rsid w:val="00070B42"/>
    <w:rsid w:val="00070C77"/>
    <w:rsid w:val="00070C9B"/>
    <w:rsid w:val="00070F82"/>
    <w:rsid w:val="0007185C"/>
    <w:rsid w:val="00071CB6"/>
    <w:rsid w:val="0007200D"/>
    <w:rsid w:val="000727F9"/>
    <w:rsid w:val="000731F3"/>
    <w:rsid w:val="00073318"/>
    <w:rsid w:val="00073781"/>
    <w:rsid w:val="000739FE"/>
    <w:rsid w:val="00073F1B"/>
    <w:rsid w:val="000742DF"/>
    <w:rsid w:val="00074305"/>
    <w:rsid w:val="000749D4"/>
    <w:rsid w:val="00074FFD"/>
    <w:rsid w:val="00075453"/>
    <w:rsid w:val="00075BB3"/>
    <w:rsid w:val="00075CDE"/>
    <w:rsid w:val="000762A1"/>
    <w:rsid w:val="000762C6"/>
    <w:rsid w:val="000762D1"/>
    <w:rsid w:val="00076514"/>
    <w:rsid w:val="000770C4"/>
    <w:rsid w:val="00077A4F"/>
    <w:rsid w:val="00077AC2"/>
    <w:rsid w:val="00077C7E"/>
    <w:rsid w:val="0008013A"/>
    <w:rsid w:val="0008028C"/>
    <w:rsid w:val="00080562"/>
    <w:rsid w:val="00080B01"/>
    <w:rsid w:val="00080CD5"/>
    <w:rsid w:val="00080DA3"/>
    <w:rsid w:val="000812AE"/>
    <w:rsid w:val="0008138B"/>
    <w:rsid w:val="00081766"/>
    <w:rsid w:val="0008177D"/>
    <w:rsid w:val="00081916"/>
    <w:rsid w:val="00081AB6"/>
    <w:rsid w:val="00081EB3"/>
    <w:rsid w:val="00082229"/>
    <w:rsid w:val="0008258B"/>
    <w:rsid w:val="000829BD"/>
    <w:rsid w:val="0008323B"/>
    <w:rsid w:val="00083550"/>
    <w:rsid w:val="0008360E"/>
    <w:rsid w:val="00083756"/>
    <w:rsid w:val="00083898"/>
    <w:rsid w:val="00083AED"/>
    <w:rsid w:val="00083B08"/>
    <w:rsid w:val="00083FE1"/>
    <w:rsid w:val="00085BEA"/>
    <w:rsid w:val="00085EE2"/>
    <w:rsid w:val="00086011"/>
    <w:rsid w:val="00086B01"/>
    <w:rsid w:val="00086E3A"/>
    <w:rsid w:val="00087028"/>
    <w:rsid w:val="0008730E"/>
    <w:rsid w:val="00087518"/>
    <w:rsid w:val="00087823"/>
    <w:rsid w:val="00090276"/>
    <w:rsid w:val="000903BE"/>
    <w:rsid w:val="000903F0"/>
    <w:rsid w:val="0009076D"/>
    <w:rsid w:val="00090EB8"/>
    <w:rsid w:val="00091264"/>
    <w:rsid w:val="000913C2"/>
    <w:rsid w:val="0009158D"/>
    <w:rsid w:val="00091BB4"/>
    <w:rsid w:val="00091DEA"/>
    <w:rsid w:val="00092938"/>
    <w:rsid w:val="00092DB6"/>
    <w:rsid w:val="00093ADE"/>
    <w:rsid w:val="00093C06"/>
    <w:rsid w:val="00093F43"/>
    <w:rsid w:val="0009476A"/>
    <w:rsid w:val="00094803"/>
    <w:rsid w:val="00094BC7"/>
    <w:rsid w:val="00094F3C"/>
    <w:rsid w:val="000952C0"/>
    <w:rsid w:val="00095706"/>
    <w:rsid w:val="000960A2"/>
    <w:rsid w:val="00096138"/>
    <w:rsid w:val="000962AB"/>
    <w:rsid w:val="000967F4"/>
    <w:rsid w:val="000968DE"/>
    <w:rsid w:val="00096D76"/>
    <w:rsid w:val="00096DF5"/>
    <w:rsid w:val="00096F51"/>
    <w:rsid w:val="00097032"/>
    <w:rsid w:val="000971BE"/>
    <w:rsid w:val="00097434"/>
    <w:rsid w:val="000974BA"/>
    <w:rsid w:val="0009753B"/>
    <w:rsid w:val="00097A27"/>
    <w:rsid w:val="00097BDD"/>
    <w:rsid w:val="00097FA4"/>
    <w:rsid w:val="000A091D"/>
    <w:rsid w:val="000A095D"/>
    <w:rsid w:val="000A0BF5"/>
    <w:rsid w:val="000A0E1F"/>
    <w:rsid w:val="000A1105"/>
    <w:rsid w:val="000A110D"/>
    <w:rsid w:val="000A1A85"/>
    <w:rsid w:val="000A1EE9"/>
    <w:rsid w:val="000A1F72"/>
    <w:rsid w:val="000A1FB2"/>
    <w:rsid w:val="000A211A"/>
    <w:rsid w:val="000A22D3"/>
    <w:rsid w:val="000A23F6"/>
    <w:rsid w:val="000A2B6A"/>
    <w:rsid w:val="000A2E52"/>
    <w:rsid w:val="000A30BD"/>
    <w:rsid w:val="000A331D"/>
    <w:rsid w:val="000A36BA"/>
    <w:rsid w:val="000A3D68"/>
    <w:rsid w:val="000A3FAF"/>
    <w:rsid w:val="000A4489"/>
    <w:rsid w:val="000A4D18"/>
    <w:rsid w:val="000A56A6"/>
    <w:rsid w:val="000A58A5"/>
    <w:rsid w:val="000A5A48"/>
    <w:rsid w:val="000A69BD"/>
    <w:rsid w:val="000A69EC"/>
    <w:rsid w:val="000A6ED6"/>
    <w:rsid w:val="000A7E3F"/>
    <w:rsid w:val="000B1157"/>
    <w:rsid w:val="000B156C"/>
    <w:rsid w:val="000B19EC"/>
    <w:rsid w:val="000B1A17"/>
    <w:rsid w:val="000B2273"/>
    <w:rsid w:val="000B2454"/>
    <w:rsid w:val="000B2764"/>
    <w:rsid w:val="000B3082"/>
    <w:rsid w:val="000B323C"/>
    <w:rsid w:val="000B3692"/>
    <w:rsid w:val="000B3B9A"/>
    <w:rsid w:val="000B45BD"/>
    <w:rsid w:val="000B4643"/>
    <w:rsid w:val="000B4794"/>
    <w:rsid w:val="000B496C"/>
    <w:rsid w:val="000B4BD9"/>
    <w:rsid w:val="000B511F"/>
    <w:rsid w:val="000B567C"/>
    <w:rsid w:val="000B585C"/>
    <w:rsid w:val="000B5AFE"/>
    <w:rsid w:val="000B5D3F"/>
    <w:rsid w:val="000B5D7B"/>
    <w:rsid w:val="000B60EA"/>
    <w:rsid w:val="000B61C1"/>
    <w:rsid w:val="000B6BAF"/>
    <w:rsid w:val="000B6D94"/>
    <w:rsid w:val="000B6DA0"/>
    <w:rsid w:val="000B6DC3"/>
    <w:rsid w:val="000B748E"/>
    <w:rsid w:val="000B7618"/>
    <w:rsid w:val="000B7736"/>
    <w:rsid w:val="000B7ECB"/>
    <w:rsid w:val="000C0CAB"/>
    <w:rsid w:val="000C12F3"/>
    <w:rsid w:val="000C1690"/>
    <w:rsid w:val="000C1719"/>
    <w:rsid w:val="000C1778"/>
    <w:rsid w:val="000C18CA"/>
    <w:rsid w:val="000C1996"/>
    <w:rsid w:val="000C213A"/>
    <w:rsid w:val="000C25AA"/>
    <w:rsid w:val="000C2B01"/>
    <w:rsid w:val="000C3828"/>
    <w:rsid w:val="000C3865"/>
    <w:rsid w:val="000C3DC8"/>
    <w:rsid w:val="000C3E59"/>
    <w:rsid w:val="000C473B"/>
    <w:rsid w:val="000C47AD"/>
    <w:rsid w:val="000C47EE"/>
    <w:rsid w:val="000C4BD4"/>
    <w:rsid w:val="000C4C51"/>
    <w:rsid w:val="000C4EDE"/>
    <w:rsid w:val="000C53C0"/>
    <w:rsid w:val="000C5711"/>
    <w:rsid w:val="000C599A"/>
    <w:rsid w:val="000C5AE0"/>
    <w:rsid w:val="000C5AEB"/>
    <w:rsid w:val="000C6B7E"/>
    <w:rsid w:val="000C6BB1"/>
    <w:rsid w:val="000C70AE"/>
    <w:rsid w:val="000C734B"/>
    <w:rsid w:val="000C78C8"/>
    <w:rsid w:val="000C7CB9"/>
    <w:rsid w:val="000C7D26"/>
    <w:rsid w:val="000D0767"/>
    <w:rsid w:val="000D07BB"/>
    <w:rsid w:val="000D1595"/>
    <w:rsid w:val="000D16CB"/>
    <w:rsid w:val="000D1842"/>
    <w:rsid w:val="000D187D"/>
    <w:rsid w:val="000D193C"/>
    <w:rsid w:val="000D1A38"/>
    <w:rsid w:val="000D1AD6"/>
    <w:rsid w:val="000D1C40"/>
    <w:rsid w:val="000D2083"/>
    <w:rsid w:val="000D26B1"/>
    <w:rsid w:val="000D2E9B"/>
    <w:rsid w:val="000D2FBE"/>
    <w:rsid w:val="000D3597"/>
    <w:rsid w:val="000D39C3"/>
    <w:rsid w:val="000D3B85"/>
    <w:rsid w:val="000D40A2"/>
    <w:rsid w:val="000D40DE"/>
    <w:rsid w:val="000D4463"/>
    <w:rsid w:val="000D49BC"/>
    <w:rsid w:val="000D4A62"/>
    <w:rsid w:val="000D4BEB"/>
    <w:rsid w:val="000D4DE7"/>
    <w:rsid w:val="000D5238"/>
    <w:rsid w:val="000D53CF"/>
    <w:rsid w:val="000D5A3B"/>
    <w:rsid w:val="000D5A65"/>
    <w:rsid w:val="000D6224"/>
    <w:rsid w:val="000D7A20"/>
    <w:rsid w:val="000D7A6D"/>
    <w:rsid w:val="000D7C96"/>
    <w:rsid w:val="000E0B4D"/>
    <w:rsid w:val="000E0D59"/>
    <w:rsid w:val="000E0E34"/>
    <w:rsid w:val="000E0F6C"/>
    <w:rsid w:val="000E11D4"/>
    <w:rsid w:val="000E1608"/>
    <w:rsid w:val="000E1898"/>
    <w:rsid w:val="000E1977"/>
    <w:rsid w:val="000E1A32"/>
    <w:rsid w:val="000E1B95"/>
    <w:rsid w:val="000E1BC1"/>
    <w:rsid w:val="000E1CB4"/>
    <w:rsid w:val="000E1DC3"/>
    <w:rsid w:val="000E2401"/>
    <w:rsid w:val="000E2867"/>
    <w:rsid w:val="000E2C20"/>
    <w:rsid w:val="000E2C91"/>
    <w:rsid w:val="000E2E70"/>
    <w:rsid w:val="000E304F"/>
    <w:rsid w:val="000E30DE"/>
    <w:rsid w:val="000E31F4"/>
    <w:rsid w:val="000E342D"/>
    <w:rsid w:val="000E39DF"/>
    <w:rsid w:val="000E40C1"/>
    <w:rsid w:val="000E440E"/>
    <w:rsid w:val="000E4877"/>
    <w:rsid w:val="000E498A"/>
    <w:rsid w:val="000E49B6"/>
    <w:rsid w:val="000E4F3F"/>
    <w:rsid w:val="000E54DE"/>
    <w:rsid w:val="000E57D5"/>
    <w:rsid w:val="000E58B7"/>
    <w:rsid w:val="000E5AB3"/>
    <w:rsid w:val="000E6392"/>
    <w:rsid w:val="000E682D"/>
    <w:rsid w:val="000E6A7E"/>
    <w:rsid w:val="000E6C10"/>
    <w:rsid w:val="000E714E"/>
    <w:rsid w:val="000E739A"/>
    <w:rsid w:val="000E758E"/>
    <w:rsid w:val="000E77E5"/>
    <w:rsid w:val="000F004F"/>
    <w:rsid w:val="000F0099"/>
    <w:rsid w:val="000F0187"/>
    <w:rsid w:val="000F02DA"/>
    <w:rsid w:val="000F09BB"/>
    <w:rsid w:val="000F0C21"/>
    <w:rsid w:val="000F0CA4"/>
    <w:rsid w:val="000F2667"/>
    <w:rsid w:val="000F27C2"/>
    <w:rsid w:val="000F2BFA"/>
    <w:rsid w:val="000F32BE"/>
    <w:rsid w:val="000F33E8"/>
    <w:rsid w:val="000F34D1"/>
    <w:rsid w:val="000F36CC"/>
    <w:rsid w:val="000F3B8A"/>
    <w:rsid w:val="000F3D3C"/>
    <w:rsid w:val="000F4126"/>
    <w:rsid w:val="000F477C"/>
    <w:rsid w:val="000F4F18"/>
    <w:rsid w:val="000F5593"/>
    <w:rsid w:val="000F566E"/>
    <w:rsid w:val="000F58FC"/>
    <w:rsid w:val="000F5968"/>
    <w:rsid w:val="000F59A1"/>
    <w:rsid w:val="000F5B9C"/>
    <w:rsid w:val="000F6306"/>
    <w:rsid w:val="000F72F8"/>
    <w:rsid w:val="000F7C91"/>
    <w:rsid w:val="000F7DEB"/>
    <w:rsid w:val="0010009C"/>
    <w:rsid w:val="001000D9"/>
    <w:rsid w:val="00100239"/>
    <w:rsid w:val="001003BA"/>
    <w:rsid w:val="001003F5"/>
    <w:rsid w:val="001005B2"/>
    <w:rsid w:val="001006E6"/>
    <w:rsid w:val="00100BF7"/>
    <w:rsid w:val="0010151A"/>
    <w:rsid w:val="00101AED"/>
    <w:rsid w:val="001021E1"/>
    <w:rsid w:val="001024F1"/>
    <w:rsid w:val="0010259D"/>
    <w:rsid w:val="0010269D"/>
    <w:rsid w:val="00102905"/>
    <w:rsid w:val="00102A47"/>
    <w:rsid w:val="00102EF0"/>
    <w:rsid w:val="00102FBF"/>
    <w:rsid w:val="0010327E"/>
    <w:rsid w:val="00103388"/>
    <w:rsid w:val="0010430B"/>
    <w:rsid w:val="00104456"/>
    <w:rsid w:val="00104BBC"/>
    <w:rsid w:val="00104C85"/>
    <w:rsid w:val="00105182"/>
    <w:rsid w:val="00105B8B"/>
    <w:rsid w:val="00106508"/>
    <w:rsid w:val="00106D9A"/>
    <w:rsid w:val="00107D29"/>
    <w:rsid w:val="00107FC7"/>
    <w:rsid w:val="00110312"/>
    <w:rsid w:val="00110776"/>
    <w:rsid w:val="00110A0A"/>
    <w:rsid w:val="00110BB9"/>
    <w:rsid w:val="00110BEA"/>
    <w:rsid w:val="0011141A"/>
    <w:rsid w:val="00111424"/>
    <w:rsid w:val="00111478"/>
    <w:rsid w:val="0011150E"/>
    <w:rsid w:val="001115CB"/>
    <w:rsid w:val="0011199D"/>
    <w:rsid w:val="001119C3"/>
    <w:rsid w:val="00111A76"/>
    <w:rsid w:val="00111A82"/>
    <w:rsid w:val="00111B81"/>
    <w:rsid w:val="001122B8"/>
    <w:rsid w:val="00112953"/>
    <w:rsid w:val="00112B03"/>
    <w:rsid w:val="00112B79"/>
    <w:rsid w:val="00112E77"/>
    <w:rsid w:val="00114232"/>
    <w:rsid w:val="001144E1"/>
    <w:rsid w:val="00114ECB"/>
    <w:rsid w:val="001150EE"/>
    <w:rsid w:val="00115174"/>
    <w:rsid w:val="001151DC"/>
    <w:rsid w:val="001154A5"/>
    <w:rsid w:val="00115CF3"/>
    <w:rsid w:val="00115E18"/>
    <w:rsid w:val="00115F45"/>
    <w:rsid w:val="0011615B"/>
    <w:rsid w:val="001162A3"/>
    <w:rsid w:val="00116B72"/>
    <w:rsid w:val="001173E1"/>
    <w:rsid w:val="00117A66"/>
    <w:rsid w:val="00117B34"/>
    <w:rsid w:val="0012063D"/>
    <w:rsid w:val="00120656"/>
    <w:rsid w:val="00120C4C"/>
    <w:rsid w:val="00120CDC"/>
    <w:rsid w:val="0012109A"/>
    <w:rsid w:val="00121171"/>
    <w:rsid w:val="0012127A"/>
    <w:rsid w:val="0012128E"/>
    <w:rsid w:val="0012148C"/>
    <w:rsid w:val="0012153B"/>
    <w:rsid w:val="001217F0"/>
    <w:rsid w:val="0012210D"/>
    <w:rsid w:val="00122A3C"/>
    <w:rsid w:val="00122C7E"/>
    <w:rsid w:val="00122E6D"/>
    <w:rsid w:val="00123382"/>
    <w:rsid w:val="00123D5C"/>
    <w:rsid w:val="0012400D"/>
    <w:rsid w:val="001240AE"/>
    <w:rsid w:val="00125186"/>
    <w:rsid w:val="0012532F"/>
    <w:rsid w:val="0012544F"/>
    <w:rsid w:val="001254C7"/>
    <w:rsid w:val="001254DC"/>
    <w:rsid w:val="00125753"/>
    <w:rsid w:val="00125954"/>
    <w:rsid w:val="00125B0B"/>
    <w:rsid w:val="00125BBB"/>
    <w:rsid w:val="00125F9D"/>
    <w:rsid w:val="00125FF0"/>
    <w:rsid w:val="0012609B"/>
    <w:rsid w:val="001260BA"/>
    <w:rsid w:val="0012671C"/>
    <w:rsid w:val="0012690D"/>
    <w:rsid w:val="0012696B"/>
    <w:rsid w:val="00126F1E"/>
    <w:rsid w:val="00127663"/>
    <w:rsid w:val="001276C8"/>
    <w:rsid w:val="0013008C"/>
    <w:rsid w:val="0013019F"/>
    <w:rsid w:val="0013094A"/>
    <w:rsid w:val="001309EC"/>
    <w:rsid w:val="001312D6"/>
    <w:rsid w:val="00131321"/>
    <w:rsid w:val="00131E49"/>
    <w:rsid w:val="00131F91"/>
    <w:rsid w:val="00132392"/>
    <w:rsid w:val="00133327"/>
    <w:rsid w:val="00133408"/>
    <w:rsid w:val="0013341E"/>
    <w:rsid w:val="00133B88"/>
    <w:rsid w:val="00133C3B"/>
    <w:rsid w:val="00133C96"/>
    <w:rsid w:val="00133E49"/>
    <w:rsid w:val="00134320"/>
    <w:rsid w:val="0013496F"/>
    <w:rsid w:val="00134D4E"/>
    <w:rsid w:val="00134DDC"/>
    <w:rsid w:val="00134E6B"/>
    <w:rsid w:val="00134F5F"/>
    <w:rsid w:val="0013516C"/>
    <w:rsid w:val="001355FB"/>
    <w:rsid w:val="00135BB3"/>
    <w:rsid w:val="00135C42"/>
    <w:rsid w:val="001361DF"/>
    <w:rsid w:val="001366DA"/>
    <w:rsid w:val="00136874"/>
    <w:rsid w:val="00136A5C"/>
    <w:rsid w:val="00136B40"/>
    <w:rsid w:val="00136C02"/>
    <w:rsid w:val="00136CCA"/>
    <w:rsid w:val="001370A6"/>
    <w:rsid w:val="00137117"/>
    <w:rsid w:val="00137273"/>
    <w:rsid w:val="0014011F"/>
    <w:rsid w:val="00140D5A"/>
    <w:rsid w:val="001411E1"/>
    <w:rsid w:val="00141527"/>
    <w:rsid w:val="00141A56"/>
    <w:rsid w:val="00141BC2"/>
    <w:rsid w:val="00142469"/>
    <w:rsid w:val="001427E6"/>
    <w:rsid w:val="00143A30"/>
    <w:rsid w:val="00143AAC"/>
    <w:rsid w:val="00143EBB"/>
    <w:rsid w:val="00143EE1"/>
    <w:rsid w:val="00143FA2"/>
    <w:rsid w:val="00144101"/>
    <w:rsid w:val="00144496"/>
    <w:rsid w:val="001445EB"/>
    <w:rsid w:val="0014493E"/>
    <w:rsid w:val="00144D70"/>
    <w:rsid w:val="00144F20"/>
    <w:rsid w:val="001452A0"/>
    <w:rsid w:val="00145702"/>
    <w:rsid w:val="00145E67"/>
    <w:rsid w:val="001462C3"/>
    <w:rsid w:val="0014684E"/>
    <w:rsid w:val="001468E7"/>
    <w:rsid w:val="00146A3A"/>
    <w:rsid w:val="00146AC4"/>
    <w:rsid w:val="00146C80"/>
    <w:rsid w:val="00146D4D"/>
    <w:rsid w:val="00147805"/>
    <w:rsid w:val="00147E8D"/>
    <w:rsid w:val="00151190"/>
    <w:rsid w:val="001515CA"/>
    <w:rsid w:val="0015229F"/>
    <w:rsid w:val="0015246A"/>
    <w:rsid w:val="00152831"/>
    <w:rsid w:val="001529F0"/>
    <w:rsid w:val="00152A94"/>
    <w:rsid w:val="00153092"/>
    <w:rsid w:val="0015368D"/>
    <w:rsid w:val="001537A6"/>
    <w:rsid w:val="00153E88"/>
    <w:rsid w:val="00154455"/>
    <w:rsid w:val="001544A3"/>
    <w:rsid w:val="00154A91"/>
    <w:rsid w:val="00154AE3"/>
    <w:rsid w:val="00154CC5"/>
    <w:rsid w:val="00155181"/>
    <w:rsid w:val="00155811"/>
    <w:rsid w:val="00155D28"/>
    <w:rsid w:val="00155D8C"/>
    <w:rsid w:val="0015609A"/>
    <w:rsid w:val="0015636F"/>
    <w:rsid w:val="001568AB"/>
    <w:rsid w:val="00156E43"/>
    <w:rsid w:val="001570C0"/>
    <w:rsid w:val="0015720E"/>
    <w:rsid w:val="0015795D"/>
    <w:rsid w:val="00160387"/>
    <w:rsid w:val="001606A6"/>
    <w:rsid w:val="0016095B"/>
    <w:rsid w:val="00160C4C"/>
    <w:rsid w:val="0016141F"/>
    <w:rsid w:val="00161548"/>
    <w:rsid w:val="00161D48"/>
    <w:rsid w:val="001623B1"/>
    <w:rsid w:val="00162D93"/>
    <w:rsid w:val="00163638"/>
    <w:rsid w:val="0016374E"/>
    <w:rsid w:val="00163A38"/>
    <w:rsid w:val="00163DA9"/>
    <w:rsid w:val="00164A44"/>
    <w:rsid w:val="00165065"/>
    <w:rsid w:val="001650AA"/>
    <w:rsid w:val="00165477"/>
    <w:rsid w:val="00165C50"/>
    <w:rsid w:val="00165E2D"/>
    <w:rsid w:val="001661BA"/>
    <w:rsid w:val="00166A21"/>
    <w:rsid w:val="00166E76"/>
    <w:rsid w:val="00166EEE"/>
    <w:rsid w:val="00166F7C"/>
    <w:rsid w:val="0016721B"/>
    <w:rsid w:val="001672F1"/>
    <w:rsid w:val="0016737D"/>
    <w:rsid w:val="00167425"/>
    <w:rsid w:val="001674F5"/>
    <w:rsid w:val="001677C8"/>
    <w:rsid w:val="00167BA6"/>
    <w:rsid w:val="00167F05"/>
    <w:rsid w:val="00170395"/>
    <w:rsid w:val="00170C12"/>
    <w:rsid w:val="00170F29"/>
    <w:rsid w:val="001713EB"/>
    <w:rsid w:val="0017140A"/>
    <w:rsid w:val="0017148E"/>
    <w:rsid w:val="001716FC"/>
    <w:rsid w:val="001718B8"/>
    <w:rsid w:val="001719DA"/>
    <w:rsid w:val="001720C6"/>
    <w:rsid w:val="001727E1"/>
    <w:rsid w:val="001729A5"/>
    <w:rsid w:val="00172BA1"/>
    <w:rsid w:val="00172BE1"/>
    <w:rsid w:val="0017311C"/>
    <w:rsid w:val="00173274"/>
    <w:rsid w:val="0017337A"/>
    <w:rsid w:val="001735FA"/>
    <w:rsid w:val="001738BF"/>
    <w:rsid w:val="00173B03"/>
    <w:rsid w:val="00173D40"/>
    <w:rsid w:val="00173D5E"/>
    <w:rsid w:val="001740D3"/>
    <w:rsid w:val="0017424A"/>
    <w:rsid w:val="001744E8"/>
    <w:rsid w:val="001749B5"/>
    <w:rsid w:val="001758A5"/>
    <w:rsid w:val="001758A8"/>
    <w:rsid w:val="0017595D"/>
    <w:rsid w:val="00175FCF"/>
    <w:rsid w:val="001767D2"/>
    <w:rsid w:val="00176E64"/>
    <w:rsid w:val="001773A9"/>
    <w:rsid w:val="001773EB"/>
    <w:rsid w:val="0017783E"/>
    <w:rsid w:val="00177BD4"/>
    <w:rsid w:val="00177C05"/>
    <w:rsid w:val="00177C14"/>
    <w:rsid w:val="00177C85"/>
    <w:rsid w:val="00177E0E"/>
    <w:rsid w:val="00180032"/>
    <w:rsid w:val="00180565"/>
    <w:rsid w:val="00180719"/>
    <w:rsid w:val="00180784"/>
    <w:rsid w:val="0018094D"/>
    <w:rsid w:val="00180A35"/>
    <w:rsid w:val="00180F2C"/>
    <w:rsid w:val="00181581"/>
    <w:rsid w:val="00181708"/>
    <w:rsid w:val="001824AE"/>
    <w:rsid w:val="001827CF"/>
    <w:rsid w:val="0018280D"/>
    <w:rsid w:val="00182C20"/>
    <w:rsid w:val="00182E84"/>
    <w:rsid w:val="00183297"/>
    <w:rsid w:val="0018337E"/>
    <w:rsid w:val="00183A58"/>
    <w:rsid w:val="00183D13"/>
    <w:rsid w:val="00184078"/>
    <w:rsid w:val="0018438C"/>
    <w:rsid w:val="001845DE"/>
    <w:rsid w:val="00184609"/>
    <w:rsid w:val="00184891"/>
    <w:rsid w:val="001849BC"/>
    <w:rsid w:val="00184B98"/>
    <w:rsid w:val="00184D6A"/>
    <w:rsid w:val="00184DAC"/>
    <w:rsid w:val="0018529F"/>
    <w:rsid w:val="00185308"/>
    <w:rsid w:val="00185389"/>
    <w:rsid w:val="001858A9"/>
    <w:rsid w:val="001858DD"/>
    <w:rsid w:val="00185B9D"/>
    <w:rsid w:val="00186505"/>
    <w:rsid w:val="00186969"/>
    <w:rsid w:val="00186AC9"/>
    <w:rsid w:val="00186B1E"/>
    <w:rsid w:val="00187652"/>
    <w:rsid w:val="00187850"/>
    <w:rsid w:val="00187972"/>
    <w:rsid w:val="00187B8A"/>
    <w:rsid w:val="00187CFD"/>
    <w:rsid w:val="00190A41"/>
    <w:rsid w:val="00190B75"/>
    <w:rsid w:val="00190E7F"/>
    <w:rsid w:val="00191429"/>
    <w:rsid w:val="0019186C"/>
    <w:rsid w:val="001927CB"/>
    <w:rsid w:val="001928B0"/>
    <w:rsid w:val="001928E1"/>
    <w:rsid w:val="00192D9B"/>
    <w:rsid w:val="001937B5"/>
    <w:rsid w:val="001938F4"/>
    <w:rsid w:val="001941A6"/>
    <w:rsid w:val="00194420"/>
    <w:rsid w:val="00194444"/>
    <w:rsid w:val="00194762"/>
    <w:rsid w:val="00194769"/>
    <w:rsid w:val="00194B0B"/>
    <w:rsid w:val="00194BB6"/>
    <w:rsid w:val="00194E01"/>
    <w:rsid w:val="00194F05"/>
    <w:rsid w:val="001952DF"/>
    <w:rsid w:val="0019581D"/>
    <w:rsid w:val="0019596F"/>
    <w:rsid w:val="00195D3F"/>
    <w:rsid w:val="00196270"/>
    <w:rsid w:val="00196708"/>
    <w:rsid w:val="00196AEA"/>
    <w:rsid w:val="00196F53"/>
    <w:rsid w:val="00196F84"/>
    <w:rsid w:val="001970E4"/>
    <w:rsid w:val="00197B84"/>
    <w:rsid w:val="00197C35"/>
    <w:rsid w:val="00197F47"/>
    <w:rsid w:val="00197FCD"/>
    <w:rsid w:val="001A0020"/>
    <w:rsid w:val="001A0290"/>
    <w:rsid w:val="001A06DB"/>
    <w:rsid w:val="001A0745"/>
    <w:rsid w:val="001A0832"/>
    <w:rsid w:val="001A0C96"/>
    <w:rsid w:val="001A1330"/>
    <w:rsid w:val="001A18AF"/>
    <w:rsid w:val="001A1E97"/>
    <w:rsid w:val="001A20D3"/>
    <w:rsid w:val="001A20EB"/>
    <w:rsid w:val="001A2228"/>
    <w:rsid w:val="001A2291"/>
    <w:rsid w:val="001A24F9"/>
    <w:rsid w:val="001A28A8"/>
    <w:rsid w:val="001A2A9D"/>
    <w:rsid w:val="001A2FD9"/>
    <w:rsid w:val="001A3766"/>
    <w:rsid w:val="001A3999"/>
    <w:rsid w:val="001A4397"/>
    <w:rsid w:val="001A442B"/>
    <w:rsid w:val="001A465C"/>
    <w:rsid w:val="001A4C70"/>
    <w:rsid w:val="001A4E09"/>
    <w:rsid w:val="001A4E92"/>
    <w:rsid w:val="001A59D4"/>
    <w:rsid w:val="001A5B7C"/>
    <w:rsid w:val="001A6023"/>
    <w:rsid w:val="001A6A52"/>
    <w:rsid w:val="001A72F4"/>
    <w:rsid w:val="001A74A0"/>
    <w:rsid w:val="001A7714"/>
    <w:rsid w:val="001A7DA3"/>
    <w:rsid w:val="001A7EC7"/>
    <w:rsid w:val="001B0AE3"/>
    <w:rsid w:val="001B0BA7"/>
    <w:rsid w:val="001B0E59"/>
    <w:rsid w:val="001B0F03"/>
    <w:rsid w:val="001B132B"/>
    <w:rsid w:val="001B15DB"/>
    <w:rsid w:val="001B174C"/>
    <w:rsid w:val="001B1F6A"/>
    <w:rsid w:val="001B205B"/>
    <w:rsid w:val="001B2B7A"/>
    <w:rsid w:val="001B2B9C"/>
    <w:rsid w:val="001B2EB5"/>
    <w:rsid w:val="001B39B5"/>
    <w:rsid w:val="001B4044"/>
    <w:rsid w:val="001B405B"/>
    <w:rsid w:val="001B4154"/>
    <w:rsid w:val="001B434E"/>
    <w:rsid w:val="001B4640"/>
    <w:rsid w:val="001B4B8E"/>
    <w:rsid w:val="001B5323"/>
    <w:rsid w:val="001B53F0"/>
    <w:rsid w:val="001B5692"/>
    <w:rsid w:val="001B5834"/>
    <w:rsid w:val="001B5C24"/>
    <w:rsid w:val="001B5E0C"/>
    <w:rsid w:val="001B601E"/>
    <w:rsid w:val="001B6767"/>
    <w:rsid w:val="001B6844"/>
    <w:rsid w:val="001B6E3E"/>
    <w:rsid w:val="001B757C"/>
    <w:rsid w:val="001B7CA0"/>
    <w:rsid w:val="001B7CE6"/>
    <w:rsid w:val="001C17E5"/>
    <w:rsid w:val="001C241D"/>
    <w:rsid w:val="001C24C7"/>
    <w:rsid w:val="001C28B5"/>
    <w:rsid w:val="001C28D9"/>
    <w:rsid w:val="001C2936"/>
    <w:rsid w:val="001C2C6A"/>
    <w:rsid w:val="001C3716"/>
    <w:rsid w:val="001C372F"/>
    <w:rsid w:val="001C380A"/>
    <w:rsid w:val="001C3893"/>
    <w:rsid w:val="001C38CF"/>
    <w:rsid w:val="001C3969"/>
    <w:rsid w:val="001C3E08"/>
    <w:rsid w:val="001C49AC"/>
    <w:rsid w:val="001C4EE6"/>
    <w:rsid w:val="001C4FDB"/>
    <w:rsid w:val="001C56D0"/>
    <w:rsid w:val="001C571A"/>
    <w:rsid w:val="001C641C"/>
    <w:rsid w:val="001C688B"/>
    <w:rsid w:val="001C6AA3"/>
    <w:rsid w:val="001C6ECC"/>
    <w:rsid w:val="001C6F4F"/>
    <w:rsid w:val="001C7420"/>
    <w:rsid w:val="001C7766"/>
    <w:rsid w:val="001C7ACC"/>
    <w:rsid w:val="001C7B2E"/>
    <w:rsid w:val="001C7E0A"/>
    <w:rsid w:val="001C7F90"/>
    <w:rsid w:val="001D001F"/>
    <w:rsid w:val="001D056B"/>
    <w:rsid w:val="001D05DC"/>
    <w:rsid w:val="001D09D3"/>
    <w:rsid w:val="001D0A6F"/>
    <w:rsid w:val="001D0DE3"/>
    <w:rsid w:val="001D1131"/>
    <w:rsid w:val="001D11BE"/>
    <w:rsid w:val="001D124A"/>
    <w:rsid w:val="001D13CA"/>
    <w:rsid w:val="001D16FA"/>
    <w:rsid w:val="001D29DF"/>
    <w:rsid w:val="001D2CAF"/>
    <w:rsid w:val="001D2D22"/>
    <w:rsid w:val="001D2DED"/>
    <w:rsid w:val="001D38B4"/>
    <w:rsid w:val="001D3A18"/>
    <w:rsid w:val="001D3FC9"/>
    <w:rsid w:val="001D40C7"/>
    <w:rsid w:val="001D469D"/>
    <w:rsid w:val="001D48BF"/>
    <w:rsid w:val="001D4FD1"/>
    <w:rsid w:val="001D536B"/>
    <w:rsid w:val="001D5851"/>
    <w:rsid w:val="001D5B39"/>
    <w:rsid w:val="001D5CD4"/>
    <w:rsid w:val="001D6B1E"/>
    <w:rsid w:val="001D6C3D"/>
    <w:rsid w:val="001D70B2"/>
    <w:rsid w:val="001D77A5"/>
    <w:rsid w:val="001D79A0"/>
    <w:rsid w:val="001D79B7"/>
    <w:rsid w:val="001D7A9F"/>
    <w:rsid w:val="001D7F76"/>
    <w:rsid w:val="001E00C3"/>
    <w:rsid w:val="001E0575"/>
    <w:rsid w:val="001E067D"/>
    <w:rsid w:val="001E105F"/>
    <w:rsid w:val="001E1BB7"/>
    <w:rsid w:val="001E2200"/>
    <w:rsid w:val="001E2396"/>
    <w:rsid w:val="001E27F4"/>
    <w:rsid w:val="001E2977"/>
    <w:rsid w:val="001E3099"/>
    <w:rsid w:val="001E394B"/>
    <w:rsid w:val="001E3A39"/>
    <w:rsid w:val="001E3DF1"/>
    <w:rsid w:val="001E400D"/>
    <w:rsid w:val="001E40F7"/>
    <w:rsid w:val="001E475F"/>
    <w:rsid w:val="001E4B53"/>
    <w:rsid w:val="001E4B5A"/>
    <w:rsid w:val="001E4E0B"/>
    <w:rsid w:val="001E4ECA"/>
    <w:rsid w:val="001E5588"/>
    <w:rsid w:val="001E5626"/>
    <w:rsid w:val="001E58A1"/>
    <w:rsid w:val="001E5B52"/>
    <w:rsid w:val="001E6180"/>
    <w:rsid w:val="001E632A"/>
    <w:rsid w:val="001E64CF"/>
    <w:rsid w:val="001E68FE"/>
    <w:rsid w:val="001E6D17"/>
    <w:rsid w:val="001E70E7"/>
    <w:rsid w:val="001E7C73"/>
    <w:rsid w:val="001E7F9C"/>
    <w:rsid w:val="001E7FDC"/>
    <w:rsid w:val="001F012A"/>
    <w:rsid w:val="001F02C3"/>
    <w:rsid w:val="001F030C"/>
    <w:rsid w:val="001F0FA3"/>
    <w:rsid w:val="001F1219"/>
    <w:rsid w:val="001F12E2"/>
    <w:rsid w:val="001F12F1"/>
    <w:rsid w:val="001F1426"/>
    <w:rsid w:val="001F165F"/>
    <w:rsid w:val="001F19C3"/>
    <w:rsid w:val="001F1A8B"/>
    <w:rsid w:val="001F2304"/>
    <w:rsid w:val="001F2D6E"/>
    <w:rsid w:val="001F2DDC"/>
    <w:rsid w:val="001F2FCB"/>
    <w:rsid w:val="001F357F"/>
    <w:rsid w:val="001F3B08"/>
    <w:rsid w:val="001F40F4"/>
    <w:rsid w:val="001F41DF"/>
    <w:rsid w:val="001F4985"/>
    <w:rsid w:val="001F4D8C"/>
    <w:rsid w:val="001F5C1E"/>
    <w:rsid w:val="001F5E68"/>
    <w:rsid w:val="001F6194"/>
    <w:rsid w:val="001F62CB"/>
    <w:rsid w:val="001F68D5"/>
    <w:rsid w:val="001F6A3D"/>
    <w:rsid w:val="001F6B7C"/>
    <w:rsid w:val="001F7535"/>
    <w:rsid w:val="001F7589"/>
    <w:rsid w:val="001F79B7"/>
    <w:rsid w:val="001F7B60"/>
    <w:rsid w:val="00200266"/>
    <w:rsid w:val="002005BE"/>
    <w:rsid w:val="0020085D"/>
    <w:rsid w:val="00200909"/>
    <w:rsid w:val="00200A25"/>
    <w:rsid w:val="002011D6"/>
    <w:rsid w:val="0020126F"/>
    <w:rsid w:val="0020133B"/>
    <w:rsid w:val="002013CA"/>
    <w:rsid w:val="00201CD1"/>
    <w:rsid w:val="002023A8"/>
    <w:rsid w:val="002025FA"/>
    <w:rsid w:val="00202992"/>
    <w:rsid w:val="002029A4"/>
    <w:rsid w:val="0020375F"/>
    <w:rsid w:val="00203FAA"/>
    <w:rsid w:val="00204D36"/>
    <w:rsid w:val="00204E67"/>
    <w:rsid w:val="002052A0"/>
    <w:rsid w:val="00205358"/>
    <w:rsid w:val="00205470"/>
    <w:rsid w:val="002054C9"/>
    <w:rsid w:val="002054D5"/>
    <w:rsid w:val="00205DD7"/>
    <w:rsid w:val="002062AA"/>
    <w:rsid w:val="00206C75"/>
    <w:rsid w:val="00206DE0"/>
    <w:rsid w:val="00206E83"/>
    <w:rsid w:val="00206ECA"/>
    <w:rsid w:val="002073EC"/>
    <w:rsid w:val="002074F4"/>
    <w:rsid w:val="00207814"/>
    <w:rsid w:val="00207DF8"/>
    <w:rsid w:val="00210070"/>
    <w:rsid w:val="00210768"/>
    <w:rsid w:val="00210B38"/>
    <w:rsid w:val="00210E4B"/>
    <w:rsid w:val="00211212"/>
    <w:rsid w:val="002113E8"/>
    <w:rsid w:val="0021174E"/>
    <w:rsid w:val="00211941"/>
    <w:rsid w:val="00211FE2"/>
    <w:rsid w:val="00212319"/>
    <w:rsid w:val="002129E4"/>
    <w:rsid w:val="00212FA9"/>
    <w:rsid w:val="00212FC9"/>
    <w:rsid w:val="002130AF"/>
    <w:rsid w:val="00213592"/>
    <w:rsid w:val="00213911"/>
    <w:rsid w:val="00213FDA"/>
    <w:rsid w:val="00214043"/>
    <w:rsid w:val="00214766"/>
    <w:rsid w:val="0021478C"/>
    <w:rsid w:val="00214BA2"/>
    <w:rsid w:val="00214CD7"/>
    <w:rsid w:val="00214F27"/>
    <w:rsid w:val="002150CC"/>
    <w:rsid w:val="00215515"/>
    <w:rsid w:val="0021557C"/>
    <w:rsid w:val="00215E7A"/>
    <w:rsid w:val="00215EF4"/>
    <w:rsid w:val="00216016"/>
    <w:rsid w:val="0021626C"/>
    <w:rsid w:val="0021655F"/>
    <w:rsid w:val="00217285"/>
    <w:rsid w:val="002172C8"/>
    <w:rsid w:val="0021749A"/>
    <w:rsid w:val="0021783A"/>
    <w:rsid w:val="002201B5"/>
    <w:rsid w:val="0022037A"/>
    <w:rsid w:val="002204E6"/>
    <w:rsid w:val="0022057E"/>
    <w:rsid w:val="00220587"/>
    <w:rsid w:val="0022065D"/>
    <w:rsid w:val="00220700"/>
    <w:rsid w:val="00220A2B"/>
    <w:rsid w:val="00220BA9"/>
    <w:rsid w:val="00220D02"/>
    <w:rsid w:val="00221163"/>
    <w:rsid w:val="002215FF"/>
    <w:rsid w:val="00221D47"/>
    <w:rsid w:val="002220E1"/>
    <w:rsid w:val="00222E92"/>
    <w:rsid w:val="00223B30"/>
    <w:rsid w:val="00223CC1"/>
    <w:rsid w:val="00223D25"/>
    <w:rsid w:val="00223E3F"/>
    <w:rsid w:val="00224466"/>
    <w:rsid w:val="002246BF"/>
    <w:rsid w:val="002246C0"/>
    <w:rsid w:val="0022489F"/>
    <w:rsid w:val="00224AD0"/>
    <w:rsid w:val="00224DC2"/>
    <w:rsid w:val="00224DD0"/>
    <w:rsid w:val="00225078"/>
    <w:rsid w:val="002254D7"/>
    <w:rsid w:val="002258BA"/>
    <w:rsid w:val="00225C65"/>
    <w:rsid w:val="00225C68"/>
    <w:rsid w:val="00225EBD"/>
    <w:rsid w:val="002260D4"/>
    <w:rsid w:val="0022643F"/>
    <w:rsid w:val="0022678A"/>
    <w:rsid w:val="002268B7"/>
    <w:rsid w:val="00226C64"/>
    <w:rsid w:val="00226DA4"/>
    <w:rsid w:val="00227017"/>
    <w:rsid w:val="002276C2"/>
    <w:rsid w:val="00227EE3"/>
    <w:rsid w:val="0023023B"/>
    <w:rsid w:val="00230A0A"/>
    <w:rsid w:val="00230A5B"/>
    <w:rsid w:val="00230F10"/>
    <w:rsid w:val="002312A2"/>
    <w:rsid w:val="002315CE"/>
    <w:rsid w:val="002319DD"/>
    <w:rsid w:val="00231BAB"/>
    <w:rsid w:val="00232225"/>
    <w:rsid w:val="002324CF"/>
    <w:rsid w:val="002327E8"/>
    <w:rsid w:val="00232958"/>
    <w:rsid w:val="00232B39"/>
    <w:rsid w:val="00232BF6"/>
    <w:rsid w:val="00232EA2"/>
    <w:rsid w:val="00232F93"/>
    <w:rsid w:val="002330CE"/>
    <w:rsid w:val="002330DF"/>
    <w:rsid w:val="0023422E"/>
    <w:rsid w:val="00234419"/>
    <w:rsid w:val="002345D2"/>
    <w:rsid w:val="00234755"/>
    <w:rsid w:val="002349D1"/>
    <w:rsid w:val="002349EA"/>
    <w:rsid w:val="00234A7D"/>
    <w:rsid w:val="00234C93"/>
    <w:rsid w:val="00235D0C"/>
    <w:rsid w:val="00235DE8"/>
    <w:rsid w:val="00235FA7"/>
    <w:rsid w:val="002363C1"/>
    <w:rsid w:val="00236523"/>
    <w:rsid w:val="002365CB"/>
    <w:rsid w:val="00236ACD"/>
    <w:rsid w:val="0023713D"/>
    <w:rsid w:val="002379C3"/>
    <w:rsid w:val="00240293"/>
    <w:rsid w:val="00240D9F"/>
    <w:rsid w:val="00240E7D"/>
    <w:rsid w:val="00240FD9"/>
    <w:rsid w:val="0024128F"/>
    <w:rsid w:val="00241380"/>
    <w:rsid w:val="00241A89"/>
    <w:rsid w:val="00241C8F"/>
    <w:rsid w:val="002420D3"/>
    <w:rsid w:val="002426B2"/>
    <w:rsid w:val="00242890"/>
    <w:rsid w:val="00242AB1"/>
    <w:rsid w:val="00242DB4"/>
    <w:rsid w:val="002436B3"/>
    <w:rsid w:val="0024384A"/>
    <w:rsid w:val="00243969"/>
    <w:rsid w:val="00243DFF"/>
    <w:rsid w:val="00243F70"/>
    <w:rsid w:val="002441E9"/>
    <w:rsid w:val="00244B6A"/>
    <w:rsid w:val="00245442"/>
    <w:rsid w:val="00245914"/>
    <w:rsid w:val="00245939"/>
    <w:rsid w:val="00245A0F"/>
    <w:rsid w:val="00245C78"/>
    <w:rsid w:val="0024619D"/>
    <w:rsid w:val="00247154"/>
    <w:rsid w:val="002473FB"/>
    <w:rsid w:val="00247C5F"/>
    <w:rsid w:val="00247DCF"/>
    <w:rsid w:val="002505F7"/>
    <w:rsid w:val="002506EB"/>
    <w:rsid w:val="0025081A"/>
    <w:rsid w:val="00250E5B"/>
    <w:rsid w:val="0025104D"/>
    <w:rsid w:val="00251644"/>
    <w:rsid w:val="00251912"/>
    <w:rsid w:val="00251919"/>
    <w:rsid w:val="0025194B"/>
    <w:rsid w:val="00251F54"/>
    <w:rsid w:val="002528B8"/>
    <w:rsid w:val="002531FE"/>
    <w:rsid w:val="002532E9"/>
    <w:rsid w:val="0025369C"/>
    <w:rsid w:val="00253789"/>
    <w:rsid w:val="00253E08"/>
    <w:rsid w:val="002540F9"/>
    <w:rsid w:val="00254298"/>
    <w:rsid w:val="002543E5"/>
    <w:rsid w:val="00254599"/>
    <w:rsid w:val="002548C6"/>
    <w:rsid w:val="00254A7C"/>
    <w:rsid w:val="00254B2D"/>
    <w:rsid w:val="00254C7F"/>
    <w:rsid w:val="002550CF"/>
    <w:rsid w:val="002553C3"/>
    <w:rsid w:val="002556A0"/>
    <w:rsid w:val="00255AC1"/>
    <w:rsid w:val="00255E05"/>
    <w:rsid w:val="00255F18"/>
    <w:rsid w:val="002560C4"/>
    <w:rsid w:val="0025648E"/>
    <w:rsid w:val="00256AD6"/>
    <w:rsid w:val="00256C0F"/>
    <w:rsid w:val="00256FE5"/>
    <w:rsid w:val="00256FEE"/>
    <w:rsid w:val="00257059"/>
    <w:rsid w:val="00257853"/>
    <w:rsid w:val="00257B0D"/>
    <w:rsid w:val="00257C97"/>
    <w:rsid w:val="0026026F"/>
    <w:rsid w:val="00260271"/>
    <w:rsid w:val="0026043C"/>
    <w:rsid w:val="00260CDF"/>
    <w:rsid w:val="00261163"/>
    <w:rsid w:val="002611DF"/>
    <w:rsid w:val="002613FE"/>
    <w:rsid w:val="00261555"/>
    <w:rsid w:val="00261A13"/>
    <w:rsid w:val="00261AC0"/>
    <w:rsid w:val="002622BB"/>
    <w:rsid w:val="0026297C"/>
    <w:rsid w:val="00262EC5"/>
    <w:rsid w:val="0026302F"/>
    <w:rsid w:val="00263097"/>
    <w:rsid w:val="0026340F"/>
    <w:rsid w:val="002634D9"/>
    <w:rsid w:val="002637F7"/>
    <w:rsid w:val="002638ED"/>
    <w:rsid w:val="00263B53"/>
    <w:rsid w:val="00264F66"/>
    <w:rsid w:val="0026500C"/>
    <w:rsid w:val="002653A9"/>
    <w:rsid w:val="002653DA"/>
    <w:rsid w:val="002654F2"/>
    <w:rsid w:val="002659A5"/>
    <w:rsid w:val="00265C27"/>
    <w:rsid w:val="0026630D"/>
    <w:rsid w:val="002664D1"/>
    <w:rsid w:val="00266739"/>
    <w:rsid w:val="00266775"/>
    <w:rsid w:val="002667E3"/>
    <w:rsid w:val="00266A91"/>
    <w:rsid w:val="0026712F"/>
    <w:rsid w:val="00267684"/>
    <w:rsid w:val="0026789F"/>
    <w:rsid w:val="00267D31"/>
    <w:rsid w:val="00270B9C"/>
    <w:rsid w:val="00270C16"/>
    <w:rsid w:val="00270EBF"/>
    <w:rsid w:val="00272106"/>
    <w:rsid w:val="00272435"/>
    <w:rsid w:val="002724D8"/>
    <w:rsid w:val="0027252C"/>
    <w:rsid w:val="0027254C"/>
    <w:rsid w:val="00272A14"/>
    <w:rsid w:val="00272A68"/>
    <w:rsid w:val="00272D26"/>
    <w:rsid w:val="00272F45"/>
    <w:rsid w:val="002736B5"/>
    <w:rsid w:val="002737A5"/>
    <w:rsid w:val="0027397B"/>
    <w:rsid w:val="002739FA"/>
    <w:rsid w:val="00273E9D"/>
    <w:rsid w:val="00273F7D"/>
    <w:rsid w:val="00274618"/>
    <w:rsid w:val="00274B65"/>
    <w:rsid w:val="00274FB7"/>
    <w:rsid w:val="00275359"/>
    <w:rsid w:val="0027587F"/>
    <w:rsid w:val="00275D2E"/>
    <w:rsid w:val="00277416"/>
    <w:rsid w:val="00277435"/>
    <w:rsid w:val="0027756F"/>
    <w:rsid w:val="00277755"/>
    <w:rsid w:val="0027794D"/>
    <w:rsid w:val="00277A0C"/>
    <w:rsid w:val="00277B4C"/>
    <w:rsid w:val="00277BE7"/>
    <w:rsid w:val="00277E53"/>
    <w:rsid w:val="00277F75"/>
    <w:rsid w:val="00280526"/>
    <w:rsid w:val="002807D7"/>
    <w:rsid w:val="002809F5"/>
    <w:rsid w:val="00280D2F"/>
    <w:rsid w:val="00281278"/>
    <w:rsid w:val="0028163E"/>
    <w:rsid w:val="0028182C"/>
    <w:rsid w:val="00281FD6"/>
    <w:rsid w:val="002822D8"/>
    <w:rsid w:val="00282ABD"/>
    <w:rsid w:val="00282D8E"/>
    <w:rsid w:val="0028333B"/>
    <w:rsid w:val="0028342E"/>
    <w:rsid w:val="0028371B"/>
    <w:rsid w:val="00283BB3"/>
    <w:rsid w:val="00283BFA"/>
    <w:rsid w:val="00283EB2"/>
    <w:rsid w:val="00284D10"/>
    <w:rsid w:val="00284F64"/>
    <w:rsid w:val="002850B5"/>
    <w:rsid w:val="0028533E"/>
    <w:rsid w:val="002858A6"/>
    <w:rsid w:val="00285D67"/>
    <w:rsid w:val="0028612D"/>
    <w:rsid w:val="00286A0F"/>
    <w:rsid w:val="00286CDF"/>
    <w:rsid w:val="00286D7C"/>
    <w:rsid w:val="00287083"/>
    <w:rsid w:val="00287326"/>
    <w:rsid w:val="00287384"/>
    <w:rsid w:val="00287BE2"/>
    <w:rsid w:val="00287C32"/>
    <w:rsid w:val="00290032"/>
    <w:rsid w:val="00290133"/>
    <w:rsid w:val="002904A6"/>
    <w:rsid w:val="002906B3"/>
    <w:rsid w:val="00290917"/>
    <w:rsid w:val="00290DA0"/>
    <w:rsid w:val="00291CD3"/>
    <w:rsid w:val="00291DA4"/>
    <w:rsid w:val="00291E69"/>
    <w:rsid w:val="002927BC"/>
    <w:rsid w:val="0029313F"/>
    <w:rsid w:val="002934DD"/>
    <w:rsid w:val="0029356A"/>
    <w:rsid w:val="002937C2"/>
    <w:rsid w:val="00293960"/>
    <w:rsid w:val="00293A90"/>
    <w:rsid w:val="00294070"/>
    <w:rsid w:val="0029432A"/>
    <w:rsid w:val="0029441F"/>
    <w:rsid w:val="002950B3"/>
    <w:rsid w:val="00295392"/>
    <w:rsid w:val="00295462"/>
    <w:rsid w:val="00295785"/>
    <w:rsid w:val="00295B34"/>
    <w:rsid w:val="00295B64"/>
    <w:rsid w:val="002968F5"/>
    <w:rsid w:val="00296B38"/>
    <w:rsid w:val="00296DB7"/>
    <w:rsid w:val="00297007"/>
    <w:rsid w:val="00297348"/>
    <w:rsid w:val="002973BF"/>
    <w:rsid w:val="00297528"/>
    <w:rsid w:val="00297970"/>
    <w:rsid w:val="00297B1F"/>
    <w:rsid w:val="00297D8B"/>
    <w:rsid w:val="00297E73"/>
    <w:rsid w:val="002A0803"/>
    <w:rsid w:val="002A0AA8"/>
    <w:rsid w:val="002A0C16"/>
    <w:rsid w:val="002A0EFD"/>
    <w:rsid w:val="002A139D"/>
    <w:rsid w:val="002A15E8"/>
    <w:rsid w:val="002A16B6"/>
    <w:rsid w:val="002A18A2"/>
    <w:rsid w:val="002A1A67"/>
    <w:rsid w:val="002A1C6E"/>
    <w:rsid w:val="002A201E"/>
    <w:rsid w:val="002A21F9"/>
    <w:rsid w:val="002A2561"/>
    <w:rsid w:val="002A2D9F"/>
    <w:rsid w:val="002A3193"/>
    <w:rsid w:val="002A357A"/>
    <w:rsid w:val="002A35E4"/>
    <w:rsid w:val="002A37E8"/>
    <w:rsid w:val="002A3F3B"/>
    <w:rsid w:val="002A4382"/>
    <w:rsid w:val="002A4480"/>
    <w:rsid w:val="002A474C"/>
    <w:rsid w:val="002A4A18"/>
    <w:rsid w:val="002A59C3"/>
    <w:rsid w:val="002A5D54"/>
    <w:rsid w:val="002A5FDE"/>
    <w:rsid w:val="002A6064"/>
    <w:rsid w:val="002A6599"/>
    <w:rsid w:val="002A668A"/>
    <w:rsid w:val="002A67F7"/>
    <w:rsid w:val="002A6B13"/>
    <w:rsid w:val="002A76D3"/>
    <w:rsid w:val="002A7C0D"/>
    <w:rsid w:val="002B0295"/>
    <w:rsid w:val="002B04E3"/>
    <w:rsid w:val="002B0A3B"/>
    <w:rsid w:val="002B0B59"/>
    <w:rsid w:val="002B0C0C"/>
    <w:rsid w:val="002B0E02"/>
    <w:rsid w:val="002B1702"/>
    <w:rsid w:val="002B1D62"/>
    <w:rsid w:val="002B1F86"/>
    <w:rsid w:val="002B2ADF"/>
    <w:rsid w:val="002B2D17"/>
    <w:rsid w:val="002B30E2"/>
    <w:rsid w:val="002B3215"/>
    <w:rsid w:val="002B3426"/>
    <w:rsid w:val="002B38D9"/>
    <w:rsid w:val="002B3B30"/>
    <w:rsid w:val="002B3BDF"/>
    <w:rsid w:val="002B413C"/>
    <w:rsid w:val="002B4407"/>
    <w:rsid w:val="002B47FA"/>
    <w:rsid w:val="002B4E2B"/>
    <w:rsid w:val="002B54A5"/>
    <w:rsid w:val="002B5517"/>
    <w:rsid w:val="002B5F7B"/>
    <w:rsid w:val="002B601B"/>
    <w:rsid w:val="002B6245"/>
    <w:rsid w:val="002B63D3"/>
    <w:rsid w:val="002B63D7"/>
    <w:rsid w:val="002B6652"/>
    <w:rsid w:val="002B672B"/>
    <w:rsid w:val="002B7BC7"/>
    <w:rsid w:val="002B7DCA"/>
    <w:rsid w:val="002B7E4E"/>
    <w:rsid w:val="002B7F74"/>
    <w:rsid w:val="002C082C"/>
    <w:rsid w:val="002C091C"/>
    <w:rsid w:val="002C12B5"/>
    <w:rsid w:val="002C1BA6"/>
    <w:rsid w:val="002C1F50"/>
    <w:rsid w:val="002C2671"/>
    <w:rsid w:val="002C2930"/>
    <w:rsid w:val="002C2995"/>
    <w:rsid w:val="002C2E82"/>
    <w:rsid w:val="002C30A4"/>
    <w:rsid w:val="002C31DD"/>
    <w:rsid w:val="002C328E"/>
    <w:rsid w:val="002C33E8"/>
    <w:rsid w:val="002C36C9"/>
    <w:rsid w:val="002C370B"/>
    <w:rsid w:val="002C3C8F"/>
    <w:rsid w:val="002C3E0A"/>
    <w:rsid w:val="002C45C6"/>
    <w:rsid w:val="002C4D48"/>
    <w:rsid w:val="002C4DF9"/>
    <w:rsid w:val="002C51ED"/>
    <w:rsid w:val="002C54FF"/>
    <w:rsid w:val="002C5C25"/>
    <w:rsid w:val="002C5DE3"/>
    <w:rsid w:val="002C5F22"/>
    <w:rsid w:val="002C615D"/>
    <w:rsid w:val="002C6241"/>
    <w:rsid w:val="002C62AE"/>
    <w:rsid w:val="002C6407"/>
    <w:rsid w:val="002C6978"/>
    <w:rsid w:val="002C6B78"/>
    <w:rsid w:val="002C70A5"/>
    <w:rsid w:val="002C7534"/>
    <w:rsid w:val="002C7CB2"/>
    <w:rsid w:val="002C7ED8"/>
    <w:rsid w:val="002D003F"/>
    <w:rsid w:val="002D019D"/>
    <w:rsid w:val="002D0247"/>
    <w:rsid w:val="002D049E"/>
    <w:rsid w:val="002D05CB"/>
    <w:rsid w:val="002D067A"/>
    <w:rsid w:val="002D06A7"/>
    <w:rsid w:val="002D06D4"/>
    <w:rsid w:val="002D0A20"/>
    <w:rsid w:val="002D10D8"/>
    <w:rsid w:val="002D11EB"/>
    <w:rsid w:val="002D15B0"/>
    <w:rsid w:val="002D1928"/>
    <w:rsid w:val="002D214E"/>
    <w:rsid w:val="002D2253"/>
    <w:rsid w:val="002D2630"/>
    <w:rsid w:val="002D27FD"/>
    <w:rsid w:val="002D29B7"/>
    <w:rsid w:val="002D2A47"/>
    <w:rsid w:val="002D2CE9"/>
    <w:rsid w:val="002D2F6A"/>
    <w:rsid w:val="002D3333"/>
    <w:rsid w:val="002D3CAC"/>
    <w:rsid w:val="002D3F2B"/>
    <w:rsid w:val="002D40C6"/>
    <w:rsid w:val="002D44F2"/>
    <w:rsid w:val="002D4974"/>
    <w:rsid w:val="002D4B13"/>
    <w:rsid w:val="002D4BB3"/>
    <w:rsid w:val="002D54A8"/>
    <w:rsid w:val="002D59AB"/>
    <w:rsid w:val="002D5DBE"/>
    <w:rsid w:val="002D5FE4"/>
    <w:rsid w:val="002D61D8"/>
    <w:rsid w:val="002D620D"/>
    <w:rsid w:val="002D646E"/>
    <w:rsid w:val="002D65AE"/>
    <w:rsid w:val="002D79E1"/>
    <w:rsid w:val="002D7B8B"/>
    <w:rsid w:val="002D7BE9"/>
    <w:rsid w:val="002D7EC6"/>
    <w:rsid w:val="002E012B"/>
    <w:rsid w:val="002E0250"/>
    <w:rsid w:val="002E0398"/>
    <w:rsid w:val="002E0476"/>
    <w:rsid w:val="002E0BC8"/>
    <w:rsid w:val="002E0DFF"/>
    <w:rsid w:val="002E0F7E"/>
    <w:rsid w:val="002E1212"/>
    <w:rsid w:val="002E179D"/>
    <w:rsid w:val="002E17F3"/>
    <w:rsid w:val="002E183C"/>
    <w:rsid w:val="002E1C52"/>
    <w:rsid w:val="002E2054"/>
    <w:rsid w:val="002E22AE"/>
    <w:rsid w:val="002E25D8"/>
    <w:rsid w:val="002E2B65"/>
    <w:rsid w:val="002E3520"/>
    <w:rsid w:val="002E3868"/>
    <w:rsid w:val="002E429E"/>
    <w:rsid w:val="002E461B"/>
    <w:rsid w:val="002E4952"/>
    <w:rsid w:val="002E4BEE"/>
    <w:rsid w:val="002E4FDA"/>
    <w:rsid w:val="002E50CB"/>
    <w:rsid w:val="002E5119"/>
    <w:rsid w:val="002E562F"/>
    <w:rsid w:val="002E58F7"/>
    <w:rsid w:val="002E5CD6"/>
    <w:rsid w:val="002E5F08"/>
    <w:rsid w:val="002E6D83"/>
    <w:rsid w:val="002E77BA"/>
    <w:rsid w:val="002F0A78"/>
    <w:rsid w:val="002F1292"/>
    <w:rsid w:val="002F154B"/>
    <w:rsid w:val="002F1B3F"/>
    <w:rsid w:val="002F1C6B"/>
    <w:rsid w:val="002F1D82"/>
    <w:rsid w:val="002F1EDE"/>
    <w:rsid w:val="002F1FD3"/>
    <w:rsid w:val="002F22E5"/>
    <w:rsid w:val="002F234F"/>
    <w:rsid w:val="002F25B2"/>
    <w:rsid w:val="002F27A7"/>
    <w:rsid w:val="002F2B7F"/>
    <w:rsid w:val="002F2C15"/>
    <w:rsid w:val="002F2C5D"/>
    <w:rsid w:val="002F2FB4"/>
    <w:rsid w:val="002F3159"/>
    <w:rsid w:val="002F3FE4"/>
    <w:rsid w:val="002F4396"/>
    <w:rsid w:val="002F4688"/>
    <w:rsid w:val="002F4E13"/>
    <w:rsid w:val="002F58C0"/>
    <w:rsid w:val="002F58FB"/>
    <w:rsid w:val="002F5B94"/>
    <w:rsid w:val="002F5F7F"/>
    <w:rsid w:val="002F6023"/>
    <w:rsid w:val="002F6660"/>
    <w:rsid w:val="002F6D46"/>
    <w:rsid w:val="002F6F16"/>
    <w:rsid w:val="002F72CA"/>
    <w:rsid w:val="002F760F"/>
    <w:rsid w:val="002F7E1A"/>
    <w:rsid w:val="002F7FD0"/>
    <w:rsid w:val="0030021B"/>
    <w:rsid w:val="00300291"/>
    <w:rsid w:val="0030098A"/>
    <w:rsid w:val="00300C08"/>
    <w:rsid w:val="00300F6C"/>
    <w:rsid w:val="00300FA0"/>
    <w:rsid w:val="003013D7"/>
    <w:rsid w:val="003013DD"/>
    <w:rsid w:val="003013FB"/>
    <w:rsid w:val="003017B5"/>
    <w:rsid w:val="003019E4"/>
    <w:rsid w:val="00302050"/>
    <w:rsid w:val="003022C0"/>
    <w:rsid w:val="00302472"/>
    <w:rsid w:val="00302897"/>
    <w:rsid w:val="00302C27"/>
    <w:rsid w:val="00302CF6"/>
    <w:rsid w:val="00302DE1"/>
    <w:rsid w:val="00303A5A"/>
    <w:rsid w:val="00303BFF"/>
    <w:rsid w:val="00303C5D"/>
    <w:rsid w:val="00303EDF"/>
    <w:rsid w:val="00303F1E"/>
    <w:rsid w:val="003042D3"/>
    <w:rsid w:val="003047D5"/>
    <w:rsid w:val="00304E37"/>
    <w:rsid w:val="00304E3C"/>
    <w:rsid w:val="00304F46"/>
    <w:rsid w:val="00304FA4"/>
    <w:rsid w:val="00305334"/>
    <w:rsid w:val="00305776"/>
    <w:rsid w:val="00305ED2"/>
    <w:rsid w:val="00306222"/>
    <w:rsid w:val="00306C7E"/>
    <w:rsid w:val="00306CEA"/>
    <w:rsid w:val="00306D40"/>
    <w:rsid w:val="00306F87"/>
    <w:rsid w:val="003073E5"/>
    <w:rsid w:val="00307BFA"/>
    <w:rsid w:val="00307CD0"/>
    <w:rsid w:val="003105F8"/>
    <w:rsid w:val="003118AA"/>
    <w:rsid w:val="003122E6"/>
    <w:rsid w:val="0031235F"/>
    <w:rsid w:val="00312512"/>
    <w:rsid w:val="00312CDD"/>
    <w:rsid w:val="00312EE0"/>
    <w:rsid w:val="00313058"/>
    <w:rsid w:val="003134D8"/>
    <w:rsid w:val="00313580"/>
    <w:rsid w:val="00313C6C"/>
    <w:rsid w:val="00313D12"/>
    <w:rsid w:val="0031426A"/>
    <w:rsid w:val="003143C1"/>
    <w:rsid w:val="00314416"/>
    <w:rsid w:val="0031464E"/>
    <w:rsid w:val="003148B6"/>
    <w:rsid w:val="003148C7"/>
    <w:rsid w:val="00314F95"/>
    <w:rsid w:val="00314F9B"/>
    <w:rsid w:val="003154B6"/>
    <w:rsid w:val="00315A39"/>
    <w:rsid w:val="00315D9F"/>
    <w:rsid w:val="0031666C"/>
    <w:rsid w:val="00316E71"/>
    <w:rsid w:val="00316F65"/>
    <w:rsid w:val="00317A6A"/>
    <w:rsid w:val="00317CCF"/>
    <w:rsid w:val="00317E12"/>
    <w:rsid w:val="0032023A"/>
    <w:rsid w:val="00321202"/>
    <w:rsid w:val="0032138B"/>
    <w:rsid w:val="0032142C"/>
    <w:rsid w:val="00321708"/>
    <w:rsid w:val="003218BE"/>
    <w:rsid w:val="00321DB6"/>
    <w:rsid w:val="00321F4C"/>
    <w:rsid w:val="00322950"/>
    <w:rsid w:val="00322BD6"/>
    <w:rsid w:val="00322C92"/>
    <w:rsid w:val="00322D0B"/>
    <w:rsid w:val="00322D13"/>
    <w:rsid w:val="00322EEA"/>
    <w:rsid w:val="00323464"/>
    <w:rsid w:val="0032393C"/>
    <w:rsid w:val="00323A94"/>
    <w:rsid w:val="00323D86"/>
    <w:rsid w:val="00323EFB"/>
    <w:rsid w:val="00324230"/>
    <w:rsid w:val="00324329"/>
    <w:rsid w:val="00324696"/>
    <w:rsid w:val="00324FCF"/>
    <w:rsid w:val="00324FD6"/>
    <w:rsid w:val="003251DC"/>
    <w:rsid w:val="00325253"/>
    <w:rsid w:val="00325A67"/>
    <w:rsid w:val="00325D0A"/>
    <w:rsid w:val="00326435"/>
    <w:rsid w:val="003268B3"/>
    <w:rsid w:val="00326991"/>
    <w:rsid w:val="00326B7E"/>
    <w:rsid w:val="0032709B"/>
    <w:rsid w:val="00327E6C"/>
    <w:rsid w:val="0033001C"/>
    <w:rsid w:val="003300F8"/>
    <w:rsid w:val="003302A7"/>
    <w:rsid w:val="003304EB"/>
    <w:rsid w:val="003305A2"/>
    <w:rsid w:val="0033079F"/>
    <w:rsid w:val="003307BA"/>
    <w:rsid w:val="003310C8"/>
    <w:rsid w:val="003312F2"/>
    <w:rsid w:val="0033167C"/>
    <w:rsid w:val="00331741"/>
    <w:rsid w:val="00331904"/>
    <w:rsid w:val="00331B55"/>
    <w:rsid w:val="00332100"/>
    <w:rsid w:val="0033271D"/>
    <w:rsid w:val="00332D88"/>
    <w:rsid w:val="0033326C"/>
    <w:rsid w:val="003334C1"/>
    <w:rsid w:val="003335EC"/>
    <w:rsid w:val="00333714"/>
    <w:rsid w:val="003337C1"/>
    <w:rsid w:val="00333D80"/>
    <w:rsid w:val="00334300"/>
    <w:rsid w:val="00334A40"/>
    <w:rsid w:val="00334A95"/>
    <w:rsid w:val="00334C8C"/>
    <w:rsid w:val="00334CF2"/>
    <w:rsid w:val="00335149"/>
    <w:rsid w:val="003359C6"/>
    <w:rsid w:val="00335FFA"/>
    <w:rsid w:val="0033605B"/>
    <w:rsid w:val="003361F5"/>
    <w:rsid w:val="003363AF"/>
    <w:rsid w:val="00336C1D"/>
    <w:rsid w:val="00336D2E"/>
    <w:rsid w:val="00336F7D"/>
    <w:rsid w:val="00337DA6"/>
    <w:rsid w:val="00337E3A"/>
    <w:rsid w:val="00340306"/>
    <w:rsid w:val="003403BC"/>
    <w:rsid w:val="0034043D"/>
    <w:rsid w:val="00340574"/>
    <w:rsid w:val="00340E01"/>
    <w:rsid w:val="00340E3B"/>
    <w:rsid w:val="00340F32"/>
    <w:rsid w:val="00340F6B"/>
    <w:rsid w:val="00340FB8"/>
    <w:rsid w:val="003412FB"/>
    <w:rsid w:val="00341AD1"/>
    <w:rsid w:val="0034218C"/>
    <w:rsid w:val="00342B98"/>
    <w:rsid w:val="00343091"/>
    <w:rsid w:val="00343C6A"/>
    <w:rsid w:val="00343C8E"/>
    <w:rsid w:val="00344413"/>
    <w:rsid w:val="003446C2"/>
    <w:rsid w:val="00344777"/>
    <w:rsid w:val="00345502"/>
    <w:rsid w:val="00345608"/>
    <w:rsid w:val="003456CE"/>
    <w:rsid w:val="003458F7"/>
    <w:rsid w:val="00345905"/>
    <w:rsid w:val="00345A98"/>
    <w:rsid w:val="00345D8A"/>
    <w:rsid w:val="0034604D"/>
    <w:rsid w:val="003468EB"/>
    <w:rsid w:val="0034695A"/>
    <w:rsid w:val="00346E51"/>
    <w:rsid w:val="00347216"/>
    <w:rsid w:val="00347353"/>
    <w:rsid w:val="003473FC"/>
    <w:rsid w:val="0034755F"/>
    <w:rsid w:val="00347F9B"/>
    <w:rsid w:val="00350232"/>
    <w:rsid w:val="00350615"/>
    <w:rsid w:val="003509CC"/>
    <w:rsid w:val="00350AC5"/>
    <w:rsid w:val="00350D58"/>
    <w:rsid w:val="00350E80"/>
    <w:rsid w:val="003513C3"/>
    <w:rsid w:val="00351406"/>
    <w:rsid w:val="003515A8"/>
    <w:rsid w:val="003519E4"/>
    <w:rsid w:val="00351A9F"/>
    <w:rsid w:val="00351ADD"/>
    <w:rsid w:val="00351D9C"/>
    <w:rsid w:val="00352244"/>
    <w:rsid w:val="00352434"/>
    <w:rsid w:val="003525F2"/>
    <w:rsid w:val="003527A4"/>
    <w:rsid w:val="00352922"/>
    <w:rsid w:val="00352B89"/>
    <w:rsid w:val="003533F4"/>
    <w:rsid w:val="0035548A"/>
    <w:rsid w:val="00355835"/>
    <w:rsid w:val="0035589C"/>
    <w:rsid w:val="00355C2D"/>
    <w:rsid w:val="003561AB"/>
    <w:rsid w:val="003565FE"/>
    <w:rsid w:val="00356726"/>
    <w:rsid w:val="003569EF"/>
    <w:rsid w:val="00356A46"/>
    <w:rsid w:val="00356D48"/>
    <w:rsid w:val="00357040"/>
    <w:rsid w:val="0035788C"/>
    <w:rsid w:val="0035794F"/>
    <w:rsid w:val="00357A76"/>
    <w:rsid w:val="00357E50"/>
    <w:rsid w:val="003602FE"/>
    <w:rsid w:val="003604C8"/>
    <w:rsid w:val="0036073E"/>
    <w:rsid w:val="0036084C"/>
    <w:rsid w:val="00360AF4"/>
    <w:rsid w:val="00360BDD"/>
    <w:rsid w:val="00361A49"/>
    <w:rsid w:val="00361C76"/>
    <w:rsid w:val="00361C8D"/>
    <w:rsid w:val="003623F5"/>
    <w:rsid w:val="003623FA"/>
    <w:rsid w:val="00362755"/>
    <w:rsid w:val="00362946"/>
    <w:rsid w:val="00362C04"/>
    <w:rsid w:val="00362E1B"/>
    <w:rsid w:val="00362E90"/>
    <w:rsid w:val="003630BD"/>
    <w:rsid w:val="003632A0"/>
    <w:rsid w:val="00363CB0"/>
    <w:rsid w:val="00363D63"/>
    <w:rsid w:val="003643E2"/>
    <w:rsid w:val="0036448F"/>
    <w:rsid w:val="003647FE"/>
    <w:rsid w:val="00364837"/>
    <w:rsid w:val="00364A9E"/>
    <w:rsid w:val="00364ADB"/>
    <w:rsid w:val="0036587F"/>
    <w:rsid w:val="00365919"/>
    <w:rsid w:val="003659F6"/>
    <w:rsid w:val="00365A85"/>
    <w:rsid w:val="00365D47"/>
    <w:rsid w:val="00365E32"/>
    <w:rsid w:val="0036600B"/>
    <w:rsid w:val="00366732"/>
    <w:rsid w:val="0036682E"/>
    <w:rsid w:val="00366D61"/>
    <w:rsid w:val="00367592"/>
    <w:rsid w:val="003676CF"/>
    <w:rsid w:val="003676D4"/>
    <w:rsid w:val="00367868"/>
    <w:rsid w:val="003702F6"/>
    <w:rsid w:val="003703FE"/>
    <w:rsid w:val="00370568"/>
    <w:rsid w:val="0037058B"/>
    <w:rsid w:val="0037059B"/>
    <w:rsid w:val="003706B9"/>
    <w:rsid w:val="00370CDD"/>
    <w:rsid w:val="00370CE5"/>
    <w:rsid w:val="00371586"/>
    <w:rsid w:val="00371D6F"/>
    <w:rsid w:val="003721F5"/>
    <w:rsid w:val="003722D9"/>
    <w:rsid w:val="0037243C"/>
    <w:rsid w:val="00372977"/>
    <w:rsid w:val="00372A00"/>
    <w:rsid w:val="00372A7D"/>
    <w:rsid w:val="00372C2F"/>
    <w:rsid w:val="0037305F"/>
    <w:rsid w:val="00373393"/>
    <w:rsid w:val="003737F2"/>
    <w:rsid w:val="0037395C"/>
    <w:rsid w:val="00374559"/>
    <w:rsid w:val="00374D67"/>
    <w:rsid w:val="003752D1"/>
    <w:rsid w:val="003758EB"/>
    <w:rsid w:val="00375FAA"/>
    <w:rsid w:val="00375FED"/>
    <w:rsid w:val="00376232"/>
    <w:rsid w:val="00376349"/>
    <w:rsid w:val="00376F77"/>
    <w:rsid w:val="00377473"/>
    <w:rsid w:val="0037765F"/>
    <w:rsid w:val="00377F5A"/>
    <w:rsid w:val="003802B1"/>
    <w:rsid w:val="00380682"/>
    <w:rsid w:val="00380862"/>
    <w:rsid w:val="00380A27"/>
    <w:rsid w:val="003814DE"/>
    <w:rsid w:val="00381507"/>
    <w:rsid w:val="003818B0"/>
    <w:rsid w:val="00381AD0"/>
    <w:rsid w:val="00381D0A"/>
    <w:rsid w:val="00381D53"/>
    <w:rsid w:val="00381F79"/>
    <w:rsid w:val="0038203E"/>
    <w:rsid w:val="003825ED"/>
    <w:rsid w:val="0038286C"/>
    <w:rsid w:val="00382973"/>
    <w:rsid w:val="00382A8A"/>
    <w:rsid w:val="00382BB8"/>
    <w:rsid w:val="00383B29"/>
    <w:rsid w:val="00383B58"/>
    <w:rsid w:val="00383CE4"/>
    <w:rsid w:val="00383DCD"/>
    <w:rsid w:val="00383DE5"/>
    <w:rsid w:val="00384259"/>
    <w:rsid w:val="0038456A"/>
    <w:rsid w:val="00384729"/>
    <w:rsid w:val="003848F8"/>
    <w:rsid w:val="00384907"/>
    <w:rsid w:val="00384F87"/>
    <w:rsid w:val="00384FFD"/>
    <w:rsid w:val="003852F2"/>
    <w:rsid w:val="00385523"/>
    <w:rsid w:val="00385C5C"/>
    <w:rsid w:val="00385FBF"/>
    <w:rsid w:val="003864A9"/>
    <w:rsid w:val="003865B9"/>
    <w:rsid w:val="003867E0"/>
    <w:rsid w:val="003867F0"/>
    <w:rsid w:val="00386D35"/>
    <w:rsid w:val="00386F10"/>
    <w:rsid w:val="00387919"/>
    <w:rsid w:val="00387A9A"/>
    <w:rsid w:val="00387B30"/>
    <w:rsid w:val="0039007D"/>
    <w:rsid w:val="00390203"/>
    <w:rsid w:val="00390AB5"/>
    <w:rsid w:val="0039128C"/>
    <w:rsid w:val="003918DD"/>
    <w:rsid w:val="0039191A"/>
    <w:rsid w:val="00391CFE"/>
    <w:rsid w:val="00391D71"/>
    <w:rsid w:val="00391EB1"/>
    <w:rsid w:val="00391EE2"/>
    <w:rsid w:val="00392429"/>
    <w:rsid w:val="0039244C"/>
    <w:rsid w:val="003926E5"/>
    <w:rsid w:val="00392C0B"/>
    <w:rsid w:val="003930A1"/>
    <w:rsid w:val="00393317"/>
    <w:rsid w:val="003936A8"/>
    <w:rsid w:val="00394F44"/>
    <w:rsid w:val="003951C4"/>
    <w:rsid w:val="00395740"/>
    <w:rsid w:val="00395BCC"/>
    <w:rsid w:val="00396137"/>
    <w:rsid w:val="0039618A"/>
    <w:rsid w:val="0039693C"/>
    <w:rsid w:val="00396BFD"/>
    <w:rsid w:val="00396E90"/>
    <w:rsid w:val="0039722B"/>
    <w:rsid w:val="003976D1"/>
    <w:rsid w:val="003A0834"/>
    <w:rsid w:val="003A0950"/>
    <w:rsid w:val="003A0A76"/>
    <w:rsid w:val="003A0BB9"/>
    <w:rsid w:val="003A0E16"/>
    <w:rsid w:val="003A0F45"/>
    <w:rsid w:val="003A149E"/>
    <w:rsid w:val="003A1586"/>
    <w:rsid w:val="003A15AA"/>
    <w:rsid w:val="003A2833"/>
    <w:rsid w:val="003A2FE1"/>
    <w:rsid w:val="003A3C78"/>
    <w:rsid w:val="003A3F17"/>
    <w:rsid w:val="003A40BE"/>
    <w:rsid w:val="003A42C4"/>
    <w:rsid w:val="003A42DA"/>
    <w:rsid w:val="003A45E1"/>
    <w:rsid w:val="003A468A"/>
    <w:rsid w:val="003A46F7"/>
    <w:rsid w:val="003A4C43"/>
    <w:rsid w:val="003A4E3C"/>
    <w:rsid w:val="003A506B"/>
    <w:rsid w:val="003A536A"/>
    <w:rsid w:val="003A545A"/>
    <w:rsid w:val="003A5498"/>
    <w:rsid w:val="003A5A3A"/>
    <w:rsid w:val="003A6368"/>
    <w:rsid w:val="003A6458"/>
    <w:rsid w:val="003A6769"/>
    <w:rsid w:val="003A6C86"/>
    <w:rsid w:val="003A6DC3"/>
    <w:rsid w:val="003A71E3"/>
    <w:rsid w:val="003A721C"/>
    <w:rsid w:val="003A7577"/>
    <w:rsid w:val="003A7643"/>
    <w:rsid w:val="003A76EA"/>
    <w:rsid w:val="003A7D70"/>
    <w:rsid w:val="003B12BF"/>
    <w:rsid w:val="003B17BF"/>
    <w:rsid w:val="003B186E"/>
    <w:rsid w:val="003B18C0"/>
    <w:rsid w:val="003B2291"/>
    <w:rsid w:val="003B2325"/>
    <w:rsid w:val="003B2D15"/>
    <w:rsid w:val="003B2D4E"/>
    <w:rsid w:val="003B3197"/>
    <w:rsid w:val="003B377F"/>
    <w:rsid w:val="003B3820"/>
    <w:rsid w:val="003B3A9F"/>
    <w:rsid w:val="003B42A3"/>
    <w:rsid w:val="003B47BB"/>
    <w:rsid w:val="003B487D"/>
    <w:rsid w:val="003B497A"/>
    <w:rsid w:val="003B4E97"/>
    <w:rsid w:val="003B52EE"/>
    <w:rsid w:val="003B56A6"/>
    <w:rsid w:val="003B5798"/>
    <w:rsid w:val="003B5904"/>
    <w:rsid w:val="003B5A6E"/>
    <w:rsid w:val="003B661A"/>
    <w:rsid w:val="003B66D3"/>
    <w:rsid w:val="003B6927"/>
    <w:rsid w:val="003B6DE9"/>
    <w:rsid w:val="003B7227"/>
    <w:rsid w:val="003B7F85"/>
    <w:rsid w:val="003C036D"/>
    <w:rsid w:val="003C07EE"/>
    <w:rsid w:val="003C0C95"/>
    <w:rsid w:val="003C1489"/>
    <w:rsid w:val="003C1A21"/>
    <w:rsid w:val="003C1CB3"/>
    <w:rsid w:val="003C213F"/>
    <w:rsid w:val="003C219F"/>
    <w:rsid w:val="003C32F9"/>
    <w:rsid w:val="003C3A36"/>
    <w:rsid w:val="003C3DA1"/>
    <w:rsid w:val="003C3FF3"/>
    <w:rsid w:val="003C4057"/>
    <w:rsid w:val="003C42FE"/>
    <w:rsid w:val="003C45AE"/>
    <w:rsid w:val="003C475E"/>
    <w:rsid w:val="003C4A5D"/>
    <w:rsid w:val="003C4A95"/>
    <w:rsid w:val="003C5C70"/>
    <w:rsid w:val="003C5CBE"/>
    <w:rsid w:val="003C5E9F"/>
    <w:rsid w:val="003C5FA3"/>
    <w:rsid w:val="003C61E8"/>
    <w:rsid w:val="003C6376"/>
    <w:rsid w:val="003C67FF"/>
    <w:rsid w:val="003C6D88"/>
    <w:rsid w:val="003C6EBD"/>
    <w:rsid w:val="003C7339"/>
    <w:rsid w:val="003C7A94"/>
    <w:rsid w:val="003C7C66"/>
    <w:rsid w:val="003C7D6D"/>
    <w:rsid w:val="003C7DB5"/>
    <w:rsid w:val="003D021D"/>
    <w:rsid w:val="003D0536"/>
    <w:rsid w:val="003D067C"/>
    <w:rsid w:val="003D06AE"/>
    <w:rsid w:val="003D08B6"/>
    <w:rsid w:val="003D0CAE"/>
    <w:rsid w:val="003D0D34"/>
    <w:rsid w:val="003D14B5"/>
    <w:rsid w:val="003D1D4E"/>
    <w:rsid w:val="003D218A"/>
    <w:rsid w:val="003D29B3"/>
    <w:rsid w:val="003D34F2"/>
    <w:rsid w:val="003D4017"/>
    <w:rsid w:val="003D40F5"/>
    <w:rsid w:val="003D42A1"/>
    <w:rsid w:val="003D4434"/>
    <w:rsid w:val="003D445A"/>
    <w:rsid w:val="003D46A7"/>
    <w:rsid w:val="003D4754"/>
    <w:rsid w:val="003D4834"/>
    <w:rsid w:val="003D4848"/>
    <w:rsid w:val="003D4AED"/>
    <w:rsid w:val="003D4D6A"/>
    <w:rsid w:val="003D50DF"/>
    <w:rsid w:val="003D555E"/>
    <w:rsid w:val="003D5700"/>
    <w:rsid w:val="003D579E"/>
    <w:rsid w:val="003D59E1"/>
    <w:rsid w:val="003D606F"/>
    <w:rsid w:val="003D6266"/>
    <w:rsid w:val="003D6363"/>
    <w:rsid w:val="003D64C5"/>
    <w:rsid w:val="003D6A21"/>
    <w:rsid w:val="003D6D43"/>
    <w:rsid w:val="003D6D6C"/>
    <w:rsid w:val="003D6E0F"/>
    <w:rsid w:val="003D6EDC"/>
    <w:rsid w:val="003D702D"/>
    <w:rsid w:val="003D7318"/>
    <w:rsid w:val="003D73DB"/>
    <w:rsid w:val="003D783B"/>
    <w:rsid w:val="003D7860"/>
    <w:rsid w:val="003E0449"/>
    <w:rsid w:val="003E0511"/>
    <w:rsid w:val="003E0583"/>
    <w:rsid w:val="003E08C0"/>
    <w:rsid w:val="003E0BB5"/>
    <w:rsid w:val="003E105F"/>
    <w:rsid w:val="003E1095"/>
    <w:rsid w:val="003E12C1"/>
    <w:rsid w:val="003E1400"/>
    <w:rsid w:val="003E1719"/>
    <w:rsid w:val="003E1892"/>
    <w:rsid w:val="003E1A32"/>
    <w:rsid w:val="003E1AEC"/>
    <w:rsid w:val="003E1DB4"/>
    <w:rsid w:val="003E1E02"/>
    <w:rsid w:val="003E1E4C"/>
    <w:rsid w:val="003E22F1"/>
    <w:rsid w:val="003E2349"/>
    <w:rsid w:val="003E2722"/>
    <w:rsid w:val="003E28AB"/>
    <w:rsid w:val="003E31D0"/>
    <w:rsid w:val="003E3259"/>
    <w:rsid w:val="003E361F"/>
    <w:rsid w:val="003E366B"/>
    <w:rsid w:val="003E3AEC"/>
    <w:rsid w:val="003E3B83"/>
    <w:rsid w:val="003E3BAB"/>
    <w:rsid w:val="003E4006"/>
    <w:rsid w:val="003E42E0"/>
    <w:rsid w:val="003E43BA"/>
    <w:rsid w:val="003E44D9"/>
    <w:rsid w:val="003E451E"/>
    <w:rsid w:val="003E495E"/>
    <w:rsid w:val="003E4CC5"/>
    <w:rsid w:val="003E4D00"/>
    <w:rsid w:val="003E5268"/>
    <w:rsid w:val="003E5729"/>
    <w:rsid w:val="003E646C"/>
    <w:rsid w:val="003E6586"/>
    <w:rsid w:val="003E66D6"/>
    <w:rsid w:val="003E6B03"/>
    <w:rsid w:val="003E6D8B"/>
    <w:rsid w:val="003E6DCC"/>
    <w:rsid w:val="003E7786"/>
    <w:rsid w:val="003E7ABE"/>
    <w:rsid w:val="003E7CA2"/>
    <w:rsid w:val="003E7D1B"/>
    <w:rsid w:val="003F00A6"/>
    <w:rsid w:val="003F0FE7"/>
    <w:rsid w:val="003F11CA"/>
    <w:rsid w:val="003F2666"/>
    <w:rsid w:val="003F309D"/>
    <w:rsid w:val="003F3436"/>
    <w:rsid w:val="003F3511"/>
    <w:rsid w:val="003F35BA"/>
    <w:rsid w:val="003F35D8"/>
    <w:rsid w:val="003F384B"/>
    <w:rsid w:val="003F3862"/>
    <w:rsid w:val="003F3E6F"/>
    <w:rsid w:val="003F4138"/>
    <w:rsid w:val="003F4259"/>
    <w:rsid w:val="003F4285"/>
    <w:rsid w:val="003F4373"/>
    <w:rsid w:val="003F451A"/>
    <w:rsid w:val="003F4551"/>
    <w:rsid w:val="003F4ED9"/>
    <w:rsid w:val="003F505E"/>
    <w:rsid w:val="003F5215"/>
    <w:rsid w:val="003F535F"/>
    <w:rsid w:val="003F57DE"/>
    <w:rsid w:val="003F5FFE"/>
    <w:rsid w:val="003F62CE"/>
    <w:rsid w:val="003F64A3"/>
    <w:rsid w:val="003F6633"/>
    <w:rsid w:val="003F6DE0"/>
    <w:rsid w:val="003F7237"/>
    <w:rsid w:val="003F726F"/>
    <w:rsid w:val="003F79CE"/>
    <w:rsid w:val="003F7BF6"/>
    <w:rsid w:val="00400105"/>
    <w:rsid w:val="0040017B"/>
    <w:rsid w:val="004007EC"/>
    <w:rsid w:val="00400A2E"/>
    <w:rsid w:val="00400E91"/>
    <w:rsid w:val="00400F70"/>
    <w:rsid w:val="004010AA"/>
    <w:rsid w:val="004011EA"/>
    <w:rsid w:val="004011F2"/>
    <w:rsid w:val="00401CCF"/>
    <w:rsid w:val="00401E95"/>
    <w:rsid w:val="004038D8"/>
    <w:rsid w:val="00403F99"/>
    <w:rsid w:val="00404378"/>
    <w:rsid w:val="004045AB"/>
    <w:rsid w:val="004048E8"/>
    <w:rsid w:val="00404EA3"/>
    <w:rsid w:val="00405B1E"/>
    <w:rsid w:val="00405EE2"/>
    <w:rsid w:val="00405F81"/>
    <w:rsid w:val="00406833"/>
    <w:rsid w:val="00406E9C"/>
    <w:rsid w:val="004071D3"/>
    <w:rsid w:val="00407408"/>
    <w:rsid w:val="00407687"/>
    <w:rsid w:val="004079CD"/>
    <w:rsid w:val="00407A55"/>
    <w:rsid w:val="00407C28"/>
    <w:rsid w:val="00407C4E"/>
    <w:rsid w:val="00407F9F"/>
    <w:rsid w:val="0041010E"/>
    <w:rsid w:val="00410DBA"/>
    <w:rsid w:val="00410E51"/>
    <w:rsid w:val="00411015"/>
    <w:rsid w:val="00411074"/>
    <w:rsid w:val="00411910"/>
    <w:rsid w:val="00411931"/>
    <w:rsid w:val="00411B38"/>
    <w:rsid w:val="00411B9B"/>
    <w:rsid w:val="00412659"/>
    <w:rsid w:val="004126E5"/>
    <w:rsid w:val="00412C0F"/>
    <w:rsid w:val="00412FE3"/>
    <w:rsid w:val="0041304F"/>
    <w:rsid w:val="004130B5"/>
    <w:rsid w:val="004134D1"/>
    <w:rsid w:val="004134D4"/>
    <w:rsid w:val="0041376C"/>
    <w:rsid w:val="0041382B"/>
    <w:rsid w:val="00414646"/>
    <w:rsid w:val="00414830"/>
    <w:rsid w:val="004148E2"/>
    <w:rsid w:val="00414A92"/>
    <w:rsid w:val="00414BEB"/>
    <w:rsid w:val="00414CFA"/>
    <w:rsid w:val="00414DC8"/>
    <w:rsid w:val="00415019"/>
    <w:rsid w:val="004154EF"/>
    <w:rsid w:val="004156D1"/>
    <w:rsid w:val="00415CF6"/>
    <w:rsid w:val="00415D6F"/>
    <w:rsid w:val="004162E0"/>
    <w:rsid w:val="00416436"/>
    <w:rsid w:val="004168B7"/>
    <w:rsid w:val="00416B7F"/>
    <w:rsid w:val="00416BA4"/>
    <w:rsid w:val="004171F5"/>
    <w:rsid w:val="00417235"/>
    <w:rsid w:val="004176F4"/>
    <w:rsid w:val="00417719"/>
    <w:rsid w:val="004178AF"/>
    <w:rsid w:val="004179B9"/>
    <w:rsid w:val="00417A31"/>
    <w:rsid w:val="00417CC1"/>
    <w:rsid w:val="00417ED0"/>
    <w:rsid w:val="00417EE0"/>
    <w:rsid w:val="00417FD2"/>
    <w:rsid w:val="004203EC"/>
    <w:rsid w:val="00420752"/>
    <w:rsid w:val="00420988"/>
    <w:rsid w:val="00420C1B"/>
    <w:rsid w:val="00420EDC"/>
    <w:rsid w:val="00421044"/>
    <w:rsid w:val="00421169"/>
    <w:rsid w:val="00421891"/>
    <w:rsid w:val="00421C7A"/>
    <w:rsid w:val="00421D72"/>
    <w:rsid w:val="00421DD7"/>
    <w:rsid w:val="004224C0"/>
    <w:rsid w:val="00422836"/>
    <w:rsid w:val="004228F9"/>
    <w:rsid w:val="00422B89"/>
    <w:rsid w:val="00423163"/>
    <w:rsid w:val="00423317"/>
    <w:rsid w:val="004239F4"/>
    <w:rsid w:val="00423C38"/>
    <w:rsid w:val="00423DE5"/>
    <w:rsid w:val="00424700"/>
    <w:rsid w:val="00424875"/>
    <w:rsid w:val="004249CC"/>
    <w:rsid w:val="00424C9E"/>
    <w:rsid w:val="004251D5"/>
    <w:rsid w:val="00425D12"/>
    <w:rsid w:val="00425E7C"/>
    <w:rsid w:val="00425EB6"/>
    <w:rsid w:val="004263E2"/>
    <w:rsid w:val="004266F1"/>
    <w:rsid w:val="00426736"/>
    <w:rsid w:val="00426D4B"/>
    <w:rsid w:val="004278A5"/>
    <w:rsid w:val="00430249"/>
    <w:rsid w:val="00430581"/>
    <w:rsid w:val="00430855"/>
    <w:rsid w:val="004309F1"/>
    <w:rsid w:val="004311B0"/>
    <w:rsid w:val="00431C4C"/>
    <w:rsid w:val="00431FBD"/>
    <w:rsid w:val="0043230B"/>
    <w:rsid w:val="00432571"/>
    <w:rsid w:val="00432C23"/>
    <w:rsid w:val="00432C2B"/>
    <w:rsid w:val="00433521"/>
    <w:rsid w:val="004336A3"/>
    <w:rsid w:val="004336CA"/>
    <w:rsid w:val="00434203"/>
    <w:rsid w:val="0043436E"/>
    <w:rsid w:val="00434414"/>
    <w:rsid w:val="004349C8"/>
    <w:rsid w:val="00434B0B"/>
    <w:rsid w:val="00434CDF"/>
    <w:rsid w:val="004353F9"/>
    <w:rsid w:val="004354BE"/>
    <w:rsid w:val="0043575F"/>
    <w:rsid w:val="00435774"/>
    <w:rsid w:val="00435981"/>
    <w:rsid w:val="00435BAA"/>
    <w:rsid w:val="00435C8B"/>
    <w:rsid w:val="00435FCE"/>
    <w:rsid w:val="0043600B"/>
    <w:rsid w:val="004361ED"/>
    <w:rsid w:val="00436BAE"/>
    <w:rsid w:val="00436CAB"/>
    <w:rsid w:val="00436EB6"/>
    <w:rsid w:val="004371C7"/>
    <w:rsid w:val="00437967"/>
    <w:rsid w:val="00437F37"/>
    <w:rsid w:val="00440BFD"/>
    <w:rsid w:val="00440E14"/>
    <w:rsid w:val="00441143"/>
    <w:rsid w:val="004416FC"/>
    <w:rsid w:val="00441A7A"/>
    <w:rsid w:val="00441AFC"/>
    <w:rsid w:val="0044219E"/>
    <w:rsid w:val="00442399"/>
    <w:rsid w:val="00442541"/>
    <w:rsid w:val="00442770"/>
    <w:rsid w:val="00442AC6"/>
    <w:rsid w:val="00442E6C"/>
    <w:rsid w:val="00442FB8"/>
    <w:rsid w:val="0044301D"/>
    <w:rsid w:val="004437F6"/>
    <w:rsid w:val="00443A4F"/>
    <w:rsid w:val="00443BE5"/>
    <w:rsid w:val="00443CBF"/>
    <w:rsid w:val="00443E3F"/>
    <w:rsid w:val="0044444A"/>
    <w:rsid w:val="004446BD"/>
    <w:rsid w:val="004446EB"/>
    <w:rsid w:val="00445119"/>
    <w:rsid w:val="00445367"/>
    <w:rsid w:val="0044604D"/>
    <w:rsid w:val="004460B3"/>
    <w:rsid w:val="004464DA"/>
    <w:rsid w:val="00446769"/>
    <w:rsid w:val="004468C1"/>
    <w:rsid w:val="004469F5"/>
    <w:rsid w:val="00447511"/>
    <w:rsid w:val="00447840"/>
    <w:rsid w:val="00447C9A"/>
    <w:rsid w:val="00447DB6"/>
    <w:rsid w:val="00447FC5"/>
    <w:rsid w:val="0045046F"/>
    <w:rsid w:val="00450518"/>
    <w:rsid w:val="00450F08"/>
    <w:rsid w:val="0045100D"/>
    <w:rsid w:val="00451134"/>
    <w:rsid w:val="0045153F"/>
    <w:rsid w:val="00451735"/>
    <w:rsid w:val="004519ED"/>
    <w:rsid w:val="004522EC"/>
    <w:rsid w:val="00452806"/>
    <w:rsid w:val="0045288E"/>
    <w:rsid w:val="00452AC0"/>
    <w:rsid w:val="00452B5A"/>
    <w:rsid w:val="00452C1A"/>
    <w:rsid w:val="00452EA2"/>
    <w:rsid w:val="0045366B"/>
    <w:rsid w:val="00453925"/>
    <w:rsid w:val="00453B00"/>
    <w:rsid w:val="00453C1C"/>
    <w:rsid w:val="00453EE7"/>
    <w:rsid w:val="00454193"/>
    <w:rsid w:val="004541AC"/>
    <w:rsid w:val="004541F3"/>
    <w:rsid w:val="0045430B"/>
    <w:rsid w:val="00454B2E"/>
    <w:rsid w:val="0045538D"/>
    <w:rsid w:val="00455543"/>
    <w:rsid w:val="00455616"/>
    <w:rsid w:val="0045567E"/>
    <w:rsid w:val="004559E9"/>
    <w:rsid w:val="00455CC6"/>
    <w:rsid w:val="004560A7"/>
    <w:rsid w:val="004560CB"/>
    <w:rsid w:val="00456820"/>
    <w:rsid w:val="004569B1"/>
    <w:rsid w:val="00456FCD"/>
    <w:rsid w:val="00456FF6"/>
    <w:rsid w:val="00457060"/>
    <w:rsid w:val="00457167"/>
    <w:rsid w:val="00457F7B"/>
    <w:rsid w:val="0046001A"/>
    <w:rsid w:val="00460083"/>
    <w:rsid w:val="00460301"/>
    <w:rsid w:val="00460393"/>
    <w:rsid w:val="00460891"/>
    <w:rsid w:val="004609DD"/>
    <w:rsid w:val="00460D08"/>
    <w:rsid w:val="00460D63"/>
    <w:rsid w:val="004611B3"/>
    <w:rsid w:val="00461268"/>
    <w:rsid w:val="0046135C"/>
    <w:rsid w:val="004615AD"/>
    <w:rsid w:val="004619F2"/>
    <w:rsid w:val="00461B29"/>
    <w:rsid w:val="00461FE7"/>
    <w:rsid w:val="00462A4D"/>
    <w:rsid w:val="0046332E"/>
    <w:rsid w:val="00463749"/>
    <w:rsid w:val="00463861"/>
    <w:rsid w:val="00463A9E"/>
    <w:rsid w:val="00463DA6"/>
    <w:rsid w:val="00463EB7"/>
    <w:rsid w:val="00463FE9"/>
    <w:rsid w:val="0046412A"/>
    <w:rsid w:val="0046458D"/>
    <w:rsid w:val="0046459C"/>
    <w:rsid w:val="00464A32"/>
    <w:rsid w:val="00464B12"/>
    <w:rsid w:val="00464D86"/>
    <w:rsid w:val="00465324"/>
    <w:rsid w:val="00465560"/>
    <w:rsid w:val="004656AC"/>
    <w:rsid w:val="004656C0"/>
    <w:rsid w:val="00465B23"/>
    <w:rsid w:val="00465CAA"/>
    <w:rsid w:val="00465E06"/>
    <w:rsid w:val="004660D4"/>
    <w:rsid w:val="004661A2"/>
    <w:rsid w:val="00466347"/>
    <w:rsid w:val="004669E3"/>
    <w:rsid w:val="00466BD2"/>
    <w:rsid w:val="00466BD7"/>
    <w:rsid w:val="004672DD"/>
    <w:rsid w:val="004674B0"/>
    <w:rsid w:val="00467AA6"/>
    <w:rsid w:val="00467C90"/>
    <w:rsid w:val="00467E13"/>
    <w:rsid w:val="00467F21"/>
    <w:rsid w:val="00470917"/>
    <w:rsid w:val="00470C02"/>
    <w:rsid w:val="0047100E"/>
    <w:rsid w:val="00471571"/>
    <w:rsid w:val="004718AE"/>
    <w:rsid w:val="00471B0F"/>
    <w:rsid w:val="00471B6B"/>
    <w:rsid w:val="00471D7F"/>
    <w:rsid w:val="00471E30"/>
    <w:rsid w:val="00471EE6"/>
    <w:rsid w:val="00471F10"/>
    <w:rsid w:val="004726B8"/>
    <w:rsid w:val="00472A95"/>
    <w:rsid w:val="00472CBC"/>
    <w:rsid w:val="00472DAC"/>
    <w:rsid w:val="00472EB5"/>
    <w:rsid w:val="004732FA"/>
    <w:rsid w:val="00473533"/>
    <w:rsid w:val="00473C57"/>
    <w:rsid w:val="00473DA7"/>
    <w:rsid w:val="0047412D"/>
    <w:rsid w:val="0047420C"/>
    <w:rsid w:val="00474292"/>
    <w:rsid w:val="00474E56"/>
    <w:rsid w:val="00474ED5"/>
    <w:rsid w:val="0047516C"/>
    <w:rsid w:val="004751D6"/>
    <w:rsid w:val="004758F8"/>
    <w:rsid w:val="00475C86"/>
    <w:rsid w:val="0047614A"/>
    <w:rsid w:val="004763E7"/>
    <w:rsid w:val="004768BE"/>
    <w:rsid w:val="0047695A"/>
    <w:rsid w:val="00476F4E"/>
    <w:rsid w:val="004770A9"/>
    <w:rsid w:val="00477448"/>
    <w:rsid w:val="00477AAA"/>
    <w:rsid w:val="0048026D"/>
    <w:rsid w:val="004803B8"/>
    <w:rsid w:val="004805E1"/>
    <w:rsid w:val="00480B8E"/>
    <w:rsid w:val="00480BB5"/>
    <w:rsid w:val="00481018"/>
    <w:rsid w:val="00481079"/>
    <w:rsid w:val="004814FB"/>
    <w:rsid w:val="00481D61"/>
    <w:rsid w:val="00482072"/>
    <w:rsid w:val="0048243B"/>
    <w:rsid w:val="004826DD"/>
    <w:rsid w:val="00482800"/>
    <w:rsid w:val="00482C8B"/>
    <w:rsid w:val="00482CBA"/>
    <w:rsid w:val="00483229"/>
    <w:rsid w:val="004837F6"/>
    <w:rsid w:val="004839B8"/>
    <w:rsid w:val="00484032"/>
    <w:rsid w:val="00484670"/>
    <w:rsid w:val="00484675"/>
    <w:rsid w:val="0048468B"/>
    <w:rsid w:val="00484D34"/>
    <w:rsid w:val="00485074"/>
    <w:rsid w:val="0048593B"/>
    <w:rsid w:val="00485B69"/>
    <w:rsid w:val="00485EAD"/>
    <w:rsid w:val="00485ED4"/>
    <w:rsid w:val="00485FD2"/>
    <w:rsid w:val="004863DC"/>
    <w:rsid w:val="0048641E"/>
    <w:rsid w:val="00486ACB"/>
    <w:rsid w:val="00486C28"/>
    <w:rsid w:val="00486E3D"/>
    <w:rsid w:val="00487660"/>
    <w:rsid w:val="0048774F"/>
    <w:rsid w:val="00487818"/>
    <w:rsid w:val="0049009E"/>
    <w:rsid w:val="004900CF"/>
    <w:rsid w:val="00490517"/>
    <w:rsid w:val="00490714"/>
    <w:rsid w:val="00490777"/>
    <w:rsid w:val="00490797"/>
    <w:rsid w:val="00490E95"/>
    <w:rsid w:val="0049116B"/>
    <w:rsid w:val="0049198A"/>
    <w:rsid w:val="00491AD1"/>
    <w:rsid w:val="00492154"/>
    <w:rsid w:val="004926FC"/>
    <w:rsid w:val="00492B6F"/>
    <w:rsid w:val="004938D7"/>
    <w:rsid w:val="004938EB"/>
    <w:rsid w:val="00493D7C"/>
    <w:rsid w:val="004940AF"/>
    <w:rsid w:val="004941BE"/>
    <w:rsid w:val="004944C8"/>
    <w:rsid w:val="00494A4E"/>
    <w:rsid w:val="00494A79"/>
    <w:rsid w:val="00494AFC"/>
    <w:rsid w:val="00494DD3"/>
    <w:rsid w:val="00494EE3"/>
    <w:rsid w:val="00494F42"/>
    <w:rsid w:val="00495061"/>
    <w:rsid w:val="004950B7"/>
    <w:rsid w:val="004951AC"/>
    <w:rsid w:val="00495AEE"/>
    <w:rsid w:val="00495B45"/>
    <w:rsid w:val="00495F4F"/>
    <w:rsid w:val="00495F50"/>
    <w:rsid w:val="00496795"/>
    <w:rsid w:val="00496C03"/>
    <w:rsid w:val="00496C11"/>
    <w:rsid w:val="00496DCF"/>
    <w:rsid w:val="00496F90"/>
    <w:rsid w:val="0049716D"/>
    <w:rsid w:val="004972C3"/>
    <w:rsid w:val="0049741B"/>
    <w:rsid w:val="00497423"/>
    <w:rsid w:val="00497460"/>
    <w:rsid w:val="00497C0B"/>
    <w:rsid w:val="004A0C72"/>
    <w:rsid w:val="004A0E9F"/>
    <w:rsid w:val="004A1635"/>
    <w:rsid w:val="004A182F"/>
    <w:rsid w:val="004A19B0"/>
    <w:rsid w:val="004A1DBE"/>
    <w:rsid w:val="004A2265"/>
    <w:rsid w:val="004A249D"/>
    <w:rsid w:val="004A2547"/>
    <w:rsid w:val="004A2770"/>
    <w:rsid w:val="004A2A33"/>
    <w:rsid w:val="004A2A40"/>
    <w:rsid w:val="004A2C06"/>
    <w:rsid w:val="004A2CF6"/>
    <w:rsid w:val="004A3115"/>
    <w:rsid w:val="004A32D7"/>
    <w:rsid w:val="004A371E"/>
    <w:rsid w:val="004A38A5"/>
    <w:rsid w:val="004A3B27"/>
    <w:rsid w:val="004A3B9E"/>
    <w:rsid w:val="004A3C9F"/>
    <w:rsid w:val="004A3CBA"/>
    <w:rsid w:val="004A3D4B"/>
    <w:rsid w:val="004A409B"/>
    <w:rsid w:val="004A4AF7"/>
    <w:rsid w:val="004A4E55"/>
    <w:rsid w:val="004A4EA9"/>
    <w:rsid w:val="004A5723"/>
    <w:rsid w:val="004A58C1"/>
    <w:rsid w:val="004A59FD"/>
    <w:rsid w:val="004A5A9E"/>
    <w:rsid w:val="004A5B6D"/>
    <w:rsid w:val="004A5E9F"/>
    <w:rsid w:val="004A613F"/>
    <w:rsid w:val="004A61DB"/>
    <w:rsid w:val="004A61E9"/>
    <w:rsid w:val="004A664D"/>
    <w:rsid w:val="004A6AAD"/>
    <w:rsid w:val="004A6DB1"/>
    <w:rsid w:val="004A6EF1"/>
    <w:rsid w:val="004A719A"/>
    <w:rsid w:val="004A731D"/>
    <w:rsid w:val="004A764A"/>
    <w:rsid w:val="004A76F6"/>
    <w:rsid w:val="004A7BEF"/>
    <w:rsid w:val="004A7C0A"/>
    <w:rsid w:val="004B0055"/>
    <w:rsid w:val="004B048A"/>
    <w:rsid w:val="004B1275"/>
    <w:rsid w:val="004B12B1"/>
    <w:rsid w:val="004B13EF"/>
    <w:rsid w:val="004B1648"/>
    <w:rsid w:val="004B18C9"/>
    <w:rsid w:val="004B18F0"/>
    <w:rsid w:val="004B1DB2"/>
    <w:rsid w:val="004B1F5C"/>
    <w:rsid w:val="004B20C4"/>
    <w:rsid w:val="004B25B0"/>
    <w:rsid w:val="004B2769"/>
    <w:rsid w:val="004B28EF"/>
    <w:rsid w:val="004B33E5"/>
    <w:rsid w:val="004B34A0"/>
    <w:rsid w:val="004B38E9"/>
    <w:rsid w:val="004B3CD6"/>
    <w:rsid w:val="004B4485"/>
    <w:rsid w:val="004B4921"/>
    <w:rsid w:val="004B4A69"/>
    <w:rsid w:val="004B4DCC"/>
    <w:rsid w:val="004B576F"/>
    <w:rsid w:val="004B5B1E"/>
    <w:rsid w:val="004B6AA4"/>
    <w:rsid w:val="004B6B8C"/>
    <w:rsid w:val="004B6DF8"/>
    <w:rsid w:val="004B6E72"/>
    <w:rsid w:val="004B74DC"/>
    <w:rsid w:val="004B7A15"/>
    <w:rsid w:val="004B7A89"/>
    <w:rsid w:val="004B7D58"/>
    <w:rsid w:val="004B7E0A"/>
    <w:rsid w:val="004C0213"/>
    <w:rsid w:val="004C08A7"/>
    <w:rsid w:val="004C0AE0"/>
    <w:rsid w:val="004C120B"/>
    <w:rsid w:val="004C12D3"/>
    <w:rsid w:val="004C1400"/>
    <w:rsid w:val="004C1802"/>
    <w:rsid w:val="004C1F53"/>
    <w:rsid w:val="004C1F86"/>
    <w:rsid w:val="004C20E0"/>
    <w:rsid w:val="004C358F"/>
    <w:rsid w:val="004C3635"/>
    <w:rsid w:val="004C3DA5"/>
    <w:rsid w:val="004C3DE5"/>
    <w:rsid w:val="004C3FEB"/>
    <w:rsid w:val="004C4081"/>
    <w:rsid w:val="004C41B8"/>
    <w:rsid w:val="004C4393"/>
    <w:rsid w:val="004C49A9"/>
    <w:rsid w:val="004C4B55"/>
    <w:rsid w:val="004C4BA3"/>
    <w:rsid w:val="004C4BCE"/>
    <w:rsid w:val="004C5451"/>
    <w:rsid w:val="004C56A1"/>
    <w:rsid w:val="004C5947"/>
    <w:rsid w:val="004C5E04"/>
    <w:rsid w:val="004C5E1B"/>
    <w:rsid w:val="004C5F46"/>
    <w:rsid w:val="004C5F8C"/>
    <w:rsid w:val="004C630E"/>
    <w:rsid w:val="004C685A"/>
    <w:rsid w:val="004C7326"/>
    <w:rsid w:val="004C7589"/>
    <w:rsid w:val="004C791E"/>
    <w:rsid w:val="004C7E02"/>
    <w:rsid w:val="004C7F2B"/>
    <w:rsid w:val="004D00FC"/>
    <w:rsid w:val="004D0386"/>
    <w:rsid w:val="004D061B"/>
    <w:rsid w:val="004D078A"/>
    <w:rsid w:val="004D07BF"/>
    <w:rsid w:val="004D0A23"/>
    <w:rsid w:val="004D0AFB"/>
    <w:rsid w:val="004D0D94"/>
    <w:rsid w:val="004D1470"/>
    <w:rsid w:val="004D1EDE"/>
    <w:rsid w:val="004D1F1C"/>
    <w:rsid w:val="004D22FD"/>
    <w:rsid w:val="004D2359"/>
    <w:rsid w:val="004D2705"/>
    <w:rsid w:val="004D27C4"/>
    <w:rsid w:val="004D2926"/>
    <w:rsid w:val="004D2AD4"/>
    <w:rsid w:val="004D3126"/>
    <w:rsid w:val="004D3149"/>
    <w:rsid w:val="004D3186"/>
    <w:rsid w:val="004D3334"/>
    <w:rsid w:val="004D342B"/>
    <w:rsid w:val="004D348C"/>
    <w:rsid w:val="004D34B2"/>
    <w:rsid w:val="004D38C2"/>
    <w:rsid w:val="004D393A"/>
    <w:rsid w:val="004D3C53"/>
    <w:rsid w:val="004D4E2B"/>
    <w:rsid w:val="004D5734"/>
    <w:rsid w:val="004D581D"/>
    <w:rsid w:val="004D5870"/>
    <w:rsid w:val="004D59CE"/>
    <w:rsid w:val="004D5D47"/>
    <w:rsid w:val="004D60AC"/>
    <w:rsid w:val="004D61D7"/>
    <w:rsid w:val="004D62D0"/>
    <w:rsid w:val="004D696A"/>
    <w:rsid w:val="004D6EF3"/>
    <w:rsid w:val="004D7021"/>
    <w:rsid w:val="004D70EA"/>
    <w:rsid w:val="004D72F4"/>
    <w:rsid w:val="004D7A86"/>
    <w:rsid w:val="004D7F51"/>
    <w:rsid w:val="004D7F75"/>
    <w:rsid w:val="004E003A"/>
    <w:rsid w:val="004E0188"/>
    <w:rsid w:val="004E0205"/>
    <w:rsid w:val="004E04C0"/>
    <w:rsid w:val="004E0806"/>
    <w:rsid w:val="004E0819"/>
    <w:rsid w:val="004E0BED"/>
    <w:rsid w:val="004E135E"/>
    <w:rsid w:val="004E1956"/>
    <w:rsid w:val="004E1BCE"/>
    <w:rsid w:val="004E1C87"/>
    <w:rsid w:val="004E201E"/>
    <w:rsid w:val="004E2100"/>
    <w:rsid w:val="004E26BE"/>
    <w:rsid w:val="004E2845"/>
    <w:rsid w:val="004E2B45"/>
    <w:rsid w:val="004E2C7A"/>
    <w:rsid w:val="004E2E7C"/>
    <w:rsid w:val="004E3690"/>
    <w:rsid w:val="004E3886"/>
    <w:rsid w:val="004E3F9B"/>
    <w:rsid w:val="004E4059"/>
    <w:rsid w:val="004E41AA"/>
    <w:rsid w:val="004E4281"/>
    <w:rsid w:val="004E44AA"/>
    <w:rsid w:val="004E4AD0"/>
    <w:rsid w:val="004E4F31"/>
    <w:rsid w:val="004E502F"/>
    <w:rsid w:val="004E5127"/>
    <w:rsid w:val="004E5BED"/>
    <w:rsid w:val="004E5D64"/>
    <w:rsid w:val="004E6314"/>
    <w:rsid w:val="004E6347"/>
    <w:rsid w:val="004E66C3"/>
    <w:rsid w:val="004E67AC"/>
    <w:rsid w:val="004E6E43"/>
    <w:rsid w:val="004E6F44"/>
    <w:rsid w:val="004E73A3"/>
    <w:rsid w:val="004E7B61"/>
    <w:rsid w:val="004E7D53"/>
    <w:rsid w:val="004F01B1"/>
    <w:rsid w:val="004F0365"/>
    <w:rsid w:val="004F0367"/>
    <w:rsid w:val="004F0797"/>
    <w:rsid w:val="004F0863"/>
    <w:rsid w:val="004F0C93"/>
    <w:rsid w:val="004F1006"/>
    <w:rsid w:val="004F146C"/>
    <w:rsid w:val="004F1AA9"/>
    <w:rsid w:val="004F1B97"/>
    <w:rsid w:val="004F243E"/>
    <w:rsid w:val="004F2465"/>
    <w:rsid w:val="004F2FD3"/>
    <w:rsid w:val="004F3380"/>
    <w:rsid w:val="004F3384"/>
    <w:rsid w:val="004F3392"/>
    <w:rsid w:val="004F3412"/>
    <w:rsid w:val="004F3621"/>
    <w:rsid w:val="004F3795"/>
    <w:rsid w:val="004F3988"/>
    <w:rsid w:val="004F3EAF"/>
    <w:rsid w:val="004F40ED"/>
    <w:rsid w:val="004F4B3F"/>
    <w:rsid w:val="004F4B47"/>
    <w:rsid w:val="004F4E5D"/>
    <w:rsid w:val="004F5170"/>
    <w:rsid w:val="004F51AC"/>
    <w:rsid w:val="004F51E9"/>
    <w:rsid w:val="004F5475"/>
    <w:rsid w:val="004F67F7"/>
    <w:rsid w:val="004F68CF"/>
    <w:rsid w:val="004F75B5"/>
    <w:rsid w:val="004F760A"/>
    <w:rsid w:val="004F7EBA"/>
    <w:rsid w:val="004F7F2C"/>
    <w:rsid w:val="004F7F68"/>
    <w:rsid w:val="005001E2"/>
    <w:rsid w:val="005004E2"/>
    <w:rsid w:val="00500519"/>
    <w:rsid w:val="00500AB0"/>
    <w:rsid w:val="00500CDC"/>
    <w:rsid w:val="00500F3D"/>
    <w:rsid w:val="005012B1"/>
    <w:rsid w:val="005012C8"/>
    <w:rsid w:val="0050140A"/>
    <w:rsid w:val="005016E6"/>
    <w:rsid w:val="00501813"/>
    <w:rsid w:val="005019E1"/>
    <w:rsid w:val="00501BF9"/>
    <w:rsid w:val="00501E30"/>
    <w:rsid w:val="00502239"/>
    <w:rsid w:val="00502597"/>
    <w:rsid w:val="00502894"/>
    <w:rsid w:val="00502BAE"/>
    <w:rsid w:val="00503554"/>
    <w:rsid w:val="00503AE3"/>
    <w:rsid w:val="00503B06"/>
    <w:rsid w:val="00504127"/>
    <w:rsid w:val="00504297"/>
    <w:rsid w:val="005042C7"/>
    <w:rsid w:val="00504EF8"/>
    <w:rsid w:val="005050E0"/>
    <w:rsid w:val="005050EA"/>
    <w:rsid w:val="00505317"/>
    <w:rsid w:val="00505399"/>
    <w:rsid w:val="005053B1"/>
    <w:rsid w:val="00505AB2"/>
    <w:rsid w:val="00505AF8"/>
    <w:rsid w:val="00505F9B"/>
    <w:rsid w:val="005063E8"/>
    <w:rsid w:val="0050682B"/>
    <w:rsid w:val="0050683E"/>
    <w:rsid w:val="00506E74"/>
    <w:rsid w:val="005072CF"/>
    <w:rsid w:val="00507365"/>
    <w:rsid w:val="005079D6"/>
    <w:rsid w:val="00510298"/>
    <w:rsid w:val="0051043B"/>
    <w:rsid w:val="00510740"/>
    <w:rsid w:val="00510954"/>
    <w:rsid w:val="005109EB"/>
    <w:rsid w:val="00510D21"/>
    <w:rsid w:val="00510D61"/>
    <w:rsid w:val="0051133F"/>
    <w:rsid w:val="0051170B"/>
    <w:rsid w:val="00511754"/>
    <w:rsid w:val="00511A07"/>
    <w:rsid w:val="00511FFE"/>
    <w:rsid w:val="00512479"/>
    <w:rsid w:val="005124CB"/>
    <w:rsid w:val="005127FD"/>
    <w:rsid w:val="00512E43"/>
    <w:rsid w:val="00512E8A"/>
    <w:rsid w:val="0051302B"/>
    <w:rsid w:val="00513196"/>
    <w:rsid w:val="00513463"/>
    <w:rsid w:val="00513554"/>
    <w:rsid w:val="00513B65"/>
    <w:rsid w:val="005143F1"/>
    <w:rsid w:val="005149D9"/>
    <w:rsid w:val="005150A2"/>
    <w:rsid w:val="00515169"/>
    <w:rsid w:val="005154AE"/>
    <w:rsid w:val="00515779"/>
    <w:rsid w:val="00515802"/>
    <w:rsid w:val="00515966"/>
    <w:rsid w:val="005164F1"/>
    <w:rsid w:val="00516AC8"/>
    <w:rsid w:val="00516AEB"/>
    <w:rsid w:val="00516D24"/>
    <w:rsid w:val="00516D91"/>
    <w:rsid w:val="0051700B"/>
    <w:rsid w:val="00517176"/>
    <w:rsid w:val="00520059"/>
    <w:rsid w:val="00520538"/>
    <w:rsid w:val="00520954"/>
    <w:rsid w:val="00520D30"/>
    <w:rsid w:val="00521209"/>
    <w:rsid w:val="005214BB"/>
    <w:rsid w:val="0052194C"/>
    <w:rsid w:val="00521D81"/>
    <w:rsid w:val="00521DD8"/>
    <w:rsid w:val="00521ECA"/>
    <w:rsid w:val="005220D3"/>
    <w:rsid w:val="0052237F"/>
    <w:rsid w:val="005226AA"/>
    <w:rsid w:val="00522E2A"/>
    <w:rsid w:val="00522E89"/>
    <w:rsid w:val="0052303F"/>
    <w:rsid w:val="00523292"/>
    <w:rsid w:val="00523434"/>
    <w:rsid w:val="00523BAB"/>
    <w:rsid w:val="00524034"/>
    <w:rsid w:val="00524A88"/>
    <w:rsid w:val="0052505F"/>
    <w:rsid w:val="00525346"/>
    <w:rsid w:val="00525572"/>
    <w:rsid w:val="005258CC"/>
    <w:rsid w:val="00525E92"/>
    <w:rsid w:val="0052622A"/>
    <w:rsid w:val="00526258"/>
    <w:rsid w:val="005262D8"/>
    <w:rsid w:val="00526899"/>
    <w:rsid w:val="005269C5"/>
    <w:rsid w:val="005269E4"/>
    <w:rsid w:val="00530766"/>
    <w:rsid w:val="00530CD4"/>
    <w:rsid w:val="0053125F"/>
    <w:rsid w:val="00531481"/>
    <w:rsid w:val="00531559"/>
    <w:rsid w:val="005317A6"/>
    <w:rsid w:val="00531A6C"/>
    <w:rsid w:val="00531AD8"/>
    <w:rsid w:val="00531E1F"/>
    <w:rsid w:val="00531E4C"/>
    <w:rsid w:val="0053249D"/>
    <w:rsid w:val="0053250E"/>
    <w:rsid w:val="005328F1"/>
    <w:rsid w:val="00532E65"/>
    <w:rsid w:val="00533349"/>
    <w:rsid w:val="005339FB"/>
    <w:rsid w:val="00534125"/>
    <w:rsid w:val="005341E0"/>
    <w:rsid w:val="00534589"/>
    <w:rsid w:val="00534F83"/>
    <w:rsid w:val="00535053"/>
    <w:rsid w:val="0053539F"/>
    <w:rsid w:val="005355A6"/>
    <w:rsid w:val="005366BF"/>
    <w:rsid w:val="005368E5"/>
    <w:rsid w:val="00536A6F"/>
    <w:rsid w:val="00536DF9"/>
    <w:rsid w:val="005371DF"/>
    <w:rsid w:val="00537318"/>
    <w:rsid w:val="005375A6"/>
    <w:rsid w:val="00537D88"/>
    <w:rsid w:val="00537FBF"/>
    <w:rsid w:val="00540087"/>
    <w:rsid w:val="00540138"/>
    <w:rsid w:val="005404C9"/>
    <w:rsid w:val="005404E2"/>
    <w:rsid w:val="005408CB"/>
    <w:rsid w:val="00540B83"/>
    <w:rsid w:val="005416E5"/>
    <w:rsid w:val="00541980"/>
    <w:rsid w:val="00541B34"/>
    <w:rsid w:val="00541B39"/>
    <w:rsid w:val="00542137"/>
    <w:rsid w:val="0054213C"/>
    <w:rsid w:val="00542BC3"/>
    <w:rsid w:val="0054386A"/>
    <w:rsid w:val="005438C4"/>
    <w:rsid w:val="0054395A"/>
    <w:rsid w:val="00543AB6"/>
    <w:rsid w:val="00543B8B"/>
    <w:rsid w:val="00543BA3"/>
    <w:rsid w:val="0054421D"/>
    <w:rsid w:val="0054450E"/>
    <w:rsid w:val="005446AF"/>
    <w:rsid w:val="005448D7"/>
    <w:rsid w:val="00544C6D"/>
    <w:rsid w:val="00544CB5"/>
    <w:rsid w:val="00545190"/>
    <w:rsid w:val="005451C1"/>
    <w:rsid w:val="0054523C"/>
    <w:rsid w:val="00545330"/>
    <w:rsid w:val="005456F2"/>
    <w:rsid w:val="005457A4"/>
    <w:rsid w:val="00545B33"/>
    <w:rsid w:val="00545CC9"/>
    <w:rsid w:val="00545F0A"/>
    <w:rsid w:val="00545FA3"/>
    <w:rsid w:val="00546741"/>
    <w:rsid w:val="005469ED"/>
    <w:rsid w:val="00546E40"/>
    <w:rsid w:val="00547237"/>
    <w:rsid w:val="00547909"/>
    <w:rsid w:val="00547F3C"/>
    <w:rsid w:val="00551091"/>
    <w:rsid w:val="00551100"/>
    <w:rsid w:val="0055120F"/>
    <w:rsid w:val="0055123F"/>
    <w:rsid w:val="0055151B"/>
    <w:rsid w:val="005517A2"/>
    <w:rsid w:val="00551810"/>
    <w:rsid w:val="00552621"/>
    <w:rsid w:val="0055277B"/>
    <w:rsid w:val="00552991"/>
    <w:rsid w:val="00552994"/>
    <w:rsid w:val="00552E5B"/>
    <w:rsid w:val="00552F95"/>
    <w:rsid w:val="00553710"/>
    <w:rsid w:val="005538B6"/>
    <w:rsid w:val="005539D5"/>
    <w:rsid w:val="00553D57"/>
    <w:rsid w:val="00554419"/>
    <w:rsid w:val="0055537B"/>
    <w:rsid w:val="005553A1"/>
    <w:rsid w:val="00555607"/>
    <w:rsid w:val="005557B8"/>
    <w:rsid w:val="00555D23"/>
    <w:rsid w:val="00555D97"/>
    <w:rsid w:val="0055611D"/>
    <w:rsid w:val="005566C4"/>
    <w:rsid w:val="0055685B"/>
    <w:rsid w:val="00556913"/>
    <w:rsid w:val="00556CDD"/>
    <w:rsid w:val="0055776F"/>
    <w:rsid w:val="00557C4E"/>
    <w:rsid w:val="00557CAA"/>
    <w:rsid w:val="005602DA"/>
    <w:rsid w:val="005609A7"/>
    <w:rsid w:val="00560D72"/>
    <w:rsid w:val="005612F4"/>
    <w:rsid w:val="005617AB"/>
    <w:rsid w:val="0056188D"/>
    <w:rsid w:val="00561A81"/>
    <w:rsid w:val="00561B3E"/>
    <w:rsid w:val="00561DA8"/>
    <w:rsid w:val="005621DA"/>
    <w:rsid w:val="0056249D"/>
    <w:rsid w:val="00562A1C"/>
    <w:rsid w:val="00562C1D"/>
    <w:rsid w:val="00563423"/>
    <w:rsid w:val="005636BB"/>
    <w:rsid w:val="00563FE2"/>
    <w:rsid w:val="005645F1"/>
    <w:rsid w:val="00564935"/>
    <w:rsid w:val="00564EA1"/>
    <w:rsid w:val="00565053"/>
    <w:rsid w:val="0056522F"/>
    <w:rsid w:val="00565741"/>
    <w:rsid w:val="00565751"/>
    <w:rsid w:val="00565A49"/>
    <w:rsid w:val="00565B10"/>
    <w:rsid w:val="00565F97"/>
    <w:rsid w:val="00566180"/>
    <w:rsid w:val="00566358"/>
    <w:rsid w:val="005665EA"/>
    <w:rsid w:val="005667B9"/>
    <w:rsid w:val="00566C55"/>
    <w:rsid w:val="00567110"/>
    <w:rsid w:val="00567234"/>
    <w:rsid w:val="00567616"/>
    <w:rsid w:val="00567AEE"/>
    <w:rsid w:val="00567CE7"/>
    <w:rsid w:val="00567D5F"/>
    <w:rsid w:val="00567FD6"/>
    <w:rsid w:val="0057097C"/>
    <w:rsid w:val="00570A9E"/>
    <w:rsid w:val="00570ED5"/>
    <w:rsid w:val="00571369"/>
    <w:rsid w:val="005713DF"/>
    <w:rsid w:val="0057185C"/>
    <w:rsid w:val="005718CB"/>
    <w:rsid w:val="00571924"/>
    <w:rsid w:val="0057192D"/>
    <w:rsid w:val="00571E2D"/>
    <w:rsid w:val="0057213C"/>
    <w:rsid w:val="0057248F"/>
    <w:rsid w:val="0057258B"/>
    <w:rsid w:val="005725ED"/>
    <w:rsid w:val="00572D5B"/>
    <w:rsid w:val="00572E20"/>
    <w:rsid w:val="0057304F"/>
    <w:rsid w:val="005731BB"/>
    <w:rsid w:val="005735FF"/>
    <w:rsid w:val="005746A8"/>
    <w:rsid w:val="005748D8"/>
    <w:rsid w:val="00574DEE"/>
    <w:rsid w:val="00575107"/>
    <w:rsid w:val="005752E0"/>
    <w:rsid w:val="00575641"/>
    <w:rsid w:val="00575C21"/>
    <w:rsid w:val="00575CF5"/>
    <w:rsid w:val="00575E4C"/>
    <w:rsid w:val="005765DC"/>
    <w:rsid w:val="005766F9"/>
    <w:rsid w:val="00576D93"/>
    <w:rsid w:val="005776AF"/>
    <w:rsid w:val="005776EB"/>
    <w:rsid w:val="00577960"/>
    <w:rsid w:val="00577D9F"/>
    <w:rsid w:val="00577DBA"/>
    <w:rsid w:val="00580184"/>
    <w:rsid w:val="00580286"/>
    <w:rsid w:val="00580636"/>
    <w:rsid w:val="00580D36"/>
    <w:rsid w:val="0058153C"/>
    <w:rsid w:val="005815D7"/>
    <w:rsid w:val="00581609"/>
    <w:rsid w:val="005818F3"/>
    <w:rsid w:val="00581B07"/>
    <w:rsid w:val="00581B86"/>
    <w:rsid w:val="00581CF8"/>
    <w:rsid w:val="00581E40"/>
    <w:rsid w:val="00581E49"/>
    <w:rsid w:val="00581EFE"/>
    <w:rsid w:val="00582201"/>
    <w:rsid w:val="005823CC"/>
    <w:rsid w:val="00582B2E"/>
    <w:rsid w:val="00582B88"/>
    <w:rsid w:val="00582E62"/>
    <w:rsid w:val="00582F3D"/>
    <w:rsid w:val="00583A78"/>
    <w:rsid w:val="00583B92"/>
    <w:rsid w:val="00584371"/>
    <w:rsid w:val="0058462C"/>
    <w:rsid w:val="00584ACA"/>
    <w:rsid w:val="00584B84"/>
    <w:rsid w:val="00584DB7"/>
    <w:rsid w:val="00585113"/>
    <w:rsid w:val="0058527E"/>
    <w:rsid w:val="00585964"/>
    <w:rsid w:val="00585C0F"/>
    <w:rsid w:val="00585D2F"/>
    <w:rsid w:val="00585FE9"/>
    <w:rsid w:val="0058608F"/>
    <w:rsid w:val="005866FC"/>
    <w:rsid w:val="005867FB"/>
    <w:rsid w:val="00586ADB"/>
    <w:rsid w:val="00587119"/>
    <w:rsid w:val="00587310"/>
    <w:rsid w:val="0058738D"/>
    <w:rsid w:val="005873F8"/>
    <w:rsid w:val="0058762E"/>
    <w:rsid w:val="0058772E"/>
    <w:rsid w:val="005879C9"/>
    <w:rsid w:val="005900F6"/>
    <w:rsid w:val="00590891"/>
    <w:rsid w:val="005908F9"/>
    <w:rsid w:val="00590E15"/>
    <w:rsid w:val="00591536"/>
    <w:rsid w:val="00591BC4"/>
    <w:rsid w:val="00591C61"/>
    <w:rsid w:val="00591F7E"/>
    <w:rsid w:val="005922ED"/>
    <w:rsid w:val="0059249F"/>
    <w:rsid w:val="00592B34"/>
    <w:rsid w:val="00592D3A"/>
    <w:rsid w:val="005932C1"/>
    <w:rsid w:val="00593354"/>
    <w:rsid w:val="005937E3"/>
    <w:rsid w:val="00593DB4"/>
    <w:rsid w:val="00594248"/>
    <w:rsid w:val="00594B74"/>
    <w:rsid w:val="00594F7D"/>
    <w:rsid w:val="00595310"/>
    <w:rsid w:val="00595352"/>
    <w:rsid w:val="005955E2"/>
    <w:rsid w:val="00595874"/>
    <w:rsid w:val="005958CD"/>
    <w:rsid w:val="0059594E"/>
    <w:rsid w:val="00595B97"/>
    <w:rsid w:val="00595DF6"/>
    <w:rsid w:val="00595F16"/>
    <w:rsid w:val="005969C3"/>
    <w:rsid w:val="00597141"/>
    <w:rsid w:val="0059739F"/>
    <w:rsid w:val="00597443"/>
    <w:rsid w:val="005977BF"/>
    <w:rsid w:val="005A084E"/>
    <w:rsid w:val="005A0A4F"/>
    <w:rsid w:val="005A0DA0"/>
    <w:rsid w:val="005A0E28"/>
    <w:rsid w:val="005A0E71"/>
    <w:rsid w:val="005A10E4"/>
    <w:rsid w:val="005A12C2"/>
    <w:rsid w:val="005A1488"/>
    <w:rsid w:val="005A1DD8"/>
    <w:rsid w:val="005A1EB2"/>
    <w:rsid w:val="005A23F3"/>
    <w:rsid w:val="005A246C"/>
    <w:rsid w:val="005A2976"/>
    <w:rsid w:val="005A29A2"/>
    <w:rsid w:val="005A2A19"/>
    <w:rsid w:val="005A2D18"/>
    <w:rsid w:val="005A3269"/>
    <w:rsid w:val="005A369D"/>
    <w:rsid w:val="005A3C6A"/>
    <w:rsid w:val="005A4A37"/>
    <w:rsid w:val="005A4BBB"/>
    <w:rsid w:val="005A4F73"/>
    <w:rsid w:val="005A51A9"/>
    <w:rsid w:val="005A5667"/>
    <w:rsid w:val="005A6096"/>
    <w:rsid w:val="005A6656"/>
    <w:rsid w:val="005A6932"/>
    <w:rsid w:val="005A69BE"/>
    <w:rsid w:val="005A6A63"/>
    <w:rsid w:val="005A6A9D"/>
    <w:rsid w:val="005A6BF9"/>
    <w:rsid w:val="005A6E86"/>
    <w:rsid w:val="005A72D4"/>
    <w:rsid w:val="005A7A68"/>
    <w:rsid w:val="005A7D0B"/>
    <w:rsid w:val="005A7E0C"/>
    <w:rsid w:val="005A7EA0"/>
    <w:rsid w:val="005B034F"/>
    <w:rsid w:val="005B0437"/>
    <w:rsid w:val="005B09B3"/>
    <w:rsid w:val="005B0DA4"/>
    <w:rsid w:val="005B0FC7"/>
    <w:rsid w:val="005B1469"/>
    <w:rsid w:val="005B189E"/>
    <w:rsid w:val="005B1A1B"/>
    <w:rsid w:val="005B1CE0"/>
    <w:rsid w:val="005B1F2D"/>
    <w:rsid w:val="005B1FA0"/>
    <w:rsid w:val="005B2576"/>
    <w:rsid w:val="005B289A"/>
    <w:rsid w:val="005B2AF8"/>
    <w:rsid w:val="005B2FC7"/>
    <w:rsid w:val="005B314A"/>
    <w:rsid w:val="005B35C0"/>
    <w:rsid w:val="005B3EBD"/>
    <w:rsid w:val="005B3FB0"/>
    <w:rsid w:val="005B4C90"/>
    <w:rsid w:val="005B52B4"/>
    <w:rsid w:val="005B530B"/>
    <w:rsid w:val="005B535F"/>
    <w:rsid w:val="005B626B"/>
    <w:rsid w:val="005B63D2"/>
    <w:rsid w:val="005B65E8"/>
    <w:rsid w:val="005B6BAF"/>
    <w:rsid w:val="005B6E78"/>
    <w:rsid w:val="005B7292"/>
    <w:rsid w:val="005B7739"/>
    <w:rsid w:val="005B79C1"/>
    <w:rsid w:val="005B7AD6"/>
    <w:rsid w:val="005B7BAD"/>
    <w:rsid w:val="005C0782"/>
    <w:rsid w:val="005C095C"/>
    <w:rsid w:val="005C0A32"/>
    <w:rsid w:val="005C0C03"/>
    <w:rsid w:val="005C17CC"/>
    <w:rsid w:val="005C1841"/>
    <w:rsid w:val="005C1EAD"/>
    <w:rsid w:val="005C1FB1"/>
    <w:rsid w:val="005C202F"/>
    <w:rsid w:val="005C252A"/>
    <w:rsid w:val="005C2DCE"/>
    <w:rsid w:val="005C2E68"/>
    <w:rsid w:val="005C3589"/>
    <w:rsid w:val="005C36FF"/>
    <w:rsid w:val="005C38FA"/>
    <w:rsid w:val="005C40F3"/>
    <w:rsid w:val="005C4378"/>
    <w:rsid w:val="005C4A8B"/>
    <w:rsid w:val="005C4B49"/>
    <w:rsid w:val="005C4E5B"/>
    <w:rsid w:val="005C55C4"/>
    <w:rsid w:val="005C663A"/>
    <w:rsid w:val="005C6A00"/>
    <w:rsid w:val="005C6C07"/>
    <w:rsid w:val="005C6D52"/>
    <w:rsid w:val="005C6DE7"/>
    <w:rsid w:val="005C6DF6"/>
    <w:rsid w:val="005C7112"/>
    <w:rsid w:val="005C7220"/>
    <w:rsid w:val="005C746A"/>
    <w:rsid w:val="005C79F0"/>
    <w:rsid w:val="005D032B"/>
    <w:rsid w:val="005D124E"/>
    <w:rsid w:val="005D186A"/>
    <w:rsid w:val="005D1FD0"/>
    <w:rsid w:val="005D2474"/>
    <w:rsid w:val="005D26E9"/>
    <w:rsid w:val="005D2C61"/>
    <w:rsid w:val="005D2E87"/>
    <w:rsid w:val="005D3485"/>
    <w:rsid w:val="005D3CF1"/>
    <w:rsid w:val="005D3ECF"/>
    <w:rsid w:val="005D4282"/>
    <w:rsid w:val="005D43DD"/>
    <w:rsid w:val="005D5318"/>
    <w:rsid w:val="005D588B"/>
    <w:rsid w:val="005D5951"/>
    <w:rsid w:val="005D5BB7"/>
    <w:rsid w:val="005D5C1E"/>
    <w:rsid w:val="005D5ECC"/>
    <w:rsid w:val="005D6B2B"/>
    <w:rsid w:val="005D724B"/>
    <w:rsid w:val="005E01B1"/>
    <w:rsid w:val="005E08A2"/>
    <w:rsid w:val="005E0C2A"/>
    <w:rsid w:val="005E1B61"/>
    <w:rsid w:val="005E22C1"/>
    <w:rsid w:val="005E2503"/>
    <w:rsid w:val="005E2661"/>
    <w:rsid w:val="005E2FAB"/>
    <w:rsid w:val="005E322A"/>
    <w:rsid w:val="005E328C"/>
    <w:rsid w:val="005E32B3"/>
    <w:rsid w:val="005E3C0B"/>
    <w:rsid w:val="005E3CAF"/>
    <w:rsid w:val="005E4094"/>
    <w:rsid w:val="005E4365"/>
    <w:rsid w:val="005E43D3"/>
    <w:rsid w:val="005E4B94"/>
    <w:rsid w:val="005E4C18"/>
    <w:rsid w:val="005E530C"/>
    <w:rsid w:val="005E6171"/>
    <w:rsid w:val="005E62B9"/>
    <w:rsid w:val="005E63F4"/>
    <w:rsid w:val="005E6445"/>
    <w:rsid w:val="005E7629"/>
    <w:rsid w:val="005F0153"/>
    <w:rsid w:val="005F0230"/>
    <w:rsid w:val="005F035B"/>
    <w:rsid w:val="005F03BF"/>
    <w:rsid w:val="005F04AF"/>
    <w:rsid w:val="005F0612"/>
    <w:rsid w:val="005F062C"/>
    <w:rsid w:val="005F0C52"/>
    <w:rsid w:val="005F1234"/>
    <w:rsid w:val="005F130C"/>
    <w:rsid w:val="005F18BE"/>
    <w:rsid w:val="005F1B6D"/>
    <w:rsid w:val="005F20EF"/>
    <w:rsid w:val="005F222D"/>
    <w:rsid w:val="005F28FE"/>
    <w:rsid w:val="005F2DDB"/>
    <w:rsid w:val="005F2EB3"/>
    <w:rsid w:val="005F329A"/>
    <w:rsid w:val="005F34DB"/>
    <w:rsid w:val="005F3E35"/>
    <w:rsid w:val="005F407C"/>
    <w:rsid w:val="005F43C1"/>
    <w:rsid w:val="005F4A3C"/>
    <w:rsid w:val="005F4A87"/>
    <w:rsid w:val="005F4AB9"/>
    <w:rsid w:val="005F4BB3"/>
    <w:rsid w:val="005F4DD1"/>
    <w:rsid w:val="005F4E12"/>
    <w:rsid w:val="005F4EC7"/>
    <w:rsid w:val="005F55E0"/>
    <w:rsid w:val="005F5699"/>
    <w:rsid w:val="005F5943"/>
    <w:rsid w:val="005F64AD"/>
    <w:rsid w:val="005F65CE"/>
    <w:rsid w:val="005F67E9"/>
    <w:rsid w:val="005F7004"/>
    <w:rsid w:val="005F7441"/>
    <w:rsid w:val="005F7BCA"/>
    <w:rsid w:val="005F7D0A"/>
    <w:rsid w:val="005F7DE1"/>
    <w:rsid w:val="005F7F8F"/>
    <w:rsid w:val="006006F1"/>
    <w:rsid w:val="00600794"/>
    <w:rsid w:val="00600AD7"/>
    <w:rsid w:val="00600C51"/>
    <w:rsid w:val="00600D1F"/>
    <w:rsid w:val="0060108A"/>
    <w:rsid w:val="0060125F"/>
    <w:rsid w:val="00601A1E"/>
    <w:rsid w:val="00601E88"/>
    <w:rsid w:val="00602581"/>
    <w:rsid w:val="00602980"/>
    <w:rsid w:val="00602A99"/>
    <w:rsid w:val="00602B89"/>
    <w:rsid w:val="006030F6"/>
    <w:rsid w:val="00603251"/>
    <w:rsid w:val="00603275"/>
    <w:rsid w:val="0060331F"/>
    <w:rsid w:val="00603500"/>
    <w:rsid w:val="00603584"/>
    <w:rsid w:val="00603968"/>
    <w:rsid w:val="00603A1A"/>
    <w:rsid w:val="00603CF2"/>
    <w:rsid w:val="00603DBA"/>
    <w:rsid w:val="0060430A"/>
    <w:rsid w:val="00604708"/>
    <w:rsid w:val="00604ABC"/>
    <w:rsid w:val="00605623"/>
    <w:rsid w:val="0060564C"/>
    <w:rsid w:val="00605A2A"/>
    <w:rsid w:val="00605A2F"/>
    <w:rsid w:val="006060CA"/>
    <w:rsid w:val="00606237"/>
    <w:rsid w:val="00606327"/>
    <w:rsid w:val="006067CA"/>
    <w:rsid w:val="00606FB7"/>
    <w:rsid w:val="00607096"/>
    <w:rsid w:val="0060791E"/>
    <w:rsid w:val="00610395"/>
    <w:rsid w:val="006103A8"/>
    <w:rsid w:val="00610617"/>
    <w:rsid w:val="00611D54"/>
    <w:rsid w:val="00611E25"/>
    <w:rsid w:val="0061209D"/>
    <w:rsid w:val="00612B1D"/>
    <w:rsid w:val="00612C4A"/>
    <w:rsid w:val="00612D94"/>
    <w:rsid w:val="0061329A"/>
    <w:rsid w:val="00613639"/>
    <w:rsid w:val="00613C23"/>
    <w:rsid w:val="00613E2C"/>
    <w:rsid w:val="00613EF0"/>
    <w:rsid w:val="00613F31"/>
    <w:rsid w:val="00614BA6"/>
    <w:rsid w:val="0061596E"/>
    <w:rsid w:val="00615CB3"/>
    <w:rsid w:val="00615F5E"/>
    <w:rsid w:val="006162E4"/>
    <w:rsid w:val="006165B4"/>
    <w:rsid w:val="00616F7C"/>
    <w:rsid w:val="0061739B"/>
    <w:rsid w:val="0061764A"/>
    <w:rsid w:val="0062014C"/>
    <w:rsid w:val="00620543"/>
    <w:rsid w:val="0062068C"/>
    <w:rsid w:val="006206EC"/>
    <w:rsid w:val="006208B1"/>
    <w:rsid w:val="00621071"/>
    <w:rsid w:val="006215A5"/>
    <w:rsid w:val="006217F4"/>
    <w:rsid w:val="00621BAA"/>
    <w:rsid w:val="00621BF9"/>
    <w:rsid w:val="00622193"/>
    <w:rsid w:val="00622420"/>
    <w:rsid w:val="00622A19"/>
    <w:rsid w:val="00622C7F"/>
    <w:rsid w:val="006230F9"/>
    <w:rsid w:val="0062347E"/>
    <w:rsid w:val="0062358F"/>
    <w:rsid w:val="006243EF"/>
    <w:rsid w:val="00624683"/>
    <w:rsid w:val="0062476D"/>
    <w:rsid w:val="00624806"/>
    <w:rsid w:val="00624998"/>
    <w:rsid w:val="00624CA7"/>
    <w:rsid w:val="00624FBD"/>
    <w:rsid w:val="0062501C"/>
    <w:rsid w:val="006251AD"/>
    <w:rsid w:val="006256E7"/>
    <w:rsid w:val="00625C8C"/>
    <w:rsid w:val="00626215"/>
    <w:rsid w:val="00626BCA"/>
    <w:rsid w:val="006272ED"/>
    <w:rsid w:val="00627364"/>
    <w:rsid w:val="006276DE"/>
    <w:rsid w:val="00627994"/>
    <w:rsid w:val="00630291"/>
    <w:rsid w:val="006309C2"/>
    <w:rsid w:val="0063137B"/>
    <w:rsid w:val="00631725"/>
    <w:rsid w:val="0063179A"/>
    <w:rsid w:val="006318BB"/>
    <w:rsid w:val="00631C0C"/>
    <w:rsid w:val="00631FDF"/>
    <w:rsid w:val="006322CC"/>
    <w:rsid w:val="00632440"/>
    <w:rsid w:val="00632B2D"/>
    <w:rsid w:val="00632C36"/>
    <w:rsid w:val="00632D3C"/>
    <w:rsid w:val="00632DFF"/>
    <w:rsid w:val="00632E41"/>
    <w:rsid w:val="006330EE"/>
    <w:rsid w:val="006334B1"/>
    <w:rsid w:val="006334C7"/>
    <w:rsid w:val="0063352A"/>
    <w:rsid w:val="0063368A"/>
    <w:rsid w:val="006336C4"/>
    <w:rsid w:val="00633937"/>
    <w:rsid w:val="00633F3B"/>
    <w:rsid w:val="006340C6"/>
    <w:rsid w:val="0063415D"/>
    <w:rsid w:val="006342AB"/>
    <w:rsid w:val="00634F79"/>
    <w:rsid w:val="00635945"/>
    <w:rsid w:val="0063633B"/>
    <w:rsid w:val="006363AF"/>
    <w:rsid w:val="006367E8"/>
    <w:rsid w:val="00636D40"/>
    <w:rsid w:val="00636D77"/>
    <w:rsid w:val="00636F91"/>
    <w:rsid w:val="006375B2"/>
    <w:rsid w:val="006378E8"/>
    <w:rsid w:val="00637934"/>
    <w:rsid w:val="00637AF4"/>
    <w:rsid w:val="00640257"/>
    <w:rsid w:val="006402E3"/>
    <w:rsid w:val="00640514"/>
    <w:rsid w:val="00640584"/>
    <w:rsid w:val="00640A1A"/>
    <w:rsid w:val="00640DE0"/>
    <w:rsid w:val="006410F8"/>
    <w:rsid w:val="0064185F"/>
    <w:rsid w:val="006418D3"/>
    <w:rsid w:val="00641D9F"/>
    <w:rsid w:val="006420BD"/>
    <w:rsid w:val="006422BA"/>
    <w:rsid w:val="006424CD"/>
    <w:rsid w:val="006426AE"/>
    <w:rsid w:val="00642756"/>
    <w:rsid w:val="006427BC"/>
    <w:rsid w:val="00642CC8"/>
    <w:rsid w:val="00642ED4"/>
    <w:rsid w:val="00642FD0"/>
    <w:rsid w:val="006436B9"/>
    <w:rsid w:val="00643BE6"/>
    <w:rsid w:val="00643E81"/>
    <w:rsid w:val="006447AD"/>
    <w:rsid w:val="006448CE"/>
    <w:rsid w:val="00644B45"/>
    <w:rsid w:val="00644C44"/>
    <w:rsid w:val="006453E3"/>
    <w:rsid w:val="006453F6"/>
    <w:rsid w:val="00645641"/>
    <w:rsid w:val="00645AE5"/>
    <w:rsid w:val="00645B7A"/>
    <w:rsid w:val="00645D86"/>
    <w:rsid w:val="006464DA"/>
    <w:rsid w:val="006465F2"/>
    <w:rsid w:val="00646F48"/>
    <w:rsid w:val="00647047"/>
    <w:rsid w:val="00647292"/>
    <w:rsid w:val="006472CC"/>
    <w:rsid w:val="0064758A"/>
    <w:rsid w:val="0064771D"/>
    <w:rsid w:val="00647872"/>
    <w:rsid w:val="006503CC"/>
    <w:rsid w:val="00651169"/>
    <w:rsid w:val="006515E5"/>
    <w:rsid w:val="00651729"/>
    <w:rsid w:val="00651AF0"/>
    <w:rsid w:val="00651F12"/>
    <w:rsid w:val="0065201B"/>
    <w:rsid w:val="00652268"/>
    <w:rsid w:val="00652460"/>
    <w:rsid w:val="00652566"/>
    <w:rsid w:val="00652605"/>
    <w:rsid w:val="00652746"/>
    <w:rsid w:val="00652DDB"/>
    <w:rsid w:val="00653350"/>
    <w:rsid w:val="0065353D"/>
    <w:rsid w:val="006536FA"/>
    <w:rsid w:val="0065378E"/>
    <w:rsid w:val="00653EB8"/>
    <w:rsid w:val="00654123"/>
    <w:rsid w:val="00654D02"/>
    <w:rsid w:val="00654E38"/>
    <w:rsid w:val="00654E6D"/>
    <w:rsid w:val="006550AA"/>
    <w:rsid w:val="00655122"/>
    <w:rsid w:val="0065526C"/>
    <w:rsid w:val="00655350"/>
    <w:rsid w:val="006555EC"/>
    <w:rsid w:val="00655A81"/>
    <w:rsid w:val="00655E64"/>
    <w:rsid w:val="006561DF"/>
    <w:rsid w:val="00656410"/>
    <w:rsid w:val="00656491"/>
    <w:rsid w:val="00656929"/>
    <w:rsid w:val="00656A9F"/>
    <w:rsid w:val="00656AAC"/>
    <w:rsid w:val="00656D86"/>
    <w:rsid w:val="00656E4B"/>
    <w:rsid w:val="00656EB4"/>
    <w:rsid w:val="006574CF"/>
    <w:rsid w:val="0065779C"/>
    <w:rsid w:val="0065789A"/>
    <w:rsid w:val="0065793C"/>
    <w:rsid w:val="00657C20"/>
    <w:rsid w:val="00660059"/>
    <w:rsid w:val="00660208"/>
    <w:rsid w:val="0066052B"/>
    <w:rsid w:val="00660B22"/>
    <w:rsid w:val="00660B24"/>
    <w:rsid w:val="006615BE"/>
    <w:rsid w:val="00661862"/>
    <w:rsid w:val="00661B1A"/>
    <w:rsid w:val="0066234C"/>
    <w:rsid w:val="00662350"/>
    <w:rsid w:val="00662799"/>
    <w:rsid w:val="00662838"/>
    <w:rsid w:val="00662EFE"/>
    <w:rsid w:val="00662F14"/>
    <w:rsid w:val="006633E3"/>
    <w:rsid w:val="00663880"/>
    <w:rsid w:val="0066393C"/>
    <w:rsid w:val="006639F9"/>
    <w:rsid w:val="00663D21"/>
    <w:rsid w:val="00663D22"/>
    <w:rsid w:val="00663E04"/>
    <w:rsid w:val="00663ED6"/>
    <w:rsid w:val="00664F01"/>
    <w:rsid w:val="00665246"/>
    <w:rsid w:val="0066557B"/>
    <w:rsid w:val="00665D33"/>
    <w:rsid w:val="00665FCC"/>
    <w:rsid w:val="00666255"/>
    <w:rsid w:val="0066632B"/>
    <w:rsid w:val="00666369"/>
    <w:rsid w:val="006666FE"/>
    <w:rsid w:val="00666951"/>
    <w:rsid w:val="006669A1"/>
    <w:rsid w:val="00666D2B"/>
    <w:rsid w:val="006673B1"/>
    <w:rsid w:val="00667601"/>
    <w:rsid w:val="0066788E"/>
    <w:rsid w:val="006704AA"/>
    <w:rsid w:val="0067066D"/>
    <w:rsid w:val="00670B33"/>
    <w:rsid w:val="00670C75"/>
    <w:rsid w:val="006710E9"/>
    <w:rsid w:val="006711E6"/>
    <w:rsid w:val="006712FB"/>
    <w:rsid w:val="006718CE"/>
    <w:rsid w:val="00671E59"/>
    <w:rsid w:val="0067233B"/>
    <w:rsid w:val="00672576"/>
    <w:rsid w:val="006725FD"/>
    <w:rsid w:val="00672EBB"/>
    <w:rsid w:val="00673232"/>
    <w:rsid w:val="006732B9"/>
    <w:rsid w:val="00673AFF"/>
    <w:rsid w:val="00673BAA"/>
    <w:rsid w:val="00673FC9"/>
    <w:rsid w:val="00674178"/>
    <w:rsid w:val="00674EF0"/>
    <w:rsid w:val="00675580"/>
    <w:rsid w:val="00675968"/>
    <w:rsid w:val="00675AA9"/>
    <w:rsid w:val="00675EDD"/>
    <w:rsid w:val="006762BE"/>
    <w:rsid w:val="006763AF"/>
    <w:rsid w:val="006763B3"/>
    <w:rsid w:val="006768BB"/>
    <w:rsid w:val="00676A5E"/>
    <w:rsid w:val="00676B1B"/>
    <w:rsid w:val="00676D0A"/>
    <w:rsid w:val="006772DE"/>
    <w:rsid w:val="006777A7"/>
    <w:rsid w:val="006777BE"/>
    <w:rsid w:val="006778DB"/>
    <w:rsid w:val="00677B14"/>
    <w:rsid w:val="00680415"/>
    <w:rsid w:val="0068043B"/>
    <w:rsid w:val="00680D2C"/>
    <w:rsid w:val="006811F7"/>
    <w:rsid w:val="0068149E"/>
    <w:rsid w:val="006817DD"/>
    <w:rsid w:val="00681844"/>
    <w:rsid w:val="006819A6"/>
    <w:rsid w:val="00682486"/>
    <w:rsid w:val="006824BF"/>
    <w:rsid w:val="006826E3"/>
    <w:rsid w:val="006837C0"/>
    <w:rsid w:val="006843C3"/>
    <w:rsid w:val="00684811"/>
    <w:rsid w:val="006849FC"/>
    <w:rsid w:val="00684A27"/>
    <w:rsid w:val="00685803"/>
    <w:rsid w:val="00685A05"/>
    <w:rsid w:val="00685C62"/>
    <w:rsid w:val="00685E49"/>
    <w:rsid w:val="00685F67"/>
    <w:rsid w:val="0068657A"/>
    <w:rsid w:val="00686595"/>
    <w:rsid w:val="006877E3"/>
    <w:rsid w:val="00687A0E"/>
    <w:rsid w:val="00687B81"/>
    <w:rsid w:val="00687D3B"/>
    <w:rsid w:val="00687E30"/>
    <w:rsid w:val="0069021E"/>
    <w:rsid w:val="006903EE"/>
    <w:rsid w:val="0069097F"/>
    <w:rsid w:val="00690BD5"/>
    <w:rsid w:val="00690DB4"/>
    <w:rsid w:val="00691059"/>
    <w:rsid w:val="006914F0"/>
    <w:rsid w:val="0069185F"/>
    <w:rsid w:val="00691A99"/>
    <w:rsid w:val="00691D8C"/>
    <w:rsid w:val="00692697"/>
    <w:rsid w:val="00692A61"/>
    <w:rsid w:val="00692D87"/>
    <w:rsid w:val="00692F97"/>
    <w:rsid w:val="00693700"/>
    <w:rsid w:val="00694408"/>
    <w:rsid w:val="006947FB"/>
    <w:rsid w:val="00694C8E"/>
    <w:rsid w:val="00694F99"/>
    <w:rsid w:val="006950DF"/>
    <w:rsid w:val="00695136"/>
    <w:rsid w:val="00695324"/>
    <w:rsid w:val="00695E8E"/>
    <w:rsid w:val="00695F1C"/>
    <w:rsid w:val="00696126"/>
    <w:rsid w:val="006961E8"/>
    <w:rsid w:val="006963BA"/>
    <w:rsid w:val="00696401"/>
    <w:rsid w:val="006968BD"/>
    <w:rsid w:val="00696D53"/>
    <w:rsid w:val="0069703C"/>
    <w:rsid w:val="0069705F"/>
    <w:rsid w:val="00697DBC"/>
    <w:rsid w:val="00697EDA"/>
    <w:rsid w:val="006A04AE"/>
    <w:rsid w:val="006A096B"/>
    <w:rsid w:val="006A0A80"/>
    <w:rsid w:val="006A10B6"/>
    <w:rsid w:val="006A1366"/>
    <w:rsid w:val="006A1502"/>
    <w:rsid w:val="006A1722"/>
    <w:rsid w:val="006A18CF"/>
    <w:rsid w:val="006A1A7B"/>
    <w:rsid w:val="006A1CBD"/>
    <w:rsid w:val="006A21F8"/>
    <w:rsid w:val="006A2350"/>
    <w:rsid w:val="006A2411"/>
    <w:rsid w:val="006A2A1A"/>
    <w:rsid w:val="006A2BD0"/>
    <w:rsid w:val="006A2CEB"/>
    <w:rsid w:val="006A31B0"/>
    <w:rsid w:val="006A3332"/>
    <w:rsid w:val="006A37B6"/>
    <w:rsid w:val="006A3862"/>
    <w:rsid w:val="006A39F7"/>
    <w:rsid w:val="006A3B2A"/>
    <w:rsid w:val="006A4090"/>
    <w:rsid w:val="006A46D0"/>
    <w:rsid w:val="006A46DA"/>
    <w:rsid w:val="006A47FA"/>
    <w:rsid w:val="006A49F1"/>
    <w:rsid w:val="006A4E9F"/>
    <w:rsid w:val="006A4EC5"/>
    <w:rsid w:val="006A5356"/>
    <w:rsid w:val="006A547F"/>
    <w:rsid w:val="006A5960"/>
    <w:rsid w:val="006A5F51"/>
    <w:rsid w:val="006A6044"/>
    <w:rsid w:val="006A63DF"/>
    <w:rsid w:val="006A648F"/>
    <w:rsid w:val="006A7183"/>
    <w:rsid w:val="006A7763"/>
    <w:rsid w:val="006A78AD"/>
    <w:rsid w:val="006A7B17"/>
    <w:rsid w:val="006A7D01"/>
    <w:rsid w:val="006A7F87"/>
    <w:rsid w:val="006A7F9E"/>
    <w:rsid w:val="006A7FEC"/>
    <w:rsid w:val="006B093A"/>
    <w:rsid w:val="006B0971"/>
    <w:rsid w:val="006B097C"/>
    <w:rsid w:val="006B09C0"/>
    <w:rsid w:val="006B09F1"/>
    <w:rsid w:val="006B0AD1"/>
    <w:rsid w:val="006B0E48"/>
    <w:rsid w:val="006B105D"/>
    <w:rsid w:val="006B130F"/>
    <w:rsid w:val="006B19A1"/>
    <w:rsid w:val="006B1A0E"/>
    <w:rsid w:val="006B1C02"/>
    <w:rsid w:val="006B208D"/>
    <w:rsid w:val="006B2094"/>
    <w:rsid w:val="006B2312"/>
    <w:rsid w:val="006B25E4"/>
    <w:rsid w:val="006B2631"/>
    <w:rsid w:val="006B26E1"/>
    <w:rsid w:val="006B2859"/>
    <w:rsid w:val="006B29CB"/>
    <w:rsid w:val="006B2E0E"/>
    <w:rsid w:val="006B3200"/>
    <w:rsid w:val="006B3CA6"/>
    <w:rsid w:val="006B44C8"/>
    <w:rsid w:val="006B5059"/>
    <w:rsid w:val="006B549A"/>
    <w:rsid w:val="006B54AC"/>
    <w:rsid w:val="006B5EB2"/>
    <w:rsid w:val="006B603B"/>
    <w:rsid w:val="006B6218"/>
    <w:rsid w:val="006B631F"/>
    <w:rsid w:val="006B6658"/>
    <w:rsid w:val="006B6DD9"/>
    <w:rsid w:val="006B7231"/>
    <w:rsid w:val="006B73A6"/>
    <w:rsid w:val="006B73D9"/>
    <w:rsid w:val="006B74BA"/>
    <w:rsid w:val="006B755B"/>
    <w:rsid w:val="006C00C0"/>
    <w:rsid w:val="006C012E"/>
    <w:rsid w:val="006C0DB1"/>
    <w:rsid w:val="006C1129"/>
    <w:rsid w:val="006C12C7"/>
    <w:rsid w:val="006C13DB"/>
    <w:rsid w:val="006C1A5F"/>
    <w:rsid w:val="006C1C4C"/>
    <w:rsid w:val="006C1D16"/>
    <w:rsid w:val="006C1D58"/>
    <w:rsid w:val="006C1E7C"/>
    <w:rsid w:val="006C1F1C"/>
    <w:rsid w:val="006C299C"/>
    <w:rsid w:val="006C2B77"/>
    <w:rsid w:val="006C2C13"/>
    <w:rsid w:val="006C3290"/>
    <w:rsid w:val="006C368D"/>
    <w:rsid w:val="006C4579"/>
    <w:rsid w:val="006C45FC"/>
    <w:rsid w:val="006C4723"/>
    <w:rsid w:val="006C492B"/>
    <w:rsid w:val="006C4D43"/>
    <w:rsid w:val="006C4E72"/>
    <w:rsid w:val="006C4E7E"/>
    <w:rsid w:val="006C4F96"/>
    <w:rsid w:val="006C5467"/>
    <w:rsid w:val="006C5E94"/>
    <w:rsid w:val="006C5F44"/>
    <w:rsid w:val="006C6014"/>
    <w:rsid w:val="006C633F"/>
    <w:rsid w:val="006C6992"/>
    <w:rsid w:val="006C6CFC"/>
    <w:rsid w:val="006C6E28"/>
    <w:rsid w:val="006C6EAB"/>
    <w:rsid w:val="006C7659"/>
    <w:rsid w:val="006C76BB"/>
    <w:rsid w:val="006C7745"/>
    <w:rsid w:val="006C7CDB"/>
    <w:rsid w:val="006C7E60"/>
    <w:rsid w:val="006D135D"/>
    <w:rsid w:val="006D1AB6"/>
    <w:rsid w:val="006D1D39"/>
    <w:rsid w:val="006D1EFF"/>
    <w:rsid w:val="006D23B8"/>
    <w:rsid w:val="006D2552"/>
    <w:rsid w:val="006D2606"/>
    <w:rsid w:val="006D2A43"/>
    <w:rsid w:val="006D2C1B"/>
    <w:rsid w:val="006D2D20"/>
    <w:rsid w:val="006D2E93"/>
    <w:rsid w:val="006D3664"/>
    <w:rsid w:val="006D3843"/>
    <w:rsid w:val="006D3A42"/>
    <w:rsid w:val="006D3B13"/>
    <w:rsid w:val="006D3B29"/>
    <w:rsid w:val="006D3BE2"/>
    <w:rsid w:val="006D3CC0"/>
    <w:rsid w:val="006D3E5F"/>
    <w:rsid w:val="006D40FA"/>
    <w:rsid w:val="006D4195"/>
    <w:rsid w:val="006D435E"/>
    <w:rsid w:val="006D4603"/>
    <w:rsid w:val="006D463B"/>
    <w:rsid w:val="006D4DA9"/>
    <w:rsid w:val="006D4E72"/>
    <w:rsid w:val="006D5700"/>
    <w:rsid w:val="006D5A46"/>
    <w:rsid w:val="006D5CB1"/>
    <w:rsid w:val="006D5E93"/>
    <w:rsid w:val="006D5F05"/>
    <w:rsid w:val="006D5FA2"/>
    <w:rsid w:val="006D6077"/>
    <w:rsid w:val="006D63B6"/>
    <w:rsid w:val="006D6470"/>
    <w:rsid w:val="006D653B"/>
    <w:rsid w:val="006D6E57"/>
    <w:rsid w:val="006D6FEF"/>
    <w:rsid w:val="006D70EF"/>
    <w:rsid w:val="006D7ACB"/>
    <w:rsid w:val="006D7D3A"/>
    <w:rsid w:val="006E0168"/>
    <w:rsid w:val="006E01C5"/>
    <w:rsid w:val="006E03EE"/>
    <w:rsid w:val="006E052A"/>
    <w:rsid w:val="006E0A75"/>
    <w:rsid w:val="006E1141"/>
    <w:rsid w:val="006E18B4"/>
    <w:rsid w:val="006E1A25"/>
    <w:rsid w:val="006E1EDC"/>
    <w:rsid w:val="006E1FF7"/>
    <w:rsid w:val="006E214A"/>
    <w:rsid w:val="006E26F3"/>
    <w:rsid w:val="006E363B"/>
    <w:rsid w:val="006E375C"/>
    <w:rsid w:val="006E3897"/>
    <w:rsid w:val="006E38B0"/>
    <w:rsid w:val="006E3BA7"/>
    <w:rsid w:val="006E3CBD"/>
    <w:rsid w:val="006E418A"/>
    <w:rsid w:val="006E41A2"/>
    <w:rsid w:val="006E44C5"/>
    <w:rsid w:val="006E462A"/>
    <w:rsid w:val="006E48AC"/>
    <w:rsid w:val="006E49AB"/>
    <w:rsid w:val="006E4AEA"/>
    <w:rsid w:val="006E510F"/>
    <w:rsid w:val="006E512B"/>
    <w:rsid w:val="006E538D"/>
    <w:rsid w:val="006E53F7"/>
    <w:rsid w:val="006E5A04"/>
    <w:rsid w:val="006E5A26"/>
    <w:rsid w:val="006E5A8D"/>
    <w:rsid w:val="006E6465"/>
    <w:rsid w:val="006E64CA"/>
    <w:rsid w:val="006E669A"/>
    <w:rsid w:val="006E744E"/>
    <w:rsid w:val="006E7721"/>
    <w:rsid w:val="006E7B9B"/>
    <w:rsid w:val="006E7BBC"/>
    <w:rsid w:val="006E7D36"/>
    <w:rsid w:val="006F04BE"/>
    <w:rsid w:val="006F0DB5"/>
    <w:rsid w:val="006F0EBC"/>
    <w:rsid w:val="006F10D9"/>
    <w:rsid w:val="006F13BB"/>
    <w:rsid w:val="006F13C1"/>
    <w:rsid w:val="006F1741"/>
    <w:rsid w:val="006F176E"/>
    <w:rsid w:val="006F18BF"/>
    <w:rsid w:val="006F19C4"/>
    <w:rsid w:val="006F1AD2"/>
    <w:rsid w:val="006F2145"/>
    <w:rsid w:val="006F240B"/>
    <w:rsid w:val="006F3547"/>
    <w:rsid w:val="006F358A"/>
    <w:rsid w:val="006F361B"/>
    <w:rsid w:val="006F3A7F"/>
    <w:rsid w:val="006F3C0E"/>
    <w:rsid w:val="006F4023"/>
    <w:rsid w:val="006F4604"/>
    <w:rsid w:val="006F5368"/>
    <w:rsid w:val="006F5422"/>
    <w:rsid w:val="006F57E4"/>
    <w:rsid w:val="006F5843"/>
    <w:rsid w:val="006F5D8E"/>
    <w:rsid w:val="006F62BF"/>
    <w:rsid w:val="006F6751"/>
    <w:rsid w:val="006F69DE"/>
    <w:rsid w:val="006F6ACB"/>
    <w:rsid w:val="006F6CE1"/>
    <w:rsid w:val="006F70AA"/>
    <w:rsid w:val="006F722F"/>
    <w:rsid w:val="006F7319"/>
    <w:rsid w:val="006F73DC"/>
    <w:rsid w:val="006F7A77"/>
    <w:rsid w:val="006F7AD5"/>
    <w:rsid w:val="006F7D4D"/>
    <w:rsid w:val="00700123"/>
    <w:rsid w:val="007004EB"/>
    <w:rsid w:val="00700F07"/>
    <w:rsid w:val="00700FB6"/>
    <w:rsid w:val="00701842"/>
    <w:rsid w:val="00701F49"/>
    <w:rsid w:val="0070271E"/>
    <w:rsid w:val="00703688"/>
    <w:rsid w:val="00703CC7"/>
    <w:rsid w:val="00704201"/>
    <w:rsid w:val="007042A8"/>
    <w:rsid w:val="007044F2"/>
    <w:rsid w:val="00704D40"/>
    <w:rsid w:val="00706206"/>
    <w:rsid w:val="0070665C"/>
    <w:rsid w:val="007066AE"/>
    <w:rsid w:val="007066EB"/>
    <w:rsid w:val="00706783"/>
    <w:rsid w:val="00707420"/>
    <w:rsid w:val="00707AFD"/>
    <w:rsid w:val="00707B19"/>
    <w:rsid w:val="00707C17"/>
    <w:rsid w:val="00707CDF"/>
    <w:rsid w:val="00707E7F"/>
    <w:rsid w:val="00707F68"/>
    <w:rsid w:val="00710040"/>
    <w:rsid w:val="007100EB"/>
    <w:rsid w:val="007103FF"/>
    <w:rsid w:val="007109C7"/>
    <w:rsid w:val="00710EEE"/>
    <w:rsid w:val="00710FE6"/>
    <w:rsid w:val="00711556"/>
    <w:rsid w:val="007115A5"/>
    <w:rsid w:val="007118B5"/>
    <w:rsid w:val="00711BE4"/>
    <w:rsid w:val="007120E0"/>
    <w:rsid w:val="007123E5"/>
    <w:rsid w:val="00712513"/>
    <w:rsid w:val="00712C26"/>
    <w:rsid w:val="00712EBA"/>
    <w:rsid w:val="007134F0"/>
    <w:rsid w:val="007141C2"/>
    <w:rsid w:val="007147E8"/>
    <w:rsid w:val="00714ADA"/>
    <w:rsid w:val="00714C69"/>
    <w:rsid w:val="00714DAB"/>
    <w:rsid w:val="00715075"/>
    <w:rsid w:val="00715307"/>
    <w:rsid w:val="00715A16"/>
    <w:rsid w:val="00715B10"/>
    <w:rsid w:val="00715C7B"/>
    <w:rsid w:val="00716C45"/>
    <w:rsid w:val="00716E0E"/>
    <w:rsid w:val="007172BE"/>
    <w:rsid w:val="00717929"/>
    <w:rsid w:val="007179CC"/>
    <w:rsid w:val="00717FAB"/>
    <w:rsid w:val="007204F4"/>
    <w:rsid w:val="00721936"/>
    <w:rsid w:val="00721C9D"/>
    <w:rsid w:val="007224C9"/>
    <w:rsid w:val="00722872"/>
    <w:rsid w:val="00722F3B"/>
    <w:rsid w:val="00723C33"/>
    <w:rsid w:val="00724382"/>
    <w:rsid w:val="0072447E"/>
    <w:rsid w:val="0072453E"/>
    <w:rsid w:val="007245D2"/>
    <w:rsid w:val="007246D1"/>
    <w:rsid w:val="00724CDD"/>
    <w:rsid w:val="00724E51"/>
    <w:rsid w:val="00724E8B"/>
    <w:rsid w:val="0072587F"/>
    <w:rsid w:val="00725B1C"/>
    <w:rsid w:val="00725BE9"/>
    <w:rsid w:val="00726812"/>
    <w:rsid w:val="00726FB7"/>
    <w:rsid w:val="00727990"/>
    <w:rsid w:val="00727C0F"/>
    <w:rsid w:val="007300E2"/>
    <w:rsid w:val="00730258"/>
    <w:rsid w:val="00730581"/>
    <w:rsid w:val="00730AAC"/>
    <w:rsid w:val="00730C69"/>
    <w:rsid w:val="00730F30"/>
    <w:rsid w:val="0073165E"/>
    <w:rsid w:val="007316E4"/>
    <w:rsid w:val="00731E3D"/>
    <w:rsid w:val="00732567"/>
    <w:rsid w:val="007327B6"/>
    <w:rsid w:val="00732E1B"/>
    <w:rsid w:val="00732E84"/>
    <w:rsid w:val="00732EF4"/>
    <w:rsid w:val="007330B9"/>
    <w:rsid w:val="00733B28"/>
    <w:rsid w:val="00733DFC"/>
    <w:rsid w:val="0073435D"/>
    <w:rsid w:val="00734782"/>
    <w:rsid w:val="0073481F"/>
    <w:rsid w:val="00734F58"/>
    <w:rsid w:val="0073571E"/>
    <w:rsid w:val="00735C31"/>
    <w:rsid w:val="007362B1"/>
    <w:rsid w:val="007365DE"/>
    <w:rsid w:val="007367E8"/>
    <w:rsid w:val="007368EA"/>
    <w:rsid w:val="0073736F"/>
    <w:rsid w:val="00737BD2"/>
    <w:rsid w:val="00740412"/>
    <w:rsid w:val="0074048A"/>
    <w:rsid w:val="007408B3"/>
    <w:rsid w:val="00740994"/>
    <w:rsid w:val="00740CC9"/>
    <w:rsid w:val="00740D74"/>
    <w:rsid w:val="00740FFE"/>
    <w:rsid w:val="00741BEB"/>
    <w:rsid w:val="00741D73"/>
    <w:rsid w:val="00741ED4"/>
    <w:rsid w:val="00741EE6"/>
    <w:rsid w:val="00741F99"/>
    <w:rsid w:val="007424EC"/>
    <w:rsid w:val="00742911"/>
    <w:rsid w:val="00742933"/>
    <w:rsid w:val="00742CD6"/>
    <w:rsid w:val="00743019"/>
    <w:rsid w:val="007438F8"/>
    <w:rsid w:val="00743A8F"/>
    <w:rsid w:val="00743E34"/>
    <w:rsid w:val="00743E81"/>
    <w:rsid w:val="0074431A"/>
    <w:rsid w:val="0074436B"/>
    <w:rsid w:val="007443A8"/>
    <w:rsid w:val="00744A05"/>
    <w:rsid w:val="00744A2A"/>
    <w:rsid w:val="00744C79"/>
    <w:rsid w:val="0074554D"/>
    <w:rsid w:val="00745857"/>
    <w:rsid w:val="007458CA"/>
    <w:rsid w:val="00745D54"/>
    <w:rsid w:val="00745F34"/>
    <w:rsid w:val="007461A9"/>
    <w:rsid w:val="0074664B"/>
    <w:rsid w:val="00746BF1"/>
    <w:rsid w:val="00746C94"/>
    <w:rsid w:val="00746D32"/>
    <w:rsid w:val="00747848"/>
    <w:rsid w:val="0075004A"/>
    <w:rsid w:val="007500CC"/>
    <w:rsid w:val="00750304"/>
    <w:rsid w:val="00750493"/>
    <w:rsid w:val="00750505"/>
    <w:rsid w:val="00750650"/>
    <w:rsid w:val="00750DF2"/>
    <w:rsid w:val="0075190A"/>
    <w:rsid w:val="00751C60"/>
    <w:rsid w:val="00752263"/>
    <w:rsid w:val="007528D1"/>
    <w:rsid w:val="0075291F"/>
    <w:rsid w:val="00752E4E"/>
    <w:rsid w:val="00752FE3"/>
    <w:rsid w:val="0075303D"/>
    <w:rsid w:val="00753059"/>
    <w:rsid w:val="0075307B"/>
    <w:rsid w:val="0075369F"/>
    <w:rsid w:val="0075374F"/>
    <w:rsid w:val="007538AE"/>
    <w:rsid w:val="00753981"/>
    <w:rsid w:val="00753BAC"/>
    <w:rsid w:val="00753C17"/>
    <w:rsid w:val="00753E5A"/>
    <w:rsid w:val="00753F38"/>
    <w:rsid w:val="00754086"/>
    <w:rsid w:val="007545F4"/>
    <w:rsid w:val="00754B6C"/>
    <w:rsid w:val="00754DAD"/>
    <w:rsid w:val="0075505B"/>
    <w:rsid w:val="007550D0"/>
    <w:rsid w:val="00755359"/>
    <w:rsid w:val="00755A28"/>
    <w:rsid w:val="00755B3F"/>
    <w:rsid w:val="00756B7F"/>
    <w:rsid w:val="00756C6A"/>
    <w:rsid w:val="00756DA7"/>
    <w:rsid w:val="00757A3E"/>
    <w:rsid w:val="00757E74"/>
    <w:rsid w:val="00760A3D"/>
    <w:rsid w:val="00760CEA"/>
    <w:rsid w:val="00760F6B"/>
    <w:rsid w:val="007611FD"/>
    <w:rsid w:val="0076124D"/>
    <w:rsid w:val="0076151E"/>
    <w:rsid w:val="00761868"/>
    <w:rsid w:val="00761EBB"/>
    <w:rsid w:val="00762392"/>
    <w:rsid w:val="00762FD3"/>
    <w:rsid w:val="0076304C"/>
    <w:rsid w:val="007638BC"/>
    <w:rsid w:val="00763AB7"/>
    <w:rsid w:val="00763FFF"/>
    <w:rsid w:val="007641EB"/>
    <w:rsid w:val="007645CC"/>
    <w:rsid w:val="00764F81"/>
    <w:rsid w:val="00764FC7"/>
    <w:rsid w:val="007650B6"/>
    <w:rsid w:val="007651B4"/>
    <w:rsid w:val="00765350"/>
    <w:rsid w:val="00765764"/>
    <w:rsid w:val="0076582D"/>
    <w:rsid w:val="00765D5D"/>
    <w:rsid w:val="00765DCA"/>
    <w:rsid w:val="0076607E"/>
    <w:rsid w:val="007668FE"/>
    <w:rsid w:val="00766C6C"/>
    <w:rsid w:val="0076706C"/>
    <w:rsid w:val="00767697"/>
    <w:rsid w:val="0076771B"/>
    <w:rsid w:val="007677FF"/>
    <w:rsid w:val="00767819"/>
    <w:rsid w:val="007702AD"/>
    <w:rsid w:val="00770360"/>
    <w:rsid w:val="007706EF"/>
    <w:rsid w:val="0077076C"/>
    <w:rsid w:val="007708D3"/>
    <w:rsid w:val="00770A76"/>
    <w:rsid w:val="007710B6"/>
    <w:rsid w:val="0077121D"/>
    <w:rsid w:val="007717B4"/>
    <w:rsid w:val="00771E53"/>
    <w:rsid w:val="00771FA1"/>
    <w:rsid w:val="00772077"/>
    <w:rsid w:val="0077234D"/>
    <w:rsid w:val="00772610"/>
    <w:rsid w:val="007726ED"/>
    <w:rsid w:val="0077288F"/>
    <w:rsid w:val="00772A87"/>
    <w:rsid w:val="00772CEE"/>
    <w:rsid w:val="0077307E"/>
    <w:rsid w:val="00773C2C"/>
    <w:rsid w:val="00774071"/>
    <w:rsid w:val="00774442"/>
    <w:rsid w:val="00774602"/>
    <w:rsid w:val="00774844"/>
    <w:rsid w:val="00774AC7"/>
    <w:rsid w:val="00774DD8"/>
    <w:rsid w:val="007752C1"/>
    <w:rsid w:val="007756A2"/>
    <w:rsid w:val="00775E17"/>
    <w:rsid w:val="0077663F"/>
    <w:rsid w:val="00776834"/>
    <w:rsid w:val="007769CB"/>
    <w:rsid w:val="00776C25"/>
    <w:rsid w:val="007774FC"/>
    <w:rsid w:val="00777708"/>
    <w:rsid w:val="007779D6"/>
    <w:rsid w:val="00777BA1"/>
    <w:rsid w:val="00777F46"/>
    <w:rsid w:val="00777F62"/>
    <w:rsid w:val="00780063"/>
    <w:rsid w:val="007804C3"/>
    <w:rsid w:val="00780613"/>
    <w:rsid w:val="00780842"/>
    <w:rsid w:val="007809BD"/>
    <w:rsid w:val="00780AF9"/>
    <w:rsid w:val="00780F05"/>
    <w:rsid w:val="00780FBA"/>
    <w:rsid w:val="00781772"/>
    <w:rsid w:val="00781FD1"/>
    <w:rsid w:val="0078248F"/>
    <w:rsid w:val="00782660"/>
    <w:rsid w:val="007831D5"/>
    <w:rsid w:val="0078382A"/>
    <w:rsid w:val="00783876"/>
    <w:rsid w:val="00783F68"/>
    <w:rsid w:val="00784392"/>
    <w:rsid w:val="0078440F"/>
    <w:rsid w:val="00784629"/>
    <w:rsid w:val="007846C0"/>
    <w:rsid w:val="00784700"/>
    <w:rsid w:val="007848BD"/>
    <w:rsid w:val="007848EA"/>
    <w:rsid w:val="00784C37"/>
    <w:rsid w:val="00785208"/>
    <w:rsid w:val="00785738"/>
    <w:rsid w:val="00785B6D"/>
    <w:rsid w:val="007861D4"/>
    <w:rsid w:val="00786CB9"/>
    <w:rsid w:val="00786CCF"/>
    <w:rsid w:val="00786D09"/>
    <w:rsid w:val="0078718A"/>
    <w:rsid w:val="00787C65"/>
    <w:rsid w:val="00787D44"/>
    <w:rsid w:val="00787E5F"/>
    <w:rsid w:val="0079042A"/>
    <w:rsid w:val="00790AB9"/>
    <w:rsid w:val="00790CB7"/>
    <w:rsid w:val="00790FC4"/>
    <w:rsid w:val="0079108A"/>
    <w:rsid w:val="0079122A"/>
    <w:rsid w:val="0079149D"/>
    <w:rsid w:val="007914D7"/>
    <w:rsid w:val="00791793"/>
    <w:rsid w:val="007917EC"/>
    <w:rsid w:val="00791F00"/>
    <w:rsid w:val="007920BF"/>
    <w:rsid w:val="0079268E"/>
    <w:rsid w:val="00792FAB"/>
    <w:rsid w:val="00793556"/>
    <w:rsid w:val="00793A91"/>
    <w:rsid w:val="00793B68"/>
    <w:rsid w:val="00793BC1"/>
    <w:rsid w:val="00793BE0"/>
    <w:rsid w:val="00793C19"/>
    <w:rsid w:val="0079403D"/>
    <w:rsid w:val="007940F9"/>
    <w:rsid w:val="00794315"/>
    <w:rsid w:val="00794C47"/>
    <w:rsid w:val="00794DFC"/>
    <w:rsid w:val="00794E50"/>
    <w:rsid w:val="00795C27"/>
    <w:rsid w:val="00795E1B"/>
    <w:rsid w:val="00796025"/>
    <w:rsid w:val="00796128"/>
    <w:rsid w:val="007963F5"/>
    <w:rsid w:val="0079643C"/>
    <w:rsid w:val="0079666A"/>
    <w:rsid w:val="00796984"/>
    <w:rsid w:val="007974B5"/>
    <w:rsid w:val="00797A25"/>
    <w:rsid w:val="00797BB4"/>
    <w:rsid w:val="007A00AD"/>
    <w:rsid w:val="007A02E8"/>
    <w:rsid w:val="007A0885"/>
    <w:rsid w:val="007A0A71"/>
    <w:rsid w:val="007A0C3A"/>
    <w:rsid w:val="007A0C95"/>
    <w:rsid w:val="007A0D2A"/>
    <w:rsid w:val="007A0D52"/>
    <w:rsid w:val="007A136C"/>
    <w:rsid w:val="007A1446"/>
    <w:rsid w:val="007A1572"/>
    <w:rsid w:val="007A1F46"/>
    <w:rsid w:val="007A2225"/>
    <w:rsid w:val="007A26FB"/>
    <w:rsid w:val="007A28B2"/>
    <w:rsid w:val="007A2925"/>
    <w:rsid w:val="007A2B9C"/>
    <w:rsid w:val="007A3687"/>
    <w:rsid w:val="007A3DCA"/>
    <w:rsid w:val="007A412A"/>
    <w:rsid w:val="007A41CD"/>
    <w:rsid w:val="007A41E8"/>
    <w:rsid w:val="007A446C"/>
    <w:rsid w:val="007A4497"/>
    <w:rsid w:val="007A4D74"/>
    <w:rsid w:val="007A4F63"/>
    <w:rsid w:val="007A59BB"/>
    <w:rsid w:val="007A5C24"/>
    <w:rsid w:val="007A5CF5"/>
    <w:rsid w:val="007A65E7"/>
    <w:rsid w:val="007A66ED"/>
    <w:rsid w:val="007A6A5F"/>
    <w:rsid w:val="007A6B44"/>
    <w:rsid w:val="007A6BF6"/>
    <w:rsid w:val="007A6E2A"/>
    <w:rsid w:val="007A7228"/>
    <w:rsid w:val="007A7A1B"/>
    <w:rsid w:val="007A7B32"/>
    <w:rsid w:val="007A7BC4"/>
    <w:rsid w:val="007A7D4C"/>
    <w:rsid w:val="007B00C8"/>
    <w:rsid w:val="007B07D8"/>
    <w:rsid w:val="007B098C"/>
    <w:rsid w:val="007B0B93"/>
    <w:rsid w:val="007B0C5E"/>
    <w:rsid w:val="007B12A8"/>
    <w:rsid w:val="007B13A2"/>
    <w:rsid w:val="007B1592"/>
    <w:rsid w:val="007B15E6"/>
    <w:rsid w:val="007B18C7"/>
    <w:rsid w:val="007B1AC5"/>
    <w:rsid w:val="007B2144"/>
    <w:rsid w:val="007B2182"/>
    <w:rsid w:val="007B2446"/>
    <w:rsid w:val="007B251F"/>
    <w:rsid w:val="007B2564"/>
    <w:rsid w:val="007B2B0D"/>
    <w:rsid w:val="007B2D98"/>
    <w:rsid w:val="007B3276"/>
    <w:rsid w:val="007B338C"/>
    <w:rsid w:val="007B3682"/>
    <w:rsid w:val="007B3CA8"/>
    <w:rsid w:val="007B4632"/>
    <w:rsid w:val="007B46D7"/>
    <w:rsid w:val="007B483E"/>
    <w:rsid w:val="007B486B"/>
    <w:rsid w:val="007B49AD"/>
    <w:rsid w:val="007B4A8E"/>
    <w:rsid w:val="007B4DDE"/>
    <w:rsid w:val="007B53B9"/>
    <w:rsid w:val="007B55DE"/>
    <w:rsid w:val="007B57B9"/>
    <w:rsid w:val="007B5A4C"/>
    <w:rsid w:val="007B5C35"/>
    <w:rsid w:val="007B5F56"/>
    <w:rsid w:val="007B6022"/>
    <w:rsid w:val="007B609E"/>
    <w:rsid w:val="007B720F"/>
    <w:rsid w:val="007B72B7"/>
    <w:rsid w:val="007B7ABD"/>
    <w:rsid w:val="007C024A"/>
    <w:rsid w:val="007C0982"/>
    <w:rsid w:val="007C1077"/>
    <w:rsid w:val="007C1135"/>
    <w:rsid w:val="007C1140"/>
    <w:rsid w:val="007C1251"/>
    <w:rsid w:val="007C12BA"/>
    <w:rsid w:val="007C1B50"/>
    <w:rsid w:val="007C1ED2"/>
    <w:rsid w:val="007C263A"/>
    <w:rsid w:val="007C299F"/>
    <w:rsid w:val="007C2B3B"/>
    <w:rsid w:val="007C2CC4"/>
    <w:rsid w:val="007C31AE"/>
    <w:rsid w:val="007C3514"/>
    <w:rsid w:val="007C37C6"/>
    <w:rsid w:val="007C3C21"/>
    <w:rsid w:val="007C3E03"/>
    <w:rsid w:val="007C3FD2"/>
    <w:rsid w:val="007C46D5"/>
    <w:rsid w:val="007C4973"/>
    <w:rsid w:val="007C4D7C"/>
    <w:rsid w:val="007C4E67"/>
    <w:rsid w:val="007C5584"/>
    <w:rsid w:val="007C5823"/>
    <w:rsid w:val="007C5DEC"/>
    <w:rsid w:val="007C60BB"/>
    <w:rsid w:val="007C6644"/>
    <w:rsid w:val="007C679A"/>
    <w:rsid w:val="007C67D5"/>
    <w:rsid w:val="007C6FD8"/>
    <w:rsid w:val="007C79D8"/>
    <w:rsid w:val="007C7B26"/>
    <w:rsid w:val="007C7D5E"/>
    <w:rsid w:val="007C7D8F"/>
    <w:rsid w:val="007C7EAD"/>
    <w:rsid w:val="007D0777"/>
    <w:rsid w:val="007D0834"/>
    <w:rsid w:val="007D0922"/>
    <w:rsid w:val="007D1760"/>
    <w:rsid w:val="007D197F"/>
    <w:rsid w:val="007D2244"/>
    <w:rsid w:val="007D2279"/>
    <w:rsid w:val="007D2504"/>
    <w:rsid w:val="007D2923"/>
    <w:rsid w:val="007D2A2D"/>
    <w:rsid w:val="007D2E72"/>
    <w:rsid w:val="007D317F"/>
    <w:rsid w:val="007D3A76"/>
    <w:rsid w:val="007D3ACA"/>
    <w:rsid w:val="007D3C85"/>
    <w:rsid w:val="007D4381"/>
    <w:rsid w:val="007D4765"/>
    <w:rsid w:val="007D4FA8"/>
    <w:rsid w:val="007D53DC"/>
    <w:rsid w:val="007D644D"/>
    <w:rsid w:val="007D6683"/>
    <w:rsid w:val="007D6B97"/>
    <w:rsid w:val="007D6C05"/>
    <w:rsid w:val="007D6EDD"/>
    <w:rsid w:val="007D73F7"/>
    <w:rsid w:val="007D755D"/>
    <w:rsid w:val="007D76DE"/>
    <w:rsid w:val="007D78ED"/>
    <w:rsid w:val="007D7AD6"/>
    <w:rsid w:val="007D7BD5"/>
    <w:rsid w:val="007E0540"/>
    <w:rsid w:val="007E0A28"/>
    <w:rsid w:val="007E0DC0"/>
    <w:rsid w:val="007E0E97"/>
    <w:rsid w:val="007E12BE"/>
    <w:rsid w:val="007E15FE"/>
    <w:rsid w:val="007E176A"/>
    <w:rsid w:val="007E1E21"/>
    <w:rsid w:val="007E2273"/>
    <w:rsid w:val="007E236A"/>
    <w:rsid w:val="007E27FE"/>
    <w:rsid w:val="007E35A9"/>
    <w:rsid w:val="007E3847"/>
    <w:rsid w:val="007E46B1"/>
    <w:rsid w:val="007E5984"/>
    <w:rsid w:val="007E599C"/>
    <w:rsid w:val="007E61CF"/>
    <w:rsid w:val="007E6655"/>
    <w:rsid w:val="007E6670"/>
    <w:rsid w:val="007E66DB"/>
    <w:rsid w:val="007E6911"/>
    <w:rsid w:val="007E6C45"/>
    <w:rsid w:val="007E6C6D"/>
    <w:rsid w:val="007E712B"/>
    <w:rsid w:val="007E72AA"/>
    <w:rsid w:val="007E79D8"/>
    <w:rsid w:val="007E7D1D"/>
    <w:rsid w:val="007E7D43"/>
    <w:rsid w:val="007E7E35"/>
    <w:rsid w:val="007E7EC7"/>
    <w:rsid w:val="007F044C"/>
    <w:rsid w:val="007F0605"/>
    <w:rsid w:val="007F08D6"/>
    <w:rsid w:val="007F1726"/>
    <w:rsid w:val="007F1764"/>
    <w:rsid w:val="007F1977"/>
    <w:rsid w:val="007F1CA6"/>
    <w:rsid w:val="007F22E7"/>
    <w:rsid w:val="007F3499"/>
    <w:rsid w:val="007F42C0"/>
    <w:rsid w:val="007F4D4E"/>
    <w:rsid w:val="007F5924"/>
    <w:rsid w:val="007F5D6E"/>
    <w:rsid w:val="007F5E37"/>
    <w:rsid w:val="007F63D1"/>
    <w:rsid w:val="007F68E9"/>
    <w:rsid w:val="007F6963"/>
    <w:rsid w:val="007F6FE0"/>
    <w:rsid w:val="007F74B7"/>
    <w:rsid w:val="007F784A"/>
    <w:rsid w:val="007F79F6"/>
    <w:rsid w:val="00800566"/>
    <w:rsid w:val="00800AE1"/>
    <w:rsid w:val="0080125F"/>
    <w:rsid w:val="00801295"/>
    <w:rsid w:val="008013A7"/>
    <w:rsid w:val="00801DAB"/>
    <w:rsid w:val="00802029"/>
    <w:rsid w:val="0080264C"/>
    <w:rsid w:val="00802A7F"/>
    <w:rsid w:val="00802CBA"/>
    <w:rsid w:val="00802FF8"/>
    <w:rsid w:val="00803B1A"/>
    <w:rsid w:val="0080405D"/>
    <w:rsid w:val="008043FA"/>
    <w:rsid w:val="0080494B"/>
    <w:rsid w:val="00804BDA"/>
    <w:rsid w:val="00804F9B"/>
    <w:rsid w:val="00804FD6"/>
    <w:rsid w:val="008054CE"/>
    <w:rsid w:val="00805C2B"/>
    <w:rsid w:val="00806478"/>
    <w:rsid w:val="00806822"/>
    <w:rsid w:val="0080686E"/>
    <w:rsid w:val="00806953"/>
    <w:rsid w:val="00806A68"/>
    <w:rsid w:val="00806ECA"/>
    <w:rsid w:val="00807155"/>
    <w:rsid w:val="00807CDE"/>
    <w:rsid w:val="00810665"/>
    <w:rsid w:val="00810E89"/>
    <w:rsid w:val="008110BF"/>
    <w:rsid w:val="00811151"/>
    <w:rsid w:val="008111F2"/>
    <w:rsid w:val="0081164C"/>
    <w:rsid w:val="00811987"/>
    <w:rsid w:val="00811ACF"/>
    <w:rsid w:val="00811E17"/>
    <w:rsid w:val="008121CD"/>
    <w:rsid w:val="00812AE2"/>
    <w:rsid w:val="00812D01"/>
    <w:rsid w:val="00812ED7"/>
    <w:rsid w:val="00813194"/>
    <w:rsid w:val="0081371F"/>
    <w:rsid w:val="00813BA1"/>
    <w:rsid w:val="00814933"/>
    <w:rsid w:val="00815375"/>
    <w:rsid w:val="0081567E"/>
    <w:rsid w:val="008156C0"/>
    <w:rsid w:val="00815CC5"/>
    <w:rsid w:val="00816743"/>
    <w:rsid w:val="00816CA9"/>
    <w:rsid w:val="00816CB3"/>
    <w:rsid w:val="00816D7A"/>
    <w:rsid w:val="00817BBA"/>
    <w:rsid w:val="00817E36"/>
    <w:rsid w:val="008203BA"/>
    <w:rsid w:val="0082110B"/>
    <w:rsid w:val="00821362"/>
    <w:rsid w:val="008213CA"/>
    <w:rsid w:val="008213FF"/>
    <w:rsid w:val="00821927"/>
    <w:rsid w:val="00821EE6"/>
    <w:rsid w:val="00822478"/>
    <w:rsid w:val="0082261F"/>
    <w:rsid w:val="00822829"/>
    <w:rsid w:val="00822E0E"/>
    <w:rsid w:val="008234F4"/>
    <w:rsid w:val="00823531"/>
    <w:rsid w:val="00823C2C"/>
    <w:rsid w:val="008241A8"/>
    <w:rsid w:val="0082479D"/>
    <w:rsid w:val="00825709"/>
    <w:rsid w:val="0082603A"/>
    <w:rsid w:val="008262B1"/>
    <w:rsid w:val="008263FF"/>
    <w:rsid w:val="008266B9"/>
    <w:rsid w:val="00826837"/>
    <w:rsid w:val="00826F0A"/>
    <w:rsid w:val="00826F9D"/>
    <w:rsid w:val="008275F6"/>
    <w:rsid w:val="00827CD9"/>
    <w:rsid w:val="00827DCE"/>
    <w:rsid w:val="00830A9F"/>
    <w:rsid w:val="00830BA5"/>
    <w:rsid w:val="00830EC2"/>
    <w:rsid w:val="00831090"/>
    <w:rsid w:val="008312D9"/>
    <w:rsid w:val="00831611"/>
    <w:rsid w:val="00831B15"/>
    <w:rsid w:val="00831B55"/>
    <w:rsid w:val="00831F68"/>
    <w:rsid w:val="00832743"/>
    <w:rsid w:val="0083342C"/>
    <w:rsid w:val="008337E2"/>
    <w:rsid w:val="008339AD"/>
    <w:rsid w:val="008339EB"/>
    <w:rsid w:val="0083433B"/>
    <w:rsid w:val="00834A23"/>
    <w:rsid w:val="00834FA6"/>
    <w:rsid w:val="0083507F"/>
    <w:rsid w:val="00835171"/>
    <w:rsid w:val="00835513"/>
    <w:rsid w:val="008356AA"/>
    <w:rsid w:val="008356B6"/>
    <w:rsid w:val="00835961"/>
    <w:rsid w:val="00835EC3"/>
    <w:rsid w:val="0083647E"/>
    <w:rsid w:val="00837336"/>
    <w:rsid w:val="0083746D"/>
    <w:rsid w:val="008376A4"/>
    <w:rsid w:val="00837BF9"/>
    <w:rsid w:val="0084054A"/>
    <w:rsid w:val="008405AC"/>
    <w:rsid w:val="0084061F"/>
    <w:rsid w:val="00840981"/>
    <w:rsid w:val="00840AED"/>
    <w:rsid w:val="00840DB0"/>
    <w:rsid w:val="00840E07"/>
    <w:rsid w:val="00840ECE"/>
    <w:rsid w:val="00841233"/>
    <w:rsid w:val="00841594"/>
    <w:rsid w:val="00842054"/>
    <w:rsid w:val="00842075"/>
    <w:rsid w:val="008422DD"/>
    <w:rsid w:val="00842397"/>
    <w:rsid w:val="008425B7"/>
    <w:rsid w:val="0084261D"/>
    <w:rsid w:val="00842909"/>
    <w:rsid w:val="00842A0E"/>
    <w:rsid w:val="00842B13"/>
    <w:rsid w:val="00842E4C"/>
    <w:rsid w:val="00842E71"/>
    <w:rsid w:val="008437D9"/>
    <w:rsid w:val="00843BFD"/>
    <w:rsid w:val="00843EA3"/>
    <w:rsid w:val="00844062"/>
    <w:rsid w:val="008449C9"/>
    <w:rsid w:val="00844AA2"/>
    <w:rsid w:val="00844DEC"/>
    <w:rsid w:val="008450D1"/>
    <w:rsid w:val="00845247"/>
    <w:rsid w:val="008454F8"/>
    <w:rsid w:val="008456F7"/>
    <w:rsid w:val="00845769"/>
    <w:rsid w:val="0084603A"/>
    <w:rsid w:val="0084633A"/>
    <w:rsid w:val="00846615"/>
    <w:rsid w:val="0084688D"/>
    <w:rsid w:val="008469D3"/>
    <w:rsid w:val="00846C44"/>
    <w:rsid w:val="0084757A"/>
    <w:rsid w:val="008476DD"/>
    <w:rsid w:val="00847840"/>
    <w:rsid w:val="00847BC5"/>
    <w:rsid w:val="0085039C"/>
    <w:rsid w:val="0085062D"/>
    <w:rsid w:val="00850D4F"/>
    <w:rsid w:val="00851158"/>
    <w:rsid w:val="0085173B"/>
    <w:rsid w:val="00851EC7"/>
    <w:rsid w:val="0085222F"/>
    <w:rsid w:val="008525B2"/>
    <w:rsid w:val="0085287C"/>
    <w:rsid w:val="00852885"/>
    <w:rsid w:val="00852A49"/>
    <w:rsid w:val="0085311D"/>
    <w:rsid w:val="008531BE"/>
    <w:rsid w:val="00853344"/>
    <w:rsid w:val="008536BA"/>
    <w:rsid w:val="00853A74"/>
    <w:rsid w:val="00853CF3"/>
    <w:rsid w:val="00853FCA"/>
    <w:rsid w:val="0085470D"/>
    <w:rsid w:val="00854B34"/>
    <w:rsid w:val="00854B41"/>
    <w:rsid w:val="00854CD7"/>
    <w:rsid w:val="008550D3"/>
    <w:rsid w:val="008553AE"/>
    <w:rsid w:val="0085565A"/>
    <w:rsid w:val="00855F89"/>
    <w:rsid w:val="00856150"/>
    <w:rsid w:val="00856CEF"/>
    <w:rsid w:val="00856D81"/>
    <w:rsid w:val="008575E3"/>
    <w:rsid w:val="00857A54"/>
    <w:rsid w:val="00857FC3"/>
    <w:rsid w:val="008605CD"/>
    <w:rsid w:val="008608C8"/>
    <w:rsid w:val="00860C05"/>
    <w:rsid w:val="008611EA"/>
    <w:rsid w:val="00861303"/>
    <w:rsid w:val="00861853"/>
    <w:rsid w:val="00861A8A"/>
    <w:rsid w:val="00861C8C"/>
    <w:rsid w:val="00861D1E"/>
    <w:rsid w:val="00862001"/>
    <w:rsid w:val="0086212C"/>
    <w:rsid w:val="00862230"/>
    <w:rsid w:val="00862392"/>
    <w:rsid w:val="0086245A"/>
    <w:rsid w:val="00862A72"/>
    <w:rsid w:val="00863355"/>
    <w:rsid w:val="0086350F"/>
    <w:rsid w:val="0086364E"/>
    <w:rsid w:val="0086379C"/>
    <w:rsid w:val="00863A1A"/>
    <w:rsid w:val="00863E7C"/>
    <w:rsid w:val="00864108"/>
    <w:rsid w:val="008642CA"/>
    <w:rsid w:val="00864B6E"/>
    <w:rsid w:val="00864DCC"/>
    <w:rsid w:val="00864F99"/>
    <w:rsid w:val="0086500F"/>
    <w:rsid w:val="0086561F"/>
    <w:rsid w:val="00865887"/>
    <w:rsid w:val="00865AD1"/>
    <w:rsid w:val="00865AE0"/>
    <w:rsid w:val="00866347"/>
    <w:rsid w:val="008664FB"/>
    <w:rsid w:val="00866D9F"/>
    <w:rsid w:val="00866F96"/>
    <w:rsid w:val="00867194"/>
    <w:rsid w:val="008672A1"/>
    <w:rsid w:val="008677C6"/>
    <w:rsid w:val="00867916"/>
    <w:rsid w:val="00867B35"/>
    <w:rsid w:val="00867B43"/>
    <w:rsid w:val="00867CD2"/>
    <w:rsid w:val="00867F78"/>
    <w:rsid w:val="0087069B"/>
    <w:rsid w:val="00870CE9"/>
    <w:rsid w:val="00870EC7"/>
    <w:rsid w:val="008714A5"/>
    <w:rsid w:val="00871AE8"/>
    <w:rsid w:val="00871D44"/>
    <w:rsid w:val="0087274F"/>
    <w:rsid w:val="008735BC"/>
    <w:rsid w:val="00874354"/>
    <w:rsid w:val="0087471A"/>
    <w:rsid w:val="00875025"/>
    <w:rsid w:val="008757C1"/>
    <w:rsid w:val="008758FC"/>
    <w:rsid w:val="008759D9"/>
    <w:rsid w:val="00875A6E"/>
    <w:rsid w:val="00875C1A"/>
    <w:rsid w:val="00875F37"/>
    <w:rsid w:val="00877DD0"/>
    <w:rsid w:val="00877EEF"/>
    <w:rsid w:val="0088055D"/>
    <w:rsid w:val="008805CC"/>
    <w:rsid w:val="00880E9D"/>
    <w:rsid w:val="008810C6"/>
    <w:rsid w:val="00881938"/>
    <w:rsid w:val="008826B7"/>
    <w:rsid w:val="008832E9"/>
    <w:rsid w:val="008836CD"/>
    <w:rsid w:val="00884072"/>
    <w:rsid w:val="0088433F"/>
    <w:rsid w:val="0088447D"/>
    <w:rsid w:val="008845AA"/>
    <w:rsid w:val="008845DE"/>
    <w:rsid w:val="00884608"/>
    <w:rsid w:val="00884798"/>
    <w:rsid w:val="00884BDA"/>
    <w:rsid w:val="008852C7"/>
    <w:rsid w:val="00885481"/>
    <w:rsid w:val="00886278"/>
    <w:rsid w:val="00886900"/>
    <w:rsid w:val="00886A78"/>
    <w:rsid w:val="00886B80"/>
    <w:rsid w:val="00886BF8"/>
    <w:rsid w:val="00886E9D"/>
    <w:rsid w:val="008879F9"/>
    <w:rsid w:val="00887CF3"/>
    <w:rsid w:val="00887EFB"/>
    <w:rsid w:val="008901A8"/>
    <w:rsid w:val="00890339"/>
    <w:rsid w:val="0089041C"/>
    <w:rsid w:val="008908E8"/>
    <w:rsid w:val="00890B16"/>
    <w:rsid w:val="00890B5C"/>
    <w:rsid w:val="00891369"/>
    <w:rsid w:val="00891422"/>
    <w:rsid w:val="008914BA"/>
    <w:rsid w:val="0089156B"/>
    <w:rsid w:val="008917A9"/>
    <w:rsid w:val="00891CB8"/>
    <w:rsid w:val="00891CCD"/>
    <w:rsid w:val="00891CFA"/>
    <w:rsid w:val="00892080"/>
    <w:rsid w:val="00892666"/>
    <w:rsid w:val="00892AAD"/>
    <w:rsid w:val="00892F3A"/>
    <w:rsid w:val="008930B1"/>
    <w:rsid w:val="00893D27"/>
    <w:rsid w:val="00893DA0"/>
    <w:rsid w:val="008942CC"/>
    <w:rsid w:val="0089442D"/>
    <w:rsid w:val="00894857"/>
    <w:rsid w:val="00894E68"/>
    <w:rsid w:val="00895549"/>
    <w:rsid w:val="00895B7B"/>
    <w:rsid w:val="00895BC3"/>
    <w:rsid w:val="00895D92"/>
    <w:rsid w:val="008962BA"/>
    <w:rsid w:val="00896311"/>
    <w:rsid w:val="0089646C"/>
    <w:rsid w:val="0089666C"/>
    <w:rsid w:val="00896B20"/>
    <w:rsid w:val="00896CDE"/>
    <w:rsid w:val="00896E54"/>
    <w:rsid w:val="00896F96"/>
    <w:rsid w:val="0089731E"/>
    <w:rsid w:val="008978D4"/>
    <w:rsid w:val="00897A52"/>
    <w:rsid w:val="008A01A5"/>
    <w:rsid w:val="008A0604"/>
    <w:rsid w:val="008A07AF"/>
    <w:rsid w:val="008A0A69"/>
    <w:rsid w:val="008A10F5"/>
    <w:rsid w:val="008A1481"/>
    <w:rsid w:val="008A15E9"/>
    <w:rsid w:val="008A16C2"/>
    <w:rsid w:val="008A1ABF"/>
    <w:rsid w:val="008A1C99"/>
    <w:rsid w:val="008A1E1C"/>
    <w:rsid w:val="008A24CB"/>
    <w:rsid w:val="008A2567"/>
    <w:rsid w:val="008A2BC9"/>
    <w:rsid w:val="008A3016"/>
    <w:rsid w:val="008A354E"/>
    <w:rsid w:val="008A3656"/>
    <w:rsid w:val="008A39E4"/>
    <w:rsid w:val="008A3C74"/>
    <w:rsid w:val="008A3DC2"/>
    <w:rsid w:val="008A425B"/>
    <w:rsid w:val="008A42D9"/>
    <w:rsid w:val="008A4751"/>
    <w:rsid w:val="008A47CD"/>
    <w:rsid w:val="008A48AB"/>
    <w:rsid w:val="008A4CEF"/>
    <w:rsid w:val="008A5223"/>
    <w:rsid w:val="008A544F"/>
    <w:rsid w:val="008A54FE"/>
    <w:rsid w:val="008A5DA0"/>
    <w:rsid w:val="008A5E0A"/>
    <w:rsid w:val="008A60CF"/>
    <w:rsid w:val="008A6173"/>
    <w:rsid w:val="008A62D6"/>
    <w:rsid w:val="008A6823"/>
    <w:rsid w:val="008A68BB"/>
    <w:rsid w:val="008A69F1"/>
    <w:rsid w:val="008A6E5C"/>
    <w:rsid w:val="008A7242"/>
    <w:rsid w:val="008A7574"/>
    <w:rsid w:val="008A75E3"/>
    <w:rsid w:val="008A77F9"/>
    <w:rsid w:val="008A7BF4"/>
    <w:rsid w:val="008A7CE0"/>
    <w:rsid w:val="008A7DAE"/>
    <w:rsid w:val="008B0416"/>
    <w:rsid w:val="008B070D"/>
    <w:rsid w:val="008B07DD"/>
    <w:rsid w:val="008B0EFD"/>
    <w:rsid w:val="008B1059"/>
    <w:rsid w:val="008B130D"/>
    <w:rsid w:val="008B1405"/>
    <w:rsid w:val="008B2155"/>
    <w:rsid w:val="008B248E"/>
    <w:rsid w:val="008B29D1"/>
    <w:rsid w:val="008B2DF1"/>
    <w:rsid w:val="008B2FB5"/>
    <w:rsid w:val="008B3046"/>
    <w:rsid w:val="008B3426"/>
    <w:rsid w:val="008B3602"/>
    <w:rsid w:val="008B36A8"/>
    <w:rsid w:val="008B3789"/>
    <w:rsid w:val="008B37BB"/>
    <w:rsid w:val="008B39B1"/>
    <w:rsid w:val="008B3ABB"/>
    <w:rsid w:val="008B3B61"/>
    <w:rsid w:val="008B3FC4"/>
    <w:rsid w:val="008B406C"/>
    <w:rsid w:val="008B44EC"/>
    <w:rsid w:val="008B4D2E"/>
    <w:rsid w:val="008B4DA8"/>
    <w:rsid w:val="008B4E71"/>
    <w:rsid w:val="008B55D6"/>
    <w:rsid w:val="008B55F6"/>
    <w:rsid w:val="008B57C3"/>
    <w:rsid w:val="008B5CD5"/>
    <w:rsid w:val="008B5EC9"/>
    <w:rsid w:val="008B656F"/>
    <w:rsid w:val="008B6656"/>
    <w:rsid w:val="008B67E4"/>
    <w:rsid w:val="008B6B43"/>
    <w:rsid w:val="008B6EDA"/>
    <w:rsid w:val="008B7245"/>
    <w:rsid w:val="008B74DB"/>
    <w:rsid w:val="008B7654"/>
    <w:rsid w:val="008B7D53"/>
    <w:rsid w:val="008C0578"/>
    <w:rsid w:val="008C07DC"/>
    <w:rsid w:val="008C0CE2"/>
    <w:rsid w:val="008C0E43"/>
    <w:rsid w:val="008C0F6A"/>
    <w:rsid w:val="008C2498"/>
    <w:rsid w:val="008C2531"/>
    <w:rsid w:val="008C2822"/>
    <w:rsid w:val="008C2C85"/>
    <w:rsid w:val="008C2D01"/>
    <w:rsid w:val="008C2F87"/>
    <w:rsid w:val="008C373A"/>
    <w:rsid w:val="008C3E2B"/>
    <w:rsid w:val="008C3F8D"/>
    <w:rsid w:val="008C452B"/>
    <w:rsid w:val="008C46AE"/>
    <w:rsid w:val="008C4A67"/>
    <w:rsid w:val="008C4F2A"/>
    <w:rsid w:val="008C5304"/>
    <w:rsid w:val="008C5344"/>
    <w:rsid w:val="008C5413"/>
    <w:rsid w:val="008C54AA"/>
    <w:rsid w:val="008C5B65"/>
    <w:rsid w:val="008C5C02"/>
    <w:rsid w:val="008C5FE7"/>
    <w:rsid w:val="008C61EB"/>
    <w:rsid w:val="008C6F9F"/>
    <w:rsid w:val="008C7749"/>
    <w:rsid w:val="008C785F"/>
    <w:rsid w:val="008D000B"/>
    <w:rsid w:val="008D0097"/>
    <w:rsid w:val="008D015C"/>
    <w:rsid w:val="008D03D3"/>
    <w:rsid w:val="008D093C"/>
    <w:rsid w:val="008D10D4"/>
    <w:rsid w:val="008D1152"/>
    <w:rsid w:val="008D1195"/>
    <w:rsid w:val="008D123E"/>
    <w:rsid w:val="008D1273"/>
    <w:rsid w:val="008D1480"/>
    <w:rsid w:val="008D15D4"/>
    <w:rsid w:val="008D166C"/>
    <w:rsid w:val="008D2178"/>
    <w:rsid w:val="008D2240"/>
    <w:rsid w:val="008D22B6"/>
    <w:rsid w:val="008D24BD"/>
    <w:rsid w:val="008D24FC"/>
    <w:rsid w:val="008D2503"/>
    <w:rsid w:val="008D2728"/>
    <w:rsid w:val="008D2F4B"/>
    <w:rsid w:val="008D2F97"/>
    <w:rsid w:val="008D3082"/>
    <w:rsid w:val="008D3BC4"/>
    <w:rsid w:val="008D3EA1"/>
    <w:rsid w:val="008D446C"/>
    <w:rsid w:val="008D4AC8"/>
    <w:rsid w:val="008D51B9"/>
    <w:rsid w:val="008D522F"/>
    <w:rsid w:val="008D57A7"/>
    <w:rsid w:val="008D5AD4"/>
    <w:rsid w:val="008D5ADD"/>
    <w:rsid w:val="008D6500"/>
    <w:rsid w:val="008D6660"/>
    <w:rsid w:val="008D683A"/>
    <w:rsid w:val="008D695C"/>
    <w:rsid w:val="008D6B39"/>
    <w:rsid w:val="008D745F"/>
    <w:rsid w:val="008D74D6"/>
    <w:rsid w:val="008D77F0"/>
    <w:rsid w:val="008E003C"/>
    <w:rsid w:val="008E028F"/>
    <w:rsid w:val="008E06F4"/>
    <w:rsid w:val="008E0AB1"/>
    <w:rsid w:val="008E0D15"/>
    <w:rsid w:val="008E1C0B"/>
    <w:rsid w:val="008E1C9E"/>
    <w:rsid w:val="008E2024"/>
    <w:rsid w:val="008E225D"/>
    <w:rsid w:val="008E23B2"/>
    <w:rsid w:val="008E2683"/>
    <w:rsid w:val="008E29B1"/>
    <w:rsid w:val="008E2A6B"/>
    <w:rsid w:val="008E2F35"/>
    <w:rsid w:val="008E318E"/>
    <w:rsid w:val="008E33AB"/>
    <w:rsid w:val="008E34DA"/>
    <w:rsid w:val="008E35D6"/>
    <w:rsid w:val="008E36AF"/>
    <w:rsid w:val="008E37DD"/>
    <w:rsid w:val="008E37EB"/>
    <w:rsid w:val="008E3848"/>
    <w:rsid w:val="008E3A1E"/>
    <w:rsid w:val="008E3B9B"/>
    <w:rsid w:val="008E3F1A"/>
    <w:rsid w:val="008E3F8B"/>
    <w:rsid w:val="008E480E"/>
    <w:rsid w:val="008E4D86"/>
    <w:rsid w:val="008E50FA"/>
    <w:rsid w:val="008E5281"/>
    <w:rsid w:val="008E5910"/>
    <w:rsid w:val="008E61FF"/>
    <w:rsid w:val="008E624E"/>
    <w:rsid w:val="008E63CE"/>
    <w:rsid w:val="008E6531"/>
    <w:rsid w:val="008E67DA"/>
    <w:rsid w:val="008E6DF2"/>
    <w:rsid w:val="008E6E9E"/>
    <w:rsid w:val="008E6F62"/>
    <w:rsid w:val="008E7DB8"/>
    <w:rsid w:val="008F0118"/>
    <w:rsid w:val="008F0415"/>
    <w:rsid w:val="008F04E7"/>
    <w:rsid w:val="008F1434"/>
    <w:rsid w:val="008F157E"/>
    <w:rsid w:val="008F16F8"/>
    <w:rsid w:val="008F1825"/>
    <w:rsid w:val="008F1ABA"/>
    <w:rsid w:val="008F240B"/>
    <w:rsid w:val="008F2446"/>
    <w:rsid w:val="008F2EDE"/>
    <w:rsid w:val="008F32BB"/>
    <w:rsid w:val="008F32FA"/>
    <w:rsid w:val="008F365C"/>
    <w:rsid w:val="008F3911"/>
    <w:rsid w:val="008F3912"/>
    <w:rsid w:val="008F3FC2"/>
    <w:rsid w:val="008F42EB"/>
    <w:rsid w:val="008F4648"/>
    <w:rsid w:val="008F47AB"/>
    <w:rsid w:val="008F48DC"/>
    <w:rsid w:val="008F4A24"/>
    <w:rsid w:val="008F5FE1"/>
    <w:rsid w:val="008F639F"/>
    <w:rsid w:val="008F6524"/>
    <w:rsid w:val="008F66EA"/>
    <w:rsid w:val="008F68F3"/>
    <w:rsid w:val="008F6BC2"/>
    <w:rsid w:val="008F700D"/>
    <w:rsid w:val="008F7233"/>
    <w:rsid w:val="008F79D6"/>
    <w:rsid w:val="00900515"/>
    <w:rsid w:val="00900617"/>
    <w:rsid w:val="00900664"/>
    <w:rsid w:val="00900916"/>
    <w:rsid w:val="00900CD3"/>
    <w:rsid w:val="009010CB"/>
    <w:rsid w:val="0090140A"/>
    <w:rsid w:val="0090163B"/>
    <w:rsid w:val="00901904"/>
    <w:rsid w:val="0090248D"/>
    <w:rsid w:val="0090253D"/>
    <w:rsid w:val="0090270C"/>
    <w:rsid w:val="00902F26"/>
    <w:rsid w:val="0090319B"/>
    <w:rsid w:val="00903251"/>
    <w:rsid w:val="00903761"/>
    <w:rsid w:val="0090396C"/>
    <w:rsid w:val="00903C1B"/>
    <w:rsid w:val="0090402F"/>
    <w:rsid w:val="00904209"/>
    <w:rsid w:val="009046FD"/>
    <w:rsid w:val="00905009"/>
    <w:rsid w:val="00905683"/>
    <w:rsid w:val="00905758"/>
    <w:rsid w:val="00905B0E"/>
    <w:rsid w:val="00905B11"/>
    <w:rsid w:val="00905BAE"/>
    <w:rsid w:val="00905C63"/>
    <w:rsid w:val="00905EEA"/>
    <w:rsid w:val="0090614D"/>
    <w:rsid w:val="009062C0"/>
    <w:rsid w:val="009068A6"/>
    <w:rsid w:val="00906961"/>
    <w:rsid w:val="009069E8"/>
    <w:rsid w:val="00906B21"/>
    <w:rsid w:val="009070A8"/>
    <w:rsid w:val="009070C3"/>
    <w:rsid w:val="0090723A"/>
    <w:rsid w:val="00907551"/>
    <w:rsid w:val="009079AE"/>
    <w:rsid w:val="0091059C"/>
    <w:rsid w:val="009105B7"/>
    <w:rsid w:val="00911726"/>
    <w:rsid w:val="0091198C"/>
    <w:rsid w:val="009120F5"/>
    <w:rsid w:val="009125C6"/>
    <w:rsid w:val="00912797"/>
    <w:rsid w:val="009128B3"/>
    <w:rsid w:val="00912C12"/>
    <w:rsid w:val="00912E22"/>
    <w:rsid w:val="00912FBB"/>
    <w:rsid w:val="0091366C"/>
    <w:rsid w:val="0091396F"/>
    <w:rsid w:val="00913AAC"/>
    <w:rsid w:val="00913C0D"/>
    <w:rsid w:val="00913C66"/>
    <w:rsid w:val="0091470E"/>
    <w:rsid w:val="009148FE"/>
    <w:rsid w:val="0091505B"/>
    <w:rsid w:val="009150B6"/>
    <w:rsid w:val="0091562A"/>
    <w:rsid w:val="00915ACA"/>
    <w:rsid w:val="00915B90"/>
    <w:rsid w:val="0091636F"/>
    <w:rsid w:val="00916422"/>
    <w:rsid w:val="00916506"/>
    <w:rsid w:val="00916878"/>
    <w:rsid w:val="00916884"/>
    <w:rsid w:val="009168BC"/>
    <w:rsid w:val="00916CA9"/>
    <w:rsid w:val="00916D1F"/>
    <w:rsid w:val="00916E4D"/>
    <w:rsid w:val="0091754B"/>
    <w:rsid w:val="00917AE9"/>
    <w:rsid w:val="00917BC8"/>
    <w:rsid w:val="00917CCF"/>
    <w:rsid w:val="00917E9A"/>
    <w:rsid w:val="00917F7E"/>
    <w:rsid w:val="009206EE"/>
    <w:rsid w:val="00920881"/>
    <w:rsid w:val="009209F9"/>
    <w:rsid w:val="00920C27"/>
    <w:rsid w:val="00920CDE"/>
    <w:rsid w:val="0092166F"/>
    <w:rsid w:val="00921AD2"/>
    <w:rsid w:val="00921AEE"/>
    <w:rsid w:val="00921B78"/>
    <w:rsid w:val="009231DB"/>
    <w:rsid w:val="009231F2"/>
    <w:rsid w:val="00923409"/>
    <w:rsid w:val="0092359E"/>
    <w:rsid w:val="00923837"/>
    <w:rsid w:val="00923A68"/>
    <w:rsid w:val="00923DE4"/>
    <w:rsid w:val="009245AE"/>
    <w:rsid w:val="00924670"/>
    <w:rsid w:val="0092477D"/>
    <w:rsid w:val="0092524E"/>
    <w:rsid w:val="00925442"/>
    <w:rsid w:val="00925A65"/>
    <w:rsid w:val="00925AD7"/>
    <w:rsid w:val="00925D0D"/>
    <w:rsid w:val="00926167"/>
    <w:rsid w:val="00926214"/>
    <w:rsid w:val="0092632D"/>
    <w:rsid w:val="009266A7"/>
    <w:rsid w:val="00926B38"/>
    <w:rsid w:val="00926CF2"/>
    <w:rsid w:val="00926F87"/>
    <w:rsid w:val="0092725E"/>
    <w:rsid w:val="009273B6"/>
    <w:rsid w:val="0092793E"/>
    <w:rsid w:val="00927949"/>
    <w:rsid w:val="009300B3"/>
    <w:rsid w:val="0093016A"/>
    <w:rsid w:val="0093028F"/>
    <w:rsid w:val="009303F3"/>
    <w:rsid w:val="0093046F"/>
    <w:rsid w:val="00930C88"/>
    <w:rsid w:val="00930F60"/>
    <w:rsid w:val="009310B9"/>
    <w:rsid w:val="00931B1F"/>
    <w:rsid w:val="00931CF9"/>
    <w:rsid w:val="00931DD6"/>
    <w:rsid w:val="00932058"/>
    <w:rsid w:val="009322B7"/>
    <w:rsid w:val="00932501"/>
    <w:rsid w:val="009327D9"/>
    <w:rsid w:val="00932AEA"/>
    <w:rsid w:val="00932F5D"/>
    <w:rsid w:val="0093306F"/>
    <w:rsid w:val="00933CE3"/>
    <w:rsid w:val="00933E65"/>
    <w:rsid w:val="00933F26"/>
    <w:rsid w:val="009345B0"/>
    <w:rsid w:val="0093479E"/>
    <w:rsid w:val="00934866"/>
    <w:rsid w:val="009348AA"/>
    <w:rsid w:val="009348F8"/>
    <w:rsid w:val="00934BDE"/>
    <w:rsid w:val="00934D09"/>
    <w:rsid w:val="00934F22"/>
    <w:rsid w:val="00935033"/>
    <w:rsid w:val="009350FF"/>
    <w:rsid w:val="009359A1"/>
    <w:rsid w:val="00935A78"/>
    <w:rsid w:val="0093639B"/>
    <w:rsid w:val="009364A1"/>
    <w:rsid w:val="009364F1"/>
    <w:rsid w:val="0093673D"/>
    <w:rsid w:val="00936A05"/>
    <w:rsid w:val="00936EE9"/>
    <w:rsid w:val="009371A4"/>
    <w:rsid w:val="00937538"/>
    <w:rsid w:val="009375B5"/>
    <w:rsid w:val="00937DEC"/>
    <w:rsid w:val="0094005E"/>
    <w:rsid w:val="00940522"/>
    <w:rsid w:val="009405C3"/>
    <w:rsid w:val="00940FC3"/>
    <w:rsid w:val="0094138C"/>
    <w:rsid w:val="009417AA"/>
    <w:rsid w:val="00941992"/>
    <w:rsid w:val="00941C04"/>
    <w:rsid w:val="00941DD2"/>
    <w:rsid w:val="00942A2C"/>
    <w:rsid w:val="00942A4A"/>
    <w:rsid w:val="00942AC8"/>
    <w:rsid w:val="00942D84"/>
    <w:rsid w:val="00942EE7"/>
    <w:rsid w:val="00942FDE"/>
    <w:rsid w:val="0094321C"/>
    <w:rsid w:val="00943392"/>
    <w:rsid w:val="00943C18"/>
    <w:rsid w:val="00943DD4"/>
    <w:rsid w:val="00943E1F"/>
    <w:rsid w:val="009444A2"/>
    <w:rsid w:val="009447C5"/>
    <w:rsid w:val="00944A10"/>
    <w:rsid w:val="00944E8D"/>
    <w:rsid w:val="00945024"/>
    <w:rsid w:val="00945044"/>
    <w:rsid w:val="009453DE"/>
    <w:rsid w:val="0094575F"/>
    <w:rsid w:val="009458CC"/>
    <w:rsid w:val="00945951"/>
    <w:rsid w:val="009460C4"/>
    <w:rsid w:val="0094685F"/>
    <w:rsid w:val="0094737E"/>
    <w:rsid w:val="00947729"/>
    <w:rsid w:val="0095063B"/>
    <w:rsid w:val="00950679"/>
    <w:rsid w:val="00950852"/>
    <w:rsid w:val="00950BBC"/>
    <w:rsid w:val="00950BD1"/>
    <w:rsid w:val="00950C71"/>
    <w:rsid w:val="00952155"/>
    <w:rsid w:val="00952172"/>
    <w:rsid w:val="00952544"/>
    <w:rsid w:val="009525EB"/>
    <w:rsid w:val="00952743"/>
    <w:rsid w:val="009527C7"/>
    <w:rsid w:val="00952AB5"/>
    <w:rsid w:val="00952C06"/>
    <w:rsid w:val="00952D34"/>
    <w:rsid w:val="009530A0"/>
    <w:rsid w:val="0095332E"/>
    <w:rsid w:val="009534B1"/>
    <w:rsid w:val="00953556"/>
    <w:rsid w:val="0095367B"/>
    <w:rsid w:val="00953813"/>
    <w:rsid w:val="00953ED4"/>
    <w:rsid w:val="00953FDE"/>
    <w:rsid w:val="009541EE"/>
    <w:rsid w:val="00954214"/>
    <w:rsid w:val="009543C4"/>
    <w:rsid w:val="00954478"/>
    <w:rsid w:val="00954A3E"/>
    <w:rsid w:val="00954D5E"/>
    <w:rsid w:val="00954FB4"/>
    <w:rsid w:val="0095550C"/>
    <w:rsid w:val="009555E7"/>
    <w:rsid w:val="00955E36"/>
    <w:rsid w:val="00956213"/>
    <w:rsid w:val="00956440"/>
    <w:rsid w:val="009566BC"/>
    <w:rsid w:val="00956811"/>
    <w:rsid w:val="00956913"/>
    <w:rsid w:val="0095697B"/>
    <w:rsid w:val="00956F67"/>
    <w:rsid w:val="00957138"/>
    <w:rsid w:val="009573AE"/>
    <w:rsid w:val="0095788F"/>
    <w:rsid w:val="0095790E"/>
    <w:rsid w:val="00957D93"/>
    <w:rsid w:val="0096006B"/>
    <w:rsid w:val="009601D3"/>
    <w:rsid w:val="00960280"/>
    <w:rsid w:val="00960331"/>
    <w:rsid w:val="0096035B"/>
    <w:rsid w:val="009606F3"/>
    <w:rsid w:val="00960AA1"/>
    <w:rsid w:val="00960EB4"/>
    <w:rsid w:val="00960EE0"/>
    <w:rsid w:val="00961514"/>
    <w:rsid w:val="00961648"/>
    <w:rsid w:val="0096165F"/>
    <w:rsid w:val="00961803"/>
    <w:rsid w:val="00962047"/>
    <w:rsid w:val="0096223C"/>
    <w:rsid w:val="009627A1"/>
    <w:rsid w:val="00962E25"/>
    <w:rsid w:val="0096365F"/>
    <w:rsid w:val="00963933"/>
    <w:rsid w:val="00963C0C"/>
    <w:rsid w:val="0096442D"/>
    <w:rsid w:val="00964631"/>
    <w:rsid w:val="009646F3"/>
    <w:rsid w:val="009646F6"/>
    <w:rsid w:val="009647EB"/>
    <w:rsid w:val="00964995"/>
    <w:rsid w:val="00964C2C"/>
    <w:rsid w:val="00965354"/>
    <w:rsid w:val="00965591"/>
    <w:rsid w:val="00965713"/>
    <w:rsid w:val="00965AA6"/>
    <w:rsid w:val="00965BF7"/>
    <w:rsid w:val="00966147"/>
    <w:rsid w:val="00966DAD"/>
    <w:rsid w:val="0096745B"/>
    <w:rsid w:val="00967749"/>
    <w:rsid w:val="00967A66"/>
    <w:rsid w:val="00967AA8"/>
    <w:rsid w:val="0097009F"/>
    <w:rsid w:val="0097048A"/>
    <w:rsid w:val="009706DB"/>
    <w:rsid w:val="009708C6"/>
    <w:rsid w:val="009708F0"/>
    <w:rsid w:val="009710E4"/>
    <w:rsid w:val="00971171"/>
    <w:rsid w:val="00971714"/>
    <w:rsid w:val="00971B6C"/>
    <w:rsid w:val="009721FB"/>
    <w:rsid w:val="0097298B"/>
    <w:rsid w:val="00972FAA"/>
    <w:rsid w:val="009736F4"/>
    <w:rsid w:val="00974052"/>
    <w:rsid w:val="00974064"/>
    <w:rsid w:val="00974328"/>
    <w:rsid w:val="00974331"/>
    <w:rsid w:val="00974CB5"/>
    <w:rsid w:val="00974FAF"/>
    <w:rsid w:val="00975552"/>
    <w:rsid w:val="0097569B"/>
    <w:rsid w:val="00975AE5"/>
    <w:rsid w:val="00975B34"/>
    <w:rsid w:val="00975FA9"/>
    <w:rsid w:val="009760AF"/>
    <w:rsid w:val="009760ED"/>
    <w:rsid w:val="0097645B"/>
    <w:rsid w:val="0097673E"/>
    <w:rsid w:val="00976D29"/>
    <w:rsid w:val="0097756D"/>
    <w:rsid w:val="009775B9"/>
    <w:rsid w:val="0097783E"/>
    <w:rsid w:val="009778B2"/>
    <w:rsid w:val="00980339"/>
    <w:rsid w:val="009808A8"/>
    <w:rsid w:val="009808A9"/>
    <w:rsid w:val="00981226"/>
    <w:rsid w:val="009814C0"/>
    <w:rsid w:val="00981644"/>
    <w:rsid w:val="00981727"/>
    <w:rsid w:val="0098172C"/>
    <w:rsid w:val="00981AB4"/>
    <w:rsid w:val="00981DB7"/>
    <w:rsid w:val="00981F5A"/>
    <w:rsid w:val="009822C0"/>
    <w:rsid w:val="00982351"/>
    <w:rsid w:val="009823F5"/>
    <w:rsid w:val="009824B2"/>
    <w:rsid w:val="009824F5"/>
    <w:rsid w:val="0098331B"/>
    <w:rsid w:val="00983636"/>
    <w:rsid w:val="00983D9D"/>
    <w:rsid w:val="0098408B"/>
    <w:rsid w:val="00984159"/>
    <w:rsid w:val="00984172"/>
    <w:rsid w:val="00984202"/>
    <w:rsid w:val="009843AE"/>
    <w:rsid w:val="0098448B"/>
    <w:rsid w:val="0098477A"/>
    <w:rsid w:val="00984C91"/>
    <w:rsid w:val="00985136"/>
    <w:rsid w:val="0098521B"/>
    <w:rsid w:val="009854DD"/>
    <w:rsid w:val="00985515"/>
    <w:rsid w:val="00985533"/>
    <w:rsid w:val="0098560D"/>
    <w:rsid w:val="009856DA"/>
    <w:rsid w:val="00985AA8"/>
    <w:rsid w:val="00985AE4"/>
    <w:rsid w:val="00985C72"/>
    <w:rsid w:val="009860AB"/>
    <w:rsid w:val="0098615D"/>
    <w:rsid w:val="009861EC"/>
    <w:rsid w:val="00986371"/>
    <w:rsid w:val="0098654A"/>
    <w:rsid w:val="009869E4"/>
    <w:rsid w:val="00986D29"/>
    <w:rsid w:val="00986F13"/>
    <w:rsid w:val="00987090"/>
    <w:rsid w:val="0098785B"/>
    <w:rsid w:val="0099036C"/>
    <w:rsid w:val="00990378"/>
    <w:rsid w:val="009906F6"/>
    <w:rsid w:val="009908CB"/>
    <w:rsid w:val="00990BC2"/>
    <w:rsid w:val="00990F25"/>
    <w:rsid w:val="00990F37"/>
    <w:rsid w:val="00991439"/>
    <w:rsid w:val="009918ED"/>
    <w:rsid w:val="00991A56"/>
    <w:rsid w:val="0099251C"/>
    <w:rsid w:val="00992EDD"/>
    <w:rsid w:val="00993073"/>
    <w:rsid w:val="009932B6"/>
    <w:rsid w:val="0099375D"/>
    <w:rsid w:val="00993970"/>
    <w:rsid w:val="0099398F"/>
    <w:rsid w:val="00993D55"/>
    <w:rsid w:val="00993EF1"/>
    <w:rsid w:val="00994243"/>
    <w:rsid w:val="0099457D"/>
    <w:rsid w:val="00994A7F"/>
    <w:rsid w:val="00994BD3"/>
    <w:rsid w:val="00995025"/>
    <w:rsid w:val="0099554A"/>
    <w:rsid w:val="00995728"/>
    <w:rsid w:val="0099599E"/>
    <w:rsid w:val="00995CAC"/>
    <w:rsid w:val="00995E99"/>
    <w:rsid w:val="0099601C"/>
    <w:rsid w:val="0099640D"/>
    <w:rsid w:val="009966BF"/>
    <w:rsid w:val="00996744"/>
    <w:rsid w:val="00996EB5"/>
    <w:rsid w:val="00996FCC"/>
    <w:rsid w:val="009A01E7"/>
    <w:rsid w:val="009A0364"/>
    <w:rsid w:val="009A03C3"/>
    <w:rsid w:val="009A046B"/>
    <w:rsid w:val="009A059C"/>
    <w:rsid w:val="009A08CD"/>
    <w:rsid w:val="009A0D10"/>
    <w:rsid w:val="009A15EC"/>
    <w:rsid w:val="009A1A92"/>
    <w:rsid w:val="009A2237"/>
    <w:rsid w:val="009A237C"/>
    <w:rsid w:val="009A2617"/>
    <w:rsid w:val="009A2800"/>
    <w:rsid w:val="009A2886"/>
    <w:rsid w:val="009A3394"/>
    <w:rsid w:val="009A388E"/>
    <w:rsid w:val="009A3CED"/>
    <w:rsid w:val="009A4152"/>
    <w:rsid w:val="009A4C41"/>
    <w:rsid w:val="009A4CA5"/>
    <w:rsid w:val="009A5154"/>
    <w:rsid w:val="009A582C"/>
    <w:rsid w:val="009A5C4E"/>
    <w:rsid w:val="009A642F"/>
    <w:rsid w:val="009A67D3"/>
    <w:rsid w:val="009A6A3A"/>
    <w:rsid w:val="009A6B29"/>
    <w:rsid w:val="009A70C6"/>
    <w:rsid w:val="009A71BA"/>
    <w:rsid w:val="009A78E4"/>
    <w:rsid w:val="009A7952"/>
    <w:rsid w:val="009A7BB4"/>
    <w:rsid w:val="009B0388"/>
    <w:rsid w:val="009B05E0"/>
    <w:rsid w:val="009B06C2"/>
    <w:rsid w:val="009B0DD1"/>
    <w:rsid w:val="009B0FF6"/>
    <w:rsid w:val="009B111B"/>
    <w:rsid w:val="009B1253"/>
    <w:rsid w:val="009B15CC"/>
    <w:rsid w:val="009B1650"/>
    <w:rsid w:val="009B1AD9"/>
    <w:rsid w:val="009B1B6F"/>
    <w:rsid w:val="009B1DCD"/>
    <w:rsid w:val="009B20DF"/>
    <w:rsid w:val="009B2353"/>
    <w:rsid w:val="009B2361"/>
    <w:rsid w:val="009B23EB"/>
    <w:rsid w:val="009B2435"/>
    <w:rsid w:val="009B2C94"/>
    <w:rsid w:val="009B30DB"/>
    <w:rsid w:val="009B3F9C"/>
    <w:rsid w:val="009B403E"/>
    <w:rsid w:val="009B43A0"/>
    <w:rsid w:val="009B452A"/>
    <w:rsid w:val="009B45F8"/>
    <w:rsid w:val="009B46E2"/>
    <w:rsid w:val="009B4DF2"/>
    <w:rsid w:val="009B577D"/>
    <w:rsid w:val="009B5F86"/>
    <w:rsid w:val="009B62A4"/>
    <w:rsid w:val="009B66B7"/>
    <w:rsid w:val="009B686D"/>
    <w:rsid w:val="009B693B"/>
    <w:rsid w:val="009B6DA7"/>
    <w:rsid w:val="009B7457"/>
    <w:rsid w:val="009B7D6D"/>
    <w:rsid w:val="009C0272"/>
    <w:rsid w:val="009C02E7"/>
    <w:rsid w:val="009C0929"/>
    <w:rsid w:val="009C1111"/>
    <w:rsid w:val="009C1164"/>
    <w:rsid w:val="009C13F8"/>
    <w:rsid w:val="009C14C4"/>
    <w:rsid w:val="009C1782"/>
    <w:rsid w:val="009C1CC9"/>
    <w:rsid w:val="009C25E9"/>
    <w:rsid w:val="009C264D"/>
    <w:rsid w:val="009C2939"/>
    <w:rsid w:val="009C2BA0"/>
    <w:rsid w:val="009C3D8C"/>
    <w:rsid w:val="009C431B"/>
    <w:rsid w:val="009C4435"/>
    <w:rsid w:val="009C44C2"/>
    <w:rsid w:val="009C4ABA"/>
    <w:rsid w:val="009C6619"/>
    <w:rsid w:val="009C663A"/>
    <w:rsid w:val="009C673D"/>
    <w:rsid w:val="009C6CEA"/>
    <w:rsid w:val="009C7300"/>
    <w:rsid w:val="009C742F"/>
    <w:rsid w:val="009C7498"/>
    <w:rsid w:val="009C7CDC"/>
    <w:rsid w:val="009C7F5A"/>
    <w:rsid w:val="009D006F"/>
    <w:rsid w:val="009D034F"/>
    <w:rsid w:val="009D0594"/>
    <w:rsid w:val="009D059A"/>
    <w:rsid w:val="009D0F71"/>
    <w:rsid w:val="009D1477"/>
    <w:rsid w:val="009D15A9"/>
    <w:rsid w:val="009D22BC"/>
    <w:rsid w:val="009D24F5"/>
    <w:rsid w:val="009D28C6"/>
    <w:rsid w:val="009D2B4B"/>
    <w:rsid w:val="009D32C5"/>
    <w:rsid w:val="009D32C6"/>
    <w:rsid w:val="009D357E"/>
    <w:rsid w:val="009D35F4"/>
    <w:rsid w:val="009D3BB6"/>
    <w:rsid w:val="009D41E2"/>
    <w:rsid w:val="009D4822"/>
    <w:rsid w:val="009D484A"/>
    <w:rsid w:val="009D4AFF"/>
    <w:rsid w:val="009D59C6"/>
    <w:rsid w:val="009D6010"/>
    <w:rsid w:val="009D60B9"/>
    <w:rsid w:val="009D6768"/>
    <w:rsid w:val="009D6783"/>
    <w:rsid w:val="009D6ABB"/>
    <w:rsid w:val="009D71F9"/>
    <w:rsid w:val="009D71FF"/>
    <w:rsid w:val="009D72C9"/>
    <w:rsid w:val="009D750A"/>
    <w:rsid w:val="009D7609"/>
    <w:rsid w:val="009D77ED"/>
    <w:rsid w:val="009D780B"/>
    <w:rsid w:val="009D7A7A"/>
    <w:rsid w:val="009D7C26"/>
    <w:rsid w:val="009D7EF4"/>
    <w:rsid w:val="009D7F15"/>
    <w:rsid w:val="009E01A7"/>
    <w:rsid w:val="009E05CD"/>
    <w:rsid w:val="009E06AF"/>
    <w:rsid w:val="009E0CC0"/>
    <w:rsid w:val="009E0D74"/>
    <w:rsid w:val="009E1512"/>
    <w:rsid w:val="009E169C"/>
    <w:rsid w:val="009E1890"/>
    <w:rsid w:val="009E1D03"/>
    <w:rsid w:val="009E265B"/>
    <w:rsid w:val="009E2A38"/>
    <w:rsid w:val="009E2DA5"/>
    <w:rsid w:val="009E342C"/>
    <w:rsid w:val="009E38A5"/>
    <w:rsid w:val="009E3B4C"/>
    <w:rsid w:val="009E46E5"/>
    <w:rsid w:val="009E4FC4"/>
    <w:rsid w:val="009E55F3"/>
    <w:rsid w:val="009E5DF7"/>
    <w:rsid w:val="009E63BF"/>
    <w:rsid w:val="009E6448"/>
    <w:rsid w:val="009E65DF"/>
    <w:rsid w:val="009E66B6"/>
    <w:rsid w:val="009E6CD4"/>
    <w:rsid w:val="009E7624"/>
    <w:rsid w:val="009E78AE"/>
    <w:rsid w:val="009E7B85"/>
    <w:rsid w:val="009E7BAC"/>
    <w:rsid w:val="009E7BCB"/>
    <w:rsid w:val="009E7C75"/>
    <w:rsid w:val="009F0292"/>
    <w:rsid w:val="009F0471"/>
    <w:rsid w:val="009F05D4"/>
    <w:rsid w:val="009F1393"/>
    <w:rsid w:val="009F13A5"/>
    <w:rsid w:val="009F18F2"/>
    <w:rsid w:val="009F3547"/>
    <w:rsid w:val="009F3FAC"/>
    <w:rsid w:val="009F41A4"/>
    <w:rsid w:val="009F47FA"/>
    <w:rsid w:val="009F4847"/>
    <w:rsid w:val="009F4880"/>
    <w:rsid w:val="009F4AB6"/>
    <w:rsid w:val="009F4D15"/>
    <w:rsid w:val="009F50F0"/>
    <w:rsid w:val="009F5105"/>
    <w:rsid w:val="009F5612"/>
    <w:rsid w:val="009F56A0"/>
    <w:rsid w:val="009F5898"/>
    <w:rsid w:val="009F58F8"/>
    <w:rsid w:val="009F594E"/>
    <w:rsid w:val="009F608F"/>
    <w:rsid w:val="009F6110"/>
    <w:rsid w:val="009F628B"/>
    <w:rsid w:val="009F62E8"/>
    <w:rsid w:val="009F63DF"/>
    <w:rsid w:val="009F6C7C"/>
    <w:rsid w:val="009F6E3B"/>
    <w:rsid w:val="009F7002"/>
    <w:rsid w:val="009F70CB"/>
    <w:rsid w:val="009F7152"/>
    <w:rsid w:val="009F71D1"/>
    <w:rsid w:val="009F728D"/>
    <w:rsid w:val="009F74E1"/>
    <w:rsid w:val="009F78D9"/>
    <w:rsid w:val="00A00019"/>
    <w:rsid w:val="00A00884"/>
    <w:rsid w:val="00A00B98"/>
    <w:rsid w:val="00A00F58"/>
    <w:rsid w:val="00A01193"/>
    <w:rsid w:val="00A01D2C"/>
    <w:rsid w:val="00A01E51"/>
    <w:rsid w:val="00A01FF0"/>
    <w:rsid w:val="00A022B9"/>
    <w:rsid w:val="00A02351"/>
    <w:rsid w:val="00A02459"/>
    <w:rsid w:val="00A02607"/>
    <w:rsid w:val="00A027B1"/>
    <w:rsid w:val="00A02826"/>
    <w:rsid w:val="00A02B5F"/>
    <w:rsid w:val="00A02C5F"/>
    <w:rsid w:val="00A03BF7"/>
    <w:rsid w:val="00A03D7B"/>
    <w:rsid w:val="00A03DE8"/>
    <w:rsid w:val="00A03E07"/>
    <w:rsid w:val="00A03F9F"/>
    <w:rsid w:val="00A041C4"/>
    <w:rsid w:val="00A04E07"/>
    <w:rsid w:val="00A050AE"/>
    <w:rsid w:val="00A05271"/>
    <w:rsid w:val="00A0564D"/>
    <w:rsid w:val="00A05948"/>
    <w:rsid w:val="00A05E64"/>
    <w:rsid w:val="00A06668"/>
    <w:rsid w:val="00A06682"/>
    <w:rsid w:val="00A075D7"/>
    <w:rsid w:val="00A07790"/>
    <w:rsid w:val="00A07D90"/>
    <w:rsid w:val="00A07EFF"/>
    <w:rsid w:val="00A07F5B"/>
    <w:rsid w:val="00A101CE"/>
    <w:rsid w:val="00A103FA"/>
    <w:rsid w:val="00A106A9"/>
    <w:rsid w:val="00A1087C"/>
    <w:rsid w:val="00A108A5"/>
    <w:rsid w:val="00A10B6E"/>
    <w:rsid w:val="00A114D7"/>
    <w:rsid w:val="00A116B5"/>
    <w:rsid w:val="00A11899"/>
    <w:rsid w:val="00A119BE"/>
    <w:rsid w:val="00A11B8C"/>
    <w:rsid w:val="00A11C63"/>
    <w:rsid w:val="00A11DEB"/>
    <w:rsid w:val="00A11E0B"/>
    <w:rsid w:val="00A123A7"/>
    <w:rsid w:val="00A12889"/>
    <w:rsid w:val="00A12A1F"/>
    <w:rsid w:val="00A12B55"/>
    <w:rsid w:val="00A12C54"/>
    <w:rsid w:val="00A13082"/>
    <w:rsid w:val="00A138FE"/>
    <w:rsid w:val="00A13F17"/>
    <w:rsid w:val="00A14691"/>
    <w:rsid w:val="00A14B02"/>
    <w:rsid w:val="00A14D76"/>
    <w:rsid w:val="00A150F3"/>
    <w:rsid w:val="00A15159"/>
    <w:rsid w:val="00A1521E"/>
    <w:rsid w:val="00A1526E"/>
    <w:rsid w:val="00A15B45"/>
    <w:rsid w:val="00A15C5B"/>
    <w:rsid w:val="00A15C88"/>
    <w:rsid w:val="00A1648F"/>
    <w:rsid w:val="00A16F88"/>
    <w:rsid w:val="00A178CD"/>
    <w:rsid w:val="00A17BCD"/>
    <w:rsid w:val="00A17C07"/>
    <w:rsid w:val="00A203E6"/>
    <w:rsid w:val="00A2055E"/>
    <w:rsid w:val="00A2103A"/>
    <w:rsid w:val="00A21052"/>
    <w:rsid w:val="00A211B0"/>
    <w:rsid w:val="00A215C7"/>
    <w:rsid w:val="00A21850"/>
    <w:rsid w:val="00A21C55"/>
    <w:rsid w:val="00A221B2"/>
    <w:rsid w:val="00A2227C"/>
    <w:rsid w:val="00A22490"/>
    <w:rsid w:val="00A22716"/>
    <w:rsid w:val="00A22780"/>
    <w:rsid w:val="00A22797"/>
    <w:rsid w:val="00A22926"/>
    <w:rsid w:val="00A22A65"/>
    <w:rsid w:val="00A22F7A"/>
    <w:rsid w:val="00A22FAB"/>
    <w:rsid w:val="00A233A1"/>
    <w:rsid w:val="00A23499"/>
    <w:rsid w:val="00A234BA"/>
    <w:rsid w:val="00A23880"/>
    <w:rsid w:val="00A23A87"/>
    <w:rsid w:val="00A2458D"/>
    <w:rsid w:val="00A24A63"/>
    <w:rsid w:val="00A24C65"/>
    <w:rsid w:val="00A250BB"/>
    <w:rsid w:val="00A25222"/>
    <w:rsid w:val="00A25806"/>
    <w:rsid w:val="00A25966"/>
    <w:rsid w:val="00A2597B"/>
    <w:rsid w:val="00A25CCD"/>
    <w:rsid w:val="00A26109"/>
    <w:rsid w:val="00A26D52"/>
    <w:rsid w:val="00A270AF"/>
    <w:rsid w:val="00A277D5"/>
    <w:rsid w:val="00A27871"/>
    <w:rsid w:val="00A27C2D"/>
    <w:rsid w:val="00A27DB1"/>
    <w:rsid w:val="00A27EC0"/>
    <w:rsid w:val="00A27F0A"/>
    <w:rsid w:val="00A3001F"/>
    <w:rsid w:val="00A3009D"/>
    <w:rsid w:val="00A300FA"/>
    <w:rsid w:val="00A3048E"/>
    <w:rsid w:val="00A3077B"/>
    <w:rsid w:val="00A3096B"/>
    <w:rsid w:val="00A3097C"/>
    <w:rsid w:val="00A30B72"/>
    <w:rsid w:val="00A30B75"/>
    <w:rsid w:val="00A310DB"/>
    <w:rsid w:val="00A3137E"/>
    <w:rsid w:val="00A314A6"/>
    <w:rsid w:val="00A3164B"/>
    <w:rsid w:val="00A31B8B"/>
    <w:rsid w:val="00A31E93"/>
    <w:rsid w:val="00A321B6"/>
    <w:rsid w:val="00A321FE"/>
    <w:rsid w:val="00A32362"/>
    <w:rsid w:val="00A32503"/>
    <w:rsid w:val="00A32662"/>
    <w:rsid w:val="00A3267D"/>
    <w:rsid w:val="00A3276A"/>
    <w:rsid w:val="00A32B18"/>
    <w:rsid w:val="00A32EB9"/>
    <w:rsid w:val="00A32FBE"/>
    <w:rsid w:val="00A33851"/>
    <w:rsid w:val="00A33A07"/>
    <w:rsid w:val="00A33BEF"/>
    <w:rsid w:val="00A3466A"/>
    <w:rsid w:val="00A349F1"/>
    <w:rsid w:val="00A34CFF"/>
    <w:rsid w:val="00A34DE4"/>
    <w:rsid w:val="00A350B0"/>
    <w:rsid w:val="00A3516D"/>
    <w:rsid w:val="00A351B1"/>
    <w:rsid w:val="00A35245"/>
    <w:rsid w:val="00A35D8B"/>
    <w:rsid w:val="00A35ECE"/>
    <w:rsid w:val="00A36156"/>
    <w:rsid w:val="00A366FB"/>
    <w:rsid w:val="00A36708"/>
    <w:rsid w:val="00A3696B"/>
    <w:rsid w:val="00A36BBC"/>
    <w:rsid w:val="00A37217"/>
    <w:rsid w:val="00A373B5"/>
    <w:rsid w:val="00A37418"/>
    <w:rsid w:val="00A37867"/>
    <w:rsid w:val="00A378FD"/>
    <w:rsid w:val="00A37AA0"/>
    <w:rsid w:val="00A37E20"/>
    <w:rsid w:val="00A40254"/>
    <w:rsid w:val="00A403EF"/>
    <w:rsid w:val="00A40ACA"/>
    <w:rsid w:val="00A40B43"/>
    <w:rsid w:val="00A40BED"/>
    <w:rsid w:val="00A40DDB"/>
    <w:rsid w:val="00A411C1"/>
    <w:rsid w:val="00A415C4"/>
    <w:rsid w:val="00A4180E"/>
    <w:rsid w:val="00A419C8"/>
    <w:rsid w:val="00A41DE6"/>
    <w:rsid w:val="00A4211C"/>
    <w:rsid w:val="00A426F1"/>
    <w:rsid w:val="00A4271A"/>
    <w:rsid w:val="00A42755"/>
    <w:rsid w:val="00A42B39"/>
    <w:rsid w:val="00A42D3F"/>
    <w:rsid w:val="00A42D73"/>
    <w:rsid w:val="00A42FE9"/>
    <w:rsid w:val="00A430D5"/>
    <w:rsid w:val="00A43221"/>
    <w:rsid w:val="00A43D6A"/>
    <w:rsid w:val="00A43EE4"/>
    <w:rsid w:val="00A43F88"/>
    <w:rsid w:val="00A4413C"/>
    <w:rsid w:val="00A447C5"/>
    <w:rsid w:val="00A44A05"/>
    <w:rsid w:val="00A44A64"/>
    <w:rsid w:val="00A44AE4"/>
    <w:rsid w:val="00A44DCF"/>
    <w:rsid w:val="00A45304"/>
    <w:rsid w:val="00A4570F"/>
    <w:rsid w:val="00A45A32"/>
    <w:rsid w:val="00A45C24"/>
    <w:rsid w:val="00A46439"/>
    <w:rsid w:val="00A4663E"/>
    <w:rsid w:val="00A46816"/>
    <w:rsid w:val="00A468B2"/>
    <w:rsid w:val="00A46B0B"/>
    <w:rsid w:val="00A46CEE"/>
    <w:rsid w:val="00A475A4"/>
    <w:rsid w:val="00A47E71"/>
    <w:rsid w:val="00A5012D"/>
    <w:rsid w:val="00A501AE"/>
    <w:rsid w:val="00A50632"/>
    <w:rsid w:val="00A50E31"/>
    <w:rsid w:val="00A50EE2"/>
    <w:rsid w:val="00A50F62"/>
    <w:rsid w:val="00A51D53"/>
    <w:rsid w:val="00A5288B"/>
    <w:rsid w:val="00A52BFF"/>
    <w:rsid w:val="00A53457"/>
    <w:rsid w:val="00A5377E"/>
    <w:rsid w:val="00A538AD"/>
    <w:rsid w:val="00A5399B"/>
    <w:rsid w:val="00A539BB"/>
    <w:rsid w:val="00A54218"/>
    <w:rsid w:val="00A54942"/>
    <w:rsid w:val="00A54CD5"/>
    <w:rsid w:val="00A55911"/>
    <w:rsid w:val="00A55A44"/>
    <w:rsid w:val="00A55A49"/>
    <w:rsid w:val="00A55B72"/>
    <w:rsid w:val="00A55C3B"/>
    <w:rsid w:val="00A55EFD"/>
    <w:rsid w:val="00A56409"/>
    <w:rsid w:val="00A56636"/>
    <w:rsid w:val="00A568DB"/>
    <w:rsid w:val="00A56960"/>
    <w:rsid w:val="00A569FB"/>
    <w:rsid w:val="00A56AE4"/>
    <w:rsid w:val="00A56B88"/>
    <w:rsid w:val="00A574A0"/>
    <w:rsid w:val="00A57DBB"/>
    <w:rsid w:val="00A57E2E"/>
    <w:rsid w:val="00A57E76"/>
    <w:rsid w:val="00A60002"/>
    <w:rsid w:val="00A60ED8"/>
    <w:rsid w:val="00A611D9"/>
    <w:rsid w:val="00A616ED"/>
    <w:rsid w:val="00A617B6"/>
    <w:rsid w:val="00A61943"/>
    <w:rsid w:val="00A62667"/>
    <w:rsid w:val="00A62985"/>
    <w:rsid w:val="00A62E3A"/>
    <w:rsid w:val="00A6316D"/>
    <w:rsid w:val="00A63A65"/>
    <w:rsid w:val="00A64049"/>
    <w:rsid w:val="00A642DA"/>
    <w:rsid w:val="00A64574"/>
    <w:rsid w:val="00A645E6"/>
    <w:rsid w:val="00A64CDC"/>
    <w:rsid w:val="00A64CE8"/>
    <w:rsid w:val="00A64DF4"/>
    <w:rsid w:val="00A65334"/>
    <w:rsid w:val="00A653C5"/>
    <w:rsid w:val="00A65475"/>
    <w:rsid w:val="00A65D07"/>
    <w:rsid w:val="00A65E23"/>
    <w:rsid w:val="00A66059"/>
    <w:rsid w:val="00A660F1"/>
    <w:rsid w:val="00A66617"/>
    <w:rsid w:val="00A66A45"/>
    <w:rsid w:val="00A66CAB"/>
    <w:rsid w:val="00A66E7E"/>
    <w:rsid w:val="00A66E8A"/>
    <w:rsid w:val="00A67048"/>
    <w:rsid w:val="00A670BB"/>
    <w:rsid w:val="00A67487"/>
    <w:rsid w:val="00A67583"/>
    <w:rsid w:val="00A6763C"/>
    <w:rsid w:val="00A67830"/>
    <w:rsid w:val="00A678C3"/>
    <w:rsid w:val="00A67B54"/>
    <w:rsid w:val="00A700F1"/>
    <w:rsid w:val="00A70486"/>
    <w:rsid w:val="00A708B0"/>
    <w:rsid w:val="00A717C9"/>
    <w:rsid w:val="00A717E2"/>
    <w:rsid w:val="00A719FA"/>
    <w:rsid w:val="00A71A10"/>
    <w:rsid w:val="00A71A5E"/>
    <w:rsid w:val="00A723F0"/>
    <w:rsid w:val="00A7241C"/>
    <w:rsid w:val="00A724DB"/>
    <w:rsid w:val="00A725C6"/>
    <w:rsid w:val="00A7269D"/>
    <w:rsid w:val="00A72702"/>
    <w:rsid w:val="00A7294B"/>
    <w:rsid w:val="00A72AC1"/>
    <w:rsid w:val="00A730FB"/>
    <w:rsid w:val="00A735FE"/>
    <w:rsid w:val="00A73B90"/>
    <w:rsid w:val="00A73EB6"/>
    <w:rsid w:val="00A74294"/>
    <w:rsid w:val="00A74829"/>
    <w:rsid w:val="00A74AF0"/>
    <w:rsid w:val="00A74D18"/>
    <w:rsid w:val="00A7508F"/>
    <w:rsid w:val="00A75400"/>
    <w:rsid w:val="00A755DB"/>
    <w:rsid w:val="00A7659B"/>
    <w:rsid w:val="00A769B1"/>
    <w:rsid w:val="00A76DF3"/>
    <w:rsid w:val="00A76FF8"/>
    <w:rsid w:val="00A7726A"/>
    <w:rsid w:val="00A772F6"/>
    <w:rsid w:val="00A775EE"/>
    <w:rsid w:val="00A77903"/>
    <w:rsid w:val="00A77B6E"/>
    <w:rsid w:val="00A77BA6"/>
    <w:rsid w:val="00A77DD7"/>
    <w:rsid w:val="00A800CD"/>
    <w:rsid w:val="00A80227"/>
    <w:rsid w:val="00A804EB"/>
    <w:rsid w:val="00A805FE"/>
    <w:rsid w:val="00A80DE8"/>
    <w:rsid w:val="00A811A5"/>
    <w:rsid w:val="00A81C56"/>
    <w:rsid w:val="00A81F9B"/>
    <w:rsid w:val="00A8218A"/>
    <w:rsid w:val="00A8222A"/>
    <w:rsid w:val="00A8230A"/>
    <w:rsid w:val="00A825E3"/>
    <w:rsid w:val="00A826EE"/>
    <w:rsid w:val="00A82A82"/>
    <w:rsid w:val="00A83ADF"/>
    <w:rsid w:val="00A83C36"/>
    <w:rsid w:val="00A83F99"/>
    <w:rsid w:val="00A8408F"/>
    <w:rsid w:val="00A8468A"/>
    <w:rsid w:val="00A8469A"/>
    <w:rsid w:val="00A84833"/>
    <w:rsid w:val="00A8489D"/>
    <w:rsid w:val="00A84909"/>
    <w:rsid w:val="00A84FE3"/>
    <w:rsid w:val="00A85358"/>
    <w:rsid w:val="00A855B7"/>
    <w:rsid w:val="00A85F78"/>
    <w:rsid w:val="00A85F93"/>
    <w:rsid w:val="00A85FDF"/>
    <w:rsid w:val="00A8606F"/>
    <w:rsid w:val="00A86131"/>
    <w:rsid w:val="00A86229"/>
    <w:rsid w:val="00A8624F"/>
    <w:rsid w:val="00A86290"/>
    <w:rsid w:val="00A8635C"/>
    <w:rsid w:val="00A8683D"/>
    <w:rsid w:val="00A86A0F"/>
    <w:rsid w:val="00A86B0A"/>
    <w:rsid w:val="00A86C3D"/>
    <w:rsid w:val="00A86CBB"/>
    <w:rsid w:val="00A86EE6"/>
    <w:rsid w:val="00A870D3"/>
    <w:rsid w:val="00A87199"/>
    <w:rsid w:val="00A87255"/>
    <w:rsid w:val="00A87834"/>
    <w:rsid w:val="00A87B41"/>
    <w:rsid w:val="00A87BDA"/>
    <w:rsid w:val="00A87FED"/>
    <w:rsid w:val="00A90168"/>
    <w:rsid w:val="00A906CC"/>
    <w:rsid w:val="00A90F81"/>
    <w:rsid w:val="00A90FEB"/>
    <w:rsid w:val="00A91111"/>
    <w:rsid w:val="00A91120"/>
    <w:rsid w:val="00A9116E"/>
    <w:rsid w:val="00A918DE"/>
    <w:rsid w:val="00A92190"/>
    <w:rsid w:val="00A92661"/>
    <w:rsid w:val="00A9290A"/>
    <w:rsid w:val="00A92F6F"/>
    <w:rsid w:val="00A930EA"/>
    <w:rsid w:val="00A933F8"/>
    <w:rsid w:val="00A9365B"/>
    <w:rsid w:val="00A936E1"/>
    <w:rsid w:val="00A9390E"/>
    <w:rsid w:val="00A93960"/>
    <w:rsid w:val="00A93B7C"/>
    <w:rsid w:val="00A941AA"/>
    <w:rsid w:val="00A94276"/>
    <w:rsid w:val="00A94C22"/>
    <w:rsid w:val="00A95160"/>
    <w:rsid w:val="00A9586A"/>
    <w:rsid w:val="00A968AE"/>
    <w:rsid w:val="00A9691B"/>
    <w:rsid w:val="00A96DA6"/>
    <w:rsid w:val="00A97297"/>
    <w:rsid w:val="00A9737A"/>
    <w:rsid w:val="00A975B0"/>
    <w:rsid w:val="00AA0057"/>
    <w:rsid w:val="00AA04AC"/>
    <w:rsid w:val="00AA056A"/>
    <w:rsid w:val="00AA0A43"/>
    <w:rsid w:val="00AA0C14"/>
    <w:rsid w:val="00AA0EAE"/>
    <w:rsid w:val="00AA151A"/>
    <w:rsid w:val="00AA1717"/>
    <w:rsid w:val="00AA1730"/>
    <w:rsid w:val="00AA17A7"/>
    <w:rsid w:val="00AA1871"/>
    <w:rsid w:val="00AA2049"/>
    <w:rsid w:val="00AA22E1"/>
    <w:rsid w:val="00AA2C86"/>
    <w:rsid w:val="00AA2DE0"/>
    <w:rsid w:val="00AA2E72"/>
    <w:rsid w:val="00AA2FDE"/>
    <w:rsid w:val="00AA300B"/>
    <w:rsid w:val="00AA3229"/>
    <w:rsid w:val="00AA3438"/>
    <w:rsid w:val="00AA3544"/>
    <w:rsid w:val="00AA37F3"/>
    <w:rsid w:val="00AA3889"/>
    <w:rsid w:val="00AA41BC"/>
    <w:rsid w:val="00AA42BE"/>
    <w:rsid w:val="00AA4385"/>
    <w:rsid w:val="00AA4806"/>
    <w:rsid w:val="00AA483E"/>
    <w:rsid w:val="00AA50CD"/>
    <w:rsid w:val="00AA5432"/>
    <w:rsid w:val="00AA576C"/>
    <w:rsid w:val="00AA5B1E"/>
    <w:rsid w:val="00AA5D3A"/>
    <w:rsid w:val="00AA5F11"/>
    <w:rsid w:val="00AA6893"/>
    <w:rsid w:val="00AA696F"/>
    <w:rsid w:val="00AA6BBA"/>
    <w:rsid w:val="00AA7032"/>
    <w:rsid w:val="00AA7273"/>
    <w:rsid w:val="00AA7A47"/>
    <w:rsid w:val="00AB0113"/>
    <w:rsid w:val="00AB012C"/>
    <w:rsid w:val="00AB06C7"/>
    <w:rsid w:val="00AB0704"/>
    <w:rsid w:val="00AB0758"/>
    <w:rsid w:val="00AB0CF4"/>
    <w:rsid w:val="00AB0D2F"/>
    <w:rsid w:val="00AB1EA2"/>
    <w:rsid w:val="00AB1EA3"/>
    <w:rsid w:val="00AB2114"/>
    <w:rsid w:val="00AB239A"/>
    <w:rsid w:val="00AB3087"/>
    <w:rsid w:val="00AB36D8"/>
    <w:rsid w:val="00AB4166"/>
    <w:rsid w:val="00AB43BF"/>
    <w:rsid w:val="00AB45C4"/>
    <w:rsid w:val="00AB45CB"/>
    <w:rsid w:val="00AB464B"/>
    <w:rsid w:val="00AB4886"/>
    <w:rsid w:val="00AB4B1E"/>
    <w:rsid w:val="00AB51EE"/>
    <w:rsid w:val="00AB5ADA"/>
    <w:rsid w:val="00AB5B3A"/>
    <w:rsid w:val="00AB5DE0"/>
    <w:rsid w:val="00AB5FFF"/>
    <w:rsid w:val="00AB633A"/>
    <w:rsid w:val="00AB6AFF"/>
    <w:rsid w:val="00AB6DC3"/>
    <w:rsid w:val="00AB788D"/>
    <w:rsid w:val="00AC0183"/>
    <w:rsid w:val="00AC04B7"/>
    <w:rsid w:val="00AC121C"/>
    <w:rsid w:val="00AC15EF"/>
    <w:rsid w:val="00AC177C"/>
    <w:rsid w:val="00AC1845"/>
    <w:rsid w:val="00AC1E78"/>
    <w:rsid w:val="00AC1E91"/>
    <w:rsid w:val="00AC2C96"/>
    <w:rsid w:val="00AC2D09"/>
    <w:rsid w:val="00AC3A5D"/>
    <w:rsid w:val="00AC3A69"/>
    <w:rsid w:val="00AC3B8B"/>
    <w:rsid w:val="00AC3D6A"/>
    <w:rsid w:val="00AC443F"/>
    <w:rsid w:val="00AC46E8"/>
    <w:rsid w:val="00AC4E21"/>
    <w:rsid w:val="00AC5B66"/>
    <w:rsid w:val="00AC5F9B"/>
    <w:rsid w:val="00AC63D2"/>
    <w:rsid w:val="00AC66ED"/>
    <w:rsid w:val="00AC6CE0"/>
    <w:rsid w:val="00AC6CFB"/>
    <w:rsid w:val="00AC6E84"/>
    <w:rsid w:val="00AC6F85"/>
    <w:rsid w:val="00AC721D"/>
    <w:rsid w:val="00AC7224"/>
    <w:rsid w:val="00AC72F4"/>
    <w:rsid w:val="00AC740D"/>
    <w:rsid w:val="00AC7ADB"/>
    <w:rsid w:val="00AC7B10"/>
    <w:rsid w:val="00AD0109"/>
    <w:rsid w:val="00AD0156"/>
    <w:rsid w:val="00AD023C"/>
    <w:rsid w:val="00AD0559"/>
    <w:rsid w:val="00AD091D"/>
    <w:rsid w:val="00AD0AE2"/>
    <w:rsid w:val="00AD1685"/>
    <w:rsid w:val="00AD184A"/>
    <w:rsid w:val="00AD1926"/>
    <w:rsid w:val="00AD1A5B"/>
    <w:rsid w:val="00AD1BC9"/>
    <w:rsid w:val="00AD1C5D"/>
    <w:rsid w:val="00AD1F57"/>
    <w:rsid w:val="00AD1FC2"/>
    <w:rsid w:val="00AD210E"/>
    <w:rsid w:val="00AD2640"/>
    <w:rsid w:val="00AD265D"/>
    <w:rsid w:val="00AD27DD"/>
    <w:rsid w:val="00AD2E25"/>
    <w:rsid w:val="00AD2FCB"/>
    <w:rsid w:val="00AD3186"/>
    <w:rsid w:val="00AD32F8"/>
    <w:rsid w:val="00AD3A50"/>
    <w:rsid w:val="00AD3AC6"/>
    <w:rsid w:val="00AD4BA4"/>
    <w:rsid w:val="00AD4BD8"/>
    <w:rsid w:val="00AD4D21"/>
    <w:rsid w:val="00AD522B"/>
    <w:rsid w:val="00AD59F1"/>
    <w:rsid w:val="00AD5EF3"/>
    <w:rsid w:val="00AD619D"/>
    <w:rsid w:val="00AD6687"/>
    <w:rsid w:val="00AD6C1C"/>
    <w:rsid w:val="00AD748E"/>
    <w:rsid w:val="00AD7A06"/>
    <w:rsid w:val="00AD7A6A"/>
    <w:rsid w:val="00AD7EAD"/>
    <w:rsid w:val="00AE02EE"/>
    <w:rsid w:val="00AE0501"/>
    <w:rsid w:val="00AE0D26"/>
    <w:rsid w:val="00AE1247"/>
    <w:rsid w:val="00AE1439"/>
    <w:rsid w:val="00AE16B2"/>
    <w:rsid w:val="00AE17B9"/>
    <w:rsid w:val="00AE17DD"/>
    <w:rsid w:val="00AE1AC9"/>
    <w:rsid w:val="00AE2482"/>
    <w:rsid w:val="00AE2C4A"/>
    <w:rsid w:val="00AE33E7"/>
    <w:rsid w:val="00AE34E2"/>
    <w:rsid w:val="00AE3961"/>
    <w:rsid w:val="00AE3AB7"/>
    <w:rsid w:val="00AE3AEC"/>
    <w:rsid w:val="00AE3D1D"/>
    <w:rsid w:val="00AE3F5E"/>
    <w:rsid w:val="00AE456E"/>
    <w:rsid w:val="00AE47F0"/>
    <w:rsid w:val="00AE4813"/>
    <w:rsid w:val="00AE4F26"/>
    <w:rsid w:val="00AE50F8"/>
    <w:rsid w:val="00AE53F9"/>
    <w:rsid w:val="00AE5A6A"/>
    <w:rsid w:val="00AE5CFE"/>
    <w:rsid w:val="00AE6459"/>
    <w:rsid w:val="00AE6A62"/>
    <w:rsid w:val="00AE7D7A"/>
    <w:rsid w:val="00AE7E8D"/>
    <w:rsid w:val="00AE7FB1"/>
    <w:rsid w:val="00AF0032"/>
    <w:rsid w:val="00AF0049"/>
    <w:rsid w:val="00AF0054"/>
    <w:rsid w:val="00AF032F"/>
    <w:rsid w:val="00AF075B"/>
    <w:rsid w:val="00AF126F"/>
    <w:rsid w:val="00AF1319"/>
    <w:rsid w:val="00AF1B61"/>
    <w:rsid w:val="00AF22E3"/>
    <w:rsid w:val="00AF247A"/>
    <w:rsid w:val="00AF2512"/>
    <w:rsid w:val="00AF257C"/>
    <w:rsid w:val="00AF2BE4"/>
    <w:rsid w:val="00AF3187"/>
    <w:rsid w:val="00AF3227"/>
    <w:rsid w:val="00AF35AF"/>
    <w:rsid w:val="00AF3861"/>
    <w:rsid w:val="00AF3CAB"/>
    <w:rsid w:val="00AF3F36"/>
    <w:rsid w:val="00AF4135"/>
    <w:rsid w:val="00AF46CE"/>
    <w:rsid w:val="00AF4848"/>
    <w:rsid w:val="00AF4BF9"/>
    <w:rsid w:val="00AF51A2"/>
    <w:rsid w:val="00AF52E6"/>
    <w:rsid w:val="00AF534E"/>
    <w:rsid w:val="00AF56D3"/>
    <w:rsid w:val="00AF58C7"/>
    <w:rsid w:val="00AF5B4D"/>
    <w:rsid w:val="00AF5DDE"/>
    <w:rsid w:val="00AF5F9D"/>
    <w:rsid w:val="00AF6F34"/>
    <w:rsid w:val="00AF7339"/>
    <w:rsid w:val="00AF7A24"/>
    <w:rsid w:val="00AF7CD5"/>
    <w:rsid w:val="00B002CF"/>
    <w:rsid w:val="00B00632"/>
    <w:rsid w:val="00B008CB"/>
    <w:rsid w:val="00B00D53"/>
    <w:rsid w:val="00B01372"/>
    <w:rsid w:val="00B01802"/>
    <w:rsid w:val="00B01BFB"/>
    <w:rsid w:val="00B01DBA"/>
    <w:rsid w:val="00B025C3"/>
    <w:rsid w:val="00B02BB8"/>
    <w:rsid w:val="00B02C93"/>
    <w:rsid w:val="00B02D20"/>
    <w:rsid w:val="00B02E08"/>
    <w:rsid w:val="00B03200"/>
    <w:rsid w:val="00B03863"/>
    <w:rsid w:val="00B03A49"/>
    <w:rsid w:val="00B03C01"/>
    <w:rsid w:val="00B03C6E"/>
    <w:rsid w:val="00B045BE"/>
    <w:rsid w:val="00B04C4D"/>
    <w:rsid w:val="00B04C90"/>
    <w:rsid w:val="00B05067"/>
    <w:rsid w:val="00B05075"/>
    <w:rsid w:val="00B054DD"/>
    <w:rsid w:val="00B0574A"/>
    <w:rsid w:val="00B05C9F"/>
    <w:rsid w:val="00B06949"/>
    <w:rsid w:val="00B070AE"/>
    <w:rsid w:val="00B07194"/>
    <w:rsid w:val="00B07A94"/>
    <w:rsid w:val="00B07A9D"/>
    <w:rsid w:val="00B07D79"/>
    <w:rsid w:val="00B07FE6"/>
    <w:rsid w:val="00B10191"/>
    <w:rsid w:val="00B105A5"/>
    <w:rsid w:val="00B107D5"/>
    <w:rsid w:val="00B1095B"/>
    <w:rsid w:val="00B109D6"/>
    <w:rsid w:val="00B10A0A"/>
    <w:rsid w:val="00B111A0"/>
    <w:rsid w:val="00B113A8"/>
    <w:rsid w:val="00B11981"/>
    <w:rsid w:val="00B11BA5"/>
    <w:rsid w:val="00B11C2A"/>
    <w:rsid w:val="00B11C68"/>
    <w:rsid w:val="00B12810"/>
    <w:rsid w:val="00B12F68"/>
    <w:rsid w:val="00B130E5"/>
    <w:rsid w:val="00B13277"/>
    <w:rsid w:val="00B133F7"/>
    <w:rsid w:val="00B1417A"/>
    <w:rsid w:val="00B145A6"/>
    <w:rsid w:val="00B1484D"/>
    <w:rsid w:val="00B14C6F"/>
    <w:rsid w:val="00B1517E"/>
    <w:rsid w:val="00B1637C"/>
    <w:rsid w:val="00B163A2"/>
    <w:rsid w:val="00B1691E"/>
    <w:rsid w:val="00B169BF"/>
    <w:rsid w:val="00B16A8A"/>
    <w:rsid w:val="00B16BC6"/>
    <w:rsid w:val="00B174D5"/>
    <w:rsid w:val="00B174D9"/>
    <w:rsid w:val="00B1750D"/>
    <w:rsid w:val="00B17D5F"/>
    <w:rsid w:val="00B203B7"/>
    <w:rsid w:val="00B203BC"/>
    <w:rsid w:val="00B20404"/>
    <w:rsid w:val="00B20567"/>
    <w:rsid w:val="00B20BC5"/>
    <w:rsid w:val="00B21504"/>
    <w:rsid w:val="00B2194F"/>
    <w:rsid w:val="00B21F43"/>
    <w:rsid w:val="00B2256D"/>
    <w:rsid w:val="00B22D5F"/>
    <w:rsid w:val="00B22E57"/>
    <w:rsid w:val="00B22FDA"/>
    <w:rsid w:val="00B2345B"/>
    <w:rsid w:val="00B23519"/>
    <w:rsid w:val="00B23568"/>
    <w:rsid w:val="00B23837"/>
    <w:rsid w:val="00B23F25"/>
    <w:rsid w:val="00B2463D"/>
    <w:rsid w:val="00B24720"/>
    <w:rsid w:val="00B248CC"/>
    <w:rsid w:val="00B24973"/>
    <w:rsid w:val="00B249B3"/>
    <w:rsid w:val="00B2529E"/>
    <w:rsid w:val="00B253D0"/>
    <w:rsid w:val="00B25986"/>
    <w:rsid w:val="00B259AE"/>
    <w:rsid w:val="00B259D0"/>
    <w:rsid w:val="00B25EDE"/>
    <w:rsid w:val="00B261A5"/>
    <w:rsid w:val="00B263B0"/>
    <w:rsid w:val="00B2644B"/>
    <w:rsid w:val="00B270B3"/>
    <w:rsid w:val="00B270FD"/>
    <w:rsid w:val="00B27A2E"/>
    <w:rsid w:val="00B30425"/>
    <w:rsid w:val="00B3047E"/>
    <w:rsid w:val="00B305ED"/>
    <w:rsid w:val="00B3082A"/>
    <w:rsid w:val="00B30BDE"/>
    <w:rsid w:val="00B30C17"/>
    <w:rsid w:val="00B30C47"/>
    <w:rsid w:val="00B31018"/>
    <w:rsid w:val="00B31ACA"/>
    <w:rsid w:val="00B3293D"/>
    <w:rsid w:val="00B32C7B"/>
    <w:rsid w:val="00B32CF4"/>
    <w:rsid w:val="00B32F50"/>
    <w:rsid w:val="00B32FB3"/>
    <w:rsid w:val="00B334BE"/>
    <w:rsid w:val="00B33BFF"/>
    <w:rsid w:val="00B33D26"/>
    <w:rsid w:val="00B344C9"/>
    <w:rsid w:val="00B3485D"/>
    <w:rsid w:val="00B34A2E"/>
    <w:rsid w:val="00B34A6E"/>
    <w:rsid w:val="00B34BC4"/>
    <w:rsid w:val="00B35062"/>
    <w:rsid w:val="00B3530D"/>
    <w:rsid w:val="00B3564B"/>
    <w:rsid w:val="00B357FC"/>
    <w:rsid w:val="00B35813"/>
    <w:rsid w:val="00B35884"/>
    <w:rsid w:val="00B35FFE"/>
    <w:rsid w:val="00B3660B"/>
    <w:rsid w:val="00B3694C"/>
    <w:rsid w:val="00B3696B"/>
    <w:rsid w:val="00B36AFB"/>
    <w:rsid w:val="00B36AFD"/>
    <w:rsid w:val="00B36CF9"/>
    <w:rsid w:val="00B36E72"/>
    <w:rsid w:val="00B37342"/>
    <w:rsid w:val="00B3734C"/>
    <w:rsid w:val="00B37403"/>
    <w:rsid w:val="00B37420"/>
    <w:rsid w:val="00B37443"/>
    <w:rsid w:val="00B37476"/>
    <w:rsid w:val="00B37502"/>
    <w:rsid w:val="00B37676"/>
    <w:rsid w:val="00B37B80"/>
    <w:rsid w:val="00B37F55"/>
    <w:rsid w:val="00B40145"/>
    <w:rsid w:val="00B401BF"/>
    <w:rsid w:val="00B40260"/>
    <w:rsid w:val="00B4031C"/>
    <w:rsid w:val="00B4093F"/>
    <w:rsid w:val="00B40C3A"/>
    <w:rsid w:val="00B41208"/>
    <w:rsid w:val="00B41219"/>
    <w:rsid w:val="00B419F1"/>
    <w:rsid w:val="00B41CBB"/>
    <w:rsid w:val="00B42201"/>
    <w:rsid w:val="00B428D1"/>
    <w:rsid w:val="00B42DCC"/>
    <w:rsid w:val="00B432B2"/>
    <w:rsid w:val="00B4347F"/>
    <w:rsid w:val="00B43639"/>
    <w:rsid w:val="00B43676"/>
    <w:rsid w:val="00B436D4"/>
    <w:rsid w:val="00B43B90"/>
    <w:rsid w:val="00B443EF"/>
    <w:rsid w:val="00B443F4"/>
    <w:rsid w:val="00B448B3"/>
    <w:rsid w:val="00B448C6"/>
    <w:rsid w:val="00B44BF7"/>
    <w:rsid w:val="00B44CA7"/>
    <w:rsid w:val="00B45190"/>
    <w:rsid w:val="00B455F9"/>
    <w:rsid w:val="00B456FE"/>
    <w:rsid w:val="00B45AF7"/>
    <w:rsid w:val="00B46AF8"/>
    <w:rsid w:val="00B46CD6"/>
    <w:rsid w:val="00B46D81"/>
    <w:rsid w:val="00B4725E"/>
    <w:rsid w:val="00B47C9A"/>
    <w:rsid w:val="00B50420"/>
    <w:rsid w:val="00B505A1"/>
    <w:rsid w:val="00B50786"/>
    <w:rsid w:val="00B51025"/>
    <w:rsid w:val="00B5103C"/>
    <w:rsid w:val="00B512F2"/>
    <w:rsid w:val="00B51673"/>
    <w:rsid w:val="00B51954"/>
    <w:rsid w:val="00B51988"/>
    <w:rsid w:val="00B51B4B"/>
    <w:rsid w:val="00B51EC7"/>
    <w:rsid w:val="00B52298"/>
    <w:rsid w:val="00B52511"/>
    <w:rsid w:val="00B534AB"/>
    <w:rsid w:val="00B5376F"/>
    <w:rsid w:val="00B5383A"/>
    <w:rsid w:val="00B53F07"/>
    <w:rsid w:val="00B53F0C"/>
    <w:rsid w:val="00B5403C"/>
    <w:rsid w:val="00B540C4"/>
    <w:rsid w:val="00B54286"/>
    <w:rsid w:val="00B5539B"/>
    <w:rsid w:val="00B55414"/>
    <w:rsid w:val="00B55560"/>
    <w:rsid w:val="00B55808"/>
    <w:rsid w:val="00B55F26"/>
    <w:rsid w:val="00B5623E"/>
    <w:rsid w:val="00B56260"/>
    <w:rsid w:val="00B5661E"/>
    <w:rsid w:val="00B56B5F"/>
    <w:rsid w:val="00B56F76"/>
    <w:rsid w:val="00B5769E"/>
    <w:rsid w:val="00B577A3"/>
    <w:rsid w:val="00B579D8"/>
    <w:rsid w:val="00B6001C"/>
    <w:rsid w:val="00B60E2D"/>
    <w:rsid w:val="00B60E38"/>
    <w:rsid w:val="00B60F45"/>
    <w:rsid w:val="00B6150E"/>
    <w:rsid w:val="00B61C4B"/>
    <w:rsid w:val="00B62219"/>
    <w:rsid w:val="00B623C9"/>
    <w:rsid w:val="00B62AD2"/>
    <w:rsid w:val="00B63020"/>
    <w:rsid w:val="00B632BF"/>
    <w:rsid w:val="00B634FD"/>
    <w:rsid w:val="00B639D3"/>
    <w:rsid w:val="00B63E0E"/>
    <w:rsid w:val="00B63E43"/>
    <w:rsid w:val="00B63EA0"/>
    <w:rsid w:val="00B63FA9"/>
    <w:rsid w:val="00B64390"/>
    <w:rsid w:val="00B644F1"/>
    <w:rsid w:val="00B64559"/>
    <w:rsid w:val="00B645B8"/>
    <w:rsid w:val="00B649D7"/>
    <w:rsid w:val="00B64BDD"/>
    <w:rsid w:val="00B64D0F"/>
    <w:rsid w:val="00B64DE8"/>
    <w:rsid w:val="00B65069"/>
    <w:rsid w:val="00B65323"/>
    <w:rsid w:val="00B6546C"/>
    <w:rsid w:val="00B65846"/>
    <w:rsid w:val="00B6598C"/>
    <w:rsid w:val="00B65A76"/>
    <w:rsid w:val="00B669AE"/>
    <w:rsid w:val="00B66A73"/>
    <w:rsid w:val="00B66BF3"/>
    <w:rsid w:val="00B66DA7"/>
    <w:rsid w:val="00B671B3"/>
    <w:rsid w:val="00B6751F"/>
    <w:rsid w:val="00B67F4F"/>
    <w:rsid w:val="00B707B4"/>
    <w:rsid w:val="00B7169A"/>
    <w:rsid w:val="00B716DF"/>
    <w:rsid w:val="00B71A30"/>
    <w:rsid w:val="00B71FF7"/>
    <w:rsid w:val="00B72054"/>
    <w:rsid w:val="00B7226F"/>
    <w:rsid w:val="00B72E35"/>
    <w:rsid w:val="00B7307B"/>
    <w:rsid w:val="00B73102"/>
    <w:rsid w:val="00B7338C"/>
    <w:rsid w:val="00B73784"/>
    <w:rsid w:val="00B7380F"/>
    <w:rsid w:val="00B7381A"/>
    <w:rsid w:val="00B73CA5"/>
    <w:rsid w:val="00B73DD4"/>
    <w:rsid w:val="00B743D9"/>
    <w:rsid w:val="00B74994"/>
    <w:rsid w:val="00B74B7B"/>
    <w:rsid w:val="00B751B8"/>
    <w:rsid w:val="00B7586D"/>
    <w:rsid w:val="00B75CFF"/>
    <w:rsid w:val="00B7616C"/>
    <w:rsid w:val="00B762CB"/>
    <w:rsid w:val="00B76315"/>
    <w:rsid w:val="00B76487"/>
    <w:rsid w:val="00B7654F"/>
    <w:rsid w:val="00B769CB"/>
    <w:rsid w:val="00B76BD5"/>
    <w:rsid w:val="00B76FAE"/>
    <w:rsid w:val="00B77248"/>
    <w:rsid w:val="00B776E0"/>
    <w:rsid w:val="00B77875"/>
    <w:rsid w:val="00B8002D"/>
    <w:rsid w:val="00B8043D"/>
    <w:rsid w:val="00B80826"/>
    <w:rsid w:val="00B80A44"/>
    <w:rsid w:val="00B80CB0"/>
    <w:rsid w:val="00B822D3"/>
    <w:rsid w:val="00B82865"/>
    <w:rsid w:val="00B82A5E"/>
    <w:rsid w:val="00B8301D"/>
    <w:rsid w:val="00B8303F"/>
    <w:rsid w:val="00B83525"/>
    <w:rsid w:val="00B83C08"/>
    <w:rsid w:val="00B8420C"/>
    <w:rsid w:val="00B84732"/>
    <w:rsid w:val="00B85506"/>
    <w:rsid w:val="00B85572"/>
    <w:rsid w:val="00B85717"/>
    <w:rsid w:val="00B85C8F"/>
    <w:rsid w:val="00B85DC1"/>
    <w:rsid w:val="00B8640A"/>
    <w:rsid w:val="00B86A3A"/>
    <w:rsid w:val="00B86B8F"/>
    <w:rsid w:val="00B86C13"/>
    <w:rsid w:val="00B87536"/>
    <w:rsid w:val="00B876B9"/>
    <w:rsid w:val="00B87D59"/>
    <w:rsid w:val="00B9004F"/>
    <w:rsid w:val="00B90465"/>
    <w:rsid w:val="00B90769"/>
    <w:rsid w:val="00B90D9B"/>
    <w:rsid w:val="00B911C4"/>
    <w:rsid w:val="00B92798"/>
    <w:rsid w:val="00B92B9E"/>
    <w:rsid w:val="00B92DC9"/>
    <w:rsid w:val="00B9300F"/>
    <w:rsid w:val="00B930B8"/>
    <w:rsid w:val="00B936ED"/>
    <w:rsid w:val="00B938FC"/>
    <w:rsid w:val="00B939E4"/>
    <w:rsid w:val="00B93D57"/>
    <w:rsid w:val="00B93DBF"/>
    <w:rsid w:val="00B93EAF"/>
    <w:rsid w:val="00B941B2"/>
    <w:rsid w:val="00B94278"/>
    <w:rsid w:val="00B946CD"/>
    <w:rsid w:val="00B94970"/>
    <w:rsid w:val="00B94A9D"/>
    <w:rsid w:val="00B94AA1"/>
    <w:rsid w:val="00B94EC5"/>
    <w:rsid w:val="00B956AE"/>
    <w:rsid w:val="00B95A6B"/>
    <w:rsid w:val="00B95D1E"/>
    <w:rsid w:val="00B95E4B"/>
    <w:rsid w:val="00B962A4"/>
    <w:rsid w:val="00B9631D"/>
    <w:rsid w:val="00B9634E"/>
    <w:rsid w:val="00B964B9"/>
    <w:rsid w:val="00B9660D"/>
    <w:rsid w:val="00B966CB"/>
    <w:rsid w:val="00B967E5"/>
    <w:rsid w:val="00B9684C"/>
    <w:rsid w:val="00B96AAE"/>
    <w:rsid w:val="00B96C01"/>
    <w:rsid w:val="00B97404"/>
    <w:rsid w:val="00B9759A"/>
    <w:rsid w:val="00B976CF"/>
    <w:rsid w:val="00B97D84"/>
    <w:rsid w:val="00B97DBF"/>
    <w:rsid w:val="00BA0201"/>
    <w:rsid w:val="00BA03F3"/>
    <w:rsid w:val="00BA044D"/>
    <w:rsid w:val="00BA0828"/>
    <w:rsid w:val="00BA096A"/>
    <w:rsid w:val="00BA0DE4"/>
    <w:rsid w:val="00BA0E6A"/>
    <w:rsid w:val="00BA155A"/>
    <w:rsid w:val="00BA19A6"/>
    <w:rsid w:val="00BA1A00"/>
    <w:rsid w:val="00BA1F52"/>
    <w:rsid w:val="00BA212C"/>
    <w:rsid w:val="00BA227E"/>
    <w:rsid w:val="00BA2651"/>
    <w:rsid w:val="00BA2BEC"/>
    <w:rsid w:val="00BA344C"/>
    <w:rsid w:val="00BA35C4"/>
    <w:rsid w:val="00BA3D2F"/>
    <w:rsid w:val="00BA46EE"/>
    <w:rsid w:val="00BA48EE"/>
    <w:rsid w:val="00BA4C8A"/>
    <w:rsid w:val="00BA552C"/>
    <w:rsid w:val="00BA55F8"/>
    <w:rsid w:val="00BA5F4A"/>
    <w:rsid w:val="00BA6099"/>
    <w:rsid w:val="00BA60D6"/>
    <w:rsid w:val="00BA6228"/>
    <w:rsid w:val="00BA6993"/>
    <w:rsid w:val="00BA69F9"/>
    <w:rsid w:val="00BA6FB9"/>
    <w:rsid w:val="00BA7256"/>
    <w:rsid w:val="00BA72D7"/>
    <w:rsid w:val="00BA7498"/>
    <w:rsid w:val="00BA79F1"/>
    <w:rsid w:val="00BA7CD7"/>
    <w:rsid w:val="00BA7F7B"/>
    <w:rsid w:val="00BB014C"/>
    <w:rsid w:val="00BB027D"/>
    <w:rsid w:val="00BB069F"/>
    <w:rsid w:val="00BB06A1"/>
    <w:rsid w:val="00BB06A2"/>
    <w:rsid w:val="00BB0964"/>
    <w:rsid w:val="00BB1029"/>
    <w:rsid w:val="00BB13ED"/>
    <w:rsid w:val="00BB1AFE"/>
    <w:rsid w:val="00BB1C32"/>
    <w:rsid w:val="00BB1CA5"/>
    <w:rsid w:val="00BB1EA7"/>
    <w:rsid w:val="00BB1ECD"/>
    <w:rsid w:val="00BB1FEE"/>
    <w:rsid w:val="00BB211E"/>
    <w:rsid w:val="00BB2762"/>
    <w:rsid w:val="00BB2A32"/>
    <w:rsid w:val="00BB2B18"/>
    <w:rsid w:val="00BB308F"/>
    <w:rsid w:val="00BB3289"/>
    <w:rsid w:val="00BB349E"/>
    <w:rsid w:val="00BB43CD"/>
    <w:rsid w:val="00BB46ED"/>
    <w:rsid w:val="00BB487B"/>
    <w:rsid w:val="00BB499F"/>
    <w:rsid w:val="00BB5256"/>
    <w:rsid w:val="00BB5E6C"/>
    <w:rsid w:val="00BB63DE"/>
    <w:rsid w:val="00BB6741"/>
    <w:rsid w:val="00BB67D4"/>
    <w:rsid w:val="00BB6DEE"/>
    <w:rsid w:val="00BB709A"/>
    <w:rsid w:val="00BB75CB"/>
    <w:rsid w:val="00BB7B39"/>
    <w:rsid w:val="00BC032B"/>
    <w:rsid w:val="00BC08FD"/>
    <w:rsid w:val="00BC0BF2"/>
    <w:rsid w:val="00BC0FEC"/>
    <w:rsid w:val="00BC1708"/>
    <w:rsid w:val="00BC1AC0"/>
    <w:rsid w:val="00BC1BF0"/>
    <w:rsid w:val="00BC1FCF"/>
    <w:rsid w:val="00BC2178"/>
    <w:rsid w:val="00BC24A1"/>
    <w:rsid w:val="00BC2509"/>
    <w:rsid w:val="00BC27FF"/>
    <w:rsid w:val="00BC2D14"/>
    <w:rsid w:val="00BC31A2"/>
    <w:rsid w:val="00BC36AA"/>
    <w:rsid w:val="00BC3A0A"/>
    <w:rsid w:val="00BC3BEE"/>
    <w:rsid w:val="00BC3CE8"/>
    <w:rsid w:val="00BC3DBB"/>
    <w:rsid w:val="00BC3DF1"/>
    <w:rsid w:val="00BC4495"/>
    <w:rsid w:val="00BC4918"/>
    <w:rsid w:val="00BC496D"/>
    <w:rsid w:val="00BC4CB8"/>
    <w:rsid w:val="00BC4E3D"/>
    <w:rsid w:val="00BC5070"/>
    <w:rsid w:val="00BC5CE6"/>
    <w:rsid w:val="00BC5DFA"/>
    <w:rsid w:val="00BC5E10"/>
    <w:rsid w:val="00BC5E34"/>
    <w:rsid w:val="00BC63A4"/>
    <w:rsid w:val="00BC66DD"/>
    <w:rsid w:val="00BC6844"/>
    <w:rsid w:val="00BC691D"/>
    <w:rsid w:val="00BC6E7B"/>
    <w:rsid w:val="00BC7016"/>
    <w:rsid w:val="00BC726F"/>
    <w:rsid w:val="00BC76E1"/>
    <w:rsid w:val="00BC779C"/>
    <w:rsid w:val="00BC79AB"/>
    <w:rsid w:val="00BC7BEB"/>
    <w:rsid w:val="00BD0078"/>
    <w:rsid w:val="00BD03F7"/>
    <w:rsid w:val="00BD078A"/>
    <w:rsid w:val="00BD095F"/>
    <w:rsid w:val="00BD0C49"/>
    <w:rsid w:val="00BD0E75"/>
    <w:rsid w:val="00BD10ED"/>
    <w:rsid w:val="00BD114D"/>
    <w:rsid w:val="00BD12EF"/>
    <w:rsid w:val="00BD1326"/>
    <w:rsid w:val="00BD15AF"/>
    <w:rsid w:val="00BD1A30"/>
    <w:rsid w:val="00BD1BB9"/>
    <w:rsid w:val="00BD1D3C"/>
    <w:rsid w:val="00BD2477"/>
    <w:rsid w:val="00BD251E"/>
    <w:rsid w:val="00BD2723"/>
    <w:rsid w:val="00BD3453"/>
    <w:rsid w:val="00BD3E87"/>
    <w:rsid w:val="00BD4A18"/>
    <w:rsid w:val="00BD4E9A"/>
    <w:rsid w:val="00BD52EA"/>
    <w:rsid w:val="00BD5597"/>
    <w:rsid w:val="00BD57F2"/>
    <w:rsid w:val="00BD58D6"/>
    <w:rsid w:val="00BD5C4A"/>
    <w:rsid w:val="00BD5EDC"/>
    <w:rsid w:val="00BD61C5"/>
    <w:rsid w:val="00BD6462"/>
    <w:rsid w:val="00BD6ABD"/>
    <w:rsid w:val="00BD6BA6"/>
    <w:rsid w:val="00BD763C"/>
    <w:rsid w:val="00BD766D"/>
    <w:rsid w:val="00BD76FA"/>
    <w:rsid w:val="00BD787F"/>
    <w:rsid w:val="00BD7E86"/>
    <w:rsid w:val="00BE0081"/>
    <w:rsid w:val="00BE00C2"/>
    <w:rsid w:val="00BE04CA"/>
    <w:rsid w:val="00BE06D0"/>
    <w:rsid w:val="00BE0EB8"/>
    <w:rsid w:val="00BE0F93"/>
    <w:rsid w:val="00BE1420"/>
    <w:rsid w:val="00BE18B1"/>
    <w:rsid w:val="00BE1A8A"/>
    <w:rsid w:val="00BE1ECF"/>
    <w:rsid w:val="00BE2069"/>
    <w:rsid w:val="00BE2701"/>
    <w:rsid w:val="00BE29D1"/>
    <w:rsid w:val="00BE38FD"/>
    <w:rsid w:val="00BE3975"/>
    <w:rsid w:val="00BE3B3B"/>
    <w:rsid w:val="00BE3FA8"/>
    <w:rsid w:val="00BE461C"/>
    <w:rsid w:val="00BE4E8A"/>
    <w:rsid w:val="00BE5500"/>
    <w:rsid w:val="00BE6187"/>
    <w:rsid w:val="00BE61DC"/>
    <w:rsid w:val="00BE629A"/>
    <w:rsid w:val="00BE68B2"/>
    <w:rsid w:val="00BE68C5"/>
    <w:rsid w:val="00BE68E8"/>
    <w:rsid w:val="00BE694B"/>
    <w:rsid w:val="00BE6B42"/>
    <w:rsid w:val="00BE6E41"/>
    <w:rsid w:val="00BE7001"/>
    <w:rsid w:val="00BE714A"/>
    <w:rsid w:val="00BE7A2B"/>
    <w:rsid w:val="00BE7BFA"/>
    <w:rsid w:val="00BF03F0"/>
    <w:rsid w:val="00BF0465"/>
    <w:rsid w:val="00BF0BD6"/>
    <w:rsid w:val="00BF109E"/>
    <w:rsid w:val="00BF1D54"/>
    <w:rsid w:val="00BF2089"/>
    <w:rsid w:val="00BF2DE9"/>
    <w:rsid w:val="00BF2E24"/>
    <w:rsid w:val="00BF2E8B"/>
    <w:rsid w:val="00BF3145"/>
    <w:rsid w:val="00BF3269"/>
    <w:rsid w:val="00BF3A21"/>
    <w:rsid w:val="00BF3DF0"/>
    <w:rsid w:val="00BF43BE"/>
    <w:rsid w:val="00BF44F9"/>
    <w:rsid w:val="00BF4C80"/>
    <w:rsid w:val="00BF4D37"/>
    <w:rsid w:val="00BF4E25"/>
    <w:rsid w:val="00BF5123"/>
    <w:rsid w:val="00BF52A1"/>
    <w:rsid w:val="00BF5355"/>
    <w:rsid w:val="00BF55AC"/>
    <w:rsid w:val="00BF57EC"/>
    <w:rsid w:val="00BF5C2B"/>
    <w:rsid w:val="00BF5DF4"/>
    <w:rsid w:val="00BF6592"/>
    <w:rsid w:val="00BF67F0"/>
    <w:rsid w:val="00BF6C2C"/>
    <w:rsid w:val="00BF7688"/>
    <w:rsid w:val="00BF76BF"/>
    <w:rsid w:val="00BF775C"/>
    <w:rsid w:val="00BF7DE0"/>
    <w:rsid w:val="00BF7ECF"/>
    <w:rsid w:val="00C00051"/>
    <w:rsid w:val="00C0009F"/>
    <w:rsid w:val="00C00EA6"/>
    <w:rsid w:val="00C01135"/>
    <w:rsid w:val="00C01241"/>
    <w:rsid w:val="00C01EB8"/>
    <w:rsid w:val="00C01EE7"/>
    <w:rsid w:val="00C02085"/>
    <w:rsid w:val="00C02779"/>
    <w:rsid w:val="00C033A9"/>
    <w:rsid w:val="00C03408"/>
    <w:rsid w:val="00C0354A"/>
    <w:rsid w:val="00C03B47"/>
    <w:rsid w:val="00C03ED5"/>
    <w:rsid w:val="00C03EFE"/>
    <w:rsid w:val="00C04216"/>
    <w:rsid w:val="00C043B2"/>
    <w:rsid w:val="00C04517"/>
    <w:rsid w:val="00C047F7"/>
    <w:rsid w:val="00C04979"/>
    <w:rsid w:val="00C0516F"/>
    <w:rsid w:val="00C0524B"/>
    <w:rsid w:val="00C0541D"/>
    <w:rsid w:val="00C05537"/>
    <w:rsid w:val="00C0557C"/>
    <w:rsid w:val="00C05608"/>
    <w:rsid w:val="00C058F3"/>
    <w:rsid w:val="00C05A4D"/>
    <w:rsid w:val="00C05B76"/>
    <w:rsid w:val="00C05C0A"/>
    <w:rsid w:val="00C05D69"/>
    <w:rsid w:val="00C05EB1"/>
    <w:rsid w:val="00C0637C"/>
    <w:rsid w:val="00C06395"/>
    <w:rsid w:val="00C06680"/>
    <w:rsid w:val="00C067BE"/>
    <w:rsid w:val="00C068D0"/>
    <w:rsid w:val="00C06C1B"/>
    <w:rsid w:val="00C071BD"/>
    <w:rsid w:val="00C07313"/>
    <w:rsid w:val="00C076E0"/>
    <w:rsid w:val="00C07903"/>
    <w:rsid w:val="00C07DA3"/>
    <w:rsid w:val="00C07E84"/>
    <w:rsid w:val="00C10157"/>
    <w:rsid w:val="00C106EB"/>
    <w:rsid w:val="00C107E7"/>
    <w:rsid w:val="00C108F1"/>
    <w:rsid w:val="00C10921"/>
    <w:rsid w:val="00C1094A"/>
    <w:rsid w:val="00C10FBA"/>
    <w:rsid w:val="00C11260"/>
    <w:rsid w:val="00C112C3"/>
    <w:rsid w:val="00C122E2"/>
    <w:rsid w:val="00C1239C"/>
    <w:rsid w:val="00C12722"/>
    <w:rsid w:val="00C1302D"/>
    <w:rsid w:val="00C13452"/>
    <w:rsid w:val="00C13938"/>
    <w:rsid w:val="00C13951"/>
    <w:rsid w:val="00C13E80"/>
    <w:rsid w:val="00C141C4"/>
    <w:rsid w:val="00C141F0"/>
    <w:rsid w:val="00C14708"/>
    <w:rsid w:val="00C149FA"/>
    <w:rsid w:val="00C14B97"/>
    <w:rsid w:val="00C1513E"/>
    <w:rsid w:val="00C15198"/>
    <w:rsid w:val="00C1530A"/>
    <w:rsid w:val="00C155AA"/>
    <w:rsid w:val="00C15D0B"/>
    <w:rsid w:val="00C15F74"/>
    <w:rsid w:val="00C167F1"/>
    <w:rsid w:val="00C167F8"/>
    <w:rsid w:val="00C167FF"/>
    <w:rsid w:val="00C16A46"/>
    <w:rsid w:val="00C16CDA"/>
    <w:rsid w:val="00C17310"/>
    <w:rsid w:val="00C1744E"/>
    <w:rsid w:val="00C17513"/>
    <w:rsid w:val="00C1762F"/>
    <w:rsid w:val="00C17BDD"/>
    <w:rsid w:val="00C202B8"/>
    <w:rsid w:val="00C203D1"/>
    <w:rsid w:val="00C2081F"/>
    <w:rsid w:val="00C21110"/>
    <w:rsid w:val="00C21A3F"/>
    <w:rsid w:val="00C21A59"/>
    <w:rsid w:val="00C21BD9"/>
    <w:rsid w:val="00C222B4"/>
    <w:rsid w:val="00C22325"/>
    <w:rsid w:val="00C223DB"/>
    <w:rsid w:val="00C23096"/>
    <w:rsid w:val="00C23643"/>
    <w:rsid w:val="00C23866"/>
    <w:rsid w:val="00C23CC3"/>
    <w:rsid w:val="00C23D24"/>
    <w:rsid w:val="00C2410D"/>
    <w:rsid w:val="00C243BC"/>
    <w:rsid w:val="00C24536"/>
    <w:rsid w:val="00C2454A"/>
    <w:rsid w:val="00C24A6E"/>
    <w:rsid w:val="00C254C6"/>
    <w:rsid w:val="00C2562C"/>
    <w:rsid w:val="00C257A5"/>
    <w:rsid w:val="00C25F65"/>
    <w:rsid w:val="00C26288"/>
    <w:rsid w:val="00C263DA"/>
    <w:rsid w:val="00C264CB"/>
    <w:rsid w:val="00C26583"/>
    <w:rsid w:val="00C26C67"/>
    <w:rsid w:val="00C26E1F"/>
    <w:rsid w:val="00C27106"/>
    <w:rsid w:val="00C2744A"/>
    <w:rsid w:val="00C2774A"/>
    <w:rsid w:val="00C27D8A"/>
    <w:rsid w:val="00C306C1"/>
    <w:rsid w:val="00C3091C"/>
    <w:rsid w:val="00C30B59"/>
    <w:rsid w:val="00C30D09"/>
    <w:rsid w:val="00C30F2B"/>
    <w:rsid w:val="00C3124E"/>
    <w:rsid w:val="00C31465"/>
    <w:rsid w:val="00C31512"/>
    <w:rsid w:val="00C3163C"/>
    <w:rsid w:val="00C31E64"/>
    <w:rsid w:val="00C32933"/>
    <w:rsid w:val="00C32B15"/>
    <w:rsid w:val="00C32EF1"/>
    <w:rsid w:val="00C33310"/>
    <w:rsid w:val="00C33869"/>
    <w:rsid w:val="00C33FAF"/>
    <w:rsid w:val="00C3410A"/>
    <w:rsid w:val="00C34136"/>
    <w:rsid w:val="00C34857"/>
    <w:rsid w:val="00C34890"/>
    <w:rsid w:val="00C34FEF"/>
    <w:rsid w:val="00C350AF"/>
    <w:rsid w:val="00C35378"/>
    <w:rsid w:val="00C354B4"/>
    <w:rsid w:val="00C35AC2"/>
    <w:rsid w:val="00C35FB6"/>
    <w:rsid w:val="00C366A2"/>
    <w:rsid w:val="00C367E9"/>
    <w:rsid w:val="00C368C3"/>
    <w:rsid w:val="00C369CF"/>
    <w:rsid w:val="00C3714E"/>
    <w:rsid w:val="00C37585"/>
    <w:rsid w:val="00C37596"/>
    <w:rsid w:val="00C3788F"/>
    <w:rsid w:val="00C37A2B"/>
    <w:rsid w:val="00C37A98"/>
    <w:rsid w:val="00C37F93"/>
    <w:rsid w:val="00C37FE8"/>
    <w:rsid w:val="00C4021C"/>
    <w:rsid w:val="00C4030B"/>
    <w:rsid w:val="00C403F5"/>
    <w:rsid w:val="00C4055C"/>
    <w:rsid w:val="00C40571"/>
    <w:rsid w:val="00C4078C"/>
    <w:rsid w:val="00C40D07"/>
    <w:rsid w:val="00C40D7F"/>
    <w:rsid w:val="00C411BB"/>
    <w:rsid w:val="00C41630"/>
    <w:rsid w:val="00C42C78"/>
    <w:rsid w:val="00C42E55"/>
    <w:rsid w:val="00C43785"/>
    <w:rsid w:val="00C4379D"/>
    <w:rsid w:val="00C44385"/>
    <w:rsid w:val="00C4443E"/>
    <w:rsid w:val="00C444AC"/>
    <w:rsid w:val="00C444DA"/>
    <w:rsid w:val="00C447E4"/>
    <w:rsid w:val="00C450F1"/>
    <w:rsid w:val="00C45B8B"/>
    <w:rsid w:val="00C45C54"/>
    <w:rsid w:val="00C45E9E"/>
    <w:rsid w:val="00C46017"/>
    <w:rsid w:val="00C4661C"/>
    <w:rsid w:val="00C46631"/>
    <w:rsid w:val="00C4716A"/>
    <w:rsid w:val="00C471C4"/>
    <w:rsid w:val="00C4795A"/>
    <w:rsid w:val="00C47974"/>
    <w:rsid w:val="00C47A4D"/>
    <w:rsid w:val="00C47A5A"/>
    <w:rsid w:val="00C50301"/>
    <w:rsid w:val="00C50458"/>
    <w:rsid w:val="00C50700"/>
    <w:rsid w:val="00C50B6A"/>
    <w:rsid w:val="00C50C9F"/>
    <w:rsid w:val="00C50E90"/>
    <w:rsid w:val="00C5102E"/>
    <w:rsid w:val="00C51366"/>
    <w:rsid w:val="00C515C6"/>
    <w:rsid w:val="00C51A13"/>
    <w:rsid w:val="00C51B62"/>
    <w:rsid w:val="00C51C38"/>
    <w:rsid w:val="00C51D50"/>
    <w:rsid w:val="00C51E64"/>
    <w:rsid w:val="00C51F67"/>
    <w:rsid w:val="00C520CD"/>
    <w:rsid w:val="00C52172"/>
    <w:rsid w:val="00C5262F"/>
    <w:rsid w:val="00C52879"/>
    <w:rsid w:val="00C529A7"/>
    <w:rsid w:val="00C52AAA"/>
    <w:rsid w:val="00C52FFA"/>
    <w:rsid w:val="00C53605"/>
    <w:rsid w:val="00C53672"/>
    <w:rsid w:val="00C53D02"/>
    <w:rsid w:val="00C54263"/>
    <w:rsid w:val="00C5459D"/>
    <w:rsid w:val="00C545DC"/>
    <w:rsid w:val="00C55173"/>
    <w:rsid w:val="00C55477"/>
    <w:rsid w:val="00C55825"/>
    <w:rsid w:val="00C5586F"/>
    <w:rsid w:val="00C567AE"/>
    <w:rsid w:val="00C569DD"/>
    <w:rsid w:val="00C56BFF"/>
    <w:rsid w:val="00C56D24"/>
    <w:rsid w:val="00C56E2F"/>
    <w:rsid w:val="00C5719A"/>
    <w:rsid w:val="00C57554"/>
    <w:rsid w:val="00C579D4"/>
    <w:rsid w:val="00C60174"/>
    <w:rsid w:val="00C609A6"/>
    <w:rsid w:val="00C60B0B"/>
    <w:rsid w:val="00C60D3A"/>
    <w:rsid w:val="00C60FFA"/>
    <w:rsid w:val="00C616D8"/>
    <w:rsid w:val="00C6178B"/>
    <w:rsid w:val="00C6187C"/>
    <w:rsid w:val="00C626B8"/>
    <w:rsid w:val="00C62BCC"/>
    <w:rsid w:val="00C62CE2"/>
    <w:rsid w:val="00C62D0C"/>
    <w:rsid w:val="00C62DFD"/>
    <w:rsid w:val="00C62E33"/>
    <w:rsid w:val="00C62E64"/>
    <w:rsid w:val="00C62EFF"/>
    <w:rsid w:val="00C64131"/>
    <w:rsid w:val="00C647F8"/>
    <w:rsid w:val="00C64BEF"/>
    <w:rsid w:val="00C6582A"/>
    <w:rsid w:val="00C65919"/>
    <w:rsid w:val="00C66ACF"/>
    <w:rsid w:val="00C66D97"/>
    <w:rsid w:val="00C6708D"/>
    <w:rsid w:val="00C672F2"/>
    <w:rsid w:val="00C67516"/>
    <w:rsid w:val="00C6771A"/>
    <w:rsid w:val="00C678DC"/>
    <w:rsid w:val="00C67C78"/>
    <w:rsid w:val="00C67CCA"/>
    <w:rsid w:val="00C705F3"/>
    <w:rsid w:val="00C70A48"/>
    <w:rsid w:val="00C71F7E"/>
    <w:rsid w:val="00C71FC4"/>
    <w:rsid w:val="00C725BB"/>
    <w:rsid w:val="00C72985"/>
    <w:rsid w:val="00C72A03"/>
    <w:rsid w:val="00C72BF9"/>
    <w:rsid w:val="00C736B5"/>
    <w:rsid w:val="00C7382B"/>
    <w:rsid w:val="00C73AB5"/>
    <w:rsid w:val="00C73AFF"/>
    <w:rsid w:val="00C73F9E"/>
    <w:rsid w:val="00C748F3"/>
    <w:rsid w:val="00C74DE8"/>
    <w:rsid w:val="00C751CD"/>
    <w:rsid w:val="00C753EE"/>
    <w:rsid w:val="00C7553E"/>
    <w:rsid w:val="00C7667C"/>
    <w:rsid w:val="00C76900"/>
    <w:rsid w:val="00C76B19"/>
    <w:rsid w:val="00C77480"/>
    <w:rsid w:val="00C77C45"/>
    <w:rsid w:val="00C8005F"/>
    <w:rsid w:val="00C80665"/>
    <w:rsid w:val="00C80AB9"/>
    <w:rsid w:val="00C811D6"/>
    <w:rsid w:val="00C81352"/>
    <w:rsid w:val="00C81E93"/>
    <w:rsid w:val="00C8210E"/>
    <w:rsid w:val="00C8214A"/>
    <w:rsid w:val="00C82208"/>
    <w:rsid w:val="00C8222B"/>
    <w:rsid w:val="00C831E7"/>
    <w:rsid w:val="00C833B1"/>
    <w:rsid w:val="00C8359A"/>
    <w:rsid w:val="00C838B7"/>
    <w:rsid w:val="00C83B90"/>
    <w:rsid w:val="00C83DEE"/>
    <w:rsid w:val="00C84626"/>
    <w:rsid w:val="00C84FED"/>
    <w:rsid w:val="00C850B3"/>
    <w:rsid w:val="00C851C7"/>
    <w:rsid w:val="00C85A07"/>
    <w:rsid w:val="00C85FF5"/>
    <w:rsid w:val="00C863E5"/>
    <w:rsid w:val="00C86557"/>
    <w:rsid w:val="00C8665E"/>
    <w:rsid w:val="00C86A8C"/>
    <w:rsid w:val="00C86DE8"/>
    <w:rsid w:val="00C86E2D"/>
    <w:rsid w:val="00C86E39"/>
    <w:rsid w:val="00C8726E"/>
    <w:rsid w:val="00C873FF"/>
    <w:rsid w:val="00C87563"/>
    <w:rsid w:val="00C87952"/>
    <w:rsid w:val="00C87DED"/>
    <w:rsid w:val="00C900C0"/>
    <w:rsid w:val="00C9051E"/>
    <w:rsid w:val="00C90807"/>
    <w:rsid w:val="00C90C2F"/>
    <w:rsid w:val="00C9128C"/>
    <w:rsid w:val="00C9194D"/>
    <w:rsid w:val="00C91B95"/>
    <w:rsid w:val="00C91BC7"/>
    <w:rsid w:val="00C9210D"/>
    <w:rsid w:val="00C92420"/>
    <w:rsid w:val="00C92B7B"/>
    <w:rsid w:val="00C92C0A"/>
    <w:rsid w:val="00C92D6A"/>
    <w:rsid w:val="00C92F0A"/>
    <w:rsid w:val="00C930CD"/>
    <w:rsid w:val="00C936C1"/>
    <w:rsid w:val="00C93B43"/>
    <w:rsid w:val="00C94CB5"/>
    <w:rsid w:val="00C9549A"/>
    <w:rsid w:val="00C95785"/>
    <w:rsid w:val="00C95C01"/>
    <w:rsid w:val="00C960CF"/>
    <w:rsid w:val="00C961FE"/>
    <w:rsid w:val="00C96448"/>
    <w:rsid w:val="00C9645C"/>
    <w:rsid w:val="00C969BB"/>
    <w:rsid w:val="00C96E14"/>
    <w:rsid w:val="00C970E6"/>
    <w:rsid w:val="00C9792B"/>
    <w:rsid w:val="00C97A43"/>
    <w:rsid w:val="00C97B68"/>
    <w:rsid w:val="00CA004B"/>
    <w:rsid w:val="00CA030A"/>
    <w:rsid w:val="00CA078D"/>
    <w:rsid w:val="00CA0AA3"/>
    <w:rsid w:val="00CA0D0A"/>
    <w:rsid w:val="00CA0E57"/>
    <w:rsid w:val="00CA14E6"/>
    <w:rsid w:val="00CA16BA"/>
    <w:rsid w:val="00CA1806"/>
    <w:rsid w:val="00CA1B0B"/>
    <w:rsid w:val="00CA1B38"/>
    <w:rsid w:val="00CA1BD3"/>
    <w:rsid w:val="00CA1C11"/>
    <w:rsid w:val="00CA1D79"/>
    <w:rsid w:val="00CA1F73"/>
    <w:rsid w:val="00CA21FB"/>
    <w:rsid w:val="00CA21FF"/>
    <w:rsid w:val="00CA23A3"/>
    <w:rsid w:val="00CA2411"/>
    <w:rsid w:val="00CA2637"/>
    <w:rsid w:val="00CA27AA"/>
    <w:rsid w:val="00CA2A30"/>
    <w:rsid w:val="00CA2EAF"/>
    <w:rsid w:val="00CA2FCF"/>
    <w:rsid w:val="00CA3187"/>
    <w:rsid w:val="00CA3224"/>
    <w:rsid w:val="00CA334B"/>
    <w:rsid w:val="00CA35D2"/>
    <w:rsid w:val="00CA393A"/>
    <w:rsid w:val="00CA4241"/>
    <w:rsid w:val="00CA44B0"/>
    <w:rsid w:val="00CA45EF"/>
    <w:rsid w:val="00CA46EC"/>
    <w:rsid w:val="00CA4800"/>
    <w:rsid w:val="00CA48FB"/>
    <w:rsid w:val="00CA4C80"/>
    <w:rsid w:val="00CA51D5"/>
    <w:rsid w:val="00CA522A"/>
    <w:rsid w:val="00CA58DB"/>
    <w:rsid w:val="00CA5AFD"/>
    <w:rsid w:val="00CA5B4C"/>
    <w:rsid w:val="00CA61A2"/>
    <w:rsid w:val="00CA61A4"/>
    <w:rsid w:val="00CA6272"/>
    <w:rsid w:val="00CA632B"/>
    <w:rsid w:val="00CA6430"/>
    <w:rsid w:val="00CA689C"/>
    <w:rsid w:val="00CA6921"/>
    <w:rsid w:val="00CA69B3"/>
    <w:rsid w:val="00CA6AA9"/>
    <w:rsid w:val="00CA7677"/>
    <w:rsid w:val="00CA777A"/>
    <w:rsid w:val="00CA7A85"/>
    <w:rsid w:val="00CA7C0A"/>
    <w:rsid w:val="00CB0085"/>
    <w:rsid w:val="00CB014A"/>
    <w:rsid w:val="00CB0F53"/>
    <w:rsid w:val="00CB13D1"/>
    <w:rsid w:val="00CB1712"/>
    <w:rsid w:val="00CB1795"/>
    <w:rsid w:val="00CB1799"/>
    <w:rsid w:val="00CB1930"/>
    <w:rsid w:val="00CB225A"/>
    <w:rsid w:val="00CB23B7"/>
    <w:rsid w:val="00CB2BA1"/>
    <w:rsid w:val="00CB2DCB"/>
    <w:rsid w:val="00CB3282"/>
    <w:rsid w:val="00CB360F"/>
    <w:rsid w:val="00CB3A48"/>
    <w:rsid w:val="00CB48BC"/>
    <w:rsid w:val="00CB4B1A"/>
    <w:rsid w:val="00CB4BA6"/>
    <w:rsid w:val="00CB4C6F"/>
    <w:rsid w:val="00CB5429"/>
    <w:rsid w:val="00CB55A7"/>
    <w:rsid w:val="00CB5648"/>
    <w:rsid w:val="00CB5AF9"/>
    <w:rsid w:val="00CB5B30"/>
    <w:rsid w:val="00CB5BB6"/>
    <w:rsid w:val="00CB5FAF"/>
    <w:rsid w:val="00CB62BA"/>
    <w:rsid w:val="00CB6711"/>
    <w:rsid w:val="00CB758F"/>
    <w:rsid w:val="00CB7661"/>
    <w:rsid w:val="00CB76C7"/>
    <w:rsid w:val="00CB780E"/>
    <w:rsid w:val="00CB79AC"/>
    <w:rsid w:val="00CB7A67"/>
    <w:rsid w:val="00CB7E22"/>
    <w:rsid w:val="00CC017F"/>
    <w:rsid w:val="00CC059A"/>
    <w:rsid w:val="00CC0614"/>
    <w:rsid w:val="00CC0970"/>
    <w:rsid w:val="00CC0E8C"/>
    <w:rsid w:val="00CC0FB3"/>
    <w:rsid w:val="00CC24DE"/>
    <w:rsid w:val="00CC2692"/>
    <w:rsid w:val="00CC26D4"/>
    <w:rsid w:val="00CC27AD"/>
    <w:rsid w:val="00CC2968"/>
    <w:rsid w:val="00CC2BB5"/>
    <w:rsid w:val="00CC3167"/>
    <w:rsid w:val="00CC3991"/>
    <w:rsid w:val="00CC3F38"/>
    <w:rsid w:val="00CC41E3"/>
    <w:rsid w:val="00CC4500"/>
    <w:rsid w:val="00CC47A9"/>
    <w:rsid w:val="00CC49DE"/>
    <w:rsid w:val="00CC4C96"/>
    <w:rsid w:val="00CC4CE8"/>
    <w:rsid w:val="00CC4DA1"/>
    <w:rsid w:val="00CC5741"/>
    <w:rsid w:val="00CC59ED"/>
    <w:rsid w:val="00CC5EFD"/>
    <w:rsid w:val="00CC6670"/>
    <w:rsid w:val="00CC68BB"/>
    <w:rsid w:val="00CC69F2"/>
    <w:rsid w:val="00CC6B80"/>
    <w:rsid w:val="00CC6BB6"/>
    <w:rsid w:val="00CC6D8C"/>
    <w:rsid w:val="00CC77A5"/>
    <w:rsid w:val="00CC78E0"/>
    <w:rsid w:val="00CC7CB2"/>
    <w:rsid w:val="00CC7D15"/>
    <w:rsid w:val="00CC7D3D"/>
    <w:rsid w:val="00CC7DB6"/>
    <w:rsid w:val="00CD0301"/>
    <w:rsid w:val="00CD03EF"/>
    <w:rsid w:val="00CD05FC"/>
    <w:rsid w:val="00CD14EF"/>
    <w:rsid w:val="00CD1AD8"/>
    <w:rsid w:val="00CD20AD"/>
    <w:rsid w:val="00CD3A44"/>
    <w:rsid w:val="00CD3C58"/>
    <w:rsid w:val="00CD4AA2"/>
    <w:rsid w:val="00CD5148"/>
    <w:rsid w:val="00CD55BE"/>
    <w:rsid w:val="00CD568B"/>
    <w:rsid w:val="00CD5C93"/>
    <w:rsid w:val="00CD5FD4"/>
    <w:rsid w:val="00CD6231"/>
    <w:rsid w:val="00CD6949"/>
    <w:rsid w:val="00CD694D"/>
    <w:rsid w:val="00CD6DB3"/>
    <w:rsid w:val="00CD6DFB"/>
    <w:rsid w:val="00CD7867"/>
    <w:rsid w:val="00CE043A"/>
    <w:rsid w:val="00CE0440"/>
    <w:rsid w:val="00CE1155"/>
    <w:rsid w:val="00CE1539"/>
    <w:rsid w:val="00CE17D1"/>
    <w:rsid w:val="00CE1C85"/>
    <w:rsid w:val="00CE1E9B"/>
    <w:rsid w:val="00CE1FAD"/>
    <w:rsid w:val="00CE3046"/>
    <w:rsid w:val="00CE333E"/>
    <w:rsid w:val="00CE35D6"/>
    <w:rsid w:val="00CE376B"/>
    <w:rsid w:val="00CE3EF8"/>
    <w:rsid w:val="00CE3EFC"/>
    <w:rsid w:val="00CE3F74"/>
    <w:rsid w:val="00CE4359"/>
    <w:rsid w:val="00CE48CE"/>
    <w:rsid w:val="00CE5067"/>
    <w:rsid w:val="00CE50DF"/>
    <w:rsid w:val="00CE5542"/>
    <w:rsid w:val="00CE59A4"/>
    <w:rsid w:val="00CE5E44"/>
    <w:rsid w:val="00CE6336"/>
    <w:rsid w:val="00CE6C3C"/>
    <w:rsid w:val="00CE7866"/>
    <w:rsid w:val="00CE794D"/>
    <w:rsid w:val="00CE79D6"/>
    <w:rsid w:val="00CE7B91"/>
    <w:rsid w:val="00CE7D2C"/>
    <w:rsid w:val="00CE7E1F"/>
    <w:rsid w:val="00CE7EF2"/>
    <w:rsid w:val="00CE7F4A"/>
    <w:rsid w:val="00CF0109"/>
    <w:rsid w:val="00CF032E"/>
    <w:rsid w:val="00CF084B"/>
    <w:rsid w:val="00CF0D84"/>
    <w:rsid w:val="00CF0E08"/>
    <w:rsid w:val="00CF0E32"/>
    <w:rsid w:val="00CF1069"/>
    <w:rsid w:val="00CF140F"/>
    <w:rsid w:val="00CF18BF"/>
    <w:rsid w:val="00CF1F95"/>
    <w:rsid w:val="00CF20E7"/>
    <w:rsid w:val="00CF2141"/>
    <w:rsid w:val="00CF2298"/>
    <w:rsid w:val="00CF289B"/>
    <w:rsid w:val="00CF2DA1"/>
    <w:rsid w:val="00CF312A"/>
    <w:rsid w:val="00CF3179"/>
    <w:rsid w:val="00CF3796"/>
    <w:rsid w:val="00CF3ADB"/>
    <w:rsid w:val="00CF3C33"/>
    <w:rsid w:val="00CF4021"/>
    <w:rsid w:val="00CF45F1"/>
    <w:rsid w:val="00CF4A31"/>
    <w:rsid w:val="00CF4A34"/>
    <w:rsid w:val="00CF4BA2"/>
    <w:rsid w:val="00CF4C7D"/>
    <w:rsid w:val="00CF4ED6"/>
    <w:rsid w:val="00CF4FD2"/>
    <w:rsid w:val="00CF50E8"/>
    <w:rsid w:val="00CF52D6"/>
    <w:rsid w:val="00CF565E"/>
    <w:rsid w:val="00CF59FB"/>
    <w:rsid w:val="00CF61F0"/>
    <w:rsid w:val="00CF6201"/>
    <w:rsid w:val="00CF66BF"/>
    <w:rsid w:val="00CF68E8"/>
    <w:rsid w:val="00CF6B3E"/>
    <w:rsid w:val="00CF6BCA"/>
    <w:rsid w:val="00CF76B2"/>
    <w:rsid w:val="00CF774B"/>
    <w:rsid w:val="00CF7937"/>
    <w:rsid w:val="00CF7BB1"/>
    <w:rsid w:val="00D00660"/>
    <w:rsid w:val="00D007D1"/>
    <w:rsid w:val="00D01423"/>
    <w:rsid w:val="00D01560"/>
    <w:rsid w:val="00D01BD2"/>
    <w:rsid w:val="00D01CE3"/>
    <w:rsid w:val="00D02190"/>
    <w:rsid w:val="00D021C9"/>
    <w:rsid w:val="00D021F1"/>
    <w:rsid w:val="00D023E8"/>
    <w:rsid w:val="00D0243A"/>
    <w:rsid w:val="00D027EA"/>
    <w:rsid w:val="00D02AAA"/>
    <w:rsid w:val="00D03220"/>
    <w:rsid w:val="00D03747"/>
    <w:rsid w:val="00D03801"/>
    <w:rsid w:val="00D03857"/>
    <w:rsid w:val="00D042EC"/>
    <w:rsid w:val="00D043B2"/>
    <w:rsid w:val="00D044B8"/>
    <w:rsid w:val="00D0458A"/>
    <w:rsid w:val="00D0476F"/>
    <w:rsid w:val="00D0477C"/>
    <w:rsid w:val="00D04986"/>
    <w:rsid w:val="00D04D8A"/>
    <w:rsid w:val="00D05145"/>
    <w:rsid w:val="00D057E0"/>
    <w:rsid w:val="00D058F5"/>
    <w:rsid w:val="00D05A1D"/>
    <w:rsid w:val="00D05C58"/>
    <w:rsid w:val="00D05D45"/>
    <w:rsid w:val="00D05EBF"/>
    <w:rsid w:val="00D066CA"/>
    <w:rsid w:val="00D0743A"/>
    <w:rsid w:val="00D075DB"/>
    <w:rsid w:val="00D076A8"/>
    <w:rsid w:val="00D07C19"/>
    <w:rsid w:val="00D103E8"/>
    <w:rsid w:val="00D10729"/>
    <w:rsid w:val="00D11009"/>
    <w:rsid w:val="00D110F1"/>
    <w:rsid w:val="00D11259"/>
    <w:rsid w:val="00D11272"/>
    <w:rsid w:val="00D11495"/>
    <w:rsid w:val="00D117BC"/>
    <w:rsid w:val="00D118FD"/>
    <w:rsid w:val="00D11A25"/>
    <w:rsid w:val="00D11BAF"/>
    <w:rsid w:val="00D11C6F"/>
    <w:rsid w:val="00D12302"/>
    <w:rsid w:val="00D129E9"/>
    <w:rsid w:val="00D12E98"/>
    <w:rsid w:val="00D1318B"/>
    <w:rsid w:val="00D13330"/>
    <w:rsid w:val="00D133A7"/>
    <w:rsid w:val="00D136D2"/>
    <w:rsid w:val="00D13E68"/>
    <w:rsid w:val="00D14095"/>
    <w:rsid w:val="00D14D82"/>
    <w:rsid w:val="00D14F27"/>
    <w:rsid w:val="00D1519D"/>
    <w:rsid w:val="00D153B5"/>
    <w:rsid w:val="00D1622C"/>
    <w:rsid w:val="00D1651A"/>
    <w:rsid w:val="00D16565"/>
    <w:rsid w:val="00D16A31"/>
    <w:rsid w:val="00D17626"/>
    <w:rsid w:val="00D17976"/>
    <w:rsid w:val="00D17A33"/>
    <w:rsid w:val="00D17CC3"/>
    <w:rsid w:val="00D17CC5"/>
    <w:rsid w:val="00D2014A"/>
    <w:rsid w:val="00D20363"/>
    <w:rsid w:val="00D203A3"/>
    <w:rsid w:val="00D203BC"/>
    <w:rsid w:val="00D20546"/>
    <w:rsid w:val="00D2097B"/>
    <w:rsid w:val="00D20EA6"/>
    <w:rsid w:val="00D20F02"/>
    <w:rsid w:val="00D211BB"/>
    <w:rsid w:val="00D21389"/>
    <w:rsid w:val="00D21444"/>
    <w:rsid w:val="00D214AE"/>
    <w:rsid w:val="00D21A14"/>
    <w:rsid w:val="00D21E74"/>
    <w:rsid w:val="00D22128"/>
    <w:rsid w:val="00D22485"/>
    <w:rsid w:val="00D22BB7"/>
    <w:rsid w:val="00D23101"/>
    <w:rsid w:val="00D2381A"/>
    <w:rsid w:val="00D238A8"/>
    <w:rsid w:val="00D23B64"/>
    <w:rsid w:val="00D2439F"/>
    <w:rsid w:val="00D248AC"/>
    <w:rsid w:val="00D24EF3"/>
    <w:rsid w:val="00D25360"/>
    <w:rsid w:val="00D2564A"/>
    <w:rsid w:val="00D25943"/>
    <w:rsid w:val="00D26221"/>
    <w:rsid w:val="00D2699A"/>
    <w:rsid w:val="00D27EF7"/>
    <w:rsid w:val="00D3021F"/>
    <w:rsid w:val="00D305B8"/>
    <w:rsid w:val="00D308AC"/>
    <w:rsid w:val="00D3108D"/>
    <w:rsid w:val="00D3159F"/>
    <w:rsid w:val="00D319E1"/>
    <w:rsid w:val="00D31F37"/>
    <w:rsid w:val="00D325E1"/>
    <w:rsid w:val="00D32799"/>
    <w:rsid w:val="00D32FEB"/>
    <w:rsid w:val="00D3351A"/>
    <w:rsid w:val="00D33BAD"/>
    <w:rsid w:val="00D33C4F"/>
    <w:rsid w:val="00D33F7A"/>
    <w:rsid w:val="00D33FB0"/>
    <w:rsid w:val="00D33FF6"/>
    <w:rsid w:val="00D346DC"/>
    <w:rsid w:val="00D34F52"/>
    <w:rsid w:val="00D35189"/>
    <w:rsid w:val="00D351A0"/>
    <w:rsid w:val="00D35668"/>
    <w:rsid w:val="00D359B8"/>
    <w:rsid w:val="00D35C64"/>
    <w:rsid w:val="00D35FE4"/>
    <w:rsid w:val="00D36530"/>
    <w:rsid w:val="00D365E7"/>
    <w:rsid w:val="00D36777"/>
    <w:rsid w:val="00D36904"/>
    <w:rsid w:val="00D36C6C"/>
    <w:rsid w:val="00D36D80"/>
    <w:rsid w:val="00D3744C"/>
    <w:rsid w:val="00D3775C"/>
    <w:rsid w:val="00D377E9"/>
    <w:rsid w:val="00D37DD0"/>
    <w:rsid w:val="00D40361"/>
    <w:rsid w:val="00D406D8"/>
    <w:rsid w:val="00D40A10"/>
    <w:rsid w:val="00D40A44"/>
    <w:rsid w:val="00D40B48"/>
    <w:rsid w:val="00D40B65"/>
    <w:rsid w:val="00D40CA5"/>
    <w:rsid w:val="00D4150B"/>
    <w:rsid w:val="00D4168B"/>
    <w:rsid w:val="00D41775"/>
    <w:rsid w:val="00D41AFB"/>
    <w:rsid w:val="00D41E0E"/>
    <w:rsid w:val="00D4255D"/>
    <w:rsid w:val="00D4259D"/>
    <w:rsid w:val="00D429A1"/>
    <w:rsid w:val="00D42E07"/>
    <w:rsid w:val="00D42FFF"/>
    <w:rsid w:val="00D43152"/>
    <w:rsid w:val="00D43DAC"/>
    <w:rsid w:val="00D44088"/>
    <w:rsid w:val="00D442FD"/>
    <w:rsid w:val="00D446C2"/>
    <w:rsid w:val="00D446D9"/>
    <w:rsid w:val="00D44AFE"/>
    <w:rsid w:val="00D44C2F"/>
    <w:rsid w:val="00D44CA8"/>
    <w:rsid w:val="00D450AF"/>
    <w:rsid w:val="00D457F0"/>
    <w:rsid w:val="00D45889"/>
    <w:rsid w:val="00D45C90"/>
    <w:rsid w:val="00D45DE2"/>
    <w:rsid w:val="00D462B6"/>
    <w:rsid w:val="00D46429"/>
    <w:rsid w:val="00D46CC3"/>
    <w:rsid w:val="00D46E6F"/>
    <w:rsid w:val="00D46EAA"/>
    <w:rsid w:val="00D46F47"/>
    <w:rsid w:val="00D474EC"/>
    <w:rsid w:val="00D47975"/>
    <w:rsid w:val="00D47C45"/>
    <w:rsid w:val="00D47CA4"/>
    <w:rsid w:val="00D50196"/>
    <w:rsid w:val="00D504CB"/>
    <w:rsid w:val="00D5090F"/>
    <w:rsid w:val="00D509A4"/>
    <w:rsid w:val="00D509A6"/>
    <w:rsid w:val="00D50C79"/>
    <w:rsid w:val="00D51055"/>
    <w:rsid w:val="00D5150C"/>
    <w:rsid w:val="00D518A7"/>
    <w:rsid w:val="00D51B9C"/>
    <w:rsid w:val="00D51D78"/>
    <w:rsid w:val="00D5210B"/>
    <w:rsid w:val="00D52279"/>
    <w:rsid w:val="00D5237D"/>
    <w:rsid w:val="00D527E1"/>
    <w:rsid w:val="00D533FE"/>
    <w:rsid w:val="00D5387F"/>
    <w:rsid w:val="00D53BBB"/>
    <w:rsid w:val="00D53DC7"/>
    <w:rsid w:val="00D5436E"/>
    <w:rsid w:val="00D54A58"/>
    <w:rsid w:val="00D550E4"/>
    <w:rsid w:val="00D55552"/>
    <w:rsid w:val="00D55976"/>
    <w:rsid w:val="00D559B0"/>
    <w:rsid w:val="00D55A11"/>
    <w:rsid w:val="00D562FF"/>
    <w:rsid w:val="00D569CB"/>
    <w:rsid w:val="00D56C26"/>
    <w:rsid w:val="00D56E7C"/>
    <w:rsid w:val="00D5727B"/>
    <w:rsid w:val="00D5742F"/>
    <w:rsid w:val="00D57480"/>
    <w:rsid w:val="00D577F3"/>
    <w:rsid w:val="00D57A74"/>
    <w:rsid w:val="00D57FF5"/>
    <w:rsid w:val="00D6079F"/>
    <w:rsid w:val="00D6276F"/>
    <w:rsid w:val="00D62FC0"/>
    <w:rsid w:val="00D62FD5"/>
    <w:rsid w:val="00D63751"/>
    <w:rsid w:val="00D63B4B"/>
    <w:rsid w:val="00D63C8B"/>
    <w:rsid w:val="00D6417E"/>
    <w:rsid w:val="00D64183"/>
    <w:rsid w:val="00D64259"/>
    <w:rsid w:val="00D64594"/>
    <w:rsid w:val="00D64C64"/>
    <w:rsid w:val="00D65166"/>
    <w:rsid w:val="00D656E7"/>
    <w:rsid w:val="00D6579E"/>
    <w:rsid w:val="00D65897"/>
    <w:rsid w:val="00D65CB6"/>
    <w:rsid w:val="00D65E84"/>
    <w:rsid w:val="00D65EBD"/>
    <w:rsid w:val="00D65F5F"/>
    <w:rsid w:val="00D6640D"/>
    <w:rsid w:val="00D66789"/>
    <w:rsid w:val="00D67C14"/>
    <w:rsid w:val="00D67D9C"/>
    <w:rsid w:val="00D67F48"/>
    <w:rsid w:val="00D7020E"/>
    <w:rsid w:val="00D71C70"/>
    <w:rsid w:val="00D71E9D"/>
    <w:rsid w:val="00D7243C"/>
    <w:rsid w:val="00D724B3"/>
    <w:rsid w:val="00D72711"/>
    <w:rsid w:val="00D727C7"/>
    <w:rsid w:val="00D72A0A"/>
    <w:rsid w:val="00D72BD8"/>
    <w:rsid w:val="00D7315F"/>
    <w:rsid w:val="00D737CC"/>
    <w:rsid w:val="00D73C4C"/>
    <w:rsid w:val="00D7411C"/>
    <w:rsid w:val="00D7411E"/>
    <w:rsid w:val="00D749A4"/>
    <w:rsid w:val="00D74AF1"/>
    <w:rsid w:val="00D74E55"/>
    <w:rsid w:val="00D752C5"/>
    <w:rsid w:val="00D754DA"/>
    <w:rsid w:val="00D75C16"/>
    <w:rsid w:val="00D75D1F"/>
    <w:rsid w:val="00D75DA0"/>
    <w:rsid w:val="00D76183"/>
    <w:rsid w:val="00D7634C"/>
    <w:rsid w:val="00D7667C"/>
    <w:rsid w:val="00D76891"/>
    <w:rsid w:val="00D769C6"/>
    <w:rsid w:val="00D76BB0"/>
    <w:rsid w:val="00D772AB"/>
    <w:rsid w:val="00D7788C"/>
    <w:rsid w:val="00D77DF4"/>
    <w:rsid w:val="00D77F24"/>
    <w:rsid w:val="00D80187"/>
    <w:rsid w:val="00D80233"/>
    <w:rsid w:val="00D80333"/>
    <w:rsid w:val="00D806A3"/>
    <w:rsid w:val="00D8092C"/>
    <w:rsid w:val="00D80C37"/>
    <w:rsid w:val="00D80D02"/>
    <w:rsid w:val="00D80D54"/>
    <w:rsid w:val="00D80EBD"/>
    <w:rsid w:val="00D81A39"/>
    <w:rsid w:val="00D81D5A"/>
    <w:rsid w:val="00D81F08"/>
    <w:rsid w:val="00D82155"/>
    <w:rsid w:val="00D825CE"/>
    <w:rsid w:val="00D8287B"/>
    <w:rsid w:val="00D82AB4"/>
    <w:rsid w:val="00D836B4"/>
    <w:rsid w:val="00D83762"/>
    <w:rsid w:val="00D845A8"/>
    <w:rsid w:val="00D84617"/>
    <w:rsid w:val="00D84D3A"/>
    <w:rsid w:val="00D84D7D"/>
    <w:rsid w:val="00D84E2C"/>
    <w:rsid w:val="00D84FCC"/>
    <w:rsid w:val="00D8552F"/>
    <w:rsid w:val="00D85684"/>
    <w:rsid w:val="00D85A3E"/>
    <w:rsid w:val="00D860A8"/>
    <w:rsid w:val="00D8634D"/>
    <w:rsid w:val="00D8649A"/>
    <w:rsid w:val="00D86C6D"/>
    <w:rsid w:val="00D86F75"/>
    <w:rsid w:val="00D87344"/>
    <w:rsid w:val="00D8783B"/>
    <w:rsid w:val="00D87B41"/>
    <w:rsid w:val="00D87FB5"/>
    <w:rsid w:val="00D9008A"/>
    <w:rsid w:val="00D900A4"/>
    <w:rsid w:val="00D901D4"/>
    <w:rsid w:val="00D906CC"/>
    <w:rsid w:val="00D90843"/>
    <w:rsid w:val="00D90978"/>
    <w:rsid w:val="00D90B69"/>
    <w:rsid w:val="00D90E93"/>
    <w:rsid w:val="00D91732"/>
    <w:rsid w:val="00D91852"/>
    <w:rsid w:val="00D92102"/>
    <w:rsid w:val="00D92180"/>
    <w:rsid w:val="00D92247"/>
    <w:rsid w:val="00D925A7"/>
    <w:rsid w:val="00D927F5"/>
    <w:rsid w:val="00D92B95"/>
    <w:rsid w:val="00D9348E"/>
    <w:rsid w:val="00D93B64"/>
    <w:rsid w:val="00D93CA0"/>
    <w:rsid w:val="00D944B3"/>
    <w:rsid w:val="00D944FF"/>
    <w:rsid w:val="00D949ED"/>
    <w:rsid w:val="00D94A76"/>
    <w:rsid w:val="00D94F5B"/>
    <w:rsid w:val="00D950AF"/>
    <w:rsid w:val="00D954AC"/>
    <w:rsid w:val="00D95586"/>
    <w:rsid w:val="00D95726"/>
    <w:rsid w:val="00D95894"/>
    <w:rsid w:val="00D964F4"/>
    <w:rsid w:val="00D965EF"/>
    <w:rsid w:val="00D967AE"/>
    <w:rsid w:val="00D96E2A"/>
    <w:rsid w:val="00D96FA3"/>
    <w:rsid w:val="00D970FA"/>
    <w:rsid w:val="00D9710D"/>
    <w:rsid w:val="00D9771C"/>
    <w:rsid w:val="00D97E02"/>
    <w:rsid w:val="00DA00B4"/>
    <w:rsid w:val="00DA04AB"/>
    <w:rsid w:val="00DA0847"/>
    <w:rsid w:val="00DA09F5"/>
    <w:rsid w:val="00DA0C8A"/>
    <w:rsid w:val="00DA0D57"/>
    <w:rsid w:val="00DA10AA"/>
    <w:rsid w:val="00DA1817"/>
    <w:rsid w:val="00DA1861"/>
    <w:rsid w:val="00DA1CEB"/>
    <w:rsid w:val="00DA1DA9"/>
    <w:rsid w:val="00DA1F1C"/>
    <w:rsid w:val="00DA2126"/>
    <w:rsid w:val="00DA26E1"/>
    <w:rsid w:val="00DA282A"/>
    <w:rsid w:val="00DA2899"/>
    <w:rsid w:val="00DA309B"/>
    <w:rsid w:val="00DA3167"/>
    <w:rsid w:val="00DA3B0A"/>
    <w:rsid w:val="00DA3F60"/>
    <w:rsid w:val="00DA41FE"/>
    <w:rsid w:val="00DA43B0"/>
    <w:rsid w:val="00DA48B1"/>
    <w:rsid w:val="00DA48DE"/>
    <w:rsid w:val="00DA497D"/>
    <w:rsid w:val="00DA53AE"/>
    <w:rsid w:val="00DA53E2"/>
    <w:rsid w:val="00DA5C8D"/>
    <w:rsid w:val="00DA60F9"/>
    <w:rsid w:val="00DA6ACF"/>
    <w:rsid w:val="00DA6F37"/>
    <w:rsid w:val="00DA7C5E"/>
    <w:rsid w:val="00DB0007"/>
    <w:rsid w:val="00DB085B"/>
    <w:rsid w:val="00DB0AE0"/>
    <w:rsid w:val="00DB0BB7"/>
    <w:rsid w:val="00DB0D54"/>
    <w:rsid w:val="00DB1363"/>
    <w:rsid w:val="00DB13C8"/>
    <w:rsid w:val="00DB168F"/>
    <w:rsid w:val="00DB171C"/>
    <w:rsid w:val="00DB1F7A"/>
    <w:rsid w:val="00DB217C"/>
    <w:rsid w:val="00DB21CC"/>
    <w:rsid w:val="00DB2A50"/>
    <w:rsid w:val="00DB30B7"/>
    <w:rsid w:val="00DB3273"/>
    <w:rsid w:val="00DB3425"/>
    <w:rsid w:val="00DB3827"/>
    <w:rsid w:val="00DB40E0"/>
    <w:rsid w:val="00DB42CF"/>
    <w:rsid w:val="00DB4620"/>
    <w:rsid w:val="00DB4A10"/>
    <w:rsid w:val="00DB4A61"/>
    <w:rsid w:val="00DB4ACB"/>
    <w:rsid w:val="00DB5022"/>
    <w:rsid w:val="00DB565F"/>
    <w:rsid w:val="00DB57A2"/>
    <w:rsid w:val="00DB5F48"/>
    <w:rsid w:val="00DB5F4A"/>
    <w:rsid w:val="00DB603C"/>
    <w:rsid w:val="00DB626C"/>
    <w:rsid w:val="00DB67CE"/>
    <w:rsid w:val="00DB6950"/>
    <w:rsid w:val="00DB6CCF"/>
    <w:rsid w:val="00DB6F84"/>
    <w:rsid w:val="00DB706F"/>
    <w:rsid w:val="00DB716E"/>
    <w:rsid w:val="00DB73C3"/>
    <w:rsid w:val="00DB769C"/>
    <w:rsid w:val="00DB7D5A"/>
    <w:rsid w:val="00DB7FCE"/>
    <w:rsid w:val="00DC0159"/>
    <w:rsid w:val="00DC0197"/>
    <w:rsid w:val="00DC05D4"/>
    <w:rsid w:val="00DC0AB9"/>
    <w:rsid w:val="00DC0ABA"/>
    <w:rsid w:val="00DC0D2D"/>
    <w:rsid w:val="00DC0D53"/>
    <w:rsid w:val="00DC0E41"/>
    <w:rsid w:val="00DC0FF4"/>
    <w:rsid w:val="00DC1457"/>
    <w:rsid w:val="00DC16EB"/>
    <w:rsid w:val="00DC1FDC"/>
    <w:rsid w:val="00DC2A9E"/>
    <w:rsid w:val="00DC2E75"/>
    <w:rsid w:val="00DC318A"/>
    <w:rsid w:val="00DC3343"/>
    <w:rsid w:val="00DC37E3"/>
    <w:rsid w:val="00DC3EC5"/>
    <w:rsid w:val="00DC3F9D"/>
    <w:rsid w:val="00DC4463"/>
    <w:rsid w:val="00DC474F"/>
    <w:rsid w:val="00DC4A75"/>
    <w:rsid w:val="00DC5605"/>
    <w:rsid w:val="00DC5FE5"/>
    <w:rsid w:val="00DC63A1"/>
    <w:rsid w:val="00DC64EC"/>
    <w:rsid w:val="00DC67DD"/>
    <w:rsid w:val="00DC6884"/>
    <w:rsid w:val="00DC6A41"/>
    <w:rsid w:val="00DC7181"/>
    <w:rsid w:val="00DC7185"/>
    <w:rsid w:val="00DC7899"/>
    <w:rsid w:val="00DC79E7"/>
    <w:rsid w:val="00DD02D9"/>
    <w:rsid w:val="00DD0396"/>
    <w:rsid w:val="00DD048E"/>
    <w:rsid w:val="00DD09FF"/>
    <w:rsid w:val="00DD0ECF"/>
    <w:rsid w:val="00DD14F2"/>
    <w:rsid w:val="00DD17F7"/>
    <w:rsid w:val="00DD1C38"/>
    <w:rsid w:val="00DD1CBB"/>
    <w:rsid w:val="00DD1CF8"/>
    <w:rsid w:val="00DD2B1C"/>
    <w:rsid w:val="00DD2EC6"/>
    <w:rsid w:val="00DD2F73"/>
    <w:rsid w:val="00DD302C"/>
    <w:rsid w:val="00DD30B9"/>
    <w:rsid w:val="00DD3212"/>
    <w:rsid w:val="00DD3A01"/>
    <w:rsid w:val="00DD3A89"/>
    <w:rsid w:val="00DD3B06"/>
    <w:rsid w:val="00DD4278"/>
    <w:rsid w:val="00DD4A0D"/>
    <w:rsid w:val="00DD5036"/>
    <w:rsid w:val="00DD5B83"/>
    <w:rsid w:val="00DD5C24"/>
    <w:rsid w:val="00DD5DC4"/>
    <w:rsid w:val="00DD5EA8"/>
    <w:rsid w:val="00DD64BE"/>
    <w:rsid w:val="00DD66C9"/>
    <w:rsid w:val="00DD6798"/>
    <w:rsid w:val="00DD6D95"/>
    <w:rsid w:val="00DD6F02"/>
    <w:rsid w:val="00DD6F8A"/>
    <w:rsid w:val="00DD6FD2"/>
    <w:rsid w:val="00DD716F"/>
    <w:rsid w:val="00DD7583"/>
    <w:rsid w:val="00DD78B0"/>
    <w:rsid w:val="00DD7CC8"/>
    <w:rsid w:val="00DE0542"/>
    <w:rsid w:val="00DE0558"/>
    <w:rsid w:val="00DE069C"/>
    <w:rsid w:val="00DE077C"/>
    <w:rsid w:val="00DE07FB"/>
    <w:rsid w:val="00DE08B0"/>
    <w:rsid w:val="00DE0B30"/>
    <w:rsid w:val="00DE0C4A"/>
    <w:rsid w:val="00DE0E04"/>
    <w:rsid w:val="00DE15DA"/>
    <w:rsid w:val="00DE1829"/>
    <w:rsid w:val="00DE194C"/>
    <w:rsid w:val="00DE238E"/>
    <w:rsid w:val="00DE2563"/>
    <w:rsid w:val="00DE2A06"/>
    <w:rsid w:val="00DE305A"/>
    <w:rsid w:val="00DE3273"/>
    <w:rsid w:val="00DE3280"/>
    <w:rsid w:val="00DE3617"/>
    <w:rsid w:val="00DE3A58"/>
    <w:rsid w:val="00DE3A94"/>
    <w:rsid w:val="00DE4788"/>
    <w:rsid w:val="00DE486C"/>
    <w:rsid w:val="00DE503F"/>
    <w:rsid w:val="00DE504C"/>
    <w:rsid w:val="00DE5326"/>
    <w:rsid w:val="00DE5700"/>
    <w:rsid w:val="00DE6168"/>
    <w:rsid w:val="00DE670D"/>
    <w:rsid w:val="00DE6742"/>
    <w:rsid w:val="00DE6E50"/>
    <w:rsid w:val="00DE7167"/>
    <w:rsid w:val="00DE7954"/>
    <w:rsid w:val="00DE7A98"/>
    <w:rsid w:val="00DF02ED"/>
    <w:rsid w:val="00DF0D2B"/>
    <w:rsid w:val="00DF0EAB"/>
    <w:rsid w:val="00DF0FB9"/>
    <w:rsid w:val="00DF1719"/>
    <w:rsid w:val="00DF1883"/>
    <w:rsid w:val="00DF190A"/>
    <w:rsid w:val="00DF1B80"/>
    <w:rsid w:val="00DF2477"/>
    <w:rsid w:val="00DF2630"/>
    <w:rsid w:val="00DF28C7"/>
    <w:rsid w:val="00DF2C52"/>
    <w:rsid w:val="00DF3590"/>
    <w:rsid w:val="00DF41B2"/>
    <w:rsid w:val="00DF4789"/>
    <w:rsid w:val="00DF4BFD"/>
    <w:rsid w:val="00DF4C0F"/>
    <w:rsid w:val="00DF4C7C"/>
    <w:rsid w:val="00DF4EF7"/>
    <w:rsid w:val="00DF5088"/>
    <w:rsid w:val="00DF528A"/>
    <w:rsid w:val="00DF556B"/>
    <w:rsid w:val="00DF5CD6"/>
    <w:rsid w:val="00DF5FDB"/>
    <w:rsid w:val="00DF60F8"/>
    <w:rsid w:val="00DF6185"/>
    <w:rsid w:val="00DF6237"/>
    <w:rsid w:val="00DF663A"/>
    <w:rsid w:val="00DF6823"/>
    <w:rsid w:val="00DF6A64"/>
    <w:rsid w:val="00DF7303"/>
    <w:rsid w:val="00DF766D"/>
    <w:rsid w:val="00DF77B2"/>
    <w:rsid w:val="00DF782B"/>
    <w:rsid w:val="00DF78B1"/>
    <w:rsid w:val="00E0007F"/>
    <w:rsid w:val="00E0012C"/>
    <w:rsid w:val="00E003B4"/>
    <w:rsid w:val="00E00AA4"/>
    <w:rsid w:val="00E00DF2"/>
    <w:rsid w:val="00E01020"/>
    <w:rsid w:val="00E010A0"/>
    <w:rsid w:val="00E01329"/>
    <w:rsid w:val="00E0160B"/>
    <w:rsid w:val="00E01B4F"/>
    <w:rsid w:val="00E01BBB"/>
    <w:rsid w:val="00E0249E"/>
    <w:rsid w:val="00E02C02"/>
    <w:rsid w:val="00E02DD1"/>
    <w:rsid w:val="00E02E59"/>
    <w:rsid w:val="00E02E76"/>
    <w:rsid w:val="00E03BF8"/>
    <w:rsid w:val="00E03CE1"/>
    <w:rsid w:val="00E049B1"/>
    <w:rsid w:val="00E04A78"/>
    <w:rsid w:val="00E04AAA"/>
    <w:rsid w:val="00E04D3E"/>
    <w:rsid w:val="00E04E52"/>
    <w:rsid w:val="00E04F3F"/>
    <w:rsid w:val="00E05067"/>
    <w:rsid w:val="00E052B4"/>
    <w:rsid w:val="00E05373"/>
    <w:rsid w:val="00E054DF"/>
    <w:rsid w:val="00E05762"/>
    <w:rsid w:val="00E05854"/>
    <w:rsid w:val="00E0639B"/>
    <w:rsid w:val="00E06462"/>
    <w:rsid w:val="00E07085"/>
    <w:rsid w:val="00E07548"/>
    <w:rsid w:val="00E07871"/>
    <w:rsid w:val="00E07E00"/>
    <w:rsid w:val="00E07EDE"/>
    <w:rsid w:val="00E1007F"/>
    <w:rsid w:val="00E103D3"/>
    <w:rsid w:val="00E1048B"/>
    <w:rsid w:val="00E1064A"/>
    <w:rsid w:val="00E106FC"/>
    <w:rsid w:val="00E10849"/>
    <w:rsid w:val="00E108C3"/>
    <w:rsid w:val="00E10E0C"/>
    <w:rsid w:val="00E11004"/>
    <w:rsid w:val="00E11359"/>
    <w:rsid w:val="00E11B93"/>
    <w:rsid w:val="00E11E5F"/>
    <w:rsid w:val="00E120AC"/>
    <w:rsid w:val="00E12350"/>
    <w:rsid w:val="00E12F33"/>
    <w:rsid w:val="00E130E6"/>
    <w:rsid w:val="00E131E2"/>
    <w:rsid w:val="00E13B63"/>
    <w:rsid w:val="00E140E9"/>
    <w:rsid w:val="00E14100"/>
    <w:rsid w:val="00E14170"/>
    <w:rsid w:val="00E145BC"/>
    <w:rsid w:val="00E14785"/>
    <w:rsid w:val="00E14EFC"/>
    <w:rsid w:val="00E15382"/>
    <w:rsid w:val="00E156CE"/>
    <w:rsid w:val="00E15BCF"/>
    <w:rsid w:val="00E1664D"/>
    <w:rsid w:val="00E1680E"/>
    <w:rsid w:val="00E17965"/>
    <w:rsid w:val="00E17A8B"/>
    <w:rsid w:val="00E17B01"/>
    <w:rsid w:val="00E17D8E"/>
    <w:rsid w:val="00E20600"/>
    <w:rsid w:val="00E2076E"/>
    <w:rsid w:val="00E20D09"/>
    <w:rsid w:val="00E20FEB"/>
    <w:rsid w:val="00E2117E"/>
    <w:rsid w:val="00E217BE"/>
    <w:rsid w:val="00E21D49"/>
    <w:rsid w:val="00E22004"/>
    <w:rsid w:val="00E23ADA"/>
    <w:rsid w:val="00E23D31"/>
    <w:rsid w:val="00E25AE2"/>
    <w:rsid w:val="00E25FBD"/>
    <w:rsid w:val="00E26287"/>
    <w:rsid w:val="00E2629D"/>
    <w:rsid w:val="00E26E50"/>
    <w:rsid w:val="00E2721F"/>
    <w:rsid w:val="00E274D0"/>
    <w:rsid w:val="00E275E3"/>
    <w:rsid w:val="00E275F8"/>
    <w:rsid w:val="00E27659"/>
    <w:rsid w:val="00E27683"/>
    <w:rsid w:val="00E27990"/>
    <w:rsid w:val="00E27CF7"/>
    <w:rsid w:val="00E27E76"/>
    <w:rsid w:val="00E301B1"/>
    <w:rsid w:val="00E303E7"/>
    <w:rsid w:val="00E3043B"/>
    <w:rsid w:val="00E30F29"/>
    <w:rsid w:val="00E3132D"/>
    <w:rsid w:val="00E31378"/>
    <w:rsid w:val="00E3151F"/>
    <w:rsid w:val="00E31532"/>
    <w:rsid w:val="00E31810"/>
    <w:rsid w:val="00E31C2E"/>
    <w:rsid w:val="00E31C59"/>
    <w:rsid w:val="00E31D22"/>
    <w:rsid w:val="00E32210"/>
    <w:rsid w:val="00E32B20"/>
    <w:rsid w:val="00E32D9A"/>
    <w:rsid w:val="00E32F21"/>
    <w:rsid w:val="00E32FB9"/>
    <w:rsid w:val="00E3371B"/>
    <w:rsid w:val="00E33BF8"/>
    <w:rsid w:val="00E34218"/>
    <w:rsid w:val="00E34256"/>
    <w:rsid w:val="00E34268"/>
    <w:rsid w:val="00E343DD"/>
    <w:rsid w:val="00E34400"/>
    <w:rsid w:val="00E348D7"/>
    <w:rsid w:val="00E34A6B"/>
    <w:rsid w:val="00E34BC6"/>
    <w:rsid w:val="00E351A6"/>
    <w:rsid w:val="00E35439"/>
    <w:rsid w:val="00E35512"/>
    <w:rsid w:val="00E35A7A"/>
    <w:rsid w:val="00E35D08"/>
    <w:rsid w:val="00E36067"/>
    <w:rsid w:val="00E36190"/>
    <w:rsid w:val="00E36AA9"/>
    <w:rsid w:val="00E36AE7"/>
    <w:rsid w:val="00E36C2D"/>
    <w:rsid w:val="00E371B4"/>
    <w:rsid w:val="00E37235"/>
    <w:rsid w:val="00E37625"/>
    <w:rsid w:val="00E37670"/>
    <w:rsid w:val="00E404F7"/>
    <w:rsid w:val="00E40583"/>
    <w:rsid w:val="00E407AC"/>
    <w:rsid w:val="00E40C0C"/>
    <w:rsid w:val="00E40DB9"/>
    <w:rsid w:val="00E4164D"/>
    <w:rsid w:val="00E416BC"/>
    <w:rsid w:val="00E41EB6"/>
    <w:rsid w:val="00E422B7"/>
    <w:rsid w:val="00E4264D"/>
    <w:rsid w:val="00E4279F"/>
    <w:rsid w:val="00E42911"/>
    <w:rsid w:val="00E4295B"/>
    <w:rsid w:val="00E42CAC"/>
    <w:rsid w:val="00E42EED"/>
    <w:rsid w:val="00E42F07"/>
    <w:rsid w:val="00E43671"/>
    <w:rsid w:val="00E436A8"/>
    <w:rsid w:val="00E43756"/>
    <w:rsid w:val="00E43AA9"/>
    <w:rsid w:val="00E43B68"/>
    <w:rsid w:val="00E43BAD"/>
    <w:rsid w:val="00E43BEC"/>
    <w:rsid w:val="00E43C6C"/>
    <w:rsid w:val="00E43F5F"/>
    <w:rsid w:val="00E444BC"/>
    <w:rsid w:val="00E44625"/>
    <w:rsid w:val="00E44D6C"/>
    <w:rsid w:val="00E4527A"/>
    <w:rsid w:val="00E45908"/>
    <w:rsid w:val="00E45A0D"/>
    <w:rsid w:val="00E45BDE"/>
    <w:rsid w:val="00E45F0E"/>
    <w:rsid w:val="00E46208"/>
    <w:rsid w:val="00E4622E"/>
    <w:rsid w:val="00E46A02"/>
    <w:rsid w:val="00E46B4B"/>
    <w:rsid w:val="00E46CC5"/>
    <w:rsid w:val="00E471B7"/>
    <w:rsid w:val="00E476C7"/>
    <w:rsid w:val="00E477D0"/>
    <w:rsid w:val="00E47877"/>
    <w:rsid w:val="00E47C54"/>
    <w:rsid w:val="00E47D25"/>
    <w:rsid w:val="00E47E8C"/>
    <w:rsid w:val="00E50356"/>
    <w:rsid w:val="00E50D8C"/>
    <w:rsid w:val="00E50F8E"/>
    <w:rsid w:val="00E51126"/>
    <w:rsid w:val="00E511B0"/>
    <w:rsid w:val="00E5146E"/>
    <w:rsid w:val="00E5159D"/>
    <w:rsid w:val="00E5169A"/>
    <w:rsid w:val="00E51804"/>
    <w:rsid w:val="00E519DC"/>
    <w:rsid w:val="00E51F09"/>
    <w:rsid w:val="00E51FE8"/>
    <w:rsid w:val="00E52166"/>
    <w:rsid w:val="00E5222D"/>
    <w:rsid w:val="00E52289"/>
    <w:rsid w:val="00E52981"/>
    <w:rsid w:val="00E52CDD"/>
    <w:rsid w:val="00E53151"/>
    <w:rsid w:val="00E538E6"/>
    <w:rsid w:val="00E53EC4"/>
    <w:rsid w:val="00E54256"/>
    <w:rsid w:val="00E5436C"/>
    <w:rsid w:val="00E550F5"/>
    <w:rsid w:val="00E5563A"/>
    <w:rsid w:val="00E556C8"/>
    <w:rsid w:val="00E557C2"/>
    <w:rsid w:val="00E55DED"/>
    <w:rsid w:val="00E5643D"/>
    <w:rsid w:val="00E569B2"/>
    <w:rsid w:val="00E576A1"/>
    <w:rsid w:val="00E57F9C"/>
    <w:rsid w:val="00E60389"/>
    <w:rsid w:val="00E60A2B"/>
    <w:rsid w:val="00E61448"/>
    <w:rsid w:val="00E615A4"/>
    <w:rsid w:val="00E61714"/>
    <w:rsid w:val="00E61AA9"/>
    <w:rsid w:val="00E61E30"/>
    <w:rsid w:val="00E61F7A"/>
    <w:rsid w:val="00E62304"/>
    <w:rsid w:val="00E62739"/>
    <w:rsid w:val="00E6275E"/>
    <w:rsid w:val="00E62DE9"/>
    <w:rsid w:val="00E63151"/>
    <w:rsid w:val="00E635BE"/>
    <w:rsid w:val="00E63694"/>
    <w:rsid w:val="00E6382B"/>
    <w:rsid w:val="00E639BA"/>
    <w:rsid w:val="00E63AA8"/>
    <w:rsid w:val="00E63B86"/>
    <w:rsid w:val="00E63C0C"/>
    <w:rsid w:val="00E63C9C"/>
    <w:rsid w:val="00E63E66"/>
    <w:rsid w:val="00E6474E"/>
    <w:rsid w:val="00E64A65"/>
    <w:rsid w:val="00E650DD"/>
    <w:rsid w:val="00E6517C"/>
    <w:rsid w:val="00E65AB9"/>
    <w:rsid w:val="00E65C92"/>
    <w:rsid w:val="00E65CC2"/>
    <w:rsid w:val="00E65F60"/>
    <w:rsid w:val="00E6620D"/>
    <w:rsid w:val="00E66743"/>
    <w:rsid w:val="00E667DC"/>
    <w:rsid w:val="00E66E72"/>
    <w:rsid w:val="00E670C4"/>
    <w:rsid w:val="00E672E7"/>
    <w:rsid w:val="00E6786B"/>
    <w:rsid w:val="00E67914"/>
    <w:rsid w:val="00E67AE8"/>
    <w:rsid w:val="00E706BE"/>
    <w:rsid w:val="00E70DF1"/>
    <w:rsid w:val="00E70E1D"/>
    <w:rsid w:val="00E71A02"/>
    <w:rsid w:val="00E71A99"/>
    <w:rsid w:val="00E71C1C"/>
    <w:rsid w:val="00E71C77"/>
    <w:rsid w:val="00E71CD3"/>
    <w:rsid w:val="00E7284E"/>
    <w:rsid w:val="00E729D0"/>
    <w:rsid w:val="00E72F13"/>
    <w:rsid w:val="00E73330"/>
    <w:rsid w:val="00E738BF"/>
    <w:rsid w:val="00E73AFE"/>
    <w:rsid w:val="00E73D0E"/>
    <w:rsid w:val="00E73E2C"/>
    <w:rsid w:val="00E7402F"/>
    <w:rsid w:val="00E7427A"/>
    <w:rsid w:val="00E751A6"/>
    <w:rsid w:val="00E7560F"/>
    <w:rsid w:val="00E757F3"/>
    <w:rsid w:val="00E7638D"/>
    <w:rsid w:val="00E76A8B"/>
    <w:rsid w:val="00E774D5"/>
    <w:rsid w:val="00E774DE"/>
    <w:rsid w:val="00E77B64"/>
    <w:rsid w:val="00E80134"/>
    <w:rsid w:val="00E80185"/>
    <w:rsid w:val="00E80218"/>
    <w:rsid w:val="00E80441"/>
    <w:rsid w:val="00E806D7"/>
    <w:rsid w:val="00E80930"/>
    <w:rsid w:val="00E80DCF"/>
    <w:rsid w:val="00E80EBF"/>
    <w:rsid w:val="00E810CD"/>
    <w:rsid w:val="00E817C6"/>
    <w:rsid w:val="00E8208B"/>
    <w:rsid w:val="00E82427"/>
    <w:rsid w:val="00E82549"/>
    <w:rsid w:val="00E828CD"/>
    <w:rsid w:val="00E82A42"/>
    <w:rsid w:val="00E82B3B"/>
    <w:rsid w:val="00E833D0"/>
    <w:rsid w:val="00E834AC"/>
    <w:rsid w:val="00E838D1"/>
    <w:rsid w:val="00E83EA0"/>
    <w:rsid w:val="00E844C3"/>
    <w:rsid w:val="00E84889"/>
    <w:rsid w:val="00E850CE"/>
    <w:rsid w:val="00E851B9"/>
    <w:rsid w:val="00E85561"/>
    <w:rsid w:val="00E85F5A"/>
    <w:rsid w:val="00E860AD"/>
    <w:rsid w:val="00E862C0"/>
    <w:rsid w:val="00E863C0"/>
    <w:rsid w:val="00E866A5"/>
    <w:rsid w:val="00E86856"/>
    <w:rsid w:val="00E869E6"/>
    <w:rsid w:val="00E86B14"/>
    <w:rsid w:val="00E86FF7"/>
    <w:rsid w:val="00E87392"/>
    <w:rsid w:val="00E873EE"/>
    <w:rsid w:val="00E87638"/>
    <w:rsid w:val="00E8783F"/>
    <w:rsid w:val="00E87C9C"/>
    <w:rsid w:val="00E87EB9"/>
    <w:rsid w:val="00E87FC0"/>
    <w:rsid w:val="00E9020A"/>
    <w:rsid w:val="00E90382"/>
    <w:rsid w:val="00E90697"/>
    <w:rsid w:val="00E909AB"/>
    <w:rsid w:val="00E90DA4"/>
    <w:rsid w:val="00E90FDF"/>
    <w:rsid w:val="00E91008"/>
    <w:rsid w:val="00E91205"/>
    <w:rsid w:val="00E9158D"/>
    <w:rsid w:val="00E91820"/>
    <w:rsid w:val="00E91A1B"/>
    <w:rsid w:val="00E920EE"/>
    <w:rsid w:val="00E922F4"/>
    <w:rsid w:val="00E92B50"/>
    <w:rsid w:val="00E935CD"/>
    <w:rsid w:val="00E93684"/>
    <w:rsid w:val="00E93D8C"/>
    <w:rsid w:val="00E93FB8"/>
    <w:rsid w:val="00E9420E"/>
    <w:rsid w:val="00E94A0F"/>
    <w:rsid w:val="00E94D59"/>
    <w:rsid w:val="00E94F60"/>
    <w:rsid w:val="00E95616"/>
    <w:rsid w:val="00E95E0B"/>
    <w:rsid w:val="00E960BA"/>
    <w:rsid w:val="00E9612B"/>
    <w:rsid w:val="00E96665"/>
    <w:rsid w:val="00E96ABE"/>
    <w:rsid w:val="00E96BC9"/>
    <w:rsid w:val="00E97273"/>
    <w:rsid w:val="00E973D5"/>
    <w:rsid w:val="00E973DF"/>
    <w:rsid w:val="00EA0022"/>
    <w:rsid w:val="00EA0BC3"/>
    <w:rsid w:val="00EA1442"/>
    <w:rsid w:val="00EA24F3"/>
    <w:rsid w:val="00EA2557"/>
    <w:rsid w:val="00EA277A"/>
    <w:rsid w:val="00EA2E67"/>
    <w:rsid w:val="00EA355B"/>
    <w:rsid w:val="00EA371C"/>
    <w:rsid w:val="00EA43BC"/>
    <w:rsid w:val="00EA476F"/>
    <w:rsid w:val="00EA47DF"/>
    <w:rsid w:val="00EA4E72"/>
    <w:rsid w:val="00EA4F92"/>
    <w:rsid w:val="00EA52AD"/>
    <w:rsid w:val="00EA5BB1"/>
    <w:rsid w:val="00EA5C7C"/>
    <w:rsid w:val="00EA624C"/>
    <w:rsid w:val="00EA626F"/>
    <w:rsid w:val="00EA6787"/>
    <w:rsid w:val="00EA7029"/>
    <w:rsid w:val="00EA7148"/>
    <w:rsid w:val="00EA7307"/>
    <w:rsid w:val="00EA734B"/>
    <w:rsid w:val="00EA7683"/>
    <w:rsid w:val="00EA79E8"/>
    <w:rsid w:val="00EA7B45"/>
    <w:rsid w:val="00EA7C69"/>
    <w:rsid w:val="00EA7E25"/>
    <w:rsid w:val="00EA7ED7"/>
    <w:rsid w:val="00EB0141"/>
    <w:rsid w:val="00EB019A"/>
    <w:rsid w:val="00EB13C6"/>
    <w:rsid w:val="00EB16A9"/>
    <w:rsid w:val="00EB1EFB"/>
    <w:rsid w:val="00EB23AC"/>
    <w:rsid w:val="00EB2425"/>
    <w:rsid w:val="00EB299A"/>
    <w:rsid w:val="00EB2D75"/>
    <w:rsid w:val="00EB30B2"/>
    <w:rsid w:val="00EB310C"/>
    <w:rsid w:val="00EB39CC"/>
    <w:rsid w:val="00EB3CD2"/>
    <w:rsid w:val="00EB3EF2"/>
    <w:rsid w:val="00EB3EFF"/>
    <w:rsid w:val="00EB3F2C"/>
    <w:rsid w:val="00EB4A01"/>
    <w:rsid w:val="00EB4D17"/>
    <w:rsid w:val="00EB4F86"/>
    <w:rsid w:val="00EB5133"/>
    <w:rsid w:val="00EB535C"/>
    <w:rsid w:val="00EB5563"/>
    <w:rsid w:val="00EB573A"/>
    <w:rsid w:val="00EB61A4"/>
    <w:rsid w:val="00EB63D6"/>
    <w:rsid w:val="00EB69F2"/>
    <w:rsid w:val="00EB6AF2"/>
    <w:rsid w:val="00EB6B44"/>
    <w:rsid w:val="00EB6BF7"/>
    <w:rsid w:val="00EB6D60"/>
    <w:rsid w:val="00EB79BD"/>
    <w:rsid w:val="00EB79E1"/>
    <w:rsid w:val="00EB7C01"/>
    <w:rsid w:val="00EB7FCA"/>
    <w:rsid w:val="00EC0631"/>
    <w:rsid w:val="00EC0EEE"/>
    <w:rsid w:val="00EC0EF4"/>
    <w:rsid w:val="00EC11EA"/>
    <w:rsid w:val="00EC11FC"/>
    <w:rsid w:val="00EC1548"/>
    <w:rsid w:val="00EC1AFB"/>
    <w:rsid w:val="00EC1C23"/>
    <w:rsid w:val="00EC246F"/>
    <w:rsid w:val="00EC2B41"/>
    <w:rsid w:val="00EC2C76"/>
    <w:rsid w:val="00EC3037"/>
    <w:rsid w:val="00EC3333"/>
    <w:rsid w:val="00EC3BF1"/>
    <w:rsid w:val="00EC40AF"/>
    <w:rsid w:val="00EC4459"/>
    <w:rsid w:val="00EC4651"/>
    <w:rsid w:val="00EC501F"/>
    <w:rsid w:val="00EC53E3"/>
    <w:rsid w:val="00EC59C1"/>
    <w:rsid w:val="00EC5A8C"/>
    <w:rsid w:val="00EC5AB0"/>
    <w:rsid w:val="00EC66C0"/>
    <w:rsid w:val="00EC68D1"/>
    <w:rsid w:val="00EC7741"/>
    <w:rsid w:val="00EC7DC2"/>
    <w:rsid w:val="00EC7F81"/>
    <w:rsid w:val="00ED03EF"/>
    <w:rsid w:val="00ED03F3"/>
    <w:rsid w:val="00ED047F"/>
    <w:rsid w:val="00ED0A1E"/>
    <w:rsid w:val="00ED0AD2"/>
    <w:rsid w:val="00ED0BF4"/>
    <w:rsid w:val="00ED0F0E"/>
    <w:rsid w:val="00ED1186"/>
    <w:rsid w:val="00ED11CD"/>
    <w:rsid w:val="00ED1790"/>
    <w:rsid w:val="00ED187F"/>
    <w:rsid w:val="00ED1DCC"/>
    <w:rsid w:val="00ED2875"/>
    <w:rsid w:val="00ED2B42"/>
    <w:rsid w:val="00ED2EF2"/>
    <w:rsid w:val="00ED3568"/>
    <w:rsid w:val="00ED3AF4"/>
    <w:rsid w:val="00ED448D"/>
    <w:rsid w:val="00ED47E0"/>
    <w:rsid w:val="00ED4C63"/>
    <w:rsid w:val="00ED4DAD"/>
    <w:rsid w:val="00ED4EFD"/>
    <w:rsid w:val="00ED4F4D"/>
    <w:rsid w:val="00ED501E"/>
    <w:rsid w:val="00ED590B"/>
    <w:rsid w:val="00ED59D7"/>
    <w:rsid w:val="00ED5C3C"/>
    <w:rsid w:val="00ED5E7A"/>
    <w:rsid w:val="00ED60F8"/>
    <w:rsid w:val="00ED6363"/>
    <w:rsid w:val="00ED63E4"/>
    <w:rsid w:val="00ED64C6"/>
    <w:rsid w:val="00ED64DD"/>
    <w:rsid w:val="00ED6910"/>
    <w:rsid w:val="00ED6D3D"/>
    <w:rsid w:val="00ED744C"/>
    <w:rsid w:val="00ED745E"/>
    <w:rsid w:val="00ED7890"/>
    <w:rsid w:val="00ED7D23"/>
    <w:rsid w:val="00EE058B"/>
    <w:rsid w:val="00EE0C69"/>
    <w:rsid w:val="00EE0E95"/>
    <w:rsid w:val="00EE0FDB"/>
    <w:rsid w:val="00EE1664"/>
    <w:rsid w:val="00EE1752"/>
    <w:rsid w:val="00EE1A2C"/>
    <w:rsid w:val="00EE1A47"/>
    <w:rsid w:val="00EE1D3F"/>
    <w:rsid w:val="00EE279E"/>
    <w:rsid w:val="00EE3079"/>
    <w:rsid w:val="00EE316C"/>
    <w:rsid w:val="00EE3212"/>
    <w:rsid w:val="00EE32CA"/>
    <w:rsid w:val="00EE32FC"/>
    <w:rsid w:val="00EE3A40"/>
    <w:rsid w:val="00EE4F1A"/>
    <w:rsid w:val="00EE52AD"/>
    <w:rsid w:val="00EE54EA"/>
    <w:rsid w:val="00EE5CD4"/>
    <w:rsid w:val="00EE5D44"/>
    <w:rsid w:val="00EE632C"/>
    <w:rsid w:val="00EE6495"/>
    <w:rsid w:val="00EE6CBF"/>
    <w:rsid w:val="00EE6EC4"/>
    <w:rsid w:val="00EE7490"/>
    <w:rsid w:val="00EE7519"/>
    <w:rsid w:val="00EE7551"/>
    <w:rsid w:val="00EE77A0"/>
    <w:rsid w:val="00EE7975"/>
    <w:rsid w:val="00EE7CE0"/>
    <w:rsid w:val="00EE7FA6"/>
    <w:rsid w:val="00EF0294"/>
    <w:rsid w:val="00EF08E8"/>
    <w:rsid w:val="00EF0910"/>
    <w:rsid w:val="00EF0B13"/>
    <w:rsid w:val="00EF0CAB"/>
    <w:rsid w:val="00EF0E0E"/>
    <w:rsid w:val="00EF0E44"/>
    <w:rsid w:val="00EF1242"/>
    <w:rsid w:val="00EF1506"/>
    <w:rsid w:val="00EF1977"/>
    <w:rsid w:val="00EF2025"/>
    <w:rsid w:val="00EF2042"/>
    <w:rsid w:val="00EF20E9"/>
    <w:rsid w:val="00EF2358"/>
    <w:rsid w:val="00EF26A7"/>
    <w:rsid w:val="00EF2BEE"/>
    <w:rsid w:val="00EF2CCC"/>
    <w:rsid w:val="00EF2ED7"/>
    <w:rsid w:val="00EF300D"/>
    <w:rsid w:val="00EF30DF"/>
    <w:rsid w:val="00EF3650"/>
    <w:rsid w:val="00EF3A64"/>
    <w:rsid w:val="00EF3E48"/>
    <w:rsid w:val="00EF42B0"/>
    <w:rsid w:val="00EF45C6"/>
    <w:rsid w:val="00EF4670"/>
    <w:rsid w:val="00EF4B43"/>
    <w:rsid w:val="00EF4E3A"/>
    <w:rsid w:val="00EF5AFC"/>
    <w:rsid w:val="00EF5DA0"/>
    <w:rsid w:val="00EF5ECF"/>
    <w:rsid w:val="00EF5FE4"/>
    <w:rsid w:val="00EF62B0"/>
    <w:rsid w:val="00EF641C"/>
    <w:rsid w:val="00EF649A"/>
    <w:rsid w:val="00EF65DB"/>
    <w:rsid w:val="00EF66D6"/>
    <w:rsid w:val="00EF6AE1"/>
    <w:rsid w:val="00EF6B7A"/>
    <w:rsid w:val="00EF72D2"/>
    <w:rsid w:val="00EF749D"/>
    <w:rsid w:val="00EF759A"/>
    <w:rsid w:val="00EF782D"/>
    <w:rsid w:val="00EF79FB"/>
    <w:rsid w:val="00EF7E21"/>
    <w:rsid w:val="00EF7FF9"/>
    <w:rsid w:val="00F00126"/>
    <w:rsid w:val="00F00185"/>
    <w:rsid w:val="00F006BA"/>
    <w:rsid w:val="00F00E71"/>
    <w:rsid w:val="00F0176A"/>
    <w:rsid w:val="00F01B07"/>
    <w:rsid w:val="00F01BA7"/>
    <w:rsid w:val="00F02252"/>
    <w:rsid w:val="00F02304"/>
    <w:rsid w:val="00F02454"/>
    <w:rsid w:val="00F02A80"/>
    <w:rsid w:val="00F02B56"/>
    <w:rsid w:val="00F02C72"/>
    <w:rsid w:val="00F03A36"/>
    <w:rsid w:val="00F03DA5"/>
    <w:rsid w:val="00F040D9"/>
    <w:rsid w:val="00F0445C"/>
    <w:rsid w:val="00F04575"/>
    <w:rsid w:val="00F04B12"/>
    <w:rsid w:val="00F04D95"/>
    <w:rsid w:val="00F04E8F"/>
    <w:rsid w:val="00F04EF4"/>
    <w:rsid w:val="00F0528B"/>
    <w:rsid w:val="00F054E7"/>
    <w:rsid w:val="00F05BA7"/>
    <w:rsid w:val="00F05CC8"/>
    <w:rsid w:val="00F05FEF"/>
    <w:rsid w:val="00F0624A"/>
    <w:rsid w:val="00F0637B"/>
    <w:rsid w:val="00F065A2"/>
    <w:rsid w:val="00F065DC"/>
    <w:rsid w:val="00F07131"/>
    <w:rsid w:val="00F07750"/>
    <w:rsid w:val="00F07BFF"/>
    <w:rsid w:val="00F07D30"/>
    <w:rsid w:val="00F07EC9"/>
    <w:rsid w:val="00F10615"/>
    <w:rsid w:val="00F1098B"/>
    <w:rsid w:val="00F10E12"/>
    <w:rsid w:val="00F115BB"/>
    <w:rsid w:val="00F11AF6"/>
    <w:rsid w:val="00F11EC2"/>
    <w:rsid w:val="00F11F78"/>
    <w:rsid w:val="00F12458"/>
    <w:rsid w:val="00F12B88"/>
    <w:rsid w:val="00F12E9C"/>
    <w:rsid w:val="00F130F1"/>
    <w:rsid w:val="00F13D3A"/>
    <w:rsid w:val="00F1431F"/>
    <w:rsid w:val="00F144A6"/>
    <w:rsid w:val="00F145E3"/>
    <w:rsid w:val="00F149BC"/>
    <w:rsid w:val="00F15063"/>
    <w:rsid w:val="00F1544D"/>
    <w:rsid w:val="00F1583D"/>
    <w:rsid w:val="00F15E5E"/>
    <w:rsid w:val="00F15E8B"/>
    <w:rsid w:val="00F16346"/>
    <w:rsid w:val="00F164D4"/>
    <w:rsid w:val="00F16D0E"/>
    <w:rsid w:val="00F16E63"/>
    <w:rsid w:val="00F1715E"/>
    <w:rsid w:val="00F17164"/>
    <w:rsid w:val="00F1768B"/>
    <w:rsid w:val="00F17768"/>
    <w:rsid w:val="00F17B5D"/>
    <w:rsid w:val="00F17FC2"/>
    <w:rsid w:val="00F200FB"/>
    <w:rsid w:val="00F2016D"/>
    <w:rsid w:val="00F203D9"/>
    <w:rsid w:val="00F2040B"/>
    <w:rsid w:val="00F20807"/>
    <w:rsid w:val="00F20B89"/>
    <w:rsid w:val="00F20C7A"/>
    <w:rsid w:val="00F20DD8"/>
    <w:rsid w:val="00F216A8"/>
    <w:rsid w:val="00F21887"/>
    <w:rsid w:val="00F21E43"/>
    <w:rsid w:val="00F22125"/>
    <w:rsid w:val="00F229A4"/>
    <w:rsid w:val="00F22AD6"/>
    <w:rsid w:val="00F22F01"/>
    <w:rsid w:val="00F23864"/>
    <w:rsid w:val="00F2390F"/>
    <w:rsid w:val="00F23B02"/>
    <w:rsid w:val="00F23D93"/>
    <w:rsid w:val="00F2481A"/>
    <w:rsid w:val="00F24B96"/>
    <w:rsid w:val="00F24CD0"/>
    <w:rsid w:val="00F24F55"/>
    <w:rsid w:val="00F2523D"/>
    <w:rsid w:val="00F2579A"/>
    <w:rsid w:val="00F25A03"/>
    <w:rsid w:val="00F25DB9"/>
    <w:rsid w:val="00F25E7C"/>
    <w:rsid w:val="00F25EAC"/>
    <w:rsid w:val="00F261B4"/>
    <w:rsid w:val="00F2634F"/>
    <w:rsid w:val="00F26356"/>
    <w:rsid w:val="00F2651E"/>
    <w:rsid w:val="00F26583"/>
    <w:rsid w:val="00F268C9"/>
    <w:rsid w:val="00F26935"/>
    <w:rsid w:val="00F26BF0"/>
    <w:rsid w:val="00F274DA"/>
    <w:rsid w:val="00F27611"/>
    <w:rsid w:val="00F279C3"/>
    <w:rsid w:val="00F27E2C"/>
    <w:rsid w:val="00F31990"/>
    <w:rsid w:val="00F31D3F"/>
    <w:rsid w:val="00F31F9B"/>
    <w:rsid w:val="00F3267D"/>
    <w:rsid w:val="00F32D98"/>
    <w:rsid w:val="00F32EC8"/>
    <w:rsid w:val="00F330B0"/>
    <w:rsid w:val="00F3342B"/>
    <w:rsid w:val="00F3359D"/>
    <w:rsid w:val="00F33CBD"/>
    <w:rsid w:val="00F3426D"/>
    <w:rsid w:val="00F3427E"/>
    <w:rsid w:val="00F342ED"/>
    <w:rsid w:val="00F3515C"/>
    <w:rsid w:val="00F351C8"/>
    <w:rsid w:val="00F3598C"/>
    <w:rsid w:val="00F35A5B"/>
    <w:rsid w:val="00F35C9E"/>
    <w:rsid w:val="00F35CCE"/>
    <w:rsid w:val="00F35D82"/>
    <w:rsid w:val="00F362E5"/>
    <w:rsid w:val="00F364E5"/>
    <w:rsid w:val="00F369C1"/>
    <w:rsid w:val="00F36D78"/>
    <w:rsid w:val="00F371DC"/>
    <w:rsid w:val="00F372A2"/>
    <w:rsid w:val="00F3761B"/>
    <w:rsid w:val="00F3778C"/>
    <w:rsid w:val="00F37A58"/>
    <w:rsid w:val="00F37D3C"/>
    <w:rsid w:val="00F37E5B"/>
    <w:rsid w:val="00F401C8"/>
    <w:rsid w:val="00F402EE"/>
    <w:rsid w:val="00F4034A"/>
    <w:rsid w:val="00F4056B"/>
    <w:rsid w:val="00F4087F"/>
    <w:rsid w:val="00F40892"/>
    <w:rsid w:val="00F40E5D"/>
    <w:rsid w:val="00F416B9"/>
    <w:rsid w:val="00F41B80"/>
    <w:rsid w:val="00F421C0"/>
    <w:rsid w:val="00F42334"/>
    <w:rsid w:val="00F42E63"/>
    <w:rsid w:val="00F436BE"/>
    <w:rsid w:val="00F43B44"/>
    <w:rsid w:val="00F43E71"/>
    <w:rsid w:val="00F443A4"/>
    <w:rsid w:val="00F447B0"/>
    <w:rsid w:val="00F44B2B"/>
    <w:rsid w:val="00F4508A"/>
    <w:rsid w:val="00F454B6"/>
    <w:rsid w:val="00F46265"/>
    <w:rsid w:val="00F46349"/>
    <w:rsid w:val="00F467AC"/>
    <w:rsid w:val="00F46835"/>
    <w:rsid w:val="00F470B7"/>
    <w:rsid w:val="00F4776A"/>
    <w:rsid w:val="00F47840"/>
    <w:rsid w:val="00F47B7F"/>
    <w:rsid w:val="00F47DA4"/>
    <w:rsid w:val="00F47EF0"/>
    <w:rsid w:val="00F47FF1"/>
    <w:rsid w:val="00F5042C"/>
    <w:rsid w:val="00F50893"/>
    <w:rsid w:val="00F50BCD"/>
    <w:rsid w:val="00F51476"/>
    <w:rsid w:val="00F5221B"/>
    <w:rsid w:val="00F52392"/>
    <w:rsid w:val="00F524BB"/>
    <w:rsid w:val="00F5287A"/>
    <w:rsid w:val="00F52888"/>
    <w:rsid w:val="00F537E4"/>
    <w:rsid w:val="00F53874"/>
    <w:rsid w:val="00F53AF6"/>
    <w:rsid w:val="00F54434"/>
    <w:rsid w:val="00F54A1B"/>
    <w:rsid w:val="00F54D5E"/>
    <w:rsid w:val="00F54E21"/>
    <w:rsid w:val="00F55310"/>
    <w:rsid w:val="00F55641"/>
    <w:rsid w:val="00F5588E"/>
    <w:rsid w:val="00F5597D"/>
    <w:rsid w:val="00F55A43"/>
    <w:rsid w:val="00F5623C"/>
    <w:rsid w:val="00F56760"/>
    <w:rsid w:val="00F568D8"/>
    <w:rsid w:val="00F5693C"/>
    <w:rsid w:val="00F5717C"/>
    <w:rsid w:val="00F5787A"/>
    <w:rsid w:val="00F57921"/>
    <w:rsid w:val="00F57A9F"/>
    <w:rsid w:val="00F60284"/>
    <w:rsid w:val="00F604AA"/>
    <w:rsid w:val="00F609BE"/>
    <w:rsid w:val="00F6115F"/>
    <w:rsid w:val="00F6186D"/>
    <w:rsid w:val="00F62843"/>
    <w:rsid w:val="00F630F5"/>
    <w:rsid w:val="00F6334A"/>
    <w:rsid w:val="00F636E8"/>
    <w:rsid w:val="00F63AC0"/>
    <w:rsid w:val="00F63B78"/>
    <w:rsid w:val="00F63D59"/>
    <w:rsid w:val="00F63D9D"/>
    <w:rsid w:val="00F644CD"/>
    <w:rsid w:val="00F648F8"/>
    <w:rsid w:val="00F64B76"/>
    <w:rsid w:val="00F64FE1"/>
    <w:rsid w:val="00F6666D"/>
    <w:rsid w:val="00F666DA"/>
    <w:rsid w:val="00F66EBF"/>
    <w:rsid w:val="00F67212"/>
    <w:rsid w:val="00F6722D"/>
    <w:rsid w:val="00F673FB"/>
    <w:rsid w:val="00F67699"/>
    <w:rsid w:val="00F678A0"/>
    <w:rsid w:val="00F679B2"/>
    <w:rsid w:val="00F706AC"/>
    <w:rsid w:val="00F70AA0"/>
    <w:rsid w:val="00F71205"/>
    <w:rsid w:val="00F7129E"/>
    <w:rsid w:val="00F7159E"/>
    <w:rsid w:val="00F716F1"/>
    <w:rsid w:val="00F71AD5"/>
    <w:rsid w:val="00F72276"/>
    <w:rsid w:val="00F72278"/>
    <w:rsid w:val="00F725B4"/>
    <w:rsid w:val="00F72D6E"/>
    <w:rsid w:val="00F737E2"/>
    <w:rsid w:val="00F73B8B"/>
    <w:rsid w:val="00F73BC1"/>
    <w:rsid w:val="00F74C29"/>
    <w:rsid w:val="00F7522E"/>
    <w:rsid w:val="00F75888"/>
    <w:rsid w:val="00F75A03"/>
    <w:rsid w:val="00F75A5C"/>
    <w:rsid w:val="00F75C80"/>
    <w:rsid w:val="00F76476"/>
    <w:rsid w:val="00F7664C"/>
    <w:rsid w:val="00F76732"/>
    <w:rsid w:val="00F768F4"/>
    <w:rsid w:val="00F76962"/>
    <w:rsid w:val="00F7696B"/>
    <w:rsid w:val="00F77087"/>
    <w:rsid w:val="00F771F1"/>
    <w:rsid w:val="00F77270"/>
    <w:rsid w:val="00F7733D"/>
    <w:rsid w:val="00F77347"/>
    <w:rsid w:val="00F77E67"/>
    <w:rsid w:val="00F8012C"/>
    <w:rsid w:val="00F805FB"/>
    <w:rsid w:val="00F815E3"/>
    <w:rsid w:val="00F81A7E"/>
    <w:rsid w:val="00F81CA3"/>
    <w:rsid w:val="00F81FD0"/>
    <w:rsid w:val="00F827DA"/>
    <w:rsid w:val="00F82BDA"/>
    <w:rsid w:val="00F83376"/>
    <w:rsid w:val="00F834AC"/>
    <w:rsid w:val="00F83BA0"/>
    <w:rsid w:val="00F83CB9"/>
    <w:rsid w:val="00F83D57"/>
    <w:rsid w:val="00F84530"/>
    <w:rsid w:val="00F84615"/>
    <w:rsid w:val="00F852AA"/>
    <w:rsid w:val="00F852C6"/>
    <w:rsid w:val="00F85308"/>
    <w:rsid w:val="00F8547F"/>
    <w:rsid w:val="00F8566B"/>
    <w:rsid w:val="00F8592F"/>
    <w:rsid w:val="00F8622C"/>
    <w:rsid w:val="00F86665"/>
    <w:rsid w:val="00F86AC2"/>
    <w:rsid w:val="00F86C7C"/>
    <w:rsid w:val="00F87384"/>
    <w:rsid w:val="00F87500"/>
    <w:rsid w:val="00F876E6"/>
    <w:rsid w:val="00F87809"/>
    <w:rsid w:val="00F879BC"/>
    <w:rsid w:val="00F902AE"/>
    <w:rsid w:val="00F903E5"/>
    <w:rsid w:val="00F909FA"/>
    <w:rsid w:val="00F90D93"/>
    <w:rsid w:val="00F90E14"/>
    <w:rsid w:val="00F90EE6"/>
    <w:rsid w:val="00F90F59"/>
    <w:rsid w:val="00F91339"/>
    <w:rsid w:val="00F91A2E"/>
    <w:rsid w:val="00F921D8"/>
    <w:rsid w:val="00F9291B"/>
    <w:rsid w:val="00F92984"/>
    <w:rsid w:val="00F92995"/>
    <w:rsid w:val="00F92C08"/>
    <w:rsid w:val="00F930B7"/>
    <w:rsid w:val="00F93732"/>
    <w:rsid w:val="00F938FD"/>
    <w:rsid w:val="00F93B2F"/>
    <w:rsid w:val="00F93CF3"/>
    <w:rsid w:val="00F93E9B"/>
    <w:rsid w:val="00F9415E"/>
    <w:rsid w:val="00F943D7"/>
    <w:rsid w:val="00F945E0"/>
    <w:rsid w:val="00F947B7"/>
    <w:rsid w:val="00F950D3"/>
    <w:rsid w:val="00F9569D"/>
    <w:rsid w:val="00F95F64"/>
    <w:rsid w:val="00F96058"/>
    <w:rsid w:val="00F961E8"/>
    <w:rsid w:val="00F96200"/>
    <w:rsid w:val="00F962F5"/>
    <w:rsid w:val="00F969A5"/>
    <w:rsid w:val="00F96B21"/>
    <w:rsid w:val="00F96F67"/>
    <w:rsid w:val="00F971F2"/>
    <w:rsid w:val="00F97655"/>
    <w:rsid w:val="00FA01F2"/>
    <w:rsid w:val="00FA0975"/>
    <w:rsid w:val="00FA09FB"/>
    <w:rsid w:val="00FA15D5"/>
    <w:rsid w:val="00FA17ED"/>
    <w:rsid w:val="00FA18D2"/>
    <w:rsid w:val="00FA1D81"/>
    <w:rsid w:val="00FA24B1"/>
    <w:rsid w:val="00FA2A26"/>
    <w:rsid w:val="00FA2C1C"/>
    <w:rsid w:val="00FA2E33"/>
    <w:rsid w:val="00FA31E8"/>
    <w:rsid w:val="00FA32BF"/>
    <w:rsid w:val="00FA339B"/>
    <w:rsid w:val="00FA37E7"/>
    <w:rsid w:val="00FA39C3"/>
    <w:rsid w:val="00FA3FCC"/>
    <w:rsid w:val="00FA50AB"/>
    <w:rsid w:val="00FA5394"/>
    <w:rsid w:val="00FA54C5"/>
    <w:rsid w:val="00FA5969"/>
    <w:rsid w:val="00FA5A98"/>
    <w:rsid w:val="00FA5C3C"/>
    <w:rsid w:val="00FA60C5"/>
    <w:rsid w:val="00FA699B"/>
    <w:rsid w:val="00FA726F"/>
    <w:rsid w:val="00FA73FC"/>
    <w:rsid w:val="00FA79D5"/>
    <w:rsid w:val="00FA79EC"/>
    <w:rsid w:val="00FA7AF1"/>
    <w:rsid w:val="00FA7BC0"/>
    <w:rsid w:val="00FA7C27"/>
    <w:rsid w:val="00FA7E53"/>
    <w:rsid w:val="00FA7EDD"/>
    <w:rsid w:val="00FB0189"/>
    <w:rsid w:val="00FB0387"/>
    <w:rsid w:val="00FB03C7"/>
    <w:rsid w:val="00FB0954"/>
    <w:rsid w:val="00FB0BCB"/>
    <w:rsid w:val="00FB0F20"/>
    <w:rsid w:val="00FB2C2F"/>
    <w:rsid w:val="00FB31FE"/>
    <w:rsid w:val="00FB3227"/>
    <w:rsid w:val="00FB3602"/>
    <w:rsid w:val="00FB384C"/>
    <w:rsid w:val="00FB4078"/>
    <w:rsid w:val="00FB421D"/>
    <w:rsid w:val="00FB4471"/>
    <w:rsid w:val="00FB48E7"/>
    <w:rsid w:val="00FB5933"/>
    <w:rsid w:val="00FB5F71"/>
    <w:rsid w:val="00FB6A1B"/>
    <w:rsid w:val="00FB6E81"/>
    <w:rsid w:val="00FB76BE"/>
    <w:rsid w:val="00FB7776"/>
    <w:rsid w:val="00FB7A7D"/>
    <w:rsid w:val="00FB7AF5"/>
    <w:rsid w:val="00FB7B13"/>
    <w:rsid w:val="00FB7CFA"/>
    <w:rsid w:val="00FC02AA"/>
    <w:rsid w:val="00FC05BE"/>
    <w:rsid w:val="00FC0D99"/>
    <w:rsid w:val="00FC146D"/>
    <w:rsid w:val="00FC18E9"/>
    <w:rsid w:val="00FC1A60"/>
    <w:rsid w:val="00FC1DFB"/>
    <w:rsid w:val="00FC2B57"/>
    <w:rsid w:val="00FC2B91"/>
    <w:rsid w:val="00FC2C07"/>
    <w:rsid w:val="00FC30FE"/>
    <w:rsid w:val="00FC313E"/>
    <w:rsid w:val="00FC32C7"/>
    <w:rsid w:val="00FC3363"/>
    <w:rsid w:val="00FC34A4"/>
    <w:rsid w:val="00FC387B"/>
    <w:rsid w:val="00FC3913"/>
    <w:rsid w:val="00FC50F6"/>
    <w:rsid w:val="00FC54E1"/>
    <w:rsid w:val="00FC56F3"/>
    <w:rsid w:val="00FC577D"/>
    <w:rsid w:val="00FC5825"/>
    <w:rsid w:val="00FC58B1"/>
    <w:rsid w:val="00FC59BA"/>
    <w:rsid w:val="00FC59D4"/>
    <w:rsid w:val="00FC5B39"/>
    <w:rsid w:val="00FC5D7C"/>
    <w:rsid w:val="00FC64BF"/>
    <w:rsid w:val="00FC69E5"/>
    <w:rsid w:val="00FC6DD1"/>
    <w:rsid w:val="00FC74C3"/>
    <w:rsid w:val="00FC773B"/>
    <w:rsid w:val="00FC7973"/>
    <w:rsid w:val="00FD01E0"/>
    <w:rsid w:val="00FD0229"/>
    <w:rsid w:val="00FD0640"/>
    <w:rsid w:val="00FD06FA"/>
    <w:rsid w:val="00FD09F5"/>
    <w:rsid w:val="00FD0BC0"/>
    <w:rsid w:val="00FD0C4F"/>
    <w:rsid w:val="00FD109A"/>
    <w:rsid w:val="00FD1DA1"/>
    <w:rsid w:val="00FD1F17"/>
    <w:rsid w:val="00FD21DF"/>
    <w:rsid w:val="00FD31B6"/>
    <w:rsid w:val="00FD322C"/>
    <w:rsid w:val="00FD35C2"/>
    <w:rsid w:val="00FD36B5"/>
    <w:rsid w:val="00FD388C"/>
    <w:rsid w:val="00FD3932"/>
    <w:rsid w:val="00FD3F3A"/>
    <w:rsid w:val="00FD42A0"/>
    <w:rsid w:val="00FD4328"/>
    <w:rsid w:val="00FD4939"/>
    <w:rsid w:val="00FD4966"/>
    <w:rsid w:val="00FD4DC8"/>
    <w:rsid w:val="00FD53FB"/>
    <w:rsid w:val="00FD548D"/>
    <w:rsid w:val="00FD5532"/>
    <w:rsid w:val="00FD5DD6"/>
    <w:rsid w:val="00FD5DDB"/>
    <w:rsid w:val="00FD6393"/>
    <w:rsid w:val="00FD654B"/>
    <w:rsid w:val="00FD65DD"/>
    <w:rsid w:val="00FD6721"/>
    <w:rsid w:val="00FD69EE"/>
    <w:rsid w:val="00FD7B94"/>
    <w:rsid w:val="00FD7BB5"/>
    <w:rsid w:val="00FE067A"/>
    <w:rsid w:val="00FE0B60"/>
    <w:rsid w:val="00FE0D51"/>
    <w:rsid w:val="00FE1F87"/>
    <w:rsid w:val="00FE222E"/>
    <w:rsid w:val="00FE299C"/>
    <w:rsid w:val="00FE2B5F"/>
    <w:rsid w:val="00FE2C52"/>
    <w:rsid w:val="00FE2F3C"/>
    <w:rsid w:val="00FE3427"/>
    <w:rsid w:val="00FE363A"/>
    <w:rsid w:val="00FE3665"/>
    <w:rsid w:val="00FE3B15"/>
    <w:rsid w:val="00FE3B57"/>
    <w:rsid w:val="00FE3C7F"/>
    <w:rsid w:val="00FE3F68"/>
    <w:rsid w:val="00FE429F"/>
    <w:rsid w:val="00FE43C8"/>
    <w:rsid w:val="00FE4A33"/>
    <w:rsid w:val="00FE4C3B"/>
    <w:rsid w:val="00FE5002"/>
    <w:rsid w:val="00FE53D0"/>
    <w:rsid w:val="00FE5895"/>
    <w:rsid w:val="00FE58B2"/>
    <w:rsid w:val="00FE5A1D"/>
    <w:rsid w:val="00FE6200"/>
    <w:rsid w:val="00FE631B"/>
    <w:rsid w:val="00FE6950"/>
    <w:rsid w:val="00FE6C13"/>
    <w:rsid w:val="00FE6C77"/>
    <w:rsid w:val="00FE71A8"/>
    <w:rsid w:val="00FE73D6"/>
    <w:rsid w:val="00FE742D"/>
    <w:rsid w:val="00FE7E1E"/>
    <w:rsid w:val="00FE7EB0"/>
    <w:rsid w:val="00FE7F00"/>
    <w:rsid w:val="00FF079D"/>
    <w:rsid w:val="00FF0E35"/>
    <w:rsid w:val="00FF105E"/>
    <w:rsid w:val="00FF115C"/>
    <w:rsid w:val="00FF118D"/>
    <w:rsid w:val="00FF18DA"/>
    <w:rsid w:val="00FF23AD"/>
    <w:rsid w:val="00FF24A9"/>
    <w:rsid w:val="00FF26DA"/>
    <w:rsid w:val="00FF315F"/>
    <w:rsid w:val="00FF323D"/>
    <w:rsid w:val="00FF3F28"/>
    <w:rsid w:val="00FF3F67"/>
    <w:rsid w:val="00FF40F6"/>
    <w:rsid w:val="00FF4485"/>
    <w:rsid w:val="00FF48FB"/>
    <w:rsid w:val="00FF49A6"/>
    <w:rsid w:val="00FF4BF1"/>
    <w:rsid w:val="00FF508C"/>
    <w:rsid w:val="00FF59F0"/>
    <w:rsid w:val="00FF5A30"/>
    <w:rsid w:val="00FF600A"/>
    <w:rsid w:val="00FF6993"/>
    <w:rsid w:val="00FF71EA"/>
    <w:rsid w:val="00FF74C8"/>
    <w:rsid w:val="00FF74D8"/>
    <w:rsid w:val="00FF7620"/>
    <w:rsid w:val="00FF76BF"/>
    <w:rsid w:val="00FF772C"/>
    <w:rsid w:val="00FF79DA"/>
    <w:rsid w:val="00FF7E27"/>
    <w:rsid w:val="00FF7F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5A630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E0081"/>
    <w:rPr>
      <w:rFonts w:eastAsia="Times New Roman"/>
      <w:sz w:val="24"/>
      <w:szCs w:val="24"/>
    </w:rPr>
  </w:style>
  <w:style w:type="paragraph" w:styleId="Heading1">
    <w:name w:val="heading 1"/>
    <w:basedOn w:val="Normal"/>
    <w:next w:val="Normal"/>
    <w:link w:val="Heading1Char"/>
    <w:uiPriority w:val="9"/>
    <w:qFormat/>
    <w:rsid w:val="00441143"/>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semiHidden/>
    <w:unhideWhenUsed/>
    <w:qFormat/>
    <w:rsid w:val="00C9128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D3A0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25ED"/>
    <w:pPr>
      <w:tabs>
        <w:tab w:val="center" w:pos="4320"/>
        <w:tab w:val="right" w:pos="8640"/>
      </w:tabs>
    </w:pPr>
  </w:style>
  <w:style w:type="character" w:customStyle="1" w:styleId="HeaderChar">
    <w:name w:val="Header Char"/>
    <w:basedOn w:val="DefaultParagraphFont"/>
    <w:link w:val="Header"/>
    <w:uiPriority w:val="99"/>
    <w:rsid w:val="005725ED"/>
  </w:style>
  <w:style w:type="character" w:styleId="PageNumber">
    <w:name w:val="page number"/>
    <w:basedOn w:val="DefaultParagraphFont"/>
    <w:uiPriority w:val="99"/>
    <w:semiHidden/>
    <w:unhideWhenUsed/>
    <w:qFormat/>
    <w:rsid w:val="005725ED"/>
  </w:style>
  <w:style w:type="paragraph" w:styleId="Footer">
    <w:name w:val="footer"/>
    <w:basedOn w:val="Normal"/>
    <w:link w:val="FooterChar"/>
    <w:uiPriority w:val="99"/>
    <w:unhideWhenUsed/>
    <w:rsid w:val="00591BC4"/>
    <w:pPr>
      <w:tabs>
        <w:tab w:val="center" w:pos="4320"/>
        <w:tab w:val="right" w:pos="8640"/>
      </w:tabs>
    </w:pPr>
  </w:style>
  <w:style w:type="character" w:customStyle="1" w:styleId="FooterChar">
    <w:name w:val="Footer Char"/>
    <w:link w:val="Footer"/>
    <w:uiPriority w:val="99"/>
    <w:qFormat/>
    <w:rsid w:val="00591BC4"/>
    <w:rPr>
      <w:sz w:val="24"/>
      <w:szCs w:val="24"/>
    </w:rPr>
  </w:style>
  <w:style w:type="paragraph" w:styleId="BodyText">
    <w:name w:val="Body Text"/>
    <w:basedOn w:val="Normal"/>
    <w:link w:val="BodyTextChar"/>
    <w:semiHidden/>
    <w:rsid w:val="006D2C1B"/>
    <w:rPr>
      <w:b/>
      <w:bCs/>
      <w:noProof/>
    </w:rPr>
  </w:style>
  <w:style w:type="character" w:customStyle="1" w:styleId="BodyTextChar">
    <w:name w:val="Body Text Char"/>
    <w:link w:val="BodyText"/>
    <w:semiHidden/>
    <w:rsid w:val="006D2C1B"/>
    <w:rPr>
      <w:rFonts w:eastAsia="Times New Roman"/>
      <w:b/>
      <w:bCs/>
      <w:noProof/>
      <w:sz w:val="24"/>
      <w:szCs w:val="24"/>
    </w:rPr>
  </w:style>
  <w:style w:type="character" w:styleId="Hyperlink">
    <w:name w:val="Hyperlink"/>
    <w:uiPriority w:val="99"/>
    <w:unhideWhenUsed/>
    <w:rsid w:val="004D27C4"/>
    <w:rPr>
      <w:color w:val="4472C4" w:themeColor="accent1"/>
      <w:u w:val="single"/>
    </w:rPr>
  </w:style>
  <w:style w:type="character" w:styleId="FollowedHyperlink">
    <w:name w:val="FollowedHyperlink"/>
    <w:uiPriority w:val="99"/>
    <w:semiHidden/>
    <w:unhideWhenUsed/>
    <w:rsid w:val="00525572"/>
    <w:rPr>
      <w:color w:val="800080"/>
      <w:u w:val="single"/>
    </w:rPr>
  </w:style>
  <w:style w:type="paragraph" w:styleId="FootnoteText">
    <w:name w:val="footnote text"/>
    <w:basedOn w:val="Normal"/>
    <w:link w:val="FootnoteTextChar"/>
    <w:uiPriority w:val="99"/>
    <w:unhideWhenUsed/>
    <w:rsid w:val="007A412A"/>
  </w:style>
  <w:style w:type="character" w:customStyle="1" w:styleId="FootnoteTextChar">
    <w:name w:val="Footnote Text Char"/>
    <w:link w:val="FootnoteText"/>
    <w:uiPriority w:val="99"/>
    <w:rsid w:val="007A412A"/>
    <w:rPr>
      <w:sz w:val="24"/>
      <w:szCs w:val="24"/>
    </w:rPr>
  </w:style>
  <w:style w:type="character" w:styleId="FootnoteReference">
    <w:name w:val="footnote reference"/>
    <w:uiPriority w:val="99"/>
    <w:unhideWhenUsed/>
    <w:rsid w:val="007A412A"/>
    <w:rPr>
      <w:vertAlign w:val="superscript"/>
    </w:rPr>
  </w:style>
  <w:style w:type="table" w:styleId="TableGrid">
    <w:name w:val="Table Grid"/>
    <w:basedOn w:val="TableNormal"/>
    <w:uiPriority w:val="59"/>
    <w:rsid w:val="00D7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441143"/>
    <w:rPr>
      <w:rFonts w:ascii="Calibri Light" w:eastAsia="Times New Roman" w:hAnsi="Calibri Light" w:cs="Times New Roman"/>
      <w:b/>
      <w:bCs/>
      <w:kern w:val="32"/>
      <w:sz w:val="32"/>
      <w:szCs w:val="32"/>
    </w:rPr>
  </w:style>
  <w:style w:type="paragraph" w:styleId="ListParagraph">
    <w:name w:val="List Paragraph"/>
    <w:basedOn w:val="Normal"/>
    <w:uiPriority w:val="34"/>
    <w:qFormat/>
    <w:rsid w:val="0090163B"/>
    <w:pPr>
      <w:ind w:left="720"/>
      <w:contextualSpacing/>
    </w:pPr>
  </w:style>
  <w:style w:type="paragraph" w:styleId="BodyTextIndent">
    <w:name w:val="Body Text Indent"/>
    <w:basedOn w:val="Normal"/>
    <w:link w:val="BodyTextIndentChar"/>
    <w:uiPriority w:val="99"/>
    <w:semiHidden/>
    <w:unhideWhenUsed/>
    <w:rsid w:val="00FB0F20"/>
    <w:pPr>
      <w:spacing w:after="120"/>
      <w:ind w:left="360"/>
    </w:pPr>
  </w:style>
  <w:style w:type="character" w:customStyle="1" w:styleId="BodyTextIndentChar">
    <w:name w:val="Body Text Indent Char"/>
    <w:basedOn w:val="DefaultParagraphFont"/>
    <w:link w:val="BodyTextIndent"/>
    <w:uiPriority w:val="99"/>
    <w:semiHidden/>
    <w:rsid w:val="00FB0F20"/>
    <w:rPr>
      <w:sz w:val="24"/>
      <w:szCs w:val="24"/>
    </w:rPr>
  </w:style>
  <w:style w:type="character" w:styleId="CommentReference">
    <w:name w:val="annotation reference"/>
    <w:basedOn w:val="DefaultParagraphFont"/>
    <w:uiPriority w:val="99"/>
    <w:semiHidden/>
    <w:unhideWhenUsed/>
    <w:rsid w:val="001D5851"/>
    <w:rPr>
      <w:sz w:val="18"/>
      <w:szCs w:val="18"/>
    </w:rPr>
  </w:style>
  <w:style w:type="paragraph" w:styleId="CommentText">
    <w:name w:val="annotation text"/>
    <w:basedOn w:val="Normal"/>
    <w:link w:val="CommentTextChar"/>
    <w:uiPriority w:val="99"/>
    <w:semiHidden/>
    <w:unhideWhenUsed/>
    <w:rsid w:val="001D5851"/>
  </w:style>
  <w:style w:type="character" w:customStyle="1" w:styleId="CommentTextChar">
    <w:name w:val="Comment Text Char"/>
    <w:basedOn w:val="DefaultParagraphFont"/>
    <w:link w:val="CommentText"/>
    <w:uiPriority w:val="99"/>
    <w:semiHidden/>
    <w:rsid w:val="001D5851"/>
    <w:rPr>
      <w:sz w:val="24"/>
      <w:szCs w:val="24"/>
    </w:rPr>
  </w:style>
  <w:style w:type="paragraph" w:styleId="CommentSubject">
    <w:name w:val="annotation subject"/>
    <w:basedOn w:val="CommentText"/>
    <w:next w:val="CommentText"/>
    <w:link w:val="CommentSubjectChar"/>
    <w:uiPriority w:val="99"/>
    <w:semiHidden/>
    <w:unhideWhenUsed/>
    <w:rsid w:val="001D5851"/>
    <w:rPr>
      <w:b/>
      <w:bCs/>
      <w:sz w:val="20"/>
      <w:szCs w:val="20"/>
    </w:rPr>
  </w:style>
  <w:style w:type="character" w:customStyle="1" w:styleId="CommentSubjectChar">
    <w:name w:val="Comment Subject Char"/>
    <w:basedOn w:val="CommentTextChar"/>
    <w:link w:val="CommentSubject"/>
    <w:uiPriority w:val="99"/>
    <w:semiHidden/>
    <w:rsid w:val="001D5851"/>
    <w:rPr>
      <w:b/>
      <w:bCs/>
      <w:sz w:val="24"/>
      <w:szCs w:val="24"/>
    </w:rPr>
  </w:style>
  <w:style w:type="paragraph" w:styleId="BalloonText">
    <w:name w:val="Balloon Text"/>
    <w:basedOn w:val="Normal"/>
    <w:link w:val="BalloonTextChar"/>
    <w:uiPriority w:val="99"/>
    <w:semiHidden/>
    <w:unhideWhenUsed/>
    <w:rsid w:val="001D5851"/>
    <w:rPr>
      <w:sz w:val="18"/>
      <w:szCs w:val="18"/>
    </w:rPr>
  </w:style>
  <w:style w:type="character" w:customStyle="1" w:styleId="BalloonTextChar">
    <w:name w:val="Balloon Text Char"/>
    <w:basedOn w:val="DefaultParagraphFont"/>
    <w:link w:val="BalloonText"/>
    <w:uiPriority w:val="99"/>
    <w:semiHidden/>
    <w:rsid w:val="001D5851"/>
    <w:rPr>
      <w:sz w:val="18"/>
      <w:szCs w:val="18"/>
    </w:rPr>
  </w:style>
  <w:style w:type="paragraph" w:styleId="BodyText2">
    <w:name w:val="Body Text 2"/>
    <w:basedOn w:val="Normal"/>
    <w:link w:val="BodyText2Char"/>
    <w:uiPriority w:val="99"/>
    <w:unhideWhenUsed/>
    <w:rsid w:val="00505AF8"/>
    <w:pPr>
      <w:spacing w:after="120" w:line="480" w:lineRule="auto"/>
    </w:pPr>
  </w:style>
  <w:style w:type="character" w:customStyle="1" w:styleId="BodyText2Char">
    <w:name w:val="Body Text 2 Char"/>
    <w:basedOn w:val="DefaultParagraphFont"/>
    <w:link w:val="BodyText2"/>
    <w:uiPriority w:val="99"/>
    <w:rsid w:val="00505AF8"/>
    <w:rPr>
      <w:sz w:val="24"/>
      <w:szCs w:val="24"/>
    </w:rPr>
  </w:style>
  <w:style w:type="paragraph" w:styleId="NormalWeb">
    <w:name w:val="Normal (Web)"/>
    <w:basedOn w:val="Normal"/>
    <w:uiPriority w:val="99"/>
    <w:semiHidden/>
    <w:unhideWhenUsed/>
    <w:rsid w:val="001E4B53"/>
  </w:style>
  <w:style w:type="character" w:customStyle="1" w:styleId="Heading2Char">
    <w:name w:val="Heading 2 Char"/>
    <w:basedOn w:val="DefaultParagraphFont"/>
    <w:link w:val="Heading2"/>
    <w:uiPriority w:val="9"/>
    <w:semiHidden/>
    <w:rsid w:val="00C9128C"/>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26789F"/>
    <w:rPr>
      <w:rFonts w:eastAsia="Times New Roman"/>
      <w:sz w:val="24"/>
      <w:szCs w:val="24"/>
    </w:rPr>
  </w:style>
  <w:style w:type="character" w:styleId="UnresolvedMention">
    <w:name w:val="Unresolved Mention"/>
    <w:basedOn w:val="DefaultParagraphFont"/>
    <w:uiPriority w:val="99"/>
    <w:rsid w:val="00905C63"/>
    <w:rPr>
      <w:color w:val="808080"/>
      <w:shd w:val="clear" w:color="auto" w:fill="E6E6E6"/>
    </w:rPr>
  </w:style>
  <w:style w:type="character" w:customStyle="1" w:styleId="Heading3Char">
    <w:name w:val="Heading 3 Char"/>
    <w:basedOn w:val="DefaultParagraphFont"/>
    <w:link w:val="Heading3"/>
    <w:uiPriority w:val="9"/>
    <w:semiHidden/>
    <w:rsid w:val="00DD3A01"/>
    <w:rPr>
      <w:rFonts w:asciiTheme="majorHAnsi" w:eastAsiaTheme="majorEastAsia" w:hAnsiTheme="majorHAnsi" w:cstheme="majorBidi"/>
      <w:color w:val="1F3763" w:themeColor="accent1" w:themeShade="7F"/>
      <w:sz w:val="24"/>
      <w:szCs w:val="24"/>
    </w:rPr>
  </w:style>
  <w:style w:type="paragraph" w:customStyle="1" w:styleId="western">
    <w:name w:val="western"/>
    <w:basedOn w:val="Normal"/>
    <w:rsid w:val="00793556"/>
    <w:pPr>
      <w:spacing w:before="100" w:beforeAutospacing="1"/>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113">
      <w:bodyDiv w:val="1"/>
      <w:marLeft w:val="0"/>
      <w:marRight w:val="0"/>
      <w:marTop w:val="0"/>
      <w:marBottom w:val="0"/>
      <w:divBdr>
        <w:top w:val="none" w:sz="0" w:space="0" w:color="auto"/>
        <w:left w:val="none" w:sz="0" w:space="0" w:color="auto"/>
        <w:bottom w:val="none" w:sz="0" w:space="0" w:color="auto"/>
        <w:right w:val="none" w:sz="0" w:space="0" w:color="auto"/>
      </w:divBdr>
    </w:div>
    <w:div w:id="3869751">
      <w:bodyDiv w:val="1"/>
      <w:marLeft w:val="0"/>
      <w:marRight w:val="0"/>
      <w:marTop w:val="0"/>
      <w:marBottom w:val="0"/>
      <w:divBdr>
        <w:top w:val="none" w:sz="0" w:space="0" w:color="auto"/>
        <w:left w:val="none" w:sz="0" w:space="0" w:color="auto"/>
        <w:bottom w:val="none" w:sz="0" w:space="0" w:color="auto"/>
        <w:right w:val="none" w:sz="0" w:space="0" w:color="auto"/>
      </w:divBdr>
    </w:div>
    <w:div w:id="5404269">
      <w:bodyDiv w:val="1"/>
      <w:marLeft w:val="0"/>
      <w:marRight w:val="0"/>
      <w:marTop w:val="0"/>
      <w:marBottom w:val="0"/>
      <w:divBdr>
        <w:top w:val="none" w:sz="0" w:space="0" w:color="auto"/>
        <w:left w:val="none" w:sz="0" w:space="0" w:color="auto"/>
        <w:bottom w:val="none" w:sz="0" w:space="0" w:color="auto"/>
        <w:right w:val="none" w:sz="0" w:space="0" w:color="auto"/>
      </w:divBdr>
      <w:divsChild>
        <w:div w:id="1325015474">
          <w:marLeft w:val="0"/>
          <w:marRight w:val="0"/>
          <w:marTop w:val="0"/>
          <w:marBottom w:val="0"/>
          <w:divBdr>
            <w:top w:val="none" w:sz="0" w:space="0" w:color="auto"/>
            <w:left w:val="none" w:sz="0" w:space="0" w:color="auto"/>
            <w:bottom w:val="none" w:sz="0" w:space="0" w:color="auto"/>
            <w:right w:val="none" w:sz="0" w:space="0" w:color="auto"/>
          </w:divBdr>
        </w:div>
        <w:div w:id="970400450">
          <w:marLeft w:val="0"/>
          <w:marRight w:val="0"/>
          <w:marTop w:val="0"/>
          <w:marBottom w:val="0"/>
          <w:divBdr>
            <w:top w:val="none" w:sz="0" w:space="0" w:color="auto"/>
            <w:left w:val="none" w:sz="0" w:space="0" w:color="auto"/>
            <w:bottom w:val="none" w:sz="0" w:space="0" w:color="auto"/>
            <w:right w:val="none" w:sz="0" w:space="0" w:color="auto"/>
          </w:divBdr>
        </w:div>
        <w:div w:id="2088378998">
          <w:marLeft w:val="0"/>
          <w:marRight w:val="0"/>
          <w:marTop w:val="0"/>
          <w:marBottom w:val="0"/>
          <w:divBdr>
            <w:top w:val="none" w:sz="0" w:space="0" w:color="auto"/>
            <w:left w:val="none" w:sz="0" w:space="0" w:color="auto"/>
            <w:bottom w:val="none" w:sz="0" w:space="0" w:color="auto"/>
            <w:right w:val="none" w:sz="0" w:space="0" w:color="auto"/>
          </w:divBdr>
        </w:div>
        <w:div w:id="621889764">
          <w:marLeft w:val="0"/>
          <w:marRight w:val="0"/>
          <w:marTop w:val="0"/>
          <w:marBottom w:val="0"/>
          <w:divBdr>
            <w:top w:val="none" w:sz="0" w:space="0" w:color="auto"/>
            <w:left w:val="none" w:sz="0" w:space="0" w:color="auto"/>
            <w:bottom w:val="none" w:sz="0" w:space="0" w:color="auto"/>
            <w:right w:val="none" w:sz="0" w:space="0" w:color="auto"/>
          </w:divBdr>
        </w:div>
      </w:divsChild>
    </w:div>
    <w:div w:id="10647663">
      <w:bodyDiv w:val="1"/>
      <w:marLeft w:val="0"/>
      <w:marRight w:val="0"/>
      <w:marTop w:val="0"/>
      <w:marBottom w:val="0"/>
      <w:divBdr>
        <w:top w:val="none" w:sz="0" w:space="0" w:color="auto"/>
        <w:left w:val="none" w:sz="0" w:space="0" w:color="auto"/>
        <w:bottom w:val="none" w:sz="0" w:space="0" w:color="auto"/>
        <w:right w:val="none" w:sz="0" w:space="0" w:color="auto"/>
      </w:divBdr>
    </w:div>
    <w:div w:id="13697604">
      <w:bodyDiv w:val="1"/>
      <w:marLeft w:val="0"/>
      <w:marRight w:val="0"/>
      <w:marTop w:val="0"/>
      <w:marBottom w:val="0"/>
      <w:divBdr>
        <w:top w:val="none" w:sz="0" w:space="0" w:color="auto"/>
        <w:left w:val="none" w:sz="0" w:space="0" w:color="auto"/>
        <w:bottom w:val="none" w:sz="0" w:space="0" w:color="auto"/>
        <w:right w:val="none" w:sz="0" w:space="0" w:color="auto"/>
      </w:divBdr>
    </w:div>
    <w:div w:id="14313470">
      <w:bodyDiv w:val="1"/>
      <w:marLeft w:val="0"/>
      <w:marRight w:val="0"/>
      <w:marTop w:val="0"/>
      <w:marBottom w:val="0"/>
      <w:divBdr>
        <w:top w:val="none" w:sz="0" w:space="0" w:color="auto"/>
        <w:left w:val="none" w:sz="0" w:space="0" w:color="auto"/>
        <w:bottom w:val="none" w:sz="0" w:space="0" w:color="auto"/>
        <w:right w:val="none" w:sz="0" w:space="0" w:color="auto"/>
      </w:divBdr>
      <w:divsChild>
        <w:div w:id="612857275">
          <w:marLeft w:val="0"/>
          <w:marRight w:val="0"/>
          <w:marTop w:val="0"/>
          <w:marBottom w:val="0"/>
          <w:divBdr>
            <w:top w:val="none" w:sz="0" w:space="0" w:color="auto"/>
            <w:left w:val="none" w:sz="0" w:space="0" w:color="auto"/>
            <w:bottom w:val="none" w:sz="0" w:space="0" w:color="auto"/>
            <w:right w:val="none" w:sz="0" w:space="0" w:color="auto"/>
          </w:divBdr>
        </w:div>
        <w:div w:id="1043943743">
          <w:marLeft w:val="0"/>
          <w:marRight w:val="0"/>
          <w:marTop w:val="0"/>
          <w:marBottom w:val="0"/>
          <w:divBdr>
            <w:top w:val="none" w:sz="0" w:space="0" w:color="auto"/>
            <w:left w:val="none" w:sz="0" w:space="0" w:color="auto"/>
            <w:bottom w:val="none" w:sz="0" w:space="0" w:color="auto"/>
            <w:right w:val="none" w:sz="0" w:space="0" w:color="auto"/>
          </w:divBdr>
        </w:div>
      </w:divsChild>
    </w:div>
    <w:div w:id="15272394">
      <w:bodyDiv w:val="1"/>
      <w:marLeft w:val="0"/>
      <w:marRight w:val="0"/>
      <w:marTop w:val="0"/>
      <w:marBottom w:val="0"/>
      <w:divBdr>
        <w:top w:val="none" w:sz="0" w:space="0" w:color="auto"/>
        <w:left w:val="none" w:sz="0" w:space="0" w:color="auto"/>
        <w:bottom w:val="none" w:sz="0" w:space="0" w:color="auto"/>
        <w:right w:val="none" w:sz="0" w:space="0" w:color="auto"/>
      </w:divBdr>
    </w:div>
    <w:div w:id="18355224">
      <w:bodyDiv w:val="1"/>
      <w:marLeft w:val="0"/>
      <w:marRight w:val="0"/>
      <w:marTop w:val="0"/>
      <w:marBottom w:val="0"/>
      <w:divBdr>
        <w:top w:val="none" w:sz="0" w:space="0" w:color="auto"/>
        <w:left w:val="none" w:sz="0" w:space="0" w:color="auto"/>
        <w:bottom w:val="none" w:sz="0" w:space="0" w:color="auto"/>
        <w:right w:val="none" w:sz="0" w:space="0" w:color="auto"/>
      </w:divBdr>
    </w:div>
    <w:div w:id="23406828">
      <w:bodyDiv w:val="1"/>
      <w:marLeft w:val="0"/>
      <w:marRight w:val="0"/>
      <w:marTop w:val="0"/>
      <w:marBottom w:val="0"/>
      <w:divBdr>
        <w:top w:val="none" w:sz="0" w:space="0" w:color="auto"/>
        <w:left w:val="none" w:sz="0" w:space="0" w:color="auto"/>
        <w:bottom w:val="none" w:sz="0" w:space="0" w:color="auto"/>
        <w:right w:val="none" w:sz="0" w:space="0" w:color="auto"/>
      </w:divBdr>
    </w:div>
    <w:div w:id="30807529">
      <w:bodyDiv w:val="1"/>
      <w:marLeft w:val="0"/>
      <w:marRight w:val="0"/>
      <w:marTop w:val="0"/>
      <w:marBottom w:val="0"/>
      <w:divBdr>
        <w:top w:val="none" w:sz="0" w:space="0" w:color="auto"/>
        <w:left w:val="none" w:sz="0" w:space="0" w:color="auto"/>
        <w:bottom w:val="none" w:sz="0" w:space="0" w:color="auto"/>
        <w:right w:val="none" w:sz="0" w:space="0" w:color="auto"/>
      </w:divBdr>
    </w:div>
    <w:div w:id="39981559">
      <w:bodyDiv w:val="1"/>
      <w:marLeft w:val="0"/>
      <w:marRight w:val="0"/>
      <w:marTop w:val="0"/>
      <w:marBottom w:val="0"/>
      <w:divBdr>
        <w:top w:val="none" w:sz="0" w:space="0" w:color="auto"/>
        <w:left w:val="none" w:sz="0" w:space="0" w:color="auto"/>
        <w:bottom w:val="none" w:sz="0" w:space="0" w:color="auto"/>
        <w:right w:val="none" w:sz="0" w:space="0" w:color="auto"/>
      </w:divBdr>
      <w:divsChild>
        <w:div w:id="967318368">
          <w:marLeft w:val="0"/>
          <w:marRight w:val="0"/>
          <w:marTop w:val="0"/>
          <w:marBottom w:val="0"/>
          <w:divBdr>
            <w:top w:val="none" w:sz="0" w:space="0" w:color="auto"/>
            <w:left w:val="none" w:sz="0" w:space="0" w:color="auto"/>
            <w:bottom w:val="none" w:sz="0" w:space="0" w:color="auto"/>
            <w:right w:val="none" w:sz="0" w:space="0" w:color="auto"/>
          </w:divBdr>
          <w:divsChild>
            <w:div w:id="1210806354">
              <w:marLeft w:val="0"/>
              <w:marRight w:val="0"/>
              <w:marTop w:val="0"/>
              <w:marBottom w:val="0"/>
              <w:divBdr>
                <w:top w:val="none" w:sz="0" w:space="0" w:color="auto"/>
                <w:left w:val="none" w:sz="0" w:space="0" w:color="auto"/>
                <w:bottom w:val="none" w:sz="0" w:space="0" w:color="auto"/>
                <w:right w:val="none" w:sz="0" w:space="0" w:color="auto"/>
              </w:divBdr>
            </w:div>
            <w:div w:id="361170382">
              <w:marLeft w:val="0"/>
              <w:marRight w:val="0"/>
              <w:marTop w:val="0"/>
              <w:marBottom w:val="0"/>
              <w:divBdr>
                <w:top w:val="none" w:sz="0" w:space="0" w:color="auto"/>
                <w:left w:val="none" w:sz="0" w:space="0" w:color="auto"/>
                <w:bottom w:val="none" w:sz="0" w:space="0" w:color="auto"/>
                <w:right w:val="none" w:sz="0" w:space="0" w:color="auto"/>
              </w:divBdr>
            </w:div>
          </w:divsChild>
        </w:div>
        <w:div w:id="643002886">
          <w:marLeft w:val="0"/>
          <w:marRight w:val="0"/>
          <w:marTop w:val="0"/>
          <w:marBottom w:val="0"/>
          <w:divBdr>
            <w:top w:val="none" w:sz="0" w:space="0" w:color="auto"/>
            <w:left w:val="none" w:sz="0" w:space="0" w:color="auto"/>
            <w:bottom w:val="none" w:sz="0" w:space="0" w:color="auto"/>
            <w:right w:val="none" w:sz="0" w:space="0" w:color="auto"/>
          </w:divBdr>
          <w:divsChild>
            <w:div w:id="112342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36589">
      <w:bodyDiv w:val="1"/>
      <w:marLeft w:val="0"/>
      <w:marRight w:val="0"/>
      <w:marTop w:val="0"/>
      <w:marBottom w:val="0"/>
      <w:divBdr>
        <w:top w:val="none" w:sz="0" w:space="0" w:color="auto"/>
        <w:left w:val="none" w:sz="0" w:space="0" w:color="auto"/>
        <w:bottom w:val="none" w:sz="0" w:space="0" w:color="auto"/>
        <w:right w:val="none" w:sz="0" w:space="0" w:color="auto"/>
      </w:divBdr>
    </w:div>
    <w:div w:id="61146686">
      <w:bodyDiv w:val="1"/>
      <w:marLeft w:val="0"/>
      <w:marRight w:val="0"/>
      <w:marTop w:val="0"/>
      <w:marBottom w:val="0"/>
      <w:divBdr>
        <w:top w:val="none" w:sz="0" w:space="0" w:color="auto"/>
        <w:left w:val="none" w:sz="0" w:space="0" w:color="auto"/>
        <w:bottom w:val="none" w:sz="0" w:space="0" w:color="auto"/>
        <w:right w:val="none" w:sz="0" w:space="0" w:color="auto"/>
      </w:divBdr>
    </w:div>
    <w:div w:id="72047688">
      <w:bodyDiv w:val="1"/>
      <w:marLeft w:val="0"/>
      <w:marRight w:val="0"/>
      <w:marTop w:val="0"/>
      <w:marBottom w:val="0"/>
      <w:divBdr>
        <w:top w:val="none" w:sz="0" w:space="0" w:color="auto"/>
        <w:left w:val="none" w:sz="0" w:space="0" w:color="auto"/>
        <w:bottom w:val="none" w:sz="0" w:space="0" w:color="auto"/>
        <w:right w:val="none" w:sz="0" w:space="0" w:color="auto"/>
      </w:divBdr>
    </w:div>
    <w:div w:id="74984571">
      <w:bodyDiv w:val="1"/>
      <w:marLeft w:val="0"/>
      <w:marRight w:val="0"/>
      <w:marTop w:val="0"/>
      <w:marBottom w:val="0"/>
      <w:divBdr>
        <w:top w:val="none" w:sz="0" w:space="0" w:color="auto"/>
        <w:left w:val="none" w:sz="0" w:space="0" w:color="auto"/>
        <w:bottom w:val="none" w:sz="0" w:space="0" w:color="auto"/>
        <w:right w:val="none" w:sz="0" w:space="0" w:color="auto"/>
      </w:divBdr>
    </w:div>
    <w:div w:id="77018256">
      <w:bodyDiv w:val="1"/>
      <w:marLeft w:val="0"/>
      <w:marRight w:val="0"/>
      <w:marTop w:val="0"/>
      <w:marBottom w:val="0"/>
      <w:divBdr>
        <w:top w:val="none" w:sz="0" w:space="0" w:color="auto"/>
        <w:left w:val="none" w:sz="0" w:space="0" w:color="auto"/>
        <w:bottom w:val="none" w:sz="0" w:space="0" w:color="auto"/>
        <w:right w:val="none" w:sz="0" w:space="0" w:color="auto"/>
      </w:divBdr>
    </w:div>
    <w:div w:id="82915816">
      <w:bodyDiv w:val="1"/>
      <w:marLeft w:val="0"/>
      <w:marRight w:val="0"/>
      <w:marTop w:val="0"/>
      <w:marBottom w:val="0"/>
      <w:divBdr>
        <w:top w:val="none" w:sz="0" w:space="0" w:color="auto"/>
        <w:left w:val="none" w:sz="0" w:space="0" w:color="auto"/>
        <w:bottom w:val="none" w:sz="0" w:space="0" w:color="auto"/>
        <w:right w:val="none" w:sz="0" w:space="0" w:color="auto"/>
      </w:divBdr>
    </w:div>
    <w:div w:id="83957454">
      <w:bodyDiv w:val="1"/>
      <w:marLeft w:val="0"/>
      <w:marRight w:val="0"/>
      <w:marTop w:val="0"/>
      <w:marBottom w:val="0"/>
      <w:divBdr>
        <w:top w:val="none" w:sz="0" w:space="0" w:color="auto"/>
        <w:left w:val="none" w:sz="0" w:space="0" w:color="auto"/>
        <w:bottom w:val="none" w:sz="0" w:space="0" w:color="auto"/>
        <w:right w:val="none" w:sz="0" w:space="0" w:color="auto"/>
      </w:divBdr>
    </w:div>
    <w:div w:id="86854804">
      <w:bodyDiv w:val="1"/>
      <w:marLeft w:val="0"/>
      <w:marRight w:val="0"/>
      <w:marTop w:val="0"/>
      <w:marBottom w:val="0"/>
      <w:divBdr>
        <w:top w:val="none" w:sz="0" w:space="0" w:color="auto"/>
        <w:left w:val="none" w:sz="0" w:space="0" w:color="auto"/>
        <w:bottom w:val="none" w:sz="0" w:space="0" w:color="auto"/>
        <w:right w:val="none" w:sz="0" w:space="0" w:color="auto"/>
      </w:divBdr>
    </w:div>
    <w:div w:id="102572959">
      <w:bodyDiv w:val="1"/>
      <w:marLeft w:val="0"/>
      <w:marRight w:val="0"/>
      <w:marTop w:val="0"/>
      <w:marBottom w:val="0"/>
      <w:divBdr>
        <w:top w:val="none" w:sz="0" w:space="0" w:color="auto"/>
        <w:left w:val="none" w:sz="0" w:space="0" w:color="auto"/>
        <w:bottom w:val="none" w:sz="0" w:space="0" w:color="auto"/>
        <w:right w:val="none" w:sz="0" w:space="0" w:color="auto"/>
      </w:divBdr>
    </w:div>
    <w:div w:id="104932241">
      <w:bodyDiv w:val="1"/>
      <w:marLeft w:val="0"/>
      <w:marRight w:val="0"/>
      <w:marTop w:val="0"/>
      <w:marBottom w:val="0"/>
      <w:divBdr>
        <w:top w:val="none" w:sz="0" w:space="0" w:color="auto"/>
        <w:left w:val="none" w:sz="0" w:space="0" w:color="auto"/>
        <w:bottom w:val="none" w:sz="0" w:space="0" w:color="auto"/>
        <w:right w:val="none" w:sz="0" w:space="0" w:color="auto"/>
      </w:divBdr>
    </w:div>
    <w:div w:id="105732045">
      <w:bodyDiv w:val="1"/>
      <w:marLeft w:val="0"/>
      <w:marRight w:val="0"/>
      <w:marTop w:val="0"/>
      <w:marBottom w:val="0"/>
      <w:divBdr>
        <w:top w:val="none" w:sz="0" w:space="0" w:color="auto"/>
        <w:left w:val="none" w:sz="0" w:space="0" w:color="auto"/>
        <w:bottom w:val="none" w:sz="0" w:space="0" w:color="auto"/>
        <w:right w:val="none" w:sz="0" w:space="0" w:color="auto"/>
      </w:divBdr>
    </w:div>
    <w:div w:id="112947380">
      <w:bodyDiv w:val="1"/>
      <w:marLeft w:val="0"/>
      <w:marRight w:val="0"/>
      <w:marTop w:val="0"/>
      <w:marBottom w:val="0"/>
      <w:divBdr>
        <w:top w:val="none" w:sz="0" w:space="0" w:color="auto"/>
        <w:left w:val="none" w:sz="0" w:space="0" w:color="auto"/>
        <w:bottom w:val="none" w:sz="0" w:space="0" w:color="auto"/>
        <w:right w:val="none" w:sz="0" w:space="0" w:color="auto"/>
      </w:divBdr>
    </w:div>
    <w:div w:id="126316105">
      <w:bodyDiv w:val="1"/>
      <w:marLeft w:val="0"/>
      <w:marRight w:val="0"/>
      <w:marTop w:val="0"/>
      <w:marBottom w:val="0"/>
      <w:divBdr>
        <w:top w:val="none" w:sz="0" w:space="0" w:color="auto"/>
        <w:left w:val="none" w:sz="0" w:space="0" w:color="auto"/>
        <w:bottom w:val="none" w:sz="0" w:space="0" w:color="auto"/>
        <w:right w:val="none" w:sz="0" w:space="0" w:color="auto"/>
      </w:divBdr>
    </w:div>
    <w:div w:id="130365820">
      <w:bodyDiv w:val="1"/>
      <w:marLeft w:val="0"/>
      <w:marRight w:val="0"/>
      <w:marTop w:val="0"/>
      <w:marBottom w:val="0"/>
      <w:divBdr>
        <w:top w:val="none" w:sz="0" w:space="0" w:color="auto"/>
        <w:left w:val="none" w:sz="0" w:space="0" w:color="auto"/>
        <w:bottom w:val="none" w:sz="0" w:space="0" w:color="auto"/>
        <w:right w:val="none" w:sz="0" w:space="0" w:color="auto"/>
      </w:divBdr>
    </w:div>
    <w:div w:id="135029939">
      <w:bodyDiv w:val="1"/>
      <w:marLeft w:val="0"/>
      <w:marRight w:val="0"/>
      <w:marTop w:val="0"/>
      <w:marBottom w:val="0"/>
      <w:divBdr>
        <w:top w:val="none" w:sz="0" w:space="0" w:color="auto"/>
        <w:left w:val="none" w:sz="0" w:space="0" w:color="auto"/>
        <w:bottom w:val="none" w:sz="0" w:space="0" w:color="auto"/>
        <w:right w:val="none" w:sz="0" w:space="0" w:color="auto"/>
      </w:divBdr>
    </w:div>
    <w:div w:id="149568656">
      <w:bodyDiv w:val="1"/>
      <w:marLeft w:val="0"/>
      <w:marRight w:val="0"/>
      <w:marTop w:val="0"/>
      <w:marBottom w:val="0"/>
      <w:divBdr>
        <w:top w:val="none" w:sz="0" w:space="0" w:color="auto"/>
        <w:left w:val="none" w:sz="0" w:space="0" w:color="auto"/>
        <w:bottom w:val="none" w:sz="0" w:space="0" w:color="auto"/>
        <w:right w:val="none" w:sz="0" w:space="0" w:color="auto"/>
      </w:divBdr>
      <w:divsChild>
        <w:div w:id="64886606">
          <w:marLeft w:val="0"/>
          <w:marRight w:val="0"/>
          <w:marTop w:val="0"/>
          <w:marBottom w:val="0"/>
          <w:divBdr>
            <w:top w:val="none" w:sz="0" w:space="0" w:color="auto"/>
            <w:left w:val="none" w:sz="0" w:space="0" w:color="auto"/>
            <w:bottom w:val="none" w:sz="0" w:space="0" w:color="auto"/>
            <w:right w:val="none" w:sz="0" w:space="0" w:color="auto"/>
          </w:divBdr>
          <w:divsChild>
            <w:div w:id="927270696">
              <w:marLeft w:val="0"/>
              <w:marRight w:val="0"/>
              <w:marTop w:val="0"/>
              <w:marBottom w:val="0"/>
              <w:divBdr>
                <w:top w:val="none" w:sz="0" w:space="0" w:color="auto"/>
                <w:left w:val="none" w:sz="0" w:space="0" w:color="auto"/>
                <w:bottom w:val="none" w:sz="0" w:space="0" w:color="auto"/>
                <w:right w:val="none" w:sz="0" w:space="0" w:color="auto"/>
              </w:divBdr>
              <w:divsChild>
                <w:div w:id="90101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09311">
      <w:bodyDiv w:val="1"/>
      <w:marLeft w:val="0"/>
      <w:marRight w:val="0"/>
      <w:marTop w:val="0"/>
      <w:marBottom w:val="0"/>
      <w:divBdr>
        <w:top w:val="none" w:sz="0" w:space="0" w:color="auto"/>
        <w:left w:val="none" w:sz="0" w:space="0" w:color="auto"/>
        <w:bottom w:val="none" w:sz="0" w:space="0" w:color="auto"/>
        <w:right w:val="none" w:sz="0" w:space="0" w:color="auto"/>
      </w:divBdr>
    </w:div>
    <w:div w:id="158469807">
      <w:bodyDiv w:val="1"/>
      <w:marLeft w:val="0"/>
      <w:marRight w:val="0"/>
      <w:marTop w:val="0"/>
      <w:marBottom w:val="0"/>
      <w:divBdr>
        <w:top w:val="none" w:sz="0" w:space="0" w:color="auto"/>
        <w:left w:val="none" w:sz="0" w:space="0" w:color="auto"/>
        <w:bottom w:val="none" w:sz="0" w:space="0" w:color="auto"/>
        <w:right w:val="none" w:sz="0" w:space="0" w:color="auto"/>
      </w:divBdr>
    </w:div>
    <w:div w:id="169105398">
      <w:bodyDiv w:val="1"/>
      <w:marLeft w:val="0"/>
      <w:marRight w:val="0"/>
      <w:marTop w:val="0"/>
      <w:marBottom w:val="0"/>
      <w:divBdr>
        <w:top w:val="none" w:sz="0" w:space="0" w:color="auto"/>
        <w:left w:val="none" w:sz="0" w:space="0" w:color="auto"/>
        <w:bottom w:val="none" w:sz="0" w:space="0" w:color="auto"/>
        <w:right w:val="none" w:sz="0" w:space="0" w:color="auto"/>
      </w:divBdr>
    </w:div>
    <w:div w:id="169806706">
      <w:bodyDiv w:val="1"/>
      <w:marLeft w:val="0"/>
      <w:marRight w:val="0"/>
      <w:marTop w:val="0"/>
      <w:marBottom w:val="0"/>
      <w:divBdr>
        <w:top w:val="none" w:sz="0" w:space="0" w:color="auto"/>
        <w:left w:val="none" w:sz="0" w:space="0" w:color="auto"/>
        <w:bottom w:val="none" w:sz="0" w:space="0" w:color="auto"/>
        <w:right w:val="none" w:sz="0" w:space="0" w:color="auto"/>
      </w:divBdr>
    </w:div>
    <w:div w:id="183325091">
      <w:bodyDiv w:val="1"/>
      <w:marLeft w:val="0"/>
      <w:marRight w:val="0"/>
      <w:marTop w:val="0"/>
      <w:marBottom w:val="0"/>
      <w:divBdr>
        <w:top w:val="none" w:sz="0" w:space="0" w:color="auto"/>
        <w:left w:val="none" w:sz="0" w:space="0" w:color="auto"/>
        <w:bottom w:val="none" w:sz="0" w:space="0" w:color="auto"/>
        <w:right w:val="none" w:sz="0" w:space="0" w:color="auto"/>
      </w:divBdr>
      <w:divsChild>
        <w:div w:id="403527964">
          <w:blockQuote w:val="1"/>
          <w:marLeft w:val="720"/>
          <w:marRight w:val="720"/>
          <w:marTop w:val="100"/>
          <w:marBottom w:val="100"/>
          <w:divBdr>
            <w:top w:val="none" w:sz="0" w:space="0" w:color="auto"/>
            <w:left w:val="none" w:sz="0" w:space="0" w:color="auto"/>
            <w:bottom w:val="none" w:sz="0" w:space="0" w:color="auto"/>
            <w:right w:val="none" w:sz="0" w:space="0" w:color="auto"/>
          </w:divBdr>
        </w:div>
        <w:div w:id="444886338">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194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160924363">
          <w:blockQuote w:val="1"/>
          <w:marLeft w:val="720"/>
          <w:marRight w:val="720"/>
          <w:marTop w:val="100"/>
          <w:marBottom w:val="100"/>
          <w:divBdr>
            <w:top w:val="none" w:sz="0" w:space="0" w:color="auto"/>
            <w:left w:val="none" w:sz="0" w:space="0" w:color="auto"/>
            <w:bottom w:val="none" w:sz="0" w:space="0" w:color="auto"/>
            <w:right w:val="none" w:sz="0" w:space="0" w:color="auto"/>
          </w:divBdr>
        </w:div>
        <w:div w:id="1521696137">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622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624977">
      <w:bodyDiv w:val="1"/>
      <w:marLeft w:val="0"/>
      <w:marRight w:val="0"/>
      <w:marTop w:val="0"/>
      <w:marBottom w:val="0"/>
      <w:divBdr>
        <w:top w:val="none" w:sz="0" w:space="0" w:color="auto"/>
        <w:left w:val="none" w:sz="0" w:space="0" w:color="auto"/>
        <w:bottom w:val="none" w:sz="0" w:space="0" w:color="auto"/>
        <w:right w:val="none" w:sz="0" w:space="0" w:color="auto"/>
      </w:divBdr>
    </w:div>
    <w:div w:id="213390605">
      <w:bodyDiv w:val="1"/>
      <w:marLeft w:val="0"/>
      <w:marRight w:val="0"/>
      <w:marTop w:val="0"/>
      <w:marBottom w:val="0"/>
      <w:divBdr>
        <w:top w:val="none" w:sz="0" w:space="0" w:color="auto"/>
        <w:left w:val="none" w:sz="0" w:space="0" w:color="auto"/>
        <w:bottom w:val="none" w:sz="0" w:space="0" w:color="auto"/>
        <w:right w:val="none" w:sz="0" w:space="0" w:color="auto"/>
      </w:divBdr>
    </w:div>
    <w:div w:id="213661010">
      <w:bodyDiv w:val="1"/>
      <w:marLeft w:val="0"/>
      <w:marRight w:val="0"/>
      <w:marTop w:val="0"/>
      <w:marBottom w:val="0"/>
      <w:divBdr>
        <w:top w:val="none" w:sz="0" w:space="0" w:color="auto"/>
        <w:left w:val="none" w:sz="0" w:space="0" w:color="auto"/>
        <w:bottom w:val="none" w:sz="0" w:space="0" w:color="auto"/>
        <w:right w:val="none" w:sz="0" w:space="0" w:color="auto"/>
      </w:divBdr>
    </w:div>
    <w:div w:id="216666632">
      <w:bodyDiv w:val="1"/>
      <w:marLeft w:val="0"/>
      <w:marRight w:val="0"/>
      <w:marTop w:val="0"/>
      <w:marBottom w:val="0"/>
      <w:divBdr>
        <w:top w:val="none" w:sz="0" w:space="0" w:color="auto"/>
        <w:left w:val="none" w:sz="0" w:space="0" w:color="auto"/>
        <w:bottom w:val="none" w:sz="0" w:space="0" w:color="auto"/>
        <w:right w:val="none" w:sz="0" w:space="0" w:color="auto"/>
      </w:divBdr>
    </w:div>
    <w:div w:id="220138626">
      <w:bodyDiv w:val="1"/>
      <w:marLeft w:val="0"/>
      <w:marRight w:val="0"/>
      <w:marTop w:val="0"/>
      <w:marBottom w:val="0"/>
      <w:divBdr>
        <w:top w:val="none" w:sz="0" w:space="0" w:color="auto"/>
        <w:left w:val="none" w:sz="0" w:space="0" w:color="auto"/>
        <w:bottom w:val="none" w:sz="0" w:space="0" w:color="auto"/>
        <w:right w:val="none" w:sz="0" w:space="0" w:color="auto"/>
      </w:divBdr>
      <w:divsChild>
        <w:div w:id="1071270085">
          <w:marLeft w:val="0"/>
          <w:marRight w:val="0"/>
          <w:marTop w:val="0"/>
          <w:marBottom w:val="0"/>
          <w:divBdr>
            <w:top w:val="none" w:sz="0" w:space="0" w:color="auto"/>
            <w:left w:val="none" w:sz="0" w:space="0" w:color="auto"/>
            <w:bottom w:val="none" w:sz="0" w:space="0" w:color="auto"/>
            <w:right w:val="none" w:sz="0" w:space="0" w:color="auto"/>
          </w:divBdr>
        </w:div>
        <w:div w:id="1002195681">
          <w:marLeft w:val="0"/>
          <w:marRight w:val="0"/>
          <w:marTop w:val="0"/>
          <w:marBottom w:val="0"/>
          <w:divBdr>
            <w:top w:val="none" w:sz="0" w:space="0" w:color="auto"/>
            <w:left w:val="none" w:sz="0" w:space="0" w:color="auto"/>
            <w:bottom w:val="none" w:sz="0" w:space="0" w:color="auto"/>
            <w:right w:val="none" w:sz="0" w:space="0" w:color="auto"/>
          </w:divBdr>
        </w:div>
        <w:div w:id="1060445406">
          <w:marLeft w:val="0"/>
          <w:marRight w:val="0"/>
          <w:marTop w:val="0"/>
          <w:marBottom w:val="0"/>
          <w:divBdr>
            <w:top w:val="none" w:sz="0" w:space="0" w:color="auto"/>
            <w:left w:val="none" w:sz="0" w:space="0" w:color="auto"/>
            <w:bottom w:val="none" w:sz="0" w:space="0" w:color="auto"/>
            <w:right w:val="none" w:sz="0" w:space="0" w:color="auto"/>
          </w:divBdr>
        </w:div>
        <w:div w:id="1914776559">
          <w:marLeft w:val="0"/>
          <w:marRight w:val="0"/>
          <w:marTop w:val="0"/>
          <w:marBottom w:val="0"/>
          <w:divBdr>
            <w:top w:val="none" w:sz="0" w:space="0" w:color="auto"/>
            <w:left w:val="none" w:sz="0" w:space="0" w:color="auto"/>
            <w:bottom w:val="none" w:sz="0" w:space="0" w:color="auto"/>
            <w:right w:val="none" w:sz="0" w:space="0" w:color="auto"/>
          </w:divBdr>
        </w:div>
        <w:div w:id="1910576607">
          <w:marLeft w:val="0"/>
          <w:marRight w:val="0"/>
          <w:marTop w:val="0"/>
          <w:marBottom w:val="0"/>
          <w:divBdr>
            <w:top w:val="none" w:sz="0" w:space="0" w:color="auto"/>
            <w:left w:val="none" w:sz="0" w:space="0" w:color="auto"/>
            <w:bottom w:val="none" w:sz="0" w:space="0" w:color="auto"/>
            <w:right w:val="none" w:sz="0" w:space="0" w:color="auto"/>
          </w:divBdr>
        </w:div>
      </w:divsChild>
    </w:div>
    <w:div w:id="224605516">
      <w:bodyDiv w:val="1"/>
      <w:marLeft w:val="0"/>
      <w:marRight w:val="0"/>
      <w:marTop w:val="0"/>
      <w:marBottom w:val="0"/>
      <w:divBdr>
        <w:top w:val="none" w:sz="0" w:space="0" w:color="auto"/>
        <w:left w:val="none" w:sz="0" w:space="0" w:color="auto"/>
        <w:bottom w:val="none" w:sz="0" w:space="0" w:color="auto"/>
        <w:right w:val="none" w:sz="0" w:space="0" w:color="auto"/>
      </w:divBdr>
    </w:div>
    <w:div w:id="232467900">
      <w:bodyDiv w:val="1"/>
      <w:marLeft w:val="0"/>
      <w:marRight w:val="0"/>
      <w:marTop w:val="0"/>
      <w:marBottom w:val="0"/>
      <w:divBdr>
        <w:top w:val="none" w:sz="0" w:space="0" w:color="auto"/>
        <w:left w:val="none" w:sz="0" w:space="0" w:color="auto"/>
        <w:bottom w:val="none" w:sz="0" w:space="0" w:color="auto"/>
        <w:right w:val="none" w:sz="0" w:space="0" w:color="auto"/>
      </w:divBdr>
    </w:div>
    <w:div w:id="254870821">
      <w:bodyDiv w:val="1"/>
      <w:marLeft w:val="0"/>
      <w:marRight w:val="0"/>
      <w:marTop w:val="0"/>
      <w:marBottom w:val="0"/>
      <w:divBdr>
        <w:top w:val="none" w:sz="0" w:space="0" w:color="auto"/>
        <w:left w:val="none" w:sz="0" w:space="0" w:color="auto"/>
        <w:bottom w:val="none" w:sz="0" w:space="0" w:color="auto"/>
        <w:right w:val="none" w:sz="0" w:space="0" w:color="auto"/>
      </w:divBdr>
    </w:div>
    <w:div w:id="266695834">
      <w:bodyDiv w:val="1"/>
      <w:marLeft w:val="0"/>
      <w:marRight w:val="0"/>
      <w:marTop w:val="0"/>
      <w:marBottom w:val="0"/>
      <w:divBdr>
        <w:top w:val="none" w:sz="0" w:space="0" w:color="auto"/>
        <w:left w:val="none" w:sz="0" w:space="0" w:color="auto"/>
        <w:bottom w:val="none" w:sz="0" w:space="0" w:color="auto"/>
        <w:right w:val="none" w:sz="0" w:space="0" w:color="auto"/>
      </w:divBdr>
    </w:div>
    <w:div w:id="275064227">
      <w:bodyDiv w:val="1"/>
      <w:marLeft w:val="0"/>
      <w:marRight w:val="0"/>
      <w:marTop w:val="0"/>
      <w:marBottom w:val="0"/>
      <w:divBdr>
        <w:top w:val="none" w:sz="0" w:space="0" w:color="auto"/>
        <w:left w:val="none" w:sz="0" w:space="0" w:color="auto"/>
        <w:bottom w:val="none" w:sz="0" w:space="0" w:color="auto"/>
        <w:right w:val="none" w:sz="0" w:space="0" w:color="auto"/>
      </w:divBdr>
    </w:div>
    <w:div w:id="277757473">
      <w:bodyDiv w:val="1"/>
      <w:marLeft w:val="0"/>
      <w:marRight w:val="0"/>
      <w:marTop w:val="0"/>
      <w:marBottom w:val="0"/>
      <w:divBdr>
        <w:top w:val="none" w:sz="0" w:space="0" w:color="auto"/>
        <w:left w:val="none" w:sz="0" w:space="0" w:color="auto"/>
        <w:bottom w:val="none" w:sz="0" w:space="0" w:color="auto"/>
        <w:right w:val="none" w:sz="0" w:space="0" w:color="auto"/>
      </w:divBdr>
    </w:div>
    <w:div w:id="282729754">
      <w:bodyDiv w:val="1"/>
      <w:marLeft w:val="0"/>
      <w:marRight w:val="0"/>
      <w:marTop w:val="0"/>
      <w:marBottom w:val="0"/>
      <w:divBdr>
        <w:top w:val="none" w:sz="0" w:space="0" w:color="auto"/>
        <w:left w:val="none" w:sz="0" w:space="0" w:color="auto"/>
        <w:bottom w:val="none" w:sz="0" w:space="0" w:color="auto"/>
        <w:right w:val="none" w:sz="0" w:space="0" w:color="auto"/>
      </w:divBdr>
    </w:div>
    <w:div w:id="288976978">
      <w:bodyDiv w:val="1"/>
      <w:marLeft w:val="0"/>
      <w:marRight w:val="0"/>
      <w:marTop w:val="0"/>
      <w:marBottom w:val="0"/>
      <w:divBdr>
        <w:top w:val="none" w:sz="0" w:space="0" w:color="auto"/>
        <w:left w:val="none" w:sz="0" w:space="0" w:color="auto"/>
        <w:bottom w:val="none" w:sz="0" w:space="0" w:color="auto"/>
        <w:right w:val="none" w:sz="0" w:space="0" w:color="auto"/>
      </w:divBdr>
    </w:div>
    <w:div w:id="290021003">
      <w:bodyDiv w:val="1"/>
      <w:marLeft w:val="0"/>
      <w:marRight w:val="0"/>
      <w:marTop w:val="0"/>
      <w:marBottom w:val="0"/>
      <w:divBdr>
        <w:top w:val="none" w:sz="0" w:space="0" w:color="auto"/>
        <w:left w:val="none" w:sz="0" w:space="0" w:color="auto"/>
        <w:bottom w:val="none" w:sz="0" w:space="0" w:color="auto"/>
        <w:right w:val="none" w:sz="0" w:space="0" w:color="auto"/>
      </w:divBdr>
    </w:div>
    <w:div w:id="294334050">
      <w:bodyDiv w:val="1"/>
      <w:marLeft w:val="0"/>
      <w:marRight w:val="0"/>
      <w:marTop w:val="0"/>
      <w:marBottom w:val="0"/>
      <w:divBdr>
        <w:top w:val="none" w:sz="0" w:space="0" w:color="auto"/>
        <w:left w:val="none" w:sz="0" w:space="0" w:color="auto"/>
        <w:bottom w:val="none" w:sz="0" w:space="0" w:color="auto"/>
        <w:right w:val="none" w:sz="0" w:space="0" w:color="auto"/>
      </w:divBdr>
    </w:div>
    <w:div w:id="294986666">
      <w:bodyDiv w:val="1"/>
      <w:marLeft w:val="0"/>
      <w:marRight w:val="0"/>
      <w:marTop w:val="0"/>
      <w:marBottom w:val="0"/>
      <w:divBdr>
        <w:top w:val="none" w:sz="0" w:space="0" w:color="auto"/>
        <w:left w:val="none" w:sz="0" w:space="0" w:color="auto"/>
        <w:bottom w:val="none" w:sz="0" w:space="0" w:color="auto"/>
        <w:right w:val="none" w:sz="0" w:space="0" w:color="auto"/>
      </w:divBdr>
    </w:div>
    <w:div w:id="302348943">
      <w:bodyDiv w:val="1"/>
      <w:marLeft w:val="0"/>
      <w:marRight w:val="0"/>
      <w:marTop w:val="0"/>
      <w:marBottom w:val="0"/>
      <w:divBdr>
        <w:top w:val="none" w:sz="0" w:space="0" w:color="auto"/>
        <w:left w:val="none" w:sz="0" w:space="0" w:color="auto"/>
        <w:bottom w:val="none" w:sz="0" w:space="0" w:color="auto"/>
        <w:right w:val="none" w:sz="0" w:space="0" w:color="auto"/>
      </w:divBdr>
    </w:div>
    <w:div w:id="306055094">
      <w:bodyDiv w:val="1"/>
      <w:marLeft w:val="0"/>
      <w:marRight w:val="0"/>
      <w:marTop w:val="0"/>
      <w:marBottom w:val="0"/>
      <w:divBdr>
        <w:top w:val="none" w:sz="0" w:space="0" w:color="auto"/>
        <w:left w:val="none" w:sz="0" w:space="0" w:color="auto"/>
        <w:bottom w:val="none" w:sz="0" w:space="0" w:color="auto"/>
        <w:right w:val="none" w:sz="0" w:space="0" w:color="auto"/>
      </w:divBdr>
      <w:divsChild>
        <w:div w:id="930746256">
          <w:marLeft w:val="0"/>
          <w:marRight w:val="0"/>
          <w:marTop w:val="0"/>
          <w:marBottom w:val="0"/>
          <w:divBdr>
            <w:top w:val="none" w:sz="0" w:space="0" w:color="auto"/>
            <w:left w:val="none" w:sz="0" w:space="0" w:color="auto"/>
            <w:bottom w:val="none" w:sz="0" w:space="0" w:color="auto"/>
            <w:right w:val="none" w:sz="0" w:space="0" w:color="auto"/>
          </w:divBdr>
          <w:divsChild>
            <w:div w:id="1209102802">
              <w:marLeft w:val="0"/>
              <w:marRight w:val="0"/>
              <w:marTop w:val="0"/>
              <w:marBottom w:val="0"/>
              <w:divBdr>
                <w:top w:val="none" w:sz="0" w:space="0" w:color="auto"/>
                <w:left w:val="none" w:sz="0" w:space="0" w:color="auto"/>
                <w:bottom w:val="none" w:sz="0" w:space="0" w:color="auto"/>
                <w:right w:val="none" w:sz="0" w:space="0" w:color="auto"/>
              </w:divBdr>
              <w:divsChild>
                <w:div w:id="191778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260899">
      <w:bodyDiv w:val="1"/>
      <w:marLeft w:val="0"/>
      <w:marRight w:val="0"/>
      <w:marTop w:val="0"/>
      <w:marBottom w:val="0"/>
      <w:divBdr>
        <w:top w:val="none" w:sz="0" w:space="0" w:color="auto"/>
        <w:left w:val="none" w:sz="0" w:space="0" w:color="auto"/>
        <w:bottom w:val="none" w:sz="0" w:space="0" w:color="auto"/>
        <w:right w:val="none" w:sz="0" w:space="0" w:color="auto"/>
      </w:divBdr>
    </w:div>
    <w:div w:id="321466942">
      <w:bodyDiv w:val="1"/>
      <w:marLeft w:val="0"/>
      <w:marRight w:val="0"/>
      <w:marTop w:val="0"/>
      <w:marBottom w:val="0"/>
      <w:divBdr>
        <w:top w:val="none" w:sz="0" w:space="0" w:color="auto"/>
        <w:left w:val="none" w:sz="0" w:space="0" w:color="auto"/>
        <w:bottom w:val="none" w:sz="0" w:space="0" w:color="auto"/>
        <w:right w:val="none" w:sz="0" w:space="0" w:color="auto"/>
      </w:divBdr>
    </w:div>
    <w:div w:id="329720621">
      <w:bodyDiv w:val="1"/>
      <w:marLeft w:val="0"/>
      <w:marRight w:val="0"/>
      <w:marTop w:val="0"/>
      <w:marBottom w:val="0"/>
      <w:divBdr>
        <w:top w:val="none" w:sz="0" w:space="0" w:color="auto"/>
        <w:left w:val="none" w:sz="0" w:space="0" w:color="auto"/>
        <w:bottom w:val="none" w:sz="0" w:space="0" w:color="auto"/>
        <w:right w:val="none" w:sz="0" w:space="0" w:color="auto"/>
      </w:divBdr>
      <w:divsChild>
        <w:div w:id="409813514">
          <w:marLeft w:val="0"/>
          <w:marRight w:val="0"/>
          <w:marTop w:val="0"/>
          <w:marBottom w:val="0"/>
          <w:divBdr>
            <w:top w:val="none" w:sz="0" w:space="0" w:color="auto"/>
            <w:left w:val="none" w:sz="0" w:space="0" w:color="auto"/>
            <w:bottom w:val="none" w:sz="0" w:space="0" w:color="auto"/>
            <w:right w:val="none" w:sz="0" w:space="0" w:color="auto"/>
          </w:divBdr>
          <w:divsChild>
            <w:div w:id="1076393065">
              <w:marLeft w:val="0"/>
              <w:marRight w:val="0"/>
              <w:marTop w:val="0"/>
              <w:marBottom w:val="0"/>
              <w:divBdr>
                <w:top w:val="none" w:sz="0" w:space="0" w:color="auto"/>
                <w:left w:val="none" w:sz="0" w:space="0" w:color="auto"/>
                <w:bottom w:val="none" w:sz="0" w:space="0" w:color="auto"/>
                <w:right w:val="none" w:sz="0" w:space="0" w:color="auto"/>
              </w:divBdr>
              <w:divsChild>
                <w:div w:id="131664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20429">
      <w:bodyDiv w:val="1"/>
      <w:marLeft w:val="0"/>
      <w:marRight w:val="0"/>
      <w:marTop w:val="0"/>
      <w:marBottom w:val="0"/>
      <w:divBdr>
        <w:top w:val="none" w:sz="0" w:space="0" w:color="auto"/>
        <w:left w:val="none" w:sz="0" w:space="0" w:color="auto"/>
        <w:bottom w:val="none" w:sz="0" w:space="0" w:color="auto"/>
        <w:right w:val="none" w:sz="0" w:space="0" w:color="auto"/>
      </w:divBdr>
    </w:div>
    <w:div w:id="373891467">
      <w:bodyDiv w:val="1"/>
      <w:marLeft w:val="0"/>
      <w:marRight w:val="0"/>
      <w:marTop w:val="0"/>
      <w:marBottom w:val="0"/>
      <w:divBdr>
        <w:top w:val="none" w:sz="0" w:space="0" w:color="auto"/>
        <w:left w:val="none" w:sz="0" w:space="0" w:color="auto"/>
        <w:bottom w:val="none" w:sz="0" w:space="0" w:color="auto"/>
        <w:right w:val="none" w:sz="0" w:space="0" w:color="auto"/>
      </w:divBdr>
      <w:divsChild>
        <w:div w:id="1905723134">
          <w:marLeft w:val="0"/>
          <w:marRight w:val="0"/>
          <w:marTop w:val="0"/>
          <w:marBottom w:val="0"/>
          <w:divBdr>
            <w:top w:val="none" w:sz="0" w:space="0" w:color="auto"/>
            <w:left w:val="none" w:sz="0" w:space="0" w:color="auto"/>
            <w:bottom w:val="none" w:sz="0" w:space="0" w:color="auto"/>
            <w:right w:val="none" w:sz="0" w:space="0" w:color="auto"/>
          </w:divBdr>
        </w:div>
        <w:div w:id="1512257083">
          <w:marLeft w:val="0"/>
          <w:marRight w:val="0"/>
          <w:marTop w:val="0"/>
          <w:marBottom w:val="0"/>
          <w:divBdr>
            <w:top w:val="none" w:sz="0" w:space="0" w:color="auto"/>
            <w:left w:val="none" w:sz="0" w:space="0" w:color="auto"/>
            <w:bottom w:val="none" w:sz="0" w:space="0" w:color="auto"/>
            <w:right w:val="none" w:sz="0" w:space="0" w:color="auto"/>
          </w:divBdr>
        </w:div>
        <w:div w:id="80491299">
          <w:marLeft w:val="0"/>
          <w:marRight w:val="0"/>
          <w:marTop w:val="0"/>
          <w:marBottom w:val="0"/>
          <w:divBdr>
            <w:top w:val="none" w:sz="0" w:space="0" w:color="auto"/>
            <w:left w:val="none" w:sz="0" w:space="0" w:color="auto"/>
            <w:bottom w:val="none" w:sz="0" w:space="0" w:color="auto"/>
            <w:right w:val="none" w:sz="0" w:space="0" w:color="auto"/>
          </w:divBdr>
        </w:div>
        <w:div w:id="1450976401">
          <w:marLeft w:val="0"/>
          <w:marRight w:val="0"/>
          <w:marTop w:val="0"/>
          <w:marBottom w:val="0"/>
          <w:divBdr>
            <w:top w:val="none" w:sz="0" w:space="0" w:color="auto"/>
            <w:left w:val="none" w:sz="0" w:space="0" w:color="auto"/>
            <w:bottom w:val="none" w:sz="0" w:space="0" w:color="auto"/>
            <w:right w:val="none" w:sz="0" w:space="0" w:color="auto"/>
          </w:divBdr>
        </w:div>
        <w:div w:id="1440373544">
          <w:marLeft w:val="0"/>
          <w:marRight w:val="0"/>
          <w:marTop w:val="0"/>
          <w:marBottom w:val="0"/>
          <w:divBdr>
            <w:top w:val="none" w:sz="0" w:space="0" w:color="auto"/>
            <w:left w:val="none" w:sz="0" w:space="0" w:color="auto"/>
            <w:bottom w:val="none" w:sz="0" w:space="0" w:color="auto"/>
            <w:right w:val="none" w:sz="0" w:space="0" w:color="auto"/>
          </w:divBdr>
        </w:div>
        <w:div w:id="932785232">
          <w:marLeft w:val="0"/>
          <w:marRight w:val="0"/>
          <w:marTop w:val="0"/>
          <w:marBottom w:val="0"/>
          <w:divBdr>
            <w:top w:val="none" w:sz="0" w:space="0" w:color="auto"/>
            <w:left w:val="none" w:sz="0" w:space="0" w:color="auto"/>
            <w:bottom w:val="none" w:sz="0" w:space="0" w:color="auto"/>
            <w:right w:val="none" w:sz="0" w:space="0" w:color="auto"/>
          </w:divBdr>
        </w:div>
      </w:divsChild>
    </w:div>
    <w:div w:id="380400882">
      <w:bodyDiv w:val="1"/>
      <w:marLeft w:val="0"/>
      <w:marRight w:val="0"/>
      <w:marTop w:val="0"/>
      <w:marBottom w:val="0"/>
      <w:divBdr>
        <w:top w:val="none" w:sz="0" w:space="0" w:color="auto"/>
        <w:left w:val="none" w:sz="0" w:space="0" w:color="auto"/>
        <w:bottom w:val="none" w:sz="0" w:space="0" w:color="auto"/>
        <w:right w:val="none" w:sz="0" w:space="0" w:color="auto"/>
      </w:divBdr>
      <w:divsChild>
        <w:div w:id="1849446483">
          <w:marLeft w:val="0"/>
          <w:marRight w:val="0"/>
          <w:marTop w:val="0"/>
          <w:marBottom w:val="0"/>
          <w:divBdr>
            <w:top w:val="none" w:sz="0" w:space="0" w:color="auto"/>
            <w:left w:val="none" w:sz="0" w:space="0" w:color="auto"/>
            <w:bottom w:val="none" w:sz="0" w:space="0" w:color="auto"/>
            <w:right w:val="none" w:sz="0" w:space="0" w:color="auto"/>
          </w:divBdr>
          <w:divsChild>
            <w:div w:id="1753044150">
              <w:marLeft w:val="0"/>
              <w:marRight w:val="0"/>
              <w:marTop w:val="0"/>
              <w:marBottom w:val="0"/>
              <w:divBdr>
                <w:top w:val="none" w:sz="0" w:space="0" w:color="auto"/>
                <w:left w:val="none" w:sz="0" w:space="0" w:color="auto"/>
                <w:bottom w:val="none" w:sz="0" w:space="0" w:color="auto"/>
                <w:right w:val="none" w:sz="0" w:space="0" w:color="auto"/>
              </w:divBdr>
              <w:divsChild>
                <w:div w:id="19390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227625">
      <w:bodyDiv w:val="1"/>
      <w:marLeft w:val="0"/>
      <w:marRight w:val="0"/>
      <w:marTop w:val="0"/>
      <w:marBottom w:val="0"/>
      <w:divBdr>
        <w:top w:val="none" w:sz="0" w:space="0" w:color="auto"/>
        <w:left w:val="none" w:sz="0" w:space="0" w:color="auto"/>
        <w:bottom w:val="none" w:sz="0" w:space="0" w:color="auto"/>
        <w:right w:val="none" w:sz="0" w:space="0" w:color="auto"/>
      </w:divBdr>
    </w:div>
    <w:div w:id="399256581">
      <w:bodyDiv w:val="1"/>
      <w:marLeft w:val="0"/>
      <w:marRight w:val="0"/>
      <w:marTop w:val="0"/>
      <w:marBottom w:val="0"/>
      <w:divBdr>
        <w:top w:val="none" w:sz="0" w:space="0" w:color="auto"/>
        <w:left w:val="none" w:sz="0" w:space="0" w:color="auto"/>
        <w:bottom w:val="none" w:sz="0" w:space="0" w:color="auto"/>
        <w:right w:val="none" w:sz="0" w:space="0" w:color="auto"/>
      </w:divBdr>
    </w:div>
    <w:div w:id="403458703">
      <w:bodyDiv w:val="1"/>
      <w:marLeft w:val="0"/>
      <w:marRight w:val="0"/>
      <w:marTop w:val="0"/>
      <w:marBottom w:val="0"/>
      <w:divBdr>
        <w:top w:val="none" w:sz="0" w:space="0" w:color="auto"/>
        <w:left w:val="none" w:sz="0" w:space="0" w:color="auto"/>
        <w:bottom w:val="none" w:sz="0" w:space="0" w:color="auto"/>
        <w:right w:val="none" w:sz="0" w:space="0" w:color="auto"/>
      </w:divBdr>
    </w:div>
    <w:div w:id="407387637">
      <w:bodyDiv w:val="1"/>
      <w:marLeft w:val="0"/>
      <w:marRight w:val="0"/>
      <w:marTop w:val="0"/>
      <w:marBottom w:val="0"/>
      <w:divBdr>
        <w:top w:val="none" w:sz="0" w:space="0" w:color="auto"/>
        <w:left w:val="none" w:sz="0" w:space="0" w:color="auto"/>
        <w:bottom w:val="none" w:sz="0" w:space="0" w:color="auto"/>
        <w:right w:val="none" w:sz="0" w:space="0" w:color="auto"/>
      </w:divBdr>
    </w:div>
    <w:div w:id="417988711">
      <w:bodyDiv w:val="1"/>
      <w:marLeft w:val="0"/>
      <w:marRight w:val="0"/>
      <w:marTop w:val="0"/>
      <w:marBottom w:val="0"/>
      <w:divBdr>
        <w:top w:val="none" w:sz="0" w:space="0" w:color="auto"/>
        <w:left w:val="none" w:sz="0" w:space="0" w:color="auto"/>
        <w:bottom w:val="none" w:sz="0" w:space="0" w:color="auto"/>
        <w:right w:val="none" w:sz="0" w:space="0" w:color="auto"/>
      </w:divBdr>
    </w:div>
    <w:div w:id="419371335">
      <w:bodyDiv w:val="1"/>
      <w:marLeft w:val="0"/>
      <w:marRight w:val="0"/>
      <w:marTop w:val="0"/>
      <w:marBottom w:val="0"/>
      <w:divBdr>
        <w:top w:val="none" w:sz="0" w:space="0" w:color="auto"/>
        <w:left w:val="none" w:sz="0" w:space="0" w:color="auto"/>
        <w:bottom w:val="none" w:sz="0" w:space="0" w:color="auto"/>
        <w:right w:val="none" w:sz="0" w:space="0" w:color="auto"/>
      </w:divBdr>
    </w:div>
    <w:div w:id="431514253">
      <w:bodyDiv w:val="1"/>
      <w:marLeft w:val="0"/>
      <w:marRight w:val="0"/>
      <w:marTop w:val="0"/>
      <w:marBottom w:val="0"/>
      <w:divBdr>
        <w:top w:val="none" w:sz="0" w:space="0" w:color="auto"/>
        <w:left w:val="none" w:sz="0" w:space="0" w:color="auto"/>
        <w:bottom w:val="none" w:sz="0" w:space="0" w:color="auto"/>
        <w:right w:val="none" w:sz="0" w:space="0" w:color="auto"/>
      </w:divBdr>
    </w:div>
    <w:div w:id="434984443">
      <w:bodyDiv w:val="1"/>
      <w:marLeft w:val="0"/>
      <w:marRight w:val="0"/>
      <w:marTop w:val="0"/>
      <w:marBottom w:val="0"/>
      <w:divBdr>
        <w:top w:val="none" w:sz="0" w:space="0" w:color="auto"/>
        <w:left w:val="none" w:sz="0" w:space="0" w:color="auto"/>
        <w:bottom w:val="none" w:sz="0" w:space="0" w:color="auto"/>
        <w:right w:val="none" w:sz="0" w:space="0" w:color="auto"/>
      </w:divBdr>
    </w:div>
    <w:div w:id="435949788">
      <w:bodyDiv w:val="1"/>
      <w:marLeft w:val="0"/>
      <w:marRight w:val="0"/>
      <w:marTop w:val="0"/>
      <w:marBottom w:val="0"/>
      <w:divBdr>
        <w:top w:val="none" w:sz="0" w:space="0" w:color="auto"/>
        <w:left w:val="none" w:sz="0" w:space="0" w:color="auto"/>
        <w:bottom w:val="none" w:sz="0" w:space="0" w:color="auto"/>
        <w:right w:val="none" w:sz="0" w:space="0" w:color="auto"/>
      </w:divBdr>
    </w:div>
    <w:div w:id="438918790">
      <w:bodyDiv w:val="1"/>
      <w:marLeft w:val="0"/>
      <w:marRight w:val="0"/>
      <w:marTop w:val="0"/>
      <w:marBottom w:val="0"/>
      <w:divBdr>
        <w:top w:val="none" w:sz="0" w:space="0" w:color="auto"/>
        <w:left w:val="none" w:sz="0" w:space="0" w:color="auto"/>
        <w:bottom w:val="none" w:sz="0" w:space="0" w:color="auto"/>
        <w:right w:val="none" w:sz="0" w:space="0" w:color="auto"/>
      </w:divBdr>
    </w:div>
    <w:div w:id="438991371">
      <w:bodyDiv w:val="1"/>
      <w:marLeft w:val="0"/>
      <w:marRight w:val="0"/>
      <w:marTop w:val="0"/>
      <w:marBottom w:val="0"/>
      <w:divBdr>
        <w:top w:val="none" w:sz="0" w:space="0" w:color="auto"/>
        <w:left w:val="none" w:sz="0" w:space="0" w:color="auto"/>
        <w:bottom w:val="none" w:sz="0" w:space="0" w:color="auto"/>
        <w:right w:val="none" w:sz="0" w:space="0" w:color="auto"/>
      </w:divBdr>
    </w:div>
    <w:div w:id="440683613">
      <w:bodyDiv w:val="1"/>
      <w:marLeft w:val="0"/>
      <w:marRight w:val="0"/>
      <w:marTop w:val="0"/>
      <w:marBottom w:val="0"/>
      <w:divBdr>
        <w:top w:val="none" w:sz="0" w:space="0" w:color="auto"/>
        <w:left w:val="none" w:sz="0" w:space="0" w:color="auto"/>
        <w:bottom w:val="none" w:sz="0" w:space="0" w:color="auto"/>
        <w:right w:val="none" w:sz="0" w:space="0" w:color="auto"/>
      </w:divBdr>
    </w:div>
    <w:div w:id="442962175">
      <w:bodyDiv w:val="1"/>
      <w:marLeft w:val="0"/>
      <w:marRight w:val="0"/>
      <w:marTop w:val="0"/>
      <w:marBottom w:val="0"/>
      <w:divBdr>
        <w:top w:val="none" w:sz="0" w:space="0" w:color="auto"/>
        <w:left w:val="none" w:sz="0" w:space="0" w:color="auto"/>
        <w:bottom w:val="none" w:sz="0" w:space="0" w:color="auto"/>
        <w:right w:val="none" w:sz="0" w:space="0" w:color="auto"/>
      </w:divBdr>
    </w:div>
    <w:div w:id="448008227">
      <w:bodyDiv w:val="1"/>
      <w:marLeft w:val="0"/>
      <w:marRight w:val="0"/>
      <w:marTop w:val="0"/>
      <w:marBottom w:val="0"/>
      <w:divBdr>
        <w:top w:val="none" w:sz="0" w:space="0" w:color="auto"/>
        <w:left w:val="none" w:sz="0" w:space="0" w:color="auto"/>
        <w:bottom w:val="none" w:sz="0" w:space="0" w:color="auto"/>
        <w:right w:val="none" w:sz="0" w:space="0" w:color="auto"/>
      </w:divBdr>
    </w:div>
    <w:div w:id="459302860">
      <w:bodyDiv w:val="1"/>
      <w:marLeft w:val="0"/>
      <w:marRight w:val="0"/>
      <w:marTop w:val="0"/>
      <w:marBottom w:val="0"/>
      <w:divBdr>
        <w:top w:val="none" w:sz="0" w:space="0" w:color="auto"/>
        <w:left w:val="none" w:sz="0" w:space="0" w:color="auto"/>
        <w:bottom w:val="none" w:sz="0" w:space="0" w:color="auto"/>
        <w:right w:val="none" w:sz="0" w:space="0" w:color="auto"/>
      </w:divBdr>
    </w:div>
    <w:div w:id="461339409">
      <w:bodyDiv w:val="1"/>
      <w:marLeft w:val="0"/>
      <w:marRight w:val="0"/>
      <w:marTop w:val="0"/>
      <w:marBottom w:val="0"/>
      <w:divBdr>
        <w:top w:val="none" w:sz="0" w:space="0" w:color="auto"/>
        <w:left w:val="none" w:sz="0" w:space="0" w:color="auto"/>
        <w:bottom w:val="none" w:sz="0" w:space="0" w:color="auto"/>
        <w:right w:val="none" w:sz="0" w:space="0" w:color="auto"/>
      </w:divBdr>
    </w:div>
    <w:div w:id="467282085">
      <w:bodyDiv w:val="1"/>
      <w:marLeft w:val="0"/>
      <w:marRight w:val="0"/>
      <w:marTop w:val="0"/>
      <w:marBottom w:val="0"/>
      <w:divBdr>
        <w:top w:val="none" w:sz="0" w:space="0" w:color="auto"/>
        <w:left w:val="none" w:sz="0" w:space="0" w:color="auto"/>
        <w:bottom w:val="none" w:sz="0" w:space="0" w:color="auto"/>
        <w:right w:val="none" w:sz="0" w:space="0" w:color="auto"/>
      </w:divBdr>
    </w:div>
    <w:div w:id="472916428">
      <w:bodyDiv w:val="1"/>
      <w:marLeft w:val="0"/>
      <w:marRight w:val="0"/>
      <w:marTop w:val="0"/>
      <w:marBottom w:val="0"/>
      <w:divBdr>
        <w:top w:val="none" w:sz="0" w:space="0" w:color="auto"/>
        <w:left w:val="none" w:sz="0" w:space="0" w:color="auto"/>
        <w:bottom w:val="none" w:sz="0" w:space="0" w:color="auto"/>
        <w:right w:val="none" w:sz="0" w:space="0" w:color="auto"/>
      </w:divBdr>
    </w:div>
    <w:div w:id="476075754">
      <w:bodyDiv w:val="1"/>
      <w:marLeft w:val="0"/>
      <w:marRight w:val="0"/>
      <w:marTop w:val="0"/>
      <w:marBottom w:val="0"/>
      <w:divBdr>
        <w:top w:val="none" w:sz="0" w:space="0" w:color="auto"/>
        <w:left w:val="none" w:sz="0" w:space="0" w:color="auto"/>
        <w:bottom w:val="none" w:sz="0" w:space="0" w:color="auto"/>
        <w:right w:val="none" w:sz="0" w:space="0" w:color="auto"/>
      </w:divBdr>
    </w:div>
    <w:div w:id="481046553">
      <w:bodyDiv w:val="1"/>
      <w:marLeft w:val="0"/>
      <w:marRight w:val="0"/>
      <w:marTop w:val="0"/>
      <w:marBottom w:val="0"/>
      <w:divBdr>
        <w:top w:val="none" w:sz="0" w:space="0" w:color="auto"/>
        <w:left w:val="none" w:sz="0" w:space="0" w:color="auto"/>
        <w:bottom w:val="none" w:sz="0" w:space="0" w:color="auto"/>
        <w:right w:val="none" w:sz="0" w:space="0" w:color="auto"/>
      </w:divBdr>
    </w:div>
    <w:div w:id="484666898">
      <w:bodyDiv w:val="1"/>
      <w:marLeft w:val="0"/>
      <w:marRight w:val="0"/>
      <w:marTop w:val="0"/>
      <w:marBottom w:val="0"/>
      <w:divBdr>
        <w:top w:val="none" w:sz="0" w:space="0" w:color="auto"/>
        <w:left w:val="none" w:sz="0" w:space="0" w:color="auto"/>
        <w:bottom w:val="none" w:sz="0" w:space="0" w:color="auto"/>
        <w:right w:val="none" w:sz="0" w:space="0" w:color="auto"/>
      </w:divBdr>
    </w:div>
    <w:div w:id="487668635">
      <w:bodyDiv w:val="1"/>
      <w:marLeft w:val="0"/>
      <w:marRight w:val="0"/>
      <w:marTop w:val="0"/>
      <w:marBottom w:val="0"/>
      <w:divBdr>
        <w:top w:val="none" w:sz="0" w:space="0" w:color="auto"/>
        <w:left w:val="none" w:sz="0" w:space="0" w:color="auto"/>
        <w:bottom w:val="none" w:sz="0" w:space="0" w:color="auto"/>
        <w:right w:val="none" w:sz="0" w:space="0" w:color="auto"/>
      </w:divBdr>
    </w:div>
    <w:div w:id="500778470">
      <w:bodyDiv w:val="1"/>
      <w:marLeft w:val="0"/>
      <w:marRight w:val="0"/>
      <w:marTop w:val="0"/>
      <w:marBottom w:val="0"/>
      <w:divBdr>
        <w:top w:val="none" w:sz="0" w:space="0" w:color="auto"/>
        <w:left w:val="none" w:sz="0" w:space="0" w:color="auto"/>
        <w:bottom w:val="none" w:sz="0" w:space="0" w:color="auto"/>
        <w:right w:val="none" w:sz="0" w:space="0" w:color="auto"/>
      </w:divBdr>
      <w:divsChild>
        <w:div w:id="1542865582">
          <w:marLeft w:val="0"/>
          <w:marRight w:val="0"/>
          <w:marTop w:val="0"/>
          <w:marBottom w:val="0"/>
          <w:divBdr>
            <w:top w:val="none" w:sz="0" w:space="0" w:color="auto"/>
            <w:left w:val="none" w:sz="0" w:space="0" w:color="auto"/>
            <w:bottom w:val="none" w:sz="0" w:space="0" w:color="auto"/>
            <w:right w:val="none" w:sz="0" w:space="0" w:color="auto"/>
          </w:divBdr>
          <w:divsChild>
            <w:div w:id="1110664141">
              <w:marLeft w:val="0"/>
              <w:marRight w:val="0"/>
              <w:marTop w:val="0"/>
              <w:marBottom w:val="0"/>
              <w:divBdr>
                <w:top w:val="none" w:sz="0" w:space="0" w:color="auto"/>
                <w:left w:val="none" w:sz="0" w:space="0" w:color="auto"/>
                <w:bottom w:val="none" w:sz="0" w:space="0" w:color="auto"/>
                <w:right w:val="none" w:sz="0" w:space="0" w:color="auto"/>
              </w:divBdr>
              <w:divsChild>
                <w:div w:id="170420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872329">
      <w:bodyDiv w:val="1"/>
      <w:marLeft w:val="0"/>
      <w:marRight w:val="0"/>
      <w:marTop w:val="0"/>
      <w:marBottom w:val="0"/>
      <w:divBdr>
        <w:top w:val="none" w:sz="0" w:space="0" w:color="auto"/>
        <w:left w:val="none" w:sz="0" w:space="0" w:color="auto"/>
        <w:bottom w:val="none" w:sz="0" w:space="0" w:color="auto"/>
        <w:right w:val="none" w:sz="0" w:space="0" w:color="auto"/>
      </w:divBdr>
    </w:div>
    <w:div w:id="507327179">
      <w:bodyDiv w:val="1"/>
      <w:marLeft w:val="0"/>
      <w:marRight w:val="0"/>
      <w:marTop w:val="0"/>
      <w:marBottom w:val="0"/>
      <w:divBdr>
        <w:top w:val="none" w:sz="0" w:space="0" w:color="auto"/>
        <w:left w:val="none" w:sz="0" w:space="0" w:color="auto"/>
        <w:bottom w:val="none" w:sz="0" w:space="0" w:color="auto"/>
        <w:right w:val="none" w:sz="0" w:space="0" w:color="auto"/>
      </w:divBdr>
    </w:div>
    <w:div w:id="513493954">
      <w:bodyDiv w:val="1"/>
      <w:marLeft w:val="0"/>
      <w:marRight w:val="0"/>
      <w:marTop w:val="0"/>
      <w:marBottom w:val="0"/>
      <w:divBdr>
        <w:top w:val="none" w:sz="0" w:space="0" w:color="auto"/>
        <w:left w:val="none" w:sz="0" w:space="0" w:color="auto"/>
        <w:bottom w:val="none" w:sz="0" w:space="0" w:color="auto"/>
        <w:right w:val="none" w:sz="0" w:space="0" w:color="auto"/>
      </w:divBdr>
    </w:div>
    <w:div w:id="513809594">
      <w:bodyDiv w:val="1"/>
      <w:marLeft w:val="0"/>
      <w:marRight w:val="0"/>
      <w:marTop w:val="0"/>
      <w:marBottom w:val="0"/>
      <w:divBdr>
        <w:top w:val="none" w:sz="0" w:space="0" w:color="auto"/>
        <w:left w:val="none" w:sz="0" w:space="0" w:color="auto"/>
        <w:bottom w:val="none" w:sz="0" w:space="0" w:color="auto"/>
        <w:right w:val="none" w:sz="0" w:space="0" w:color="auto"/>
      </w:divBdr>
    </w:div>
    <w:div w:id="514654455">
      <w:bodyDiv w:val="1"/>
      <w:marLeft w:val="0"/>
      <w:marRight w:val="0"/>
      <w:marTop w:val="0"/>
      <w:marBottom w:val="0"/>
      <w:divBdr>
        <w:top w:val="none" w:sz="0" w:space="0" w:color="auto"/>
        <w:left w:val="none" w:sz="0" w:space="0" w:color="auto"/>
        <w:bottom w:val="none" w:sz="0" w:space="0" w:color="auto"/>
        <w:right w:val="none" w:sz="0" w:space="0" w:color="auto"/>
      </w:divBdr>
    </w:div>
    <w:div w:id="532616446">
      <w:bodyDiv w:val="1"/>
      <w:marLeft w:val="0"/>
      <w:marRight w:val="0"/>
      <w:marTop w:val="0"/>
      <w:marBottom w:val="0"/>
      <w:divBdr>
        <w:top w:val="none" w:sz="0" w:space="0" w:color="auto"/>
        <w:left w:val="none" w:sz="0" w:space="0" w:color="auto"/>
        <w:bottom w:val="none" w:sz="0" w:space="0" w:color="auto"/>
        <w:right w:val="none" w:sz="0" w:space="0" w:color="auto"/>
      </w:divBdr>
    </w:div>
    <w:div w:id="538200811">
      <w:bodyDiv w:val="1"/>
      <w:marLeft w:val="0"/>
      <w:marRight w:val="0"/>
      <w:marTop w:val="0"/>
      <w:marBottom w:val="0"/>
      <w:divBdr>
        <w:top w:val="none" w:sz="0" w:space="0" w:color="auto"/>
        <w:left w:val="none" w:sz="0" w:space="0" w:color="auto"/>
        <w:bottom w:val="none" w:sz="0" w:space="0" w:color="auto"/>
        <w:right w:val="none" w:sz="0" w:space="0" w:color="auto"/>
      </w:divBdr>
    </w:div>
    <w:div w:id="540291631">
      <w:bodyDiv w:val="1"/>
      <w:marLeft w:val="0"/>
      <w:marRight w:val="0"/>
      <w:marTop w:val="0"/>
      <w:marBottom w:val="0"/>
      <w:divBdr>
        <w:top w:val="none" w:sz="0" w:space="0" w:color="auto"/>
        <w:left w:val="none" w:sz="0" w:space="0" w:color="auto"/>
        <w:bottom w:val="none" w:sz="0" w:space="0" w:color="auto"/>
        <w:right w:val="none" w:sz="0" w:space="0" w:color="auto"/>
      </w:divBdr>
    </w:div>
    <w:div w:id="542983084">
      <w:bodyDiv w:val="1"/>
      <w:marLeft w:val="0"/>
      <w:marRight w:val="0"/>
      <w:marTop w:val="0"/>
      <w:marBottom w:val="0"/>
      <w:divBdr>
        <w:top w:val="none" w:sz="0" w:space="0" w:color="auto"/>
        <w:left w:val="none" w:sz="0" w:space="0" w:color="auto"/>
        <w:bottom w:val="none" w:sz="0" w:space="0" w:color="auto"/>
        <w:right w:val="none" w:sz="0" w:space="0" w:color="auto"/>
      </w:divBdr>
    </w:div>
    <w:div w:id="544678921">
      <w:bodyDiv w:val="1"/>
      <w:marLeft w:val="0"/>
      <w:marRight w:val="0"/>
      <w:marTop w:val="0"/>
      <w:marBottom w:val="0"/>
      <w:divBdr>
        <w:top w:val="none" w:sz="0" w:space="0" w:color="auto"/>
        <w:left w:val="none" w:sz="0" w:space="0" w:color="auto"/>
        <w:bottom w:val="none" w:sz="0" w:space="0" w:color="auto"/>
        <w:right w:val="none" w:sz="0" w:space="0" w:color="auto"/>
      </w:divBdr>
    </w:div>
    <w:div w:id="546181356">
      <w:bodyDiv w:val="1"/>
      <w:marLeft w:val="0"/>
      <w:marRight w:val="0"/>
      <w:marTop w:val="0"/>
      <w:marBottom w:val="0"/>
      <w:divBdr>
        <w:top w:val="none" w:sz="0" w:space="0" w:color="auto"/>
        <w:left w:val="none" w:sz="0" w:space="0" w:color="auto"/>
        <w:bottom w:val="none" w:sz="0" w:space="0" w:color="auto"/>
        <w:right w:val="none" w:sz="0" w:space="0" w:color="auto"/>
      </w:divBdr>
    </w:div>
    <w:div w:id="546187177">
      <w:bodyDiv w:val="1"/>
      <w:marLeft w:val="0"/>
      <w:marRight w:val="0"/>
      <w:marTop w:val="0"/>
      <w:marBottom w:val="0"/>
      <w:divBdr>
        <w:top w:val="none" w:sz="0" w:space="0" w:color="auto"/>
        <w:left w:val="none" w:sz="0" w:space="0" w:color="auto"/>
        <w:bottom w:val="none" w:sz="0" w:space="0" w:color="auto"/>
        <w:right w:val="none" w:sz="0" w:space="0" w:color="auto"/>
      </w:divBdr>
    </w:div>
    <w:div w:id="546844938">
      <w:bodyDiv w:val="1"/>
      <w:marLeft w:val="0"/>
      <w:marRight w:val="0"/>
      <w:marTop w:val="0"/>
      <w:marBottom w:val="0"/>
      <w:divBdr>
        <w:top w:val="none" w:sz="0" w:space="0" w:color="auto"/>
        <w:left w:val="none" w:sz="0" w:space="0" w:color="auto"/>
        <w:bottom w:val="none" w:sz="0" w:space="0" w:color="auto"/>
        <w:right w:val="none" w:sz="0" w:space="0" w:color="auto"/>
      </w:divBdr>
    </w:div>
    <w:div w:id="552500614">
      <w:bodyDiv w:val="1"/>
      <w:marLeft w:val="0"/>
      <w:marRight w:val="0"/>
      <w:marTop w:val="0"/>
      <w:marBottom w:val="0"/>
      <w:divBdr>
        <w:top w:val="none" w:sz="0" w:space="0" w:color="auto"/>
        <w:left w:val="none" w:sz="0" w:space="0" w:color="auto"/>
        <w:bottom w:val="none" w:sz="0" w:space="0" w:color="auto"/>
        <w:right w:val="none" w:sz="0" w:space="0" w:color="auto"/>
      </w:divBdr>
    </w:div>
    <w:div w:id="553083667">
      <w:bodyDiv w:val="1"/>
      <w:marLeft w:val="0"/>
      <w:marRight w:val="0"/>
      <w:marTop w:val="0"/>
      <w:marBottom w:val="0"/>
      <w:divBdr>
        <w:top w:val="none" w:sz="0" w:space="0" w:color="auto"/>
        <w:left w:val="none" w:sz="0" w:space="0" w:color="auto"/>
        <w:bottom w:val="none" w:sz="0" w:space="0" w:color="auto"/>
        <w:right w:val="none" w:sz="0" w:space="0" w:color="auto"/>
      </w:divBdr>
    </w:div>
    <w:div w:id="560136681">
      <w:bodyDiv w:val="1"/>
      <w:marLeft w:val="0"/>
      <w:marRight w:val="0"/>
      <w:marTop w:val="0"/>
      <w:marBottom w:val="0"/>
      <w:divBdr>
        <w:top w:val="none" w:sz="0" w:space="0" w:color="auto"/>
        <w:left w:val="none" w:sz="0" w:space="0" w:color="auto"/>
        <w:bottom w:val="none" w:sz="0" w:space="0" w:color="auto"/>
        <w:right w:val="none" w:sz="0" w:space="0" w:color="auto"/>
      </w:divBdr>
    </w:div>
    <w:div w:id="566696296">
      <w:bodyDiv w:val="1"/>
      <w:marLeft w:val="0"/>
      <w:marRight w:val="0"/>
      <w:marTop w:val="0"/>
      <w:marBottom w:val="0"/>
      <w:divBdr>
        <w:top w:val="none" w:sz="0" w:space="0" w:color="auto"/>
        <w:left w:val="none" w:sz="0" w:space="0" w:color="auto"/>
        <w:bottom w:val="none" w:sz="0" w:space="0" w:color="auto"/>
        <w:right w:val="none" w:sz="0" w:space="0" w:color="auto"/>
      </w:divBdr>
    </w:div>
    <w:div w:id="572131961">
      <w:bodyDiv w:val="1"/>
      <w:marLeft w:val="0"/>
      <w:marRight w:val="0"/>
      <w:marTop w:val="0"/>
      <w:marBottom w:val="0"/>
      <w:divBdr>
        <w:top w:val="none" w:sz="0" w:space="0" w:color="auto"/>
        <w:left w:val="none" w:sz="0" w:space="0" w:color="auto"/>
        <w:bottom w:val="none" w:sz="0" w:space="0" w:color="auto"/>
        <w:right w:val="none" w:sz="0" w:space="0" w:color="auto"/>
      </w:divBdr>
    </w:div>
    <w:div w:id="583799721">
      <w:bodyDiv w:val="1"/>
      <w:marLeft w:val="0"/>
      <w:marRight w:val="0"/>
      <w:marTop w:val="0"/>
      <w:marBottom w:val="0"/>
      <w:divBdr>
        <w:top w:val="none" w:sz="0" w:space="0" w:color="auto"/>
        <w:left w:val="none" w:sz="0" w:space="0" w:color="auto"/>
        <w:bottom w:val="none" w:sz="0" w:space="0" w:color="auto"/>
        <w:right w:val="none" w:sz="0" w:space="0" w:color="auto"/>
      </w:divBdr>
    </w:div>
    <w:div w:id="591937077">
      <w:bodyDiv w:val="1"/>
      <w:marLeft w:val="0"/>
      <w:marRight w:val="0"/>
      <w:marTop w:val="0"/>
      <w:marBottom w:val="0"/>
      <w:divBdr>
        <w:top w:val="none" w:sz="0" w:space="0" w:color="auto"/>
        <w:left w:val="none" w:sz="0" w:space="0" w:color="auto"/>
        <w:bottom w:val="none" w:sz="0" w:space="0" w:color="auto"/>
        <w:right w:val="none" w:sz="0" w:space="0" w:color="auto"/>
      </w:divBdr>
    </w:div>
    <w:div w:id="598100618">
      <w:bodyDiv w:val="1"/>
      <w:marLeft w:val="0"/>
      <w:marRight w:val="0"/>
      <w:marTop w:val="0"/>
      <w:marBottom w:val="0"/>
      <w:divBdr>
        <w:top w:val="none" w:sz="0" w:space="0" w:color="auto"/>
        <w:left w:val="none" w:sz="0" w:space="0" w:color="auto"/>
        <w:bottom w:val="none" w:sz="0" w:space="0" w:color="auto"/>
        <w:right w:val="none" w:sz="0" w:space="0" w:color="auto"/>
      </w:divBdr>
    </w:div>
    <w:div w:id="602038097">
      <w:bodyDiv w:val="1"/>
      <w:marLeft w:val="0"/>
      <w:marRight w:val="0"/>
      <w:marTop w:val="0"/>
      <w:marBottom w:val="0"/>
      <w:divBdr>
        <w:top w:val="none" w:sz="0" w:space="0" w:color="auto"/>
        <w:left w:val="none" w:sz="0" w:space="0" w:color="auto"/>
        <w:bottom w:val="none" w:sz="0" w:space="0" w:color="auto"/>
        <w:right w:val="none" w:sz="0" w:space="0" w:color="auto"/>
      </w:divBdr>
      <w:divsChild>
        <w:div w:id="1741097108">
          <w:marLeft w:val="0"/>
          <w:marRight w:val="0"/>
          <w:marTop w:val="0"/>
          <w:marBottom w:val="0"/>
          <w:divBdr>
            <w:top w:val="none" w:sz="0" w:space="0" w:color="auto"/>
            <w:left w:val="none" w:sz="0" w:space="0" w:color="auto"/>
            <w:bottom w:val="none" w:sz="0" w:space="0" w:color="auto"/>
            <w:right w:val="none" w:sz="0" w:space="0" w:color="auto"/>
          </w:divBdr>
          <w:divsChild>
            <w:div w:id="720590423">
              <w:marLeft w:val="0"/>
              <w:marRight w:val="0"/>
              <w:marTop w:val="0"/>
              <w:marBottom w:val="0"/>
              <w:divBdr>
                <w:top w:val="none" w:sz="0" w:space="0" w:color="auto"/>
                <w:left w:val="none" w:sz="0" w:space="0" w:color="auto"/>
                <w:bottom w:val="none" w:sz="0" w:space="0" w:color="auto"/>
                <w:right w:val="none" w:sz="0" w:space="0" w:color="auto"/>
              </w:divBdr>
              <w:divsChild>
                <w:div w:id="146854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538377">
      <w:bodyDiv w:val="1"/>
      <w:marLeft w:val="0"/>
      <w:marRight w:val="0"/>
      <w:marTop w:val="0"/>
      <w:marBottom w:val="0"/>
      <w:divBdr>
        <w:top w:val="none" w:sz="0" w:space="0" w:color="auto"/>
        <w:left w:val="none" w:sz="0" w:space="0" w:color="auto"/>
        <w:bottom w:val="none" w:sz="0" w:space="0" w:color="auto"/>
        <w:right w:val="none" w:sz="0" w:space="0" w:color="auto"/>
      </w:divBdr>
    </w:div>
    <w:div w:id="609901529">
      <w:bodyDiv w:val="1"/>
      <w:marLeft w:val="0"/>
      <w:marRight w:val="0"/>
      <w:marTop w:val="0"/>
      <w:marBottom w:val="0"/>
      <w:divBdr>
        <w:top w:val="none" w:sz="0" w:space="0" w:color="auto"/>
        <w:left w:val="none" w:sz="0" w:space="0" w:color="auto"/>
        <w:bottom w:val="none" w:sz="0" w:space="0" w:color="auto"/>
        <w:right w:val="none" w:sz="0" w:space="0" w:color="auto"/>
      </w:divBdr>
    </w:div>
    <w:div w:id="643856973">
      <w:bodyDiv w:val="1"/>
      <w:marLeft w:val="0"/>
      <w:marRight w:val="0"/>
      <w:marTop w:val="0"/>
      <w:marBottom w:val="0"/>
      <w:divBdr>
        <w:top w:val="none" w:sz="0" w:space="0" w:color="auto"/>
        <w:left w:val="none" w:sz="0" w:space="0" w:color="auto"/>
        <w:bottom w:val="none" w:sz="0" w:space="0" w:color="auto"/>
        <w:right w:val="none" w:sz="0" w:space="0" w:color="auto"/>
      </w:divBdr>
    </w:div>
    <w:div w:id="648092079">
      <w:bodyDiv w:val="1"/>
      <w:marLeft w:val="0"/>
      <w:marRight w:val="0"/>
      <w:marTop w:val="0"/>
      <w:marBottom w:val="0"/>
      <w:divBdr>
        <w:top w:val="none" w:sz="0" w:space="0" w:color="auto"/>
        <w:left w:val="none" w:sz="0" w:space="0" w:color="auto"/>
        <w:bottom w:val="none" w:sz="0" w:space="0" w:color="auto"/>
        <w:right w:val="none" w:sz="0" w:space="0" w:color="auto"/>
      </w:divBdr>
    </w:div>
    <w:div w:id="648677043">
      <w:bodyDiv w:val="1"/>
      <w:marLeft w:val="0"/>
      <w:marRight w:val="0"/>
      <w:marTop w:val="0"/>
      <w:marBottom w:val="0"/>
      <w:divBdr>
        <w:top w:val="none" w:sz="0" w:space="0" w:color="auto"/>
        <w:left w:val="none" w:sz="0" w:space="0" w:color="auto"/>
        <w:bottom w:val="none" w:sz="0" w:space="0" w:color="auto"/>
        <w:right w:val="none" w:sz="0" w:space="0" w:color="auto"/>
      </w:divBdr>
    </w:div>
    <w:div w:id="649217350">
      <w:bodyDiv w:val="1"/>
      <w:marLeft w:val="0"/>
      <w:marRight w:val="0"/>
      <w:marTop w:val="0"/>
      <w:marBottom w:val="0"/>
      <w:divBdr>
        <w:top w:val="none" w:sz="0" w:space="0" w:color="auto"/>
        <w:left w:val="none" w:sz="0" w:space="0" w:color="auto"/>
        <w:bottom w:val="none" w:sz="0" w:space="0" w:color="auto"/>
        <w:right w:val="none" w:sz="0" w:space="0" w:color="auto"/>
      </w:divBdr>
      <w:divsChild>
        <w:div w:id="1315718914">
          <w:marLeft w:val="0"/>
          <w:marRight w:val="0"/>
          <w:marTop w:val="0"/>
          <w:marBottom w:val="0"/>
          <w:divBdr>
            <w:top w:val="none" w:sz="0" w:space="0" w:color="auto"/>
            <w:left w:val="none" w:sz="0" w:space="0" w:color="auto"/>
            <w:bottom w:val="none" w:sz="0" w:space="0" w:color="auto"/>
            <w:right w:val="none" w:sz="0" w:space="0" w:color="auto"/>
          </w:divBdr>
          <w:divsChild>
            <w:div w:id="1930578211">
              <w:marLeft w:val="0"/>
              <w:marRight w:val="0"/>
              <w:marTop w:val="0"/>
              <w:marBottom w:val="0"/>
              <w:divBdr>
                <w:top w:val="none" w:sz="0" w:space="0" w:color="auto"/>
                <w:left w:val="none" w:sz="0" w:space="0" w:color="auto"/>
                <w:bottom w:val="none" w:sz="0" w:space="0" w:color="auto"/>
                <w:right w:val="none" w:sz="0" w:space="0" w:color="auto"/>
              </w:divBdr>
              <w:divsChild>
                <w:div w:id="40122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880132">
      <w:bodyDiv w:val="1"/>
      <w:marLeft w:val="0"/>
      <w:marRight w:val="0"/>
      <w:marTop w:val="0"/>
      <w:marBottom w:val="0"/>
      <w:divBdr>
        <w:top w:val="none" w:sz="0" w:space="0" w:color="auto"/>
        <w:left w:val="none" w:sz="0" w:space="0" w:color="auto"/>
        <w:bottom w:val="none" w:sz="0" w:space="0" w:color="auto"/>
        <w:right w:val="none" w:sz="0" w:space="0" w:color="auto"/>
      </w:divBdr>
    </w:div>
    <w:div w:id="663970061">
      <w:bodyDiv w:val="1"/>
      <w:marLeft w:val="0"/>
      <w:marRight w:val="0"/>
      <w:marTop w:val="0"/>
      <w:marBottom w:val="0"/>
      <w:divBdr>
        <w:top w:val="none" w:sz="0" w:space="0" w:color="auto"/>
        <w:left w:val="none" w:sz="0" w:space="0" w:color="auto"/>
        <w:bottom w:val="none" w:sz="0" w:space="0" w:color="auto"/>
        <w:right w:val="none" w:sz="0" w:space="0" w:color="auto"/>
      </w:divBdr>
    </w:div>
    <w:div w:id="665322593">
      <w:bodyDiv w:val="1"/>
      <w:marLeft w:val="0"/>
      <w:marRight w:val="0"/>
      <w:marTop w:val="0"/>
      <w:marBottom w:val="0"/>
      <w:divBdr>
        <w:top w:val="none" w:sz="0" w:space="0" w:color="auto"/>
        <w:left w:val="none" w:sz="0" w:space="0" w:color="auto"/>
        <w:bottom w:val="none" w:sz="0" w:space="0" w:color="auto"/>
        <w:right w:val="none" w:sz="0" w:space="0" w:color="auto"/>
      </w:divBdr>
    </w:div>
    <w:div w:id="666445540">
      <w:bodyDiv w:val="1"/>
      <w:marLeft w:val="0"/>
      <w:marRight w:val="0"/>
      <w:marTop w:val="0"/>
      <w:marBottom w:val="0"/>
      <w:divBdr>
        <w:top w:val="none" w:sz="0" w:space="0" w:color="auto"/>
        <w:left w:val="none" w:sz="0" w:space="0" w:color="auto"/>
        <w:bottom w:val="none" w:sz="0" w:space="0" w:color="auto"/>
        <w:right w:val="none" w:sz="0" w:space="0" w:color="auto"/>
      </w:divBdr>
    </w:div>
    <w:div w:id="668599041">
      <w:bodyDiv w:val="1"/>
      <w:marLeft w:val="0"/>
      <w:marRight w:val="0"/>
      <w:marTop w:val="0"/>
      <w:marBottom w:val="0"/>
      <w:divBdr>
        <w:top w:val="none" w:sz="0" w:space="0" w:color="auto"/>
        <w:left w:val="none" w:sz="0" w:space="0" w:color="auto"/>
        <w:bottom w:val="none" w:sz="0" w:space="0" w:color="auto"/>
        <w:right w:val="none" w:sz="0" w:space="0" w:color="auto"/>
      </w:divBdr>
    </w:div>
    <w:div w:id="670571955">
      <w:bodyDiv w:val="1"/>
      <w:marLeft w:val="0"/>
      <w:marRight w:val="0"/>
      <w:marTop w:val="0"/>
      <w:marBottom w:val="0"/>
      <w:divBdr>
        <w:top w:val="none" w:sz="0" w:space="0" w:color="auto"/>
        <w:left w:val="none" w:sz="0" w:space="0" w:color="auto"/>
        <w:bottom w:val="none" w:sz="0" w:space="0" w:color="auto"/>
        <w:right w:val="none" w:sz="0" w:space="0" w:color="auto"/>
      </w:divBdr>
    </w:div>
    <w:div w:id="670719312">
      <w:bodyDiv w:val="1"/>
      <w:marLeft w:val="0"/>
      <w:marRight w:val="0"/>
      <w:marTop w:val="0"/>
      <w:marBottom w:val="0"/>
      <w:divBdr>
        <w:top w:val="none" w:sz="0" w:space="0" w:color="auto"/>
        <w:left w:val="none" w:sz="0" w:space="0" w:color="auto"/>
        <w:bottom w:val="none" w:sz="0" w:space="0" w:color="auto"/>
        <w:right w:val="none" w:sz="0" w:space="0" w:color="auto"/>
      </w:divBdr>
    </w:div>
    <w:div w:id="670916191">
      <w:bodyDiv w:val="1"/>
      <w:marLeft w:val="0"/>
      <w:marRight w:val="0"/>
      <w:marTop w:val="0"/>
      <w:marBottom w:val="0"/>
      <w:divBdr>
        <w:top w:val="none" w:sz="0" w:space="0" w:color="auto"/>
        <w:left w:val="none" w:sz="0" w:space="0" w:color="auto"/>
        <w:bottom w:val="none" w:sz="0" w:space="0" w:color="auto"/>
        <w:right w:val="none" w:sz="0" w:space="0" w:color="auto"/>
      </w:divBdr>
      <w:divsChild>
        <w:div w:id="2061247738">
          <w:marLeft w:val="0"/>
          <w:marRight w:val="0"/>
          <w:marTop w:val="0"/>
          <w:marBottom w:val="0"/>
          <w:divBdr>
            <w:top w:val="none" w:sz="0" w:space="0" w:color="auto"/>
            <w:left w:val="none" w:sz="0" w:space="0" w:color="auto"/>
            <w:bottom w:val="none" w:sz="0" w:space="0" w:color="auto"/>
            <w:right w:val="none" w:sz="0" w:space="0" w:color="auto"/>
          </w:divBdr>
          <w:divsChild>
            <w:div w:id="903174894">
              <w:marLeft w:val="0"/>
              <w:marRight w:val="0"/>
              <w:marTop w:val="0"/>
              <w:marBottom w:val="0"/>
              <w:divBdr>
                <w:top w:val="none" w:sz="0" w:space="0" w:color="auto"/>
                <w:left w:val="none" w:sz="0" w:space="0" w:color="auto"/>
                <w:bottom w:val="none" w:sz="0" w:space="0" w:color="auto"/>
                <w:right w:val="none" w:sz="0" w:space="0" w:color="auto"/>
              </w:divBdr>
              <w:divsChild>
                <w:div w:id="73209452">
                  <w:marLeft w:val="0"/>
                  <w:marRight w:val="0"/>
                  <w:marTop w:val="0"/>
                  <w:marBottom w:val="0"/>
                  <w:divBdr>
                    <w:top w:val="none" w:sz="0" w:space="0" w:color="auto"/>
                    <w:left w:val="none" w:sz="0" w:space="0" w:color="auto"/>
                    <w:bottom w:val="none" w:sz="0" w:space="0" w:color="auto"/>
                    <w:right w:val="none" w:sz="0" w:space="0" w:color="auto"/>
                  </w:divBdr>
                  <w:divsChild>
                    <w:div w:id="201202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771153">
      <w:bodyDiv w:val="1"/>
      <w:marLeft w:val="0"/>
      <w:marRight w:val="0"/>
      <w:marTop w:val="0"/>
      <w:marBottom w:val="0"/>
      <w:divBdr>
        <w:top w:val="none" w:sz="0" w:space="0" w:color="auto"/>
        <w:left w:val="none" w:sz="0" w:space="0" w:color="auto"/>
        <w:bottom w:val="none" w:sz="0" w:space="0" w:color="auto"/>
        <w:right w:val="none" w:sz="0" w:space="0" w:color="auto"/>
      </w:divBdr>
    </w:div>
    <w:div w:id="715544783">
      <w:bodyDiv w:val="1"/>
      <w:marLeft w:val="0"/>
      <w:marRight w:val="0"/>
      <w:marTop w:val="0"/>
      <w:marBottom w:val="0"/>
      <w:divBdr>
        <w:top w:val="none" w:sz="0" w:space="0" w:color="auto"/>
        <w:left w:val="none" w:sz="0" w:space="0" w:color="auto"/>
        <w:bottom w:val="none" w:sz="0" w:space="0" w:color="auto"/>
        <w:right w:val="none" w:sz="0" w:space="0" w:color="auto"/>
      </w:divBdr>
    </w:div>
    <w:div w:id="715548457">
      <w:bodyDiv w:val="1"/>
      <w:marLeft w:val="0"/>
      <w:marRight w:val="0"/>
      <w:marTop w:val="0"/>
      <w:marBottom w:val="0"/>
      <w:divBdr>
        <w:top w:val="none" w:sz="0" w:space="0" w:color="auto"/>
        <w:left w:val="none" w:sz="0" w:space="0" w:color="auto"/>
        <w:bottom w:val="none" w:sz="0" w:space="0" w:color="auto"/>
        <w:right w:val="none" w:sz="0" w:space="0" w:color="auto"/>
      </w:divBdr>
    </w:div>
    <w:div w:id="728455126">
      <w:bodyDiv w:val="1"/>
      <w:marLeft w:val="0"/>
      <w:marRight w:val="0"/>
      <w:marTop w:val="0"/>
      <w:marBottom w:val="0"/>
      <w:divBdr>
        <w:top w:val="none" w:sz="0" w:space="0" w:color="auto"/>
        <w:left w:val="none" w:sz="0" w:space="0" w:color="auto"/>
        <w:bottom w:val="none" w:sz="0" w:space="0" w:color="auto"/>
        <w:right w:val="none" w:sz="0" w:space="0" w:color="auto"/>
      </w:divBdr>
    </w:div>
    <w:div w:id="732894933">
      <w:bodyDiv w:val="1"/>
      <w:marLeft w:val="0"/>
      <w:marRight w:val="0"/>
      <w:marTop w:val="0"/>
      <w:marBottom w:val="0"/>
      <w:divBdr>
        <w:top w:val="none" w:sz="0" w:space="0" w:color="auto"/>
        <w:left w:val="none" w:sz="0" w:space="0" w:color="auto"/>
        <w:bottom w:val="none" w:sz="0" w:space="0" w:color="auto"/>
        <w:right w:val="none" w:sz="0" w:space="0" w:color="auto"/>
      </w:divBdr>
    </w:div>
    <w:div w:id="734622705">
      <w:bodyDiv w:val="1"/>
      <w:marLeft w:val="0"/>
      <w:marRight w:val="0"/>
      <w:marTop w:val="0"/>
      <w:marBottom w:val="0"/>
      <w:divBdr>
        <w:top w:val="none" w:sz="0" w:space="0" w:color="auto"/>
        <w:left w:val="none" w:sz="0" w:space="0" w:color="auto"/>
        <w:bottom w:val="none" w:sz="0" w:space="0" w:color="auto"/>
        <w:right w:val="none" w:sz="0" w:space="0" w:color="auto"/>
      </w:divBdr>
      <w:divsChild>
        <w:div w:id="1354765084">
          <w:marLeft w:val="0"/>
          <w:marRight w:val="0"/>
          <w:marTop w:val="0"/>
          <w:marBottom w:val="0"/>
          <w:divBdr>
            <w:top w:val="none" w:sz="0" w:space="0" w:color="auto"/>
            <w:left w:val="none" w:sz="0" w:space="0" w:color="auto"/>
            <w:bottom w:val="none" w:sz="0" w:space="0" w:color="auto"/>
            <w:right w:val="none" w:sz="0" w:space="0" w:color="auto"/>
          </w:divBdr>
          <w:divsChild>
            <w:div w:id="1988313235">
              <w:marLeft w:val="0"/>
              <w:marRight w:val="0"/>
              <w:marTop w:val="0"/>
              <w:marBottom w:val="0"/>
              <w:divBdr>
                <w:top w:val="none" w:sz="0" w:space="0" w:color="auto"/>
                <w:left w:val="none" w:sz="0" w:space="0" w:color="auto"/>
                <w:bottom w:val="none" w:sz="0" w:space="0" w:color="auto"/>
                <w:right w:val="none" w:sz="0" w:space="0" w:color="auto"/>
              </w:divBdr>
              <w:divsChild>
                <w:div w:id="12323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361092">
      <w:bodyDiv w:val="1"/>
      <w:marLeft w:val="0"/>
      <w:marRight w:val="0"/>
      <w:marTop w:val="0"/>
      <w:marBottom w:val="0"/>
      <w:divBdr>
        <w:top w:val="none" w:sz="0" w:space="0" w:color="auto"/>
        <w:left w:val="none" w:sz="0" w:space="0" w:color="auto"/>
        <w:bottom w:val="none" w:sz="0" w:space="0" w:color="auto"/>
        <w:right w:val="none" w:sz="0" w:space="0" w:color="auto"/>
      </w:divBdr>
    </w:div>
    <w:div w:id="740563498">
      <w:bodyDiv w:val="1"/>
      <w:marLeft w:val="0"/>
      <w:marRight w:val="0"/>
      <w:marTop w:val="0"/>
      <w:marBottom w:val="0"/>
      <w:divBdr>
        <w:top w:val="none" w:sz="0" w:space="0" w:color="auto"/>
        <w:left w:val="none" w:sz="0" w:space="0" w:color="auto"/>
        <w:bottom w:val="none" w:sz="0" w:space="0" w:color="auto"/>
        <w:right w:val="none" w:sz="0" w:space="0" w:color="auto"/>
      </w:divBdr>
    </w:div>
    <w:div w:id="740906701">
      <w:bodyDiv w:val="1"/>
      <w:marLeft w:val="0"/>
      <w:marRight w:val="0"/>
      <w:marTop w:val="0"/>
      <w:marBottom w:val="0"/>
      <w:divBdr>
        <w:top w:val="none" w:sz="0" w:space="0" w:color="auto"/>
        <w:left w:val="none" w:sz="0" w:space="0" w:color="auto"/>
        <w:bottom w:val="none" w:sz="0" w:space="0" w:color="auto"/>
        <w:right w:val="none" w:sz="0" w:space="0" w:color="auto"/>
      </w:divBdr>
      <w:divsChild>
        <w:div w:id="2070764258">
          <w:marLeft w:val="0"/>
          <w:marRight w:val="0"/>
          <w:marTop w:val="0"/>
          <w:marBottom w:val="0"/>
          <w:divBdr>
            <w:top w:val="none" w:sz="0" w:space="0" w:color="auto"/>
            <w:left w:val="none" w:sz="0" w:space="0" w:color="auto"/>
            <w:bottom w:val="none" w:sz="0" w:space="0" w:color="auto"/>
            <w:right w:val="none" w:sz="0" w:space="0" w:color="auto"/>
          </w:divBdr>
          <w:divsChild>
            <w:div w:id="1149983510">
              <w:marLeft w:val="0"/>
              <w:marRight w:val="0"/>
              <w:marTop w:val="0"/>
              <w:marBottom w:val="0"/>
              <w:divBdr>
                <w:top w:val="none" w:sz="0" w:space="0" w:color="auto"/>
                <w:left w:val="none" w:sz="0" w:space="0" w:color="auto"/>
                <w:bottom w:val="none" w:sz="0" w:space="0" w:color="auto"/>
                <w:right w:val="none" w:sz="0" w:space="0" w:color="auto"/>
              </w:divBdr>
              <w:divsChild>
                <w:div w:id="66362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173643">
      <w:bodyDiv w:val="1"/>
      <w:marLeft w:val="0"/>
      <w:marRight w:val="0"/>
      <w:marTop w:val="0"/>
      <w:marBottom w:val="0"/>
      <w:divBdr>
        <w:top w:val="none" w:sz="0" w:space="0" w:color="auto"/>
        <w:left w:val="none" w:sz="0" w:space="0" w:color="auto"/>
        <w:bottom w:val="none" w:sz="0" w:space="0" w:color="auto"/>
        <w:right w:val="none" w:sz="0" w:space="0" w:color="auto"/>
      </w:divBdr>
    </w:div>
    <w:div w:id="748619537">
      <w:bodyDiv w:val="1"/>
      <w:marLeft w:val="0"/>
      <w:marRight w:val="0"/>
      <w:marTop w:val="0"/>
      <w:marBottom w:val="0"/>
      <w:divBdr>
        <w:top w:val="none" w:sz="0" w:space="0" w:color="auto"/>
        <w:left w:val="none" w:sz="0" w:space="0" w:color="auto"/>
        <w:bottom w:val="none" w:sz="0" w:space="0" w:color="auto"/>
        <w:right w:val="none" w:sz="0" w:space="0" w:color="auto"/>
      </w:divBdr>
    </w:div>
    <w:div w:id="748625070">
      <w:bodyDiv w:val="1"/>
      <w:marLeft w:val="0"/>
      <w:marRight w:val="0"/>
      <w:marTop w:val="0"/>
      <w:marBottom w:val="0"/>
      <w:divBdr>
        <w:top w:val="none" w:sz="0" w:space="0" w:color="auto"/>
        <w:left w:val="none" w:sz="0" w:space="0" w:color="auto"/>
        <w:bottom w:val="none" w:sz="0" w:space="0" w:color="auto"/>
        <w:right w:val="none" w:sz="0" w:space="0" w:color="auto"/>
      </w:divBdr>
    </w:div>
    <w:div w:id="755900951">
      <w:bodyDiv w:val="1"/>
      <w:marLeft w:val="0"/>
      <w:marRight w:val="0"/>
      <w:marTop w:val="0"/>
      <w:marBottom w:val="0"/>
      <w:divBdr>
        <w:top w:val="none" w:sz="0" w:space="0" w:color="auto"/>
        <w:left w:val="none" w:sz="0" w:space="0" w:color="auto"/>
        <w:bottom w:val="none" w:sz="0" w:space="0" w:color="auto"/>
        <w:right w:val="none" w:sz="0" w:space="0" w:color="auto"/>
      </w:divBdr>
    </w:div>
    <w:div w:id="763764272">
      <w:bodyDiv w:val="1"/>
      <w:marLeft w:val="0"/>
      <w:marRight w:val="0"/>
      <w:marTop w:val="0"/>
      <w:marBottom w:val="0"/>
      <w:divBdr>
        <w:top w:val="none" w:sz="0" w:space="0" w:color="auto"/>
        <w:left w:val="none" w:sz="0" w:space="0" w:color="auto"/>
        <w:bottom w:val="none" w:sz="0" w:space="0" w:color="auto"/>
        <w:right w:val="none" w:sz="0" w:space="0" w:color="auto"/>
      </w:divBdr>
    </w:div>
    <w:div w:id="765223907">
      <w:bodyDiv w:val="1"/>
      <w:marLeft w:val="0"/>
      <w:marRight w:val="0"/>
      <w:marTop w:val="0"/>
      <w:marBottom w:val="0"/>
      <w:divBdr>
        <w:top w:val="none" w:sz="0" w:space="0" w:color="auto"/>
        <w:left w:val="none" w:sz="0" w:space="0" w:color="auto"/>
        <w:bottom w:val="none" w:sz="0" w:space="0" w:color="auto"/>
        <w:right w:val="none" w:sz="0" w:space="0" w:color="auto"/>
      </w:divBdr>
    </w:div>
    <w:div w:id="778914986">
      <w:bodyDiv w:val="1"/>
      <w:marLeft w:val="0"/>
      <w:marRight w:val="0"/>
      <w:marTop w:val="0"/>
      <w:marBottom w:val="0"/>
      <w:divBdr>
        <w:top w:val="none" w:sz="0" w:space="0" w:color="auto"/>
        <w:left w:val="none" w:sz="0" w:space="0" w:color="auto"/>
        <w:bottom w:val="none" w:sz="0" w:space="0" w:color="auto"/>
        <w:right w:val="none" w:sz="0" w:space="0" w:color="auto"/>
      </w:divBdr>
    </w:div>
    <w:div w:id="780686804">
      <w:bodyDiv w:val="1"/>
      <w:marLeft w:val="0"/>
      <w:marRight w:val="0"/>
      <w:marTop w:val="0"/>
      <w:marBottom w:val="0"/>
      <w:divBdr>
        <w:top w:val="none" w:sz="0" w:space="0" w:color="auto"/>
        <w:left w:val="none" w:sz="0" w:space="0" w:color="auto"/>
        <w:bottom w:val="none" w:sz="0" w:space="0" w:color="auto"/>
        <w:right w:val="none" w:sz="0" w:space="0" w:color="auto"/>
      </w:divBdr>
    </w:div>
    <w:div w:id="805703687">
      <w:bodyDiv w:val="1"/>
      <w:marLeft w:val="0"/>
      <w:marRight w:val="0"/>
      <w:marTop w:val="0"/>
      <w:marBottom w:val="0"/>
      <w:divBdr>
        <w:top w:val="none" w:sz="0" w:space="0" w:color="auto"/>
        <w:left w:val="none" w:sz="0" w:space="0" w:color="auto"/>
        <w:bottom w:val="none" w:sz="0" w:space="0" w:color="auto"/>
        <w:right w:val="none" w:sz="0" w:space="0" w:color="auto"/>
      </w:divBdr>
    </w:div>
    <w:div w:id="807863620">
      <w:bodyDiv w:val="1"/>
      <w:marLeft w:val="0"/>
      <w:marRight w:val="0"/>
      <w:marTop w:val="0"/>
      <w:marBottom w:val="0"/>
      <w:divBdr>
        <w:top w:val="none" w:sz="0" w:space="0" w:color="auto"/>
        <w:left w:val="none" w:sz="0" w:space="0" w:color="auto"/>
        <w:bottom w:val="none" w:sz="0" w:space="0" w:color="auto"/>
        <w:right w:val="none" w:sz="0" w:space="0" w:color="auto"/>
      </w:divBdr>
      <w:divsChild>
        <w:div w:id="518008803">
          <w:marLeft w:val="0"/>
          <w:marRight w:val="0"/>
          <w:marTop w:val="0"/>
          <w:marBottom w:val="0"/>
          <w:divBdr>
            <w:top w:val="none" w:sz="0" w:space="0" w:color="auto"/>
            <w:left w:val="none" w:sz="0" w:space="0" w:color="auto"/>
            <w:bottom w:val="none" w:sz="0" w:space="0" w:color="auto"/>
            <w:right w:val="none" w:sz="0" w:space="0" w:color="auto"/>
          </w:divBdr>
          <w:divsChild>
            <w:div w:id="141369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8976">
      <w:bodyDiv w:val="1"/>
      <w:marLeft w:val="0"/>
      <w:marRight w:val="0"/>
      <w:marTop w:val="0"/>
      <w:marBottom w:val="0"/>
      <w:divBdr>
        <w:top w:val="none" w:sz="0" w:space="0" w:color="auto"/>
        <w:left w:val="none" w:sz="0" w:space="0" w:color="auto"/>
        <w:bottom w:val="none" w:sz="0" w:space="0" w:color="auto"/>
        <w:right w:val="none" w:sz="0" w:space="0" w:color="auto"/>
      </w:divBdr>
      <w:divsChild>
        <w:div w:id="1131750336">
          <w:marLeft w:val="0"/>
          <w:marRight w:val="0"/>
          <w:marTop w:val="0"/>
          <w:marBottom w:val="0"/>
          <w:divBdr>
            <w:top w:val="none" w:sz="0" w:space="0" w:color="auto"/>
            <w:left w:val="none" w:sz="0" w:space="0" w:color="auto"/>
            <w:bottom w:val="none" w:sz="0" w:space="0" w:color="auto"/>
            <w:right w:val="none" w:sz="0" w:space="0" w:color="auto"/>
          </w:divBdr>
        </w:div>
        <w:div w:id="566039481">
          <w:marLeft w:val="0"/>
          <w:marRight w:val="0"/>
          <w:marTop w:val="0"/>
          <w:marBottom w:val="0"/>
          <w:divBdr>
            <w:top w:val="none" w:sz="0" w:space="0" w:color="auto"/>
            <w:left w:val="none" w:sz="0" w:space="0" w:color="auto"/>
            <w:bottom w:val="none" w:sz="0" w:space="0" w:color="auto"/>
            <w:right w:val="none" w:sz="0" w:space="0" w:color="auto"/>
          </w:divBdr>
        </w:div>
      </w:divsChild>
    </w:div>
    <w:div w:id="818500316">
      <w:bodyDiv w:val="1"/>
      <w:marLeft w:val="0"/>
      <w:marRight w:val="0"/>
      <w:marTop w:val="0"/>
      <w:marBottom w:val="0"/>
      <w:divBdr>
        <w:top w:val="none" w:sz="0" w:space="0" w:color="auto"/>
        <w:left w:val="none" w:sz="0" w:space="0" w:color="auto"/>
        <w:bottom w:val="none" w:sz="0" w:space="0" w:color="auto"/>
        <w:right w:val="none" w:sz="0" w:space="0" w:color="auto"/>
      </w:divBdr>
    </w:div>
    <w:div w:id="818768031">
      <w:bodyDiv w:val="1"/>
      <w:marLeft w:val="0"/>
      <w:marRight w:val="0"/>
      <w:marTop w:val="0"/>
      <w:marBottom w:val="0"/>
      <w:divBdr>
        <w:top w:val="none" w:sz="0" w:space="0" w:color="auto"/>
        <w:left w:val="none" w:sz="0" w:space="0" w:color="auto"/>
        <w:bottom w:val="none" w:sz="0" w:space="0" w:color="auto"/>
        <w:right w:val="none" w:sz="0" w:space="0" w:color="auto"/>
      </w:divBdr>
    </w:div>
    <w:div w:id="825778721">
      <w:bodyDiv w:val="1"/>
      <w:marLeft w:val="0"/>
      <w:marRight w:val="0"/>
      <w:marTop w:val="0"/>
      <w:marBottom w:val="0"/>
      <w:divBdr>
        <w:top w:val="none" w:sz="0" w:space="0" w:color="auto"/>
        <w:left w:val="none" w:sz="0" w:space="0" w:color="auto"/>
        <w:bottom w:val="none" w:sz="0" w:space="0" w:color="auto"/>
        <w:right w:val="none" w:sz="0" w:space="0" w:color="auto"/>
      </w:divBdr>
    </w:div>
    <w:div w:id="840704190">
      <w:bodyDiv w:val="1"/>
      <w:marLeft w:val="0"/>
      <w:marRight w:val="0"/>
      <w:marTop w:val="0"/>
      <w:marBottom w:val="0"/>
      <w:divBdr>
        <w:top w:val="none" w:sz="0" w:space="0" w:color="auto"/>
        <w:left w:val="none" w:sz="0" w:space="0" w:color="auto"/>
        <w:bottom w:val="none" w:sz="0" w:space="0" w:color="auto"/>
        <w:right w:val="none" w:sz="0" w:space="0" w:color="auto"/>
      </w:divBdr>
    </w:div>
    <w:div w:id="853612483">
      <w:bodyDiv w:val="1"/>
      <w:marLeft w:val="0"/>
      <w:marRight w:val="0"/>
      <w:marTop w:val="0"/>
      <w:marBottom w:val="0"/>
      <w:divBdr>
        <w:top w:val="none" w:sz="0" w:space="0" w:color="auto"/>
        <w:left w:val="none" w:sz="0" w:space="0" w:color="auto"/>
        <w:bottom w:val="none" w:sz="0" w:space="0" w:color="auto"/>
        <w:right w:val="none" w:sz="0" w:space="0" w:color="auto"/>
      </w:divBdr>
      <w:divsChild>
        <w:div w:id="1701005428">
          <w:marLeft w:val="0"/>
          <w:marRight w:val="0"/>
          <w:marTop w:val="0"/>
          <w:marBottom w:val="0"/>
          <w:divBdr>
            <w:top w:val="none" w:sz="0" w:space="0" w:color="auto"/>
            <w:left w:val="none" w:sz="0" w:space="0" w:color="auto"/>
            <w:bottom w:val="none" w:sz="0" w:space="0" w:color="auto"/>
            <w:right w:val="none" w:sz="0" w:space="0" w:color="auto"/>
          </w:divBdr>
          <w:divsChild>
            <w:div w:id="181096883">
              <w:marLeft w:val="0"/>
              <w:marRight w:val="0"/>
              <w:marTop w:val="0"/>
              <w:marBottom w:val="0"/>
              <w:divBdr>
                <w:top w:val="none" w:sz="0" w:space="0" w:color="auto"/>
                <w:left w:val="none" w:sz="0" w:space="0" w:color="auto"/>
                <w:bottom w:val="none" w:sz="0" w:space="0" w:color="auto"/>
                <w:right w:val="none" w:sz="0" w:space="0" w:color="auto"/>
              </w:divBdr>
              <w:divsChild>
                <w:div w:id="38117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13633">
      <w:bodyDiv w:val="1"/>
      <w:marLeft w:val="0"/>
      <w:marRight w:val="0"/>
      <w:marTop w:val="0"/>
      <w:marBottom w:val="0"/>
      <w:divBdr>
        <w:top w:val="none" w:sz="0" w:space="0" w:color="auto"/>
        <w:left w:val="none" w:sz="0" w:space="0" w:color="auto"/>
        <w:bottom w:val="none" w:sz="0" w:space="0" w:color="auto"/>
        <w:right w:val="none" w:sz="0" w:space="0" w:color="auto"/>
      </w:divBdr>
    </w:div>
    <w:div w:id="858280600">
      <w:bodyDiv w:val="1"/>
      <w:marLeft w:val="0"/>
      <w:marRight w:val="0"/>
      <w:marTop w:val="0"/>
      <w:marBottom w:val="0"/>
      <w:divBdr>
        <w:top w:val="none" w:sz="0" w:space="0" w:color="auto"/>
        <w:left w:val="none" w:sz="0" w:space="0" w:color="auto"/>
        <w:bottom w:val="none" w:sz="0" w:space="0" w:color="auto"/>
        <w:right w:val="none" w:sz="0" w:space="0" w:color="auto"/>
      </w:divBdr>
    </w:div>
    <w:div w:id="863401690">
      <w:bodyDiv w:val="1"/>
      <w:marLeft w:val="0"/>
      <w:marRight w:val="0"/>
      <w:marTop w:val="0"/>
      <w:marBottom w:val="0"/>
      <w:divBdr>
        <w:top w:val="none" w:sz="0" w:space="0" w:color="auto"/>
        <w:left w:val="none" w:sz="0" w:space="0" w:color="auto"/>
        <w:bottom w:val="none" w:sz="0" w:space="0" w:color="auto"/>
        <w:right w:val="none" w:sz="0" w:space="0" w:color="auto"/>
      </w:divBdr>
      <w:divsChild>
        <w:div w:id="1863473687">
          <w:marLeft w:val="0"/>
          <w:marRight w:val="0"/>
          <w:marTop w:val="0"/>
          <w:marBottom w:val="0"/>
          <w:divBdr>
            <w:top w:val="none" w:sz="0" w:space="0" w:color="auto"/>
            <w:left w:val="none" w:sz="0" w:space="0" w:color="auto"/>
            <w:bottom w:val="none" w:sz="0" w:space="0" w:color="auto"/>
            <w:right w:val="none" w:sz="0" w:space="0" w:color="auto"/>
          </w:divBdr>
        </w:div>
        <w:div w:id="1493909160">
          <w:marLeft w:val="0"/>
          <w:marRight w:val="0"/>
          <w:marTop w:val="0"/>
          <w:marBottom w:val="0"/>
          <w:divBdr>
            <w:top w:val="none" w:sz="0" w:space="0" w:color="auto"/>
            <w:left w:val="none" w:sz="0" w:space="0" w:color="auto"/>
            <w:bottom w:val="none" w:sz="0" w:space="0" w:color="auto"/>
            <w:right w:val="none" w:sz="0" w:space="0" w:color="auto"/>
          </w:divBdr>
        </w:div>
        <w:div w:id="1199659776">
          <w:marLeft w:val="0"/>
          <w:marRight w:val="0"/>
          <w:marTop w:val="0"/>
          <w:marBottom w:val="0"/>
          <w:divBdr>
            <w:top w:val="none" w:sz="0" w:space="0" w:color="auto"/>
            <w:left w:val="none" w:sz="0" w:space="0" w:color="auto"/>
            <w:bottom w:val="none" w:sz="0" w:space="0" w:color="auto"/>
            <w:right w:val="none" w:sz="0" w:space="0" w:color="auto"/>
          </w:divBdr>
        </w:div>
      </w:divsChild>
    </w:div>
    <w:div w:id="900212865">
      <w:bodyDiv w:val="1"/>
      <w:marLeft w:val="0"/>
      <w:marRight w:val="0"/>
      <w:marTop w:val="0"/>
      <w:marBottom w:val="0"/>
      <w:divBdr>
        <w:top w:val="none" w:sz="0" w:space="0" w:color="auto"/>
        <w:left w:val="none" w:sz="0" w:space="0" w:color="auto"/>
        <w:bottom w:val="none" w:sz="0" w:space="0" w:color="auto"/>
        <w:right w:val="none" w:sz="0" w:space="0" w:color="auto"/>
      </w:divBdr>
    </w:div>
    <w:div w:id="921988985">
      <w:bodyDiv w:val="1"/>
      <w:marLeft w:val="0"/>
      <w:marRight w:val="0"/>
      <w:marTop w:val="0"/>
      <w:marBottom w:val="0"/>
      <w:divBdr>
        <w:top w:val="none" w:sz="0" w:space="0" w:color="auto"/>
        <w:left w:val="none" w:sz="0" w:space="0" w:color="auto"/>
        <w:bottom w:val="none" w:sz="0" w:space="0" w:color="auto"/>
        <w:right w:val="none" w:sz="0" w:space="0" w:color="auto"/>
      </w:divBdr>
    </w:div>
    <w:div w:id="934677528">
      <w:bodyDiv w:val="1"/>
      <w:marLeft w:val="0"/>
      <w:marRight w:val="0"/>
      <w:marTop w:val="0"/>
      <w:marBottom w:val="0"/>
      <w:divBdr>
        <w:top w:val="none" w:sz="0" w:space="0" w:color="auto"/>
        <w:left w:val="none" w:sz="0" w:space="0" w:color="auto"/>
        <w:bottom w:val="none" w:sz="0" w:space="0" w:color="auto"/>
        <w:right w:val="none" w:sz="0" w:space="0" w:color="auto"/>
      </w:divBdr>
    </w:div>
    <w:div w:id="937522553">
      <w:bodyDiv w:val="1"/>
      <w:marLeft w:val="0"/>
      <w:marRight w:val="0"/>
      <w:marTop w:val="0"/>
      <w:marBottom w:val="0"/>
      <w:divBdr>
        <w:top w:val="none" w:sz="0" w:space="0" w:color="auto"/>
        <w:left w:val="none" w:sz="0" w:space="0" w:color="auto"/>
        <w:bottom w:val="none" w:sz="0" w:space="0" w:color="auto"/>
        <w:right w:val="none" w:sz="0" w:space="0" w:color="auto"/>
      </w:divBdr>
    </w:div>
    <w:div w:id="962229360">
      <w:bodyDiv w:val="1"/>
      <w:marLeft w:val="0"/>
      <w:marRight w:val="0"/>
      <w:marTop w:val="0"/>
      <w:marBottom w:val="0"/>
      <w:divBdr>
        <w:top w:val="none" w:sz="0" w:space="0" w:color="auto"/>
        <w:left w:val="none" w:sz="0" w:space="0" w:color="auto"/>
        <w:bottom w:val="none" w:sz="0" w:space="0" w:color="auto"/>
        <w:right w:val="none" w:sz="0" w:space="0" w:color="auto"/>
      </w:divBdr>
    </w:div>
    <w:div w:id="969169165">
      <w:bodyDiv w:val="1"/>
      <w:marLeft w:val="0"/>
      <w:marRight w:val="0"/>
      <w:marTop w:val="0"/>
      <w:marBottom w:val="0"/>
      <w:divBdr>
        <w:top w:val="none" w:sz="0" w:space="0" w:color="auto"/>
        <w:left w:val="none" w:sz="0" w:space="0" w:color="auto"/>
        <w:bottom w:val="none" w:sz="0" w:space="0" w:color="auto"/>
        <w:right w:val="none" w:sz="0" w:space="0" w:color="auto"/>
      </w:divBdr>
      <w:divsChild>
        <w:div w:id="129444051">
          <w:marLeft w:val="0"/>
          <w:marRight w:val="0"/>
          <w:marTop w:val="0"/>
          <w:marBottom w:val="0"/>
          <w:divBdr>
            <w:top w:val="none" w:sz="0" w:space="0" w:color="auto"/>
            <w:left w:val="none" w:sz="0" w:space="0" w:color="auto"/>
            <w:bottom w:val="none" w:sz="0" w:space="0" w:color="auto"/>
            <w:right w:val="none" w:sz="0" w:space="0" w:color="auto"/>
          </w:divBdr>
        </w:div>
      </w:divsChild>
    </w:div>
    <w:div w:id="972447100">
      <w:bodyDiv w:val="1"/>
      <w:marLeft w:val="0"/>
      <w:marRight w:val="0"/>
      <w:marTop w:val="0"/>
      <w:marBottom w:val="0"/>
      <w:divBdr>
        <w:top w:val="none" w:sz="0" w:space="0" w:color="auto"/>
        <w:left w:val="none" w:sz="0" w:space="0" w:color="auto"/>
        <w:bottom w:val="none" w:sz="0" w:space="0" w:color="auto"/>
        <w:right w:val="none" w:sz="0" w:space="0" w:color="auto"/>
      </w:divBdr>
    </w:div>
    <w:div w:id="972716999">
      <w:bodyDiv w:val="1"/>
      <w:marLeft w:val="0"/>
      <w:marRight w:val="0"/>
      <w:marTop w:val="0"/>
      <w:marBottom w:val="0"/>
      <w:divBdr>
        <w:top w:val="none" w:sz="0" w:space="0" w:color="auto"/>
        <w:left w:val="none" w:sz="0" w:space="0" w:color="auto"/>
        <w:bottom w:val="none" w:sz="0" w:space="0" w:color="auto"/>
        <w:right w:val="none" w:sz="0" w:space="0" w:color="auto"/>
      </w:divBdr>
    </w:div>
    <w:div w:id="975570149">
      <w:bodyDiv w:val="1"/>
      <w:marLeft w:val="0"/>
      <w:marRight w:val="0"/>
      <w:marTop w:val="0"/>
      <w:marBottom w:val="0"/>
      <w:divBdr>
        <w:top w:val="none" w:sz="0" w:space="0" w:color="auto"/>
        <w:left w:val="none" w:sz="0" w:space="0" w:color="auto"/>
        <w:bottom w:val="none" w:sz="0" w:space="0" w:color="auto"/>
        <w:right w:val="none" w:sz="0" w:space="0" w:color="auto"/>
      </w:divBdr>
    </w:div>
    <w:div w:id="982082289">
      <w:bodyDiv w:val="1"/>
      <w:marLeft w:val="0"/>
      <w:marRight w:val="0"/>
      <w:marTop w:val="0"/>
      <w:marBottom w:val="0"/>
      <w:divBdr>
        <w:top w:val="none" w:sz="0" w:space="0" w:color="auto"/>
        <w:left w:val="none" w:sz="0" w:space="0" w:color="auto"/>
        <w:bottom w:val="none" w:sz="0" w:space="0" w:color="auto"/>
        <w:right w:val="none" w:sz="0" w:space="0" w:color="auto"/>
      </w:divBdr>
    </w:div>
    <w:div w:id="991908267">
      <w:bodyDiv w:val="1"/>
      <w:marLeft w:val="0"/>
      <w:marRight w:val="0"/>
      <w:marTop w:val="0"/>
      <w:marBottom w:val="0"/>
      <w:divBdr>
        <w:top w:val="none" w:sz="0" w:space="0" w:color="auto"/>
        <w:left w:val="none" w:sz="0" w:space="0" w:color="auto"/>
        <w:bottom w:val="none" w:sz="0" w:space="0" w:color="auto"/>
        <w:right w:val="none" w:sz="0" w:space="0" w:color="auto"/>
      </w:divBdr>
    </w:div>
    <w:div w:id="999236269">
      <w:bodyDiv w:val="1"/>
      <w:marLeft w:val="0"/>
      <w:marRight w:val="0"/>
      <w:marTop w:val="0"/>
      <w:marBottom w:val="0"/>
      <w:divBdr>
        <w:top w:val="none" w:sz="0" w:space="0" w:color="auto"/>
        <w:left w:val="none" w:sz="0" w:space="0" w:color="auto"/>
        <w:bottom w:val="none" w:sz="0" w:space="0" w:color="auto"/>
        <w:right w:val="none" w:sz="0" w:space="0" w:color="auto"/>
      </w:divBdr>
    </w:div>
    <w:div w:id="1000040404">
      <w:bodyDiv w:val="1"/>
      <w:marLeft w:val="0"/>
      <w:marRight w:val="0"/>
      <w:marTop w:val="0"/>
      <w:marBottom w:val="0"/>
      <w:divBdr>
        <w:top w:val="none" w:sz="0" w:space="0" w:color="auto"/>
        <w:left w:val="none" w:sz="0" w:space="0" w:color="auto"/>
        <w:bottom w:val="none" w:sz="0" w:space="0" w:color="auto"/>
        <w:right w:val="none" w:sz="0" w:space="0" w:color="auto"/>
      </w:divBdr>
    </w:div>
    <w:div w:id="1007635843">
      <w:bodyDiv w:val="1"/>
      <w:marLeft w:val="0"/>
      <w:marRight w:val="0"/>
      <w:marTop w:val="0"/>
      <w:marBottom w:val="0"/>
      <w:divBdr>
        <w:top w:val="none" w:sz="0" w:space="0" w:color="auto"/>
        <w:left w:val="none" w:sz="0" w:space="0" w:color="auto"/>
        <w:bottom w:val="none" w:sz="0" w:space="0" w:color="auto"/>
        <w:right w:val="none" w:sz="0" w:space="0" w:color="auto"/>
      </w:divBdr>
    </w:div>
    <w:div w:id="1018460577">
      <w:bodyDiv w:val="1"/>
      <w:marLeft w:val="0"/>
      <w:marRight w:val="0"/>
      <w:marTop w:val="0"/>
      <w:marBottom w:val="0"/>
      <w:divBdr>
        <w:top w:val="none" w:sz="0" w:space="0" w:color="auto"/>
        <w:left w:val="none" w:sz="0" w:space="0" w:color="auto"/>
        <w:bottom w:val="none" w:sz="0" w:space="0" w:color="auto"/>
        <w:right w:val="none" w:sz="0" w:space="0" w:color="auto"/>
      </w:divBdr>
    </w:div>
    <w:div w:id="1018773809">
      <w:bodyDiv w:val="1"/>
      <w:marLeft w:val="0"/>
      <w:marRight w:val="0"/>
      <w:marTop w:val="0"/>
      <w:marBottom w:val="0"/>
      <w:divBdr>
        <w:top w:val="none" w:sz="0" w:space="0" w:color="auto"/>
        <w:left w:val="none" w:sz="0" w:space="0" w:color="auto"/>
        <w:bottom w:val="none" w:sz="0" w:space="0" w:color="auto"/>
        <w:right w:val="none" w:sz="0" w:space="0" w:color="auto"/>
      </w:divBdr>
    </w:div>
    <w:div w:id="1019114577">
      <w:bodyDiv w:val="1"/>
      <w:marLeft w:val="0"/>
      <w:marRight w:val="0"/>
      <w:marTop w:val="0"/>
      <w:marBottom w:val="0"/>
      <w:divBdr>
        <w:top w:val="none" w:sz="0" w:space="0" w:color="auto"/>
        <w:left w:val="none" w:sz="0" w:space="0" w:color="auto"/>
        <w:bottom w:val="none" w:sz="0" w:space="0" w:color="auto"/>
        <w:right w:val="none" w:sz="0" w:space="0" w:color="auto"/>
      </w:divBdr>
      <w:divsChild>
        <w:div w:id="340202092">
          <w:marLeft w:val="0"/>
          <w:marRight w:val="0"/>
          <w:marTop w:val="0"/>
          <w:marBottom w:val="0"/>
          <w:divBdr>
            <w:top w:val="none" w:sz="0" w:space="0" w:color="auto"/>
            <w:left w:val="none" w:sz="0" w:space="0" w:color="auto"/>
            <w:bottom w:val="none" w:sz="0" w:space="0" w:color="auto"/>
            <w:right w:val="none" w:sz="0" w:space="0" w:color="auto"/>
          </w:divBdr>
        </w:div>
      </w:divsChild>
    </w:div>
    <w:div w:id="1019769501">
      <w:bodyDiv w:val="1"/>
      <w:marLeft w:val="0"/>
      <w:marRight w:val="0"/>
      <w:marTop w:val="0"/>
      <w:marBottom w:val="0"/>
      <w:divBdr>
        <w:top w:val="none" w:sz="0" w:space="0" w:color="auto"/>
        <w:left w:val="none" w:sz="0" w:space="0" w:color="auto"/>
        <w:bottom w:val="none" w:sz="0" w:space="0" w:color="auto"/>
        <w:right w:val="none" w:sz="0" w:space="0" w:color="auto"/>
      </w:divBdr>
    </w:div>
    <w:div w:id="1028986701">
      <w:bodyDiv w:val="1"/>
      <w:marLeft w:val="0"/>
      <w:marRight w:val="0"/>
      <w:marTop w:val="0"/>
      <w:marBottom w:val="0"/>
      <w:divBdr>
        <w:top w:val="none" w:sz="0" w:space="0" w:color="auto"/>
        <w:left w:val="none" w:sz="0" w:space="0" w:color="auto"/>
        <w:bottom w:val="none" w:sz="0" w:space="0" w:color="auto"/>
        <w:right w:val="none" w:sz="0" w:space="0" w:color="auto"/>
      </w:divBdr>
      <w:divsChild>
        <w:div w:id="409549536">
          <w:marLeft w:val="0"/>
          <w:marRight w:val="0"/>
          <w:marTop w:val="0"/>
          <w:marBottom w:val="0"/>
          <w:divBdr>
            <w:top w:val="none" w:sz="0" w:space="0" w:color="auto"/>
            <w:left w:val="none" w:sz="0" w:space="0" w:color="auto"/>
            <w:bottom w:val="none" w:sz="0" w:space="0" w:color="auto"/>
            <w:right w:val="none" w:sz="0" w:space="0" w:color="auto"/>
          </w:divBdr>
          <w:divsChild>
            <w:div w:id="587546799">
              <w:marLeft w:val="0"/>
              <w:marRight w:val="0"/>
              <w:marTop w:val="0"/>
              <w:marBottom w:val="0"/>
              <w:divBdr>
                <w:top w:val="none" w:sz="0" w:space="0" w:color="auto"/>
                <w:left w:val="none" w:sz="0" w:space="0" w:color="auto"/>
                <w:bottom w:val="none" w:sz="0" w:space="0" w:color="auto"/>
                <w:right w:val="none" w:sz="0" w:space="0" w:color="auto"/>
              </w:divBdr>
            </w:div>
          </w:divsChild>
        </w:div>
        <w:div w:id="1777483880">
          <w:marLeft w:val="0"/>
          <w:marRight w:val="0"/>
          <w:marTop w:val="0"/>
          <w:marBottom w:val="0"/>
          <w:divBdr>
            <w:top w:val="none" w:sz="0" w:space="0" w:color="auto"/>
            <w:left w:val="none" w:sz="0" w:space="0" w:color="auto"/>
            <w:bottom w:val="none" w:sz="0" w:space="0" w:color="auto"/>
            <w:right w:val="none" w:sz="0" w:space="0" w:color="auto"/>
          </w:divBdr>
          <w:divsChild>
            <w:div w:id="746923403">
              <w:marLeft w:val="0"/>
              <w:marRight w:val="0"/>
              <w:marTop w:val="0"/>
              <w:marBottom w:val="0"/>
              <w:divBdr>
                <w:top w:val="none" w:sz="0" w:space="0" w:color="auto"/>
                <w:left w:val="none" w:sz="0" w:space="0" w:color="auto"/>
                <w:bottom w:val="none" w:sz="0" w:space="0" w:color="auto"/>
                <w:right w:val="none" w:sz="0" w:space="0" w:color="auto"/>
              </w:divBdr>
            </w:div>
            <w:div w:id="1782413066">
              <w:marLeft w:val="0"/>
              <w:marRight w:val="0"/>
              <w:marTop w:val="0"/>
              <w:marBottom w:val="0"/>
              <w:divBdr>
                <w:top w:val="none" w:sz="0" w:space="0" w:color="auto"/>
                <w:left w:val="none" w:sz="0" w:space="0" w:color="auto"/>
                <w:bottom w:val="none" w:sz="0" w:space="0" w:color="auto"/>
                <w:right w:val="none" w:sz="0" w:space="0" w:color="auto"/>
              </w:divBdr>
            </w:div>
            <w:div w:id="1998419765">
              <w:marLeft w:val="0"/>
              <w:marRight w:val="0"/>
              <w:marTop w:val="0"/>
              <w:marBottom w:val="0"/>
              <w:divBdr>
                <w:top w:val="none" w:sz="0" w:space="0" w:color="auto"/>
                <w:left w:val="none" w:sz="0" w:space="0" w:color="auto"/>
                <w:bottom w:val="none" w:sz="0" w:space="0" w:color="auto"/>
                <w:right w:val="none" w:sz="0" w:space="0" w:color="auto"/>
              </w:divBdr>
            </w:div>
          </w:divsChild>
        </w:div>
        <w:div w:id="1743288303">
          <w:marLeft w:val="0"/>
          <w:marRight w:val="0"/>
          <w:marTop w:val="0"/>
          <w:marBottom w:val="0"/>
          <w:divBdr>
            <w:top w:val="none" w:sz="0" w:space="0" w:color="auto"/>
            <w:left w:val="none" w:sz="0" w:space="0" w:color="auto"/>
            <w:bottom w:val="none" w:sz="0" w:space="0" w:color="auto"/>
            <w:right w:val="none" w:sz="0" w:space="0" w:color="auto"/>
          </w:divBdr>
        </w:div>
      </w:divsChild>
    </w:div>
    <w:div w:id="1030766984">
      <w:bodyDiv w:val="1"/>
      <w:marLeft w:val="0"/>
      <w:marRight w:val="0"/>
      <w:marTop w:val="0"/>
      <w:marBottom w:val="0"/>
      <w:divBdr>
        <w:top w:val="none" w:sz="0" w:space="0" w:color="auto"/>
        <w:left w:val="none" w:sz="0" w:space="0" w:color="auto"/>
        <w:bottom w:val="none" w:sz="0" w:space="0" w:color="auto"/>
        <w:right w:val="none" w:sz="0" w:space="0" w:color="auto"/>
      </w:divBdr>
    </w:div>
    <w:div w:id="1032148018">
      <w:bodyDiv w:val="1"/>
      <w:marLeft w:val="0"/>
      <w:marRight w:val="0"/>
      <w:marTop w:val="0"/>
      <w:marBottom w:val="0"/>
      <w:divBdr>
        <w:top w:val="none" w:sz="0" w:space="0" w:color="auto"/>
        <w:left w:val="none" w:sz="0" w:space="0" w:color="auto"/>
        <w:bottom w:val="none" w:sz="0" w:space="0" w:color="auto"/>
        <w:right w:val="none" w:sz="0" w:space="0" w:color="auto"/>
      </w:divBdr>
    </w:div>
    <w:div w:id="1038044612">
      <w:bodyDiv w:val="1"/>
      <w:marLeft w:val="0"/>
      <w:marRight w:val="0"/>
      <w:marTop w:val="0"/>
      <w:marBottom w:val="0"/>
      <w:divBdr>
        <w:top w:val="none" w:sz="0" w:space="0" w:color="auto"/>
        <w:left w:val="none" w:sz="0" w:space="0" w:color="auto"/>
        <w:bottom w:val="none" w:sz="0" w:space="0" w:color="auto"/>
        <w:right w:val="none" w:sz="0" w:space="0" w:color="auto"/>
      </w:divBdr>
    </w:div>
    <w:div w:id="1051148032">
      <w:bodyDiv w:val="1"/>
      <w:marLeft w:val="0"/>
      <w:marRight w:val="0"/>
      <w:marTop w:val="0"/>
      <w:marBottom w:val="0"/>
      <w:divBdr>
        <w:top w:val="none" w:sz="0" w:space="0" w:color="auto"/>
        <w:left w:val="none" w:sz="0" w:space="0" w:color="auto"/>
        <w:bottom w:val="none" w:sz="0" w:space="0" w:color="auto"/>
        <w:right w:val="none" w:sz="0" w:space="0" w:color="auto"/>
      </w:divBdr>
      <w:divsChild>
        <w:div w:id="123739693">
          <w:marLeft w:val="0"/>
          <w:marRight w:val="0"/>
          <w:marTop w:val="0"/>
          <w:marBottom w:val="0"/>
          <w:divBdr>
            <w:top w:val="none" w:sz="0" w:space="0" w:color="auto"/>
            <w:left w:val="none" w:sz="0" w:space="0" w:color="auto"/>
            <w:bottom w:val="none" w:sz="0" w:space="0" w:color="auto"/>
            <w:right w:val="none" w:sz="0" w:space="0" w:color="auto"/>
          </w:divBdr>
          <w:divsChild>
            <w:div w:id="1125536741">
              <w:marLeft w:val="0"/>
              <w:marRight w:val="0"/>
              <w:marTop w:val="0"/>
              <w:marBottom w:val="0"/>
              <w:divBdr>
                <w:top w:val="none" w:sz="0" w:space="0" w:color="auto"/>
                <w:left w:val="none" w:sz="0" w:space="0" w:color="auto"/>
                <w:bottom w:val="none" w:sz="0" w:space="0" w:color="auto"/>
                <w:right w:val="none" w:sz="0" w:space="0" w:color="auto"/>
              </w:divBdr>
              <w:divsChild>
                <w:div w:id="143000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93516">
      <w:bodyDiv w:val="1"/>
      <w:marLeft w:val="0"/>
      <w:marRight w:val="0"/>
      <w:marTop w:val="0"/>
      <w:marBottom w:val="0"/>
      <w:divBdr>
        <w:top w:val="none" w:sz="0" w:space="0" w:color="auto"/>
        <w:left w:val="none" w:sz="0" w:space="0" w:color="auto"/>
        <w:bottom w:val="none" w:sz="0" w:space="0" w:color="auto"/>
        <w:right w:val="none" w:sz="0" w:space="0" w:color="auto"/>
      </w:divBdr>
    </w:div>
    <w:div w:id="1058013353">
      <w:bodyDiv w:val="1"/>
      <w:marLeft w:val="0"/>
      <w:marRight w:val="0"/>
      <w:marTop w:val="0"/>
      <w:marBottom w:val="0"/>
      <w:divBdr>
        <w:top w:val="none" w:sz="0" w:space="0" w:color="auto"/>
        <w:left w:val="none" w:sz="0" w:space="0" w:color="auto"/>
        <w:bottom w:val="none" w:sz="0" w:space="0" w:color="auto"/>
        <w:right w:val="none" w:sz="0" w:space="0" w:color="auto"/>
      </w:divBdr>
    </w:div>
    <w:div w:id="1064178467">
      <w:bodyDiv w:val="1"/>
      <w:marLeft w:val="0"/>
      <w:marRight w:val="0"/>
      <w:marTop w:val="0"/>
      <w:marBottom w:val="0"/>
      <w:divBdr>
        <w:top w:val="none" w:sz="0" w:space="0" w:color="auto"/>
        <w:left w:val="none" w:sz="0" w:space="0" w:color="auto"/>
        <w:bottom w:val="none" w:sz="0" w:space="0" w:color="auto"/>
        <w:right w:val="none" w:sz="0" w:space="0" w:color="auto"/>
      </w:divBdr>
    </w:div>
    <w:div w:id="1073043643">
      <w:bodyDiv w:val="1"/>
      <w:marLeft w:val="0"/>
      <w:marRight w:val="0"/>
      <w:marTop w:val="0"/>
      <w:marBottom w:val="0"/>
      <w:divBdr>
        <w:top w:val="none" w:sz="0" w:space="0" w:color="auto"/>
        <w:left w:val="none" w:sz="0" w:space="0" w:color="auto"/>
        <w:bottom w:val="none" w:sz="0" w:space="0" w:color="auto"/>
        <w:right w:val="none" w:sz="0" w:space="0" w:color="auto"/>
      </w:divBdr>
    </w:div>
    <w:div w:id="1075201421">
      <w:bodyDiv w:val="1"/>
      <w:marLeft w:val="0"/>
      <w:marRight w:val="0"/>
      <w:marTop w:val="0"/>
      <w:marBottom w:val="0"/>
      <w:divBdr>
        <w:top w:val="none" w:sz="0" w:space="0" w:color="auto"/>
        <w:left w:val="none" w:sz="0" w:space="0" w:color="auto"/>
        <w:bottom w:val="none" w:sz="0" w:space="0" w:color="auto"/>
        <w:right w:val="none" w:sz="0" w:space="0" w:color="auto"/>
      </w:divBdr>
    </w:div>
    <w:div w:id="1075249684">
      <w:bodyDiv w:val="1"/>
      <w:marLeft w:val="0"/>
      <w:marRight w:val="0"/>
      <w:marTop w:val="0"/>
      <w:marBottom w:val="0"/>
      <w:divBdr>
        <w:top w:val="none" w:sz="0" w:space="0" w:color="auto"/>
        <w:left w:val="none" w:sz="0" w:space="0" w:color="auto"/>
        <w:bottom w:val="none" w:sz="0" w:space="0" w:color="auto"/>
        <w:right w:val="none" w:sz="0" w:space="0" w:color="auto"/>
      </w:divBdr>
    </w:div>
    <w:div w:id="1082415560">
      <w:bodyDiv w:val="1"/>
      <w:marLeft w:val="0"/>
      <w:marRight w:val="0"/>
      <w:marTop w:val="0"/>
      <w:marBottom w:val="0"/>
      <w:divBdr>
        <w:top w:val="none" w:sz="0" w:space="0" w:color="auto"/>
        <w:left w:val="none" w:sz="0" w:space="0" w:color="auto"/>
        <w:bottom w:val="none" w:sz="0" w:space="0" w:color="auto"/>
        <w:right w:val="none" w:sz="0" w:space="0" w:color="auto"/>
      </w:divBdr>
    </w:div>
    <w:div w:id="1082678750">
      <w:bodyDiv w:val="1"/>
      <w:marLeft w:val="0"/>
      <w:marRight w:val="0"/>
      <w:marTop w:val="0"/>
      <w:marBottom w:val="0"/>
      <w:divBdr>
        <w:top w:val="none" w:sz="0" w:space="0" w:color="auto"/>
        <w:left w:val="none" w:sz="0" w:space="0" w:color="auto"/>
        <w:bottom w:val="none" w:sz="0" w:space="0" w:color="auto"/>
        <w:right w:val="none" w:sz="0" w:space="0" w:color="auto"/>
      </w:divBdr>
    </w:div>
    <w:div w:id="1087462581">
      <w:bodyDiv w:val="1"/>
      <w:marLeft w:val="0"/>
      <w:marRight w:val="0"/>
      <w:marTop w:val="0"/>
      <w:marBottom w:val="0"/>
      <w:divBdr>
        <w:top w:val="none" w:sz="0" w:space="0" w:color="auto"/>
        <w:left w:val="none" w:sz="0" w:space="0" w:color="auto"/>
        <w:bottom w:val="none" w:sz="0" w:space="0" w:color="auto"/>
        <w:right w:val="none" w:sz="0" w:space="0" w:color="auto"/>
      </w:divBdr>
    </w:div>
    <w:div w:id="1087848615">
      <w:bodyDiv w:val="1"/>
      <w:marLeft w:val="0"/>
      <w:marRight w:val="0"/>
      <w:marTop w:val="0"/>
      <w:marBottom w:val="0"/>
      <w:divBdr>
        <w:top w:val="none" w:sz="0" w:space="0" w:color="auto"/>
        <w:left w:val="none" w:sz="0" w:space="0" w:color="auto"/>
        <w:bottom w:val="none" w:sz="0" w:space="0" w:color="auto"/>
        <w:right w:val="none" w:sz="0" w:space="0" w:color="auto"/>
      </w:divBdr>
    </w:div>
    <w:div w:id="1101415829">
      <w:bodyDiv w:val="1"/>
      <w:marLeft w:val="0"/>
      <w:marRight w:val="0"/>
      <w:marTop w:val="0"/>
      <w:marBottom w:val="0"/>
      <w:divBdr>
        <w:top w:val="none" w:sz="0" w:space="0" w:color="auto"/>
        <w:left w:val="none" w:sz="0" w:space="0" w:color="auto"/>
        <w:bottom w:val="none" w:sz="0" w:space="0" w:color="auto"/>
        <w:right w:val="none" w:sz="0" w:space="0" w:color="auto"/>
      </w:divBdr>
    </w:div>
    <w:div w:id="1111515223">
      <w:bodyDiv w:val="1"/>
      <w:marLeft w:val="0"/>
      <w:marRight w:val="0"/>
      <w:marTop w:val="0"/>
      <w:marBottom w:val="0"/>
      <w:divBdr>
        <w:top w:val="none" w:sz="0" w:space="0" w:color="auto"/>
        <w:left w:val="none" w:sz="0" w:space="0" w:color="auto"/>
        <w:bottom w:val="none" w:sz="0" w:space="0" w:color="auto"/>
        <w:right w:val="none" w:sz="0" w:space="0" w:color="auto"/>
      </w:divBdr>
    </w:div>
    <w:div w:id="1119185047">
      <w:bodyDiv w:val="1"/>
      <w:marLeft w:val="0"/>
      <w:marRight w:val="0"/>
      <w:marTop w:val="0"/>
      <w:marBottom w:val="0"/>
      <w:divBdr>
        <w:top w:val="none" w:sz="0" w:space="0" w:color="auto"/>
        <w:left w:val="none" w:sz="0" w:space="0" w:color="auto"/>
        <w:bottom w:val="none" w:sz="0" w:space="0" w:color="auto"/>
        <w:right w:val="none" w:sz="0" w:space="0" w:color="auto"/>
      </w:divBdr>
    </w:div>
    <w:div w:id="1122843723">
      <w:bodyDiv w:val="1"/>
      <w:marLeft w:val="0"/>
      <w:marRight w:val="0"/>
      <w:marTop w:val="0"/>
      <w:marBottom w:val="0"/>
      <w:divBdr>
        <w:top w:val="none" w:sz="0" w:space="0" w:color="auto"/>
        <w:left w:val="none" w:sz="0" w:space="0" w:color="auto"/>
        <w:bottom w:val="none" w:sz="0" w:space="0" w:color="auto"/>
        <w:right w:val="none" w:sz="0" w:space="0" w:color="auto"/>
      </w:divBdr>
    </w:div>
    <w:div w:id="1139372980">
      <w:bodyDiv w:val="1"/>
      <w:marLeft w:val="0"/>
      <w:marRight w:val="0"/>
      <w:marTop w:val="0"/>
      <w:marBottom w:val="0"/>
      <w:divBdr>
        <w:top w:val="none" w:sz="0" w:space="0" w:color="auto"/>
        <w:left w:val="none" w:sz="0" w:space="0" w:color="auto"/>
        <w:bottom w:val="none" w:sz="0" w:space="0" w:color="auto"/>
        <w:right w:val="none" w:sz="0" w:space="0" w:color="auto"/>
      </w:divBdr>
    </w:div>
    <w:div w:id="1143959285">
      <w:bodyDiv w:val="1"/>
      <w:marLeft w:val="0"/>
      <w:marRight w:val="0"/>
      <w:marTop w:val="0"/>
      <w:marBottom w:val="0"/>
      <w:divBdr>
        <w:top w:val="none" w:sz="0" w:space="0" w:color="auto"/>
        <w:left w:val="none" w:sz="0" w:space="0" w:color="auto"/>
        <w:bottom w:val="none" w:sz="0" w:space="0" w:color="auto"/>
        <w:right w:val="none" w:sz="0" w:space="0" w:color="auto"/>
      </w:divBdr>
    </w:div>
    <w:div w:id="1144470219">
      <w:bodyDiv w:val="1"/>
      <w:marLeft w:val="0"/>
      <w:marRight w:val="0"/>
      <w:marTop w:val="0"/>
      <w:marBottom w:val="0"/>
      <w:divBdr>
        <w:top w:val="none" w:sz="0" w:space="0" w:color="auto"/>
        <w:left w:val="none" w:sz="0" w:space="0" w:color="auto"/>
        <w:bottom w:val="none" w:sz="0" w:space="0" w:color="auto"/>
        <w:right w:val="none" w:sz="0" w:space="0" w:color="auto"/>
      </w:divBdr>
    </w:div>
    <w:div w:id="1156801714">
      <w:bodyDiv w:val="1"/>
      <w:marLeft w:val="0"/>
      <w:marRight w:val="0"/>
      <w:marTop w:val="0"/>
      <w:marBottom w:val="0"/>
      <w:divBdr>
        <w:top w:val="none" w:sz="0" w:space="0" w:color="auto"/>
        <w:left w:val="none" w:sz="0" w:space="0" w:color="auto"/>
        <w:bottom w:val="none" w:sz="0" w:space="0" w:color="auto"/>
        <w:right w:val="none" w:sz="0" w:space="0" w:color="auto"/>
      </w:divBdr>
    </w:div>
    <w:div w:id="1157456397">
      <w:bodyDiv w:val="1"/>
      <w:marLeft w:val="0"/>
      <w:marRight w:val="0"/>
      <w:marTop w:val="0"/>
      <w:marBottom w:val="0"/>
      <w:divBdr>
        <w:top w:val="none" w:sz="0" w:space="0" w:color="auto"/>
        <w:left w:val="none" w:sz="0" w:space="0" w:color="auto"/>
        <w:bottom w:val="none" w:sz="0" w:space="0" w:color="auto"/>
        <w:right w:val="none" w:sz="0" w:space="0" w:color="auto"/>
      </w:divBdr>
    </w:div>
    <w:div w:id="1158110419">
      <w:bodyDiv w:val="1"/>
      <w:marLeft w:val="0"/>
      <w:marRight w:val="0"/>
      <w:marTop w:val="0"/>
      <w:marBottom w:val="0"/>
      <w:divBdr>
        <w:top w:val="none" w:sz="0" w:space="0" w:color="auto"/>
        <w:left w:val="none" w:sz="0" w:space="0" w:color="auto"/>
        <w:bottom w:val="none" w:sz="0" w:space="0" w:color="auto"/>
        <w:right w:val="none" w:sz="0" w:space="0" w:color="auto"/>
      </w:divBdr>
    </w:div>
    <w:div w:id="1158577858">
      <w:bodyDiv w:val="1"/>
      <w:marLeft w:val="0"/>
      <w:marRight w:val="0"/>
      <w:marTop w:val="0"/>
      <w:marBottom w:val="0"/>
      <w:divBdr>
        <w:top w:val="none" w:sz="0" w:space="0" w:color="auto"/>
        <w:left w:val="none" w:sz="0" w:space="0" w:color="auto"/>
        <w:bottom w:val="none" w:sz="0" w:space="0" w:color="auto"/>
        <w:right w:val="none" w:sz="0" w:space="0" w:color="auto"/>
      </w:divBdr>
    </w:div>
    <w:div w:id="1162161802">
      <w:bodyDiv w:val="1"/>
      <w:marLeft w:val="0"/>
      <w:marRight w:val="0"/>
      <w:marTop w:val="0"/>
      <w:marBottom w:val="0"/>
      <w:divBdr>
        <w:top w:val="none" w:sz="0" w:space="0" w:color="auto"/>
        <w:left w:val="none" w:sz="0" w:space="0" w:color="auto"/>
        <w:bottom w:val="none" w:sz="0" w:space="0" w:color="auto"/>
        <w:right w:val="none" w:sz="0" w:space="0" w:color="auto"/>
      </w:divBdr>
    </w:div>
    <w:div w:id="1162503625">
      <w:bodyDiv w:val="1"/>
      <w:marLeft w:val="0"/>
      <w:marRight w:val="0"/>
      <w:marTop w:val="0"/>
      <w:marBottom w:val="0"/>
      <w:divBdr>
        <w:top w:val="none" w:sz="0" w:space="0" w:color="auto"/>
        <w:left w:val="none" w:sz="0" w:space="0" w:color="auto"/>
        <w:bottom w:val="none" w:sz="0" w:space="0" w:color="auto"/>
        <w:right w:val="none" w:sz="0" w:space="0" w:color="auto"/>
      </w:divBdr>
    </w:div>
    <w:div w:id="1173571126">
      <w:bodyDiv w:val="1"/>
      <w:marLeft w:val="0"/>
      <w:marRight w:val="0"/>
      <w:marTop w:val="0"/>
      <w:marBottom w:val="0"/>
      <w:divBdr>
        <w:top w:val="none" w:sz="0" w:space="0" w:color="auto"/>
        <w:left w:val="none" w:sz="0" w:space="0" w:color="auto"/>
        <w:bottom w:val="none" w:sz="0" w:space="0" w:color="auto"/>
        <w:right w:val="none" w:sz="0" w:space="0" w:color="auto"/>
      </w:divBdr>
    </w:div>
    <w:div w:id="1180269615">
      <w:bodyDiv w:val="1"/>
      <w:marLeft w:val="0"/>
      <w:marRight w:val="0"/>
      <w:marTop w:val="0"/>
      <w:marBottom w:val="0"/>
      <w:divBdr>
        <w:top w:val="none" w:sz="0" w:space="0" w:color="auto"/>
        <w:left w:val="none" w:sz="0" w:space="0" w:color="auto"/>
        <w:bottom w:val="none" w:sz="0" w:space="0" w:color="auto"/>
        <w:right w:val="none" w:sz="0" w:space="0" w:color="auto"/>
      </w:divBdr>
      <w:divsChild>
        <w:div w:id="157620545">
          <w:marLeft w:val="0"/>
          <w:marRight w:val="0"/>
          <w:marTop w:val="0"/>
          <w:marBottom w:val="0"/>
          <w:divBdr>
            <w:top w:val="none" w:sz="0" w:space="0" w:color="auto"/>
            <w:left w:val="none" w:sz="0" w:space="0" w:color="auto"/>
            <w:bottom w:val="none" w:sz="0" w:space="0" w:color="auto"/>
            <w:right w:val="none" w:sz="0" w:space="0" w:color="auto"/>
          </w:divBdr>
        </w:div>
        <w:div w:id="1743327425">
          <w:marLeft w:val="0"/>
          <w:marRight w:val="0"/>
          <w:marTop w:val="0"/>
          <w:marBottom w:val="0"/>
          <w:divBdr>
            <w:top w:val="none" w:sz="0" w:space="0" w:color="auto"/>
            <w:left w:val="none" w:sz="0" w:space="0" w:color="auto"/>
            <w:bottom w:val="none" w:sz="0" w:space="0" w:color="auto"/>
            <w:right w:val="none" w:sz="0" w:space="0" w:color="auto"/>
          </w:divBdr>
        </w:div>
      </w:divsChild>
    </w:div>
    <w:div w:id="1181041100">
      <w:bodyDiv w:val="1"/>
      <w:marLeft w:val="0"/>
      <w:marRight w:val="0"/>
      <w:marTop w:val="0"/>
      <w:marBottom w:val="0"/>
      <w:divBdr>
        <w:top w:val="none" w:sz="0" w:space="0" w:color="auto"/>
        <w:left w:val="none" w:sz="0" w:space="0" w:color="auto"/>
        <w:bottom w:val="none" w:sz="0" w:space="0" w:color="auto"/>
        <w:right w:val="none" w:sz="0" w:space="0" w:color="auto"/>
      </w:divBdr>
    </w:div>
    <w:div w:id="1186792404">
      <w:bodyDiv w:val="1"/>
      <w:marLeft w:val="0"/>
      <w:marRight w:val="0"/>
      <w:marTop w:val="0"/>
      <w:marBottom w:val="0"/>
      <w:divBdr>
        <w:top w:val="none" w:sz="0" w:space="0" w:color="auto"/>
        <w:left w:val="none" w:sz="0" w:space="0" w:color="auto"/>
        <w:bottom w:val="none" w:sz="0" w:space="0" w:color="auto"/>
        <w:right w:val="none" w:sz="0" w:space="0" w:color="auto"/>
      </w:divBdr>
    </w:div>
    <w:div w:id="1188448921">
      <w:bodyDiv w:val="1"/>
      <w:marLeft w:val="0"/>
      <w:marRight w:val="0"/>
      <w:marTop w:val="0"/>
      <w:marBottom w:val="0"/>
      <w:divBdr>
        <w:top w:val="none" w:sz="0" w:space="0" w:color="auto"/>
        <w:left w:val="none" w:sz="0" w:space="0" w:color="auto"/>
        <w:bottom w:val="none" w:sz="0" w:space="0" w:color="auto"/>
        <w:right w:val="none" w:sz="0" w:space="0" w:color="auto"/>
      </w:divBdr>
    </w:div>
    <w:div w:id="1196969726">
      <w:bodyDiv w:val="1"/>
      <w:marLeft w:val="0"/>
      <w:marRight w:val="0"/>
      <w:marTop w:val="0"/>
      <w:marBottom w:val="0"/>
      <w:divBdr>
        <w:top w:val="none" w:sz="0" w:space="0" w:color="auto"/>
        <w:left w:val="none" w:sz="0" w:space="0" w:color="auto"/>
        <w:bottom w:val="none" w:sz="0" w:space="0" w:color="auto"/>
        <w:right w:val="none" w:sz="0" w:space="0" w:color="auto"/>
      </w:divBdr>
      <w:divsChild>
        <w:div w:id="493379299">
          <w:marLeft w:val="0"/>
          <w:marRight w:val="0"/>
          <w:marTop w:val="0"/>
          <w:marBottom w:val="0"/>
          <w:divBdr>
            <w:top w:val="none" w:sz="0" w:space="0" w:color="auto"/>
            <w:left w:val="none" w:sz="0" w:space="0" w:color="auto"/>
            <w:bottom w:val="none" w:sz="0" w:space="0" w:color="auto"/>
            <w:right w:val="none" w:sz="0" w:space="0" w:color="auto"/>
          </w:divBdr>
          <w:divsChild>
            <w:div w:id="1272129633">
              <w:marLeft w:val="0"/>
              <w:marRight w:val="0"/>
              <w:marTop w:val="0"/>
              <w:marBottom w:val="0"/>
              <w:divBdr>
                <w:top w:val="none" w:sz="0" w:space="0" w:color="auto"/>
                <w:left w:val="none" w:sz="0" w:space="0" w:color="auto"/>
                <w:bottom w:val="none" w:sz="0" w:space="0" w:color="auto"/>
                <w:right w:val="none" w:sz="0" w:space="0" w:color="auto"/>
              </w:divBdr>
              <w:divsChild>
                <w:div w:id="1737777060">
                  <w:marLeft w:val="0"/>
                  <w:marRight w:val="0"/>
                  <w:marTop w:val="0"/>
                  <w:marBottom w:val="0"/>
                  <w:divBdr>
                    <w:top w:val="none" w:sz="0" w:space="0" w:color="auto"/>
                    <w:left w:val="none" w:sz="0" w:space="0" w:color="auto"/>
                    <w:bottom w:val="none" w:sz="0" w:space="0" w:color="auto"/>
                    <w:right w:val="none" w:sz="0" w:space="0" w:color="auto"/>
                  </w:divBdr>
                </w:div>
              </w:divsChild>
            </w:div>
            <w:div w:id="881213920">
              <w:marLeft w:val="0"/>
              <w:marRight w:val="0"/>
              <w:marTop w:val="0"/>
              <w:marBottom w:val="0"/>
              <w:divBdr>
                <w:top w:val="none" w:sz="0" w:space="0" w:color="auto"/>
                <w:left w:val="none" w:sz="0" w:space="0" w:color="auto"/>
                <w:bottom w:val="none" w:sz="0" w:space="0" w:color="auto"/>
                <w:right w:val="none" w:sz="0" w:space="0" w:color="auto"/>
              </w:divBdr>
              <w:divsChild>
                <w:div w:id="304356849">
                  <w:marLeft w:val="0"/>
                  <w:marRight w:val="0"/>
                  <w:marTop w:val="0"/>
                  <w:marBottom w:val="0"/>
                  <w:divBdr>
                    <w:top w:val="none" w:sz="0" w:space="0" w:color="auto"/>
                    <w:left w:val="none" w:sz="0" w:space="0" w:color="auto"/>
                    <w:bottom w:val="none" w:sz="0" w:space="0" w:color="auto"/>
                    <w:right w:val="none" w:sz="0" w:space="0" w:color="auto"/>
                  </w:divBdr>
                </w:div>
              </w:divsChild>
            </w:div>
            <w:div w:id="349721833">
              <w:marLeft w:val="0"/>
              <w:marRight w:val="0"/>
              <w:marTop w:val="0"/>
              <w:marBottom w:val="0"/>
              <w:divBdr>
                <w:top w:val="none" w:sz="0" w:space="0" w:color="auto"/>
                <w:left w:val="none" w:sz="0" w:space="0" w:color="auto"/>
                <w:bottom w:val="none" w:sz="0" w:space="0" w:color="auto"/>
                <w:right w:val="none" w:sz="0" w:space="0" w:color="auto"/>
              </w:divBdr>
              <w:divsChild>
                <w:div w:id="126021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10392">
          <w:marLeft w:val="0"/>
          <w:marRight w:val="0"/>
          <w:marTop w:val="0"/>
          <w:marBottom w:val="0"/>
          <w:divBdr>
            <w:top w:val="none" w:sz="0" w:space="0" w:color="auto"/>
            <w:left w:val="none" w:sz="0" w:space="0" w:color="auto"/>
            <w:bottom w:val="none" w:sz="0" w:space="0" w:color="auto"/>
            <w:right w:val="none" w:sz="0" w:space="0" w:color="auto"/>
          </w:divBdr>
          <w:divsChild>
            <w:div w:id="1138179912">
              <w:marLeft w:val="0"/>
              <w:marRight w:val="0"/>
              <w:marTop w:val="0"/>
              <w:marBottom w:val="0"/>
              <w:divBdr>
                <w:top w:val="none" w:sz="0" w:space="0" w:color="auto"/>
                <w:left w:val="none" w:sz="0" w:space="0" w:color="auto"/>
                <w:bottom w:val="none" w:sz="0" w:space="0" w:color="auto"/>
                <w:right w:val="none" w:sz="0" w:space="0" w:color="auto"/>
              </w:divBdr>
              <w:divsChild>
                <w:div w:id="1079205923">
                  <w:marLeft w:val="0"/>
                  <w:marRight w:val="0"/>
                  <w:marTop w:val="0"/>
                  <w:marBottom w:val="0"/>
                  <w:divBdr>
                    <w:top w:val="none" w:sz="0" w:space="0" w:color="auto"/>
                    <w:left w:val="none" w:sz="0" w:space="0" w:color="auto"/>
                    <w:bottom w:val="none" w:sz="0" w:space="0" w:color="auto"/>
                    <w:right w:val="none" w:sz="0" w:space="0" w:color="auto"/>
                  </w:divBdr>
                  <w:divsChild>
                    <w:div w:id="1291398792">
                      <w:marLeft w:val="0"/>
                      <w:marRight w:val="0"/>
                      <w:marTop w:val="0"/>
                      <w:marBottom w:val="0"/>
                      <w:divBdr>
                        <w:top w:val="none" w:sz="0" w:space="0" w:color="auto"/>
                        <w:left w:val="none" w:sz="0" w:space="0" w:color="auto"/>
                        <w:bottom w:val="none" w:sz="0" w:space="0" w:color="auto"/>
                        <w:right w:val="none" w:sz="0" w:space="0" w:color="auto"/>
                      </w:divBdr>
                      <w:divsChild>
                        <w:div w:id="64169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744776">
          <w:marLeft w:val="0"/>
          <w:marRight w:val="0"/>
          <w:marTop w:val="0"/>
          <w:marBottom w:val="0"/>
          <w:divBdr>
            <w:top w:val="none" w:sz="0" w:space="0" w:color="auto"/>
            <w:left w:val="none" w:sz="0" w:space="0" w:color="auto"/>
            <w:bottom w:val="none" w:sz="0" w:space="0" w:color="auto"/>
            <w:right w:val="none" w:sz="0" w:space="0" w:color="auto"/>
          </w:divBdr>
          <w:divsChild>
            <w:div w:id="1089355263">
              <w:marLeft w:val="0"/>
              <w:marRight w:val="0"/>
              <w:marTop w:val="0"/>
              <w:marBottom w:val="0"/>
              <w:divBdr>
                <w:top w:val="none" w:sz="0" w:space="0" w:color="auto"/>
                <w:left w:val="none" w:sz="0" w:space="0" w:color="auto"/>
                <w:bottom w:val="none" w:sz="0" w:space="0" w:color="auto"/>
                <w:right w:val="none" w:sz="0" w:space="0" w:color="auto"/>
              </w:divBdr>
              <w:divsChild>
                <w:div w:id="1962765681">
                  <w:marLeft w:val="0"/>
                  <w:marRight w:val="0"/>
                  <w:marTop w:val="0"/>
                  <w:marBottom w:val="0"/>
                  <w:divBdr>
                    <w:top w:val="none" w:sz="0" w:space="0" w:color="auto"/>
                    <w:left w:val="none" w:sz="0" w:space="0" w:color="auto"/>
                    <w:bottom w:val="none" w:sz="0" w:space="0" w:color="auto"/>
                    <w:right w:val="none" w:sz="0" w:space="0" w:color="auto"/>
                  </w:divBdr>
                  <w:divsChild>
                    <w:div w:id="1884249077">
                      <w:marLeft w:val="0"/>
                      <w:marRight w:val="0"/>
                      <w:marTop w:val="0"/>
                      <w:marBottom w:val="0"/>
                      <w:divBdr>
                        <w:top w:val="none" w:sz="0" w:space="0" w:color="auto"/>
                        <w:left w:val="none" w:sz="0" w:space="0" w:color="auto"/>
                        <w:bottom w:val="none" w:sz="0" w:space="0" w:color="auto"/>
                        <w:right w:val="none" w:sz="0" w:space="0" w:color="auto"/>
                      </w:divBdr>
                      <w:divsChild>
                        <w:div w:id="1931085617">
                          <w:marLeft w:val="0"/>
                          <w:marRight w:val="0"/>
                          <w:marTop w:val="0"/>
                          <w:marBottom w:val="0"/>
                          <w:divBdr>
                            <w:top w:val="none" w:sz="0" w:space="0" w:color="auto"/>
                            <w:left w:val="none" w:sz="0" w:space="0" w:color="auto"/>
                            <w:bottom w:val="none" w:sz="0" w:space="0" w:color="auto"/>
                            <w:right w:val="none" w:sz="0" w:space="0" w:color="auto"/>
                          </w:divBdr>
                          <w:divsChild>
                            <w:div w:id="577058175">
                              <w:marLeft w:val="0"/>
                              <w:marRight w:val="0"/>
                              <w:marTop w:val="0"/>
                              <w:marBottom w:val="0"/>
                              <w:divBdr>
                                <w:top w:val="none" w:sz="0" w:space="0" w:color="auto"/>
                                <w:left w:val="none" w:sz="0" w:space="0" w:color="auto"/>
                                <w:bottom w:val="none" w:sz="0" w:space="0" w:color="auto"/>
                                <w:right w:val="none" w:sz="0" w:space="0" w:color="auto"/>
                              </w:divBdr>
                              <w:divsChild>
                                <w:div w:id="1886873635">
                                  <w:marLeft w:val="0"/>
                                  <w:marRight w:val="0"/>
                                  <w:marTop w:val="0"/>
                                  <w:marBottom w:val="0"/>
                                  <w:divBdr>
                                    <w:top w:val="none" w:sz="0" w:space="0" w:color="auto"/>
                                    <w:left w:val="none" w:sz="0" w:space="0" w:color="auto"/>
                                    <w:bottom w:val="none" w:sz="0" w:space="0" w:color="auto"/>
                                    <w:right w:val="none" w:sz="0" w:space="0" w:color="auto"/>
                                  </w:divBdr>
                                  <w:divsChild>
                                    <w:div w:id="1816146457">
                                      <w:marLeft w:val="0"/>
                                      <w:marRight w:val="0"/>
                                      <w:marTop w:val="0"/>
                                      <w:marBottom w:val="0"/>
                                      <w:divBdr>
                                        <w:top w:val="none" w:sz="0" w:space="0" w:color="auto"/>
                                        <w:left w:val="none" w:sz="0" w:space="0" w:color="auto"/>
                                        <w:bottom w:val="none" w:sz="0" w:space="0" w:color="auto"/>
                                        <w:right w:val="none" w:sz="0" w:space="0" w:color="auto"/>
                                      </w:divBdr>
                                      <w:divsChild>
                                        <w:div w:id="25941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581930">
          <w:marLeft w:val="0"/>
          <w:marRight w:val="0"/>
          <w:marTop w:val="0"/>
          <w:marBottom w:val="0"/>
          <w:divBdr>
            <w:top w:val="none" w:sz="0" w:space="0" w:color="auto"/>
            <w:left w:val="none" w:sz="0" w:space="0" w:color="auto"/>
            <w:bottom w:val="none" w:sz="0" w:space="0" w:color="auto"/>
            <w:right w:val="none" w:sz="0" w:space="0" w:color="auto"/>
          </w:divBdr>
          <w:divsChild>
            <w:div w:id="850264480">
              <w:marLeft w:val="0"/>
              <w:marRight w:val="0"/>
              <w:marTop w:val="0"/>
              <w:marBottom w:val="0"/>
              <w:divBdr>
                <w:top w:val="none" w:sz="0" w:space="0" w:color="auto"/>
                <w:left w:val="none" w:sz="0" w:space="0" w:color="auto"/>
                <w:bottom w:val="none" w:sz="0" w:space="0" w:color="auto"/>
                <w:right w:val="none" w:sz="0" w:space="0" w:color="auto"/>
              </w:divBdr>
              <w:divsChild>
                <w:div w:id="1439833341">
                  <w:marLeft w:val="0"/>
                  <w:marRight w:val="0"/>
                  <w:marTop w:val="0"/>
                  <w:marBottom w:val="0"/>
                  <w:divBdr>
                    <w:top w:val="none" w:sz="0" w:space="0" w:color="auto"/>
                    <w:left w:val="none" w:sz="0" w:space="0" w:color="auto"/>
                    <w:bottom w:val="none" w:sz="0" w:space="0" w:color="auto"/>
                    <w:right w:val="none" w:sz="0" w:space="0" w:color="auto"/>
                  </w:divBdr>
                  <w:divsChild>
                    <w:div w:id="1168862708">
                      <w:marLeft w:val="0"/>
                      <w:marRight w:val="0"/>
                      <w:marTop w:val="0"/>
                      <w:marBottom w:val="0"/>
                      <w:divBdr>
                        <w:top w:val="none" w:sz="0" w:space="0" w:color="auto"/>
                        <w:left w:val="none" w:sz="0" w:space="0" w:color="auto"/>
                        <w:bottom w:val="none" w:sz="0" w:space="0" w:color="auto"/>
                        <w:right w:val="none" w:sz="0" w:space="0" w:color="auto"/>
                      </w:divBdr>
                      <w:divsChild>
                        <w:div w:id="217788459">
                          <w:marLeft w:val="0"/>
                          <w:marRight w:val="0"/>
                          <w:marTop w:val="0"/>
                          <w:marBottom w:val="0"/>
                          <w:divBdr>
                            <w:top w:val="none" w:sz="0" w:space="0" w:color="auto"/>
                            <w:left w:val="none" w:sz="0" w:space="0" w:color="auto"/>
                            <w:bottom w:val="none" w:sz="0" w:space="0" w:color="auto"/>
                            <w:right w:val="none" w:sz="0" w:space="0" w:color="auto"/>
                          </w:divBdr>
                        </w:div>
                        <w:div w:id="2036997463">
                          <w:marLeft w:val="0"/>
                          <w:marRight w:val="0"/>
                          <w:marTop w:val="0"/>
                          <w:marBottom w:val="0"/>
                          <w:divBdr>
                            <w:top w:val="none" w:sz="0" w:space="0" w:color="auto"/>
                            <w:left w:val="none" w:sz="0" w:space="0" w:color="auto"/>
                            <w:bottom w:val="none" w:sz="0" w:space="0" w:color="auto"/>
                            <w:right w:val="none" w:sz="0" w:space="0" w:color="auto"/>
                          </w:divBdr>
                        </w:div>
                        <w:div w:id="188031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79333">
          <w:marLeft w:val="0"/>
          <w:marRight w:val="0"/>
          <w:marTop w:val="0"/>
          <w:marBottom w:val="0"/>
          <w:divBdr>
            <w:top w:val="none" w:sz="0" w:space="0" w:color="auto"/>
            <w:left w:val="none" w:sz="0" w:space="0" w:color="auto"/>
            <w:bottom w:val="none" w:sz="0" w:space="0" w:color="auto"/>
            <w:right w:val="none" w:sz="0" w:space="0" w:color="auto"/>
          </w:divBdr>
        </w:div>
      </w:divsChild>
    </w:div>
    <w:div w:id="1214275938">
      <w:bodyDiv w:val="1"/>
      <w:marLeft w:val="0"/>
      <w:marRight w:val="0"/>
      <w:marTop w:val="0"/>
      <w:marBottom w:val="0"/>
      <w:divBdr>
        <w:top w:val="none" w:sz="0" w:space="0" w:color="auto"/>
        <w:left w:val="none" w:sz="0" w:space="0" w:color="auto"/>
        <w:bottom w:val="none" w:sz="0" w:space="0" w:color="auto"/>
        <w:right w:val="none" w:sz="0" w:space="0" w:color="auto"/>
      </w:divBdr>
    </w:div>
    <w:div w:id="1238436120">
      <w:bodyDiv w:val="1"/>
      <w:marLeft w:val="0"/>
      <w:marRight w:val="0"/>
      <w:marTop w:val="0"/>
      <w:marBottom w:val="0"/>
      <w:divBdr>
        <w:top w:val="none" w:sz="0" w:space="0" w:color="auto"/>
        <w:left w:val="none" w:sz="0" w:space="0" w:color="auto"/>
        <w:bottom w:val="none" w:sz="0" w:space="0" w:color="auto"/>
        <w:right w:val="none" w:sz="0" w:space="0" w:color="auto"/>
      </w:divBdr>
    </w:div>
    <w:div w:id="1239095772">
      <w:bodyDiv w:val="1"/>
      <w:marLeft w:val="0"/>
      <w:marRight w:val="0"/>
      <w:marTop w:val="0"/>
      <w:marBottom w:val="0"/>
      <w:divBdr>
        <w:top w:val="none" w:sz="0" w:space="0" w:color="auto"/>
        <w:left w:val="none" w:sz="0" w:space="0" w:color="auto"/>
        <w:bottom w:val="none" w:sz="0" w:space="0" w:color="auto"/>
        <w:right w:val="none" w:sz="0" w:space="0" w:color="auto"/>
      </w:divBdr>
      <w:divsChild>
        <w:div w:id="1334339500">
          <w:marLeft w:val="0"/>
          <w:marRight w:val="0"/>
          <w:marTop w:val="0"/>
          <w:marBottom w:val="0"/>
          <w:divBdr>
            <w:top w:val="none" w:sz="0" w:space="0" w:color="auto"/>
            <w:left w:val="none" w:sz="0" w:space="0" w:color="auto"/>
            <w:bottom w:val="none" w:sz="0" w:space="0" w:color="auto"/>
            <w:right w:val="none" w:sz="0" w:space="0" w:color="auto"/>
          </w:divBdr>
        </w:div>
        <w:div w:id="1512524216">
          <w:marLeft w:val="0"/>
          <w:marRight w:val="0"/>
          <w:marTop w:val="0"/>
          <w:marBottom w:val="0"/>
          <w:divBdr>
            <w:top w:val="none" w:sz="0" w:space="0" w:color="auto"/>
            <w:left w:val="none" w:sz="0" w:space="0" w:color="auto"/>
            <w:bottom w:val="none" w:sz="0" w:space="0" w:color="auto"/>
            <w:right w:val="none" w:sz="0" w:space="0" w:color="auto"/>
          </w:divBdr>
        </w:div>
        <w:div w:id="1192307701">
          <w:marLeft w:val="0"/>
          <w:marRight w:val="0"/>
          <w:marTop w:val="0"/>
          <w:marBottom w:val="0"/>
          <w:divBdr>
            <w:top w:val="none" w:sz="0" w:space="0" w:color="auto"/>
            <w:left w:val="none" w:sz="0" w:space="0" w:color="auto"/>
            <w:bottom w:val="none" w:sz="0" w:space="0" w:color="auto"/>
            <w:right w:val="none" w:sz="0" w:space="0" w:color="auto"/>
          </w:divBdr>
        </w:div>
        <w:div w:id="1961524802">
          <w:marLeft w:val="0"/>
          <w:marRight w:val="0"/>
          <w:marTop w:val="0"/>
          <w:marBottom w:val="0"/>
          <w:divBdr>
            <w:top w:val="none" w:sz="0" w:space="0" w:color="auto"/>
            <w:left w:val="none" w:sz="0" w:space="0" w:color="auto"/>
            <w:bottom w:val="none" w:sz="0" w:space="0" w:color="auto"/>
            <w:right w:val="none" w:sz="0" w:space="0" w:color="auto"/>
          </w:divBdr>
        </w:div>
      </w:divsChild>
    </w:div>
    <w:div w:id="1241284095">
      <w:bodyDiv w:val="1"/>
      <w:marLeft w:val="0"/>
      <w:marRight w:val="0"/>
      <w:marTop w:val="0"/>
      <w:marBottom w:val="0"/>
      <w:divBdr>
        <w:top w:val="none" w:sz="0" w:space="0" w:color="auto"/>
        <w:left w:val="none" w:sz="0" w:space="0" w:color="auto"/>
        <w:bottom w:val="none" w:sz="0" w:space="0" w:color="auto"/>
        <w:right w:val="none" w:sz="0" w:space="0" w:color="auto"/>
      </w:divBdr>
    </w:div>
    <w:div w:id="1248465775">
      <w:bodyDiv w:val="1"/>
      <w:marLeft w:val="0"/>
      <w:marRight w:val="0"/>
      <w:marTop w:val="0"/>
      <w:marBottom w:val="0"/>
      <w:divBdr>
        <w:top w:val="none" w:sz="0" w:space="0" w:color="auto"/>
        <w:left w:val="none" w:sz="0" w:space="0" w:color="auto"/>
        <w:bottom w:val="none" w:sz="0" w:space="0" w:color="auto"/>
        <w:right w:val="none" w:sz="0" w:space="0" w:color="auto"/>
      </w:divBdr>
    </w:div>
    <w:div w:id="1248731827">
      <w:bodyDiv w:val="1"/>
      <w:marLeft w:val="0"/>
      <w:marRight w:val="0"/>
      <w:marTop w:val="0"/>
      <w:marBottom w:val="0"/>
      <w:divBdr>
        <w:top w:val="none" w:sz="0" w:space="0" w:color="auto"/>
        <w:left w:val="none" w:sz="0" w:space="0" w:color="auto"/>
        <w:bottom w:val="none" w:sz="0" w:space="0" w:color="auto"/>
        <w:right w:val="none" w:sz="0" w:space="0" w:color="auto"/>
      </w:divBdr>
    </w:div>
    <w:div w:id="1250893352">
      <w:bodyDiv w:val="1"/>
      <w:marLeft w:val="0"/>
      <w:marRight w:val="0"/>
      <w:marTop w:val="0"/>
      <w:marBottom w:val="0"/>
      <w:divBdr>
        <w:top w:val="none" w:sz="0" w:space="0" w:color="auto"/>
        <w:left w:val="none" w:sz="0" w:space="0" w:color="auto"/>
        <w:bottom w:val="none" w:sz="0" w:space="0" w:color="auto"/>
        <w:right w:val="none" w:sz="0" w:space="0" w:color="auto"/>
      </w:divBdr>
    </w:div>
    <w:div w:id="1263688200">
      <w:bodyDiv w:val="1"/>
      <w:marLeft w:val="0"/>
      <w:marRight w:val="0"/>
      <w:marTop w:val="0"/>
      <w:marBottom w:val="0"/>
      <w:divBdr>
        <w:top w:val="none" w:sz="0" w:space="0" w:color="auto"/>
        <w:left w:val="none" w:sz="0" w:space="0" w:color="auto"/>
        <w:bottom w:val="none" w:sz="0" w:space="0" w:color="auto"/>
        <w:right w:val="none" w:sz="0" w:space="0" w:color="auto"/>
      </w:divBdr>
    </w:div>
    <w:div w:id="1266036304">
      <w:bodyDiv w:val="1"/>
      <w:marLeft w:val="0"/>
      <w:marRight w:val="0"/>
      <w:marTop w:val="0"/>
      <w:marBottom w:val="0"/>
      <w:divBdr>
        <w:top w:val="none" w:sz="0" w:space="0" w:color="auto"/>
        <w:left w:val="none" w:sz="0" w:space="0" w:color="auto"/>
        <w:bottom w:val="none" w:sz="0" w:space="0" w:color="auto"/>
        <w:right w:val="none" w:sz="0" w:space="0" w:color="auto"/>
      </w:divBdr>
    </w:div>
    <w:div w:id="1283851996">
      <w:bodyDiv w:val="1"/>
      <w:marLeft w:val="0"/>
      <w:marRight w:val="0"/>
      <w:marTop w:val="0"/>
      <w:marBottom w:val="0"/>
      <w:divBdr>
        <w:top w:val="none" w:sz="0" w:space="0" w:color="auto"/>
        <w:left w:val="none" w:sz="0" w:space="0" w:color="auto"/>
        <w:bottom w:val="none" w:sz="0" w:space="0" w:color="auto"/>
        <w:right w:val="none" w:sz="0" w:space="0" w:color="auto"/>
      </w:divBdr>
    </w:div>
    <w:div w:id="1310013103">
      <w:bodyDiv w:val="1"/>
      <w:marLeft w:val="0"/>
      <w:marRight w:val="0"/>
      <w:marTop w:val="0"/>
      <w:marBottom w:val="0"/>
      <w:divBdr>
        <w:top w:val="none" w:sz="0" w:space="0" w:color="auto"/>
        <w:left w:val="none" w:sz="0" w:space="0" w:color="auto"/>
        <w:bottom w:val="none" w:sz="0" w:space="0" w:color="auto"/>
        <w:right w:val="none" w:sz="0" w:space="0" w:color="auto"/>
      </w:divBdr>
    </w:div>
    <w:div w:id="1310942807">
      <w:bodyDiv w:val="1"/>
      <w:marLeft w:val="0"/>
      <w:marRight w:val="0"/>
      <w:marTop w:val="0"/>
      <w:marBottom w:val="0"/>
      <w:divBdr>
        <w:top w:val="none" w:sz="0" w:space="0" w:color="auto"/>
        <w:left w:val="none" w:sz="0" w:space="0" w:color="auto"/>
        <w:bottom w:val="none" w:sz="0" w:space="0" w:color="auto"/>
        <w:right w:val="none" w:sz="0" w:space="0" w:color="auto"/>
      </w:divBdr>
    </w:div>
    <w:div w:id="1313169435">
      <w:bodyDiv w:val="1"/>
      <w:marLeft w:val="0"/>
      <w:marRight w:val="0"/>
      <w:marTop w:val="0"/>
      <w:marBottom w:val="0"/>
      <w:divBdr>
        <w:top w:val="none" w:sz="0" w:space="0" w:color="auto"/>
        <w:left w:val="none" w:sz="0" w:space="0" w:color="auto"/>
        <w:bottom w:val="none" w:sz="0" w:space="0" w:color="auto"/>
        <w:right w:val="none" w:sz="0" w:space="0" w:color="auto"/>
      </w:divBdr>
    </w:div>
    <w:div w:id="1323778028">
      <w:bodyDiv w:val="1"/>
      <w:marLeft w:val="0"/>
      <w:marRight w:val="0"/>
      <w:marTop w:val="0"/>
      <w:marBottom w:val="0"/>
      <w:divBdr>
        <w:top w:val="none" w:sz="0" w:space="0" w:color="auto"/>
        <w:left w:val="none" w:sz="0" w:space="0" w:color="auto"/>
        <w:bottom w:val="none" w:sz="0" w:space="0" w:color="auto"/>
        <w:right w:val="none" w:sz="0" w:space="0" w:color="auto"/>
      </w:divBdr>
    </w:div>
    <w:div w:id="1328510905">
      <w:bodyDiv w:val="1"/>
      <w:marLeft w:val="0"/>
      <w:marRight w:val="0"/>
      <w:marTop w:val="0"/>
      <w:marBottom w:val="0"/>
      <w:divBdr>
        <w:top w:val="none" w:sz="0" w:space="0" w:color="auto"/>
        <w:left w:val="none" w:sz="0" w:space="0" w:color="auto"/>
        <w:bottom w:val="none" w:sz="0" w:space="0" w:color="auto"/>
        <w:right w:val="none" w:sz="0" w:space="0" w:color="auto"/>
      </w:divBdr>
    </w:div>
    <w:div w:id="1334794673">
      <w:bodyDiv w:val="1"/>
      <w:marLeft w:val="0"/>
      <w:marRight w:val="0"/>
      <w:marTop w:val="0"/>
      <w:marBottom w:val="0"/>
      <w:divBdr>
        <w:top w:val="none" w:sz="0" w:space="0" w:color="auto"/>
        <w:left w:val="none" w:sz="0" w:space="0" w:color="auto"/>
        <w:bottom w:val="none" w:sz="0" w:space="0" w:color="auto"/>
        <w:right w:val="none" w:sz="0" w:space="0" w:color="auto"/>
      </w:divBdr>
    </w:div>
    <w:div w:id="1336424671">
      <w:bodyDiv w:val="1"/>
      <w:marLeft w:val="0"/>
      <w:marRight w:val="0"/>
      <w:marTop w:val="0"/>
      <w:marBottom w:val="0"/>
      <w:divBdr>
        <w:top w:val="none" w:sz="0" w:space="0" w:color="auto"/>
        <w:left w:val="none" w:sz="0" w:space="0" w:color="auto"/>
        <w:bottom w:val="none" w:sz="0" w:space="0" w:color="auto"/>
        <w:right w:val="none" w:sz="0" w:space="0" w:color="auto"/>
      </w:divBdr>
      <w:divsChild>
        <w:div w:id="1975061168">
          <w:marLeft w:val="0"/>
          <w:marRight w:val="0"/>
          <w:marTop w:val="0"/>
          <w:marBottom w:val="0"/>
          <w:divBdr>
            <w:top w:val="none" w:sz="0" w:space="0" w:color="auto"/>
            <w:left w:val="none" w:sz="0" w:space="0" w:color="auto"/>
            <w:bottom w:val="none" w:sz="0" w:space="0" w:color="auto"/>
            <w:right w:val="none" w:sz="0" w:space="0" w:color="auto"/>
          </w:divBdr>
        </w:div>
        <w:div w:id="2075808435">
          <w:marLeft w:val="0"/>
          <w:marRight w:val="0"/>
          <w:marTop w:val="0"/>
          <w:marBottom w:val="0"/>
          <w:divBdr>
            <w:top w:val="none" w:sz="0" w:space="0" w:color="auto"/>
            <w:left w:val="none" w:sz="0" w:space="0" w:color="auto"/>
            <w:bottom w:val="none" w:sz="0" w:space="0" w:color="auto"/>
            <w:right w:val="none" w:sz="0" w:space="0" w:color="auto"/>
          </w:divBdr>
        </w:div>
      </w:divsChild>
    </w:div>
    <w:div w:id="1336497115">
      <w:bodyDiv w:val="1"/>
      <w:marLeft w:val="0"/>
      <w:marRight w:val="0"/>
      <w:marTop w:val="0"/>
      <w:marBottom w:val="0"/>
      <w:divBdr>
        <w:top w:val="none" w:sz="0" w:space="0" w:color="auto"/>
        <w:left w:val="none" w:sz="0" w:space="0" w:color="auto"/>
        <w:bottom w:val="none" w:sz="0" w:space="0" w:color="auto"/>
        <w:right w:val="none" w:sz="0" w:space="0" w:color="auto"/>
      </w:divBdr>
    </w:div>
    <w:div w:id="1339114296">
      <w:bodyDiv w:val="1"/>
      <w:marLeft w:val="0"/>
      <w:marRight w:val="0"/>
      <w:marTop w:val="0"/>
      <w:marBottom w:val="0"/>
      <w:divBdr>
        <w:top w:val="none" w:sz="0" w:space="0" w:color="auto"/>
        <w:left w:val="none" w:sz="0" w:space="0" w:color="auto"/>
        <w:bottom w:val="none" w:sz="0" w:space="0" w:color="auto"/>
        <w:right w:val="none" w:sz="0" w:space="0" w:color="auto"/>
      </w:divBdr>
    </w:div>
    <w:div w:id="1345092041">
      <w:bodyDiv w:val="1"/>
      <w:marLeft w:val="0"/>
      <w:marRight w:val="0"/>
      <w:marTop w:val="0"/>
      <w:marBottom w:val="0"/>
      <w:divBdr>
        <w:top w:val="none" w:sz="0" w:space="0" w:color="auto"/>
        <w:left w:val="none" w:sz="0" w:space="0" w:color="auto"/>
        <w:bottom w:val="none" w:sz="0" w:space="0" w:color="auto"/>
        <w:right w:val="none" w:sz="0" w:space="0" w:color="auto"/>
      </w:divBdr>
    </w:div>
    <w:div w:id="1353652918">
      <w:bodyDiv w:val="1"/>
      <w:marLeft w:val="0"/>
      <w:marRight w:val="0"/>
      <w:marTop w:val="0"/>
      <w:marBottom w:val="0"/>
      <w:divBdr>
        <w:top w:val="none" w:sz="0" w:space="0" w:color="auto"/>
        <w:left w:val="none" w:sz="0" w:space="0" w:color="auto"/>
        <w:bottom w:val="none" w:sz="0" w:space="0" w:color="auto"/>
        <w:right w:val="none" w:sz="0" w:space="0" w:color="auto"/>
      </w:divBdr>
    </w:div>
    <w:div w:id="1381711143">
      <w:bodyDiv w:val="1"/>
      <w:marLeft w:val="0"/>
      <w:marRight w:val="0"/>
      <w:marTop w:val="0"/>
      <w:marBottom w:val="0"/>
      <w:divBdr>
        <w:top w:val="none" w:sz="0" w:space="0" w:color="auto"/>
        <w:left w:val="none" w:sz="0" w:space="0" w:color="auto"/>
        <w:bottom w:val="none" w:sz="0" w:space="0" w:color="auto"/>
        <w:right w:val="none" w:sz="0" w:space="0" w:color="auto"/>
      </w:divBdr>
    </w:div>
    <w:div w:id="1391929008">
      <w:bodyDiv w:val="1"/>
      <w:marLeft w:val="0"/>
      <w:marRight w:val="0"/>
      <w:marTop w:val="0"/>
      <w:marBottom w:val="0"/>
      <w:divBdr>
        <w:top w:val="none" w:sz="0" w:space="0" w:color="auto"/>
        <w:left w:val="none" w:sz="0" w:space="0" w:color="auto"/>
        <w:bottom w:val="none" w:sz="0" w:space="0" w:color="auto"/>
        <w:right w:val="none" w:sz="0" w:space="0" w:color="auto"/>
      </w:divBdr>
    </w:div>
    <w:div w:id="1394162590">
      <w:bodyDiv w:val="1"/>
      <w:marLeft w:val="0"/>
      <w:marRight w:val="0"/>
      <w:marTop w:val="0"/>
      <w:marBottom w:val="0"/>
      <w:divBdr>
        <w:top w:val="none" w:sz="0" w:space="0" w:color="auto"/>
        <w:left w:val="none" w:sz="0" w:space="0" w:color="auto"/>
        <w:bottom w:val="none" w:sz="0" w:space="0" w:color="auto"/>
        <w:right w:val="none" w:sz="0" w:space="0" w:color="auto"/>
      </w:divBdr>
    </w:div>
    <w:div w:id="1394545755">
      <w:bodyDiv w:val="1"/>
      <w:marLeft w:val="0"/>
      <w:marRight w:val="0"/>
      <w:marTop w:val="0"/>
      <w:marBottom w:val="0"/>
      <w:divBdr>
        <w:top w:val="none" w:sz="0" w:space="0" w:color="auto"/>
        <w:left w:val="none" w:sz="0" w:space="0" w:color="auto"/>
        <w:bottom w:val="none" w:sz="0" w:space="0" w:color="auto"/>
        <w:right w:val="none" w:sz="0" w:space="0" w:color="auto"/>
      </w:divBdr>
    </w:div>
    <w:div w:id="1400517897">
      <w:bodyDiv w:val="1"/>
      <w:marLeft w:val="0"/>
      <w:marRight w:val="0"/>
      <w:marTop w:val="0"/>
      <w:marBottom w:val="0"/>
      <w:divBdr>
        <w:top w:val="none" w:sz="0" w:space="0" w:color="auto"/>
        <w:left w:val="none" w:sz="0" w:space="0" w:color="auto"/>
        <w:bottom w:val="none" w:sz="0" w:space="0" w:color="auto"/>
        <w:right w:val="none" w:sz="0" w:space="0" w:color="auto"/>
      </w:divBdr>
    </w:div>
    <w:div w:id="1414203545">
      <w:bodyDiv w:val="1"/>
      <w:marLeft w:val="0"/>
      <w:marRight w:val="0"/>
      <w:marTop w:val="0"/>
      <w:marBottom w:val="0"/>
      <w:divBdr>
        <w:top w:val="none" w:sz="0" w:space="0" w:color="auto"/>
        <w:left w:val="none" w:sz="0" w:space="0" w:color="auto"/>
        <w:bottom w:val="none" w:sz="0" w:space="0" w:color="auto"/>
        <w:right w:val="none" w:sz="0" w:space="0" w:color="auto"/>
      </w:divBdr>
    </w:div>
    <w:div w:id="1416782424">
      <w:bodyDiv w:val="1"/>
      <w:marLeft w:val="0"/>
      <w:marRight w:val="0"/>
      <w:marTop w:val="0"/>
      <w:marBottom w:val="0"/>
      <w:divBdr>
        <w:top w:val="none" w:sz="0" w:space="0" w:color="auto"/>
        <w:left w:val="none" w:sz="0" w:space="0" w:color="auto"/>
        <w:bottom w:val="none" w:sz="0" w:space="0" w:color="auto"/>
        <w:right w:val="none" w:sz="0" w:space="0" w:color="auto"/>
      </w:divBdr>
    </w:div>
    <w:div w:id="1417944175">
      <w:bodyDiv w:val="1"/>
      <w:marLeft w:val="0"/>
      <w:marRight w:val="0"/>
      <w:marTop w:val="0"/>
      <w:marBottom w:val="0"/>
      <w:divBdr>
        <w:top w:val="none" w:sz="0" w:space="0" w:color="auto"/>
        <w:left w:val="none" w:sz="0" w:space="0" w:color="auto"/>
        <w:bottom w:val="none" w:sz="0" w:space="0" w:color="auto"/>
        <w:right w:val="none" w:sz="0" w:space="0" w:color="auto"/>
      </w:divBdr>
    </w:div>
    <w:div w:id="1419330831">
      <w:bodyDiv w:val="1"/>
      <w:marLeft w:val="0"/>
      <w:marRight w:val="0"/>
      <w:marTop w:val="0"/>
      <w:marBottom w:val="0"/>
      <w:divBdr>
        <w:top w:val="none" w:sz="0" w:space="0" w:color="auto"/>
        <w:left w:val="none" w:sz="0" w:space="0" w:color="auto"/>
        <w:bottom w:val="none" w:sz="0" w:space="0" w:color="auto"/>
        <w:right w:val="none" w:sz="0" w:space="0" w:color="auto"/>
      </w:divBdr>
      <w:divsChild>
        <w:div w:id="256789618">
          <w:marLeft w:val="0"/>
          <w:marRight w:val="0"/>
          <w:marTop w:val="0"/>
          <w:marBottom w:val="0"/>
          <w:divBdr>
            <w:top w:val="none" w:sz="0" w:space="0" w:color="auto"/>
            <w:left w:val="none" w:sz="0" w:space="0" w:color="auto"/>
            <w:bottom w:val="none" w:sz="0" w:space="0" w:color="auto"/>
            <w:right w:val="none" w:sz="0" w:space="0" w:color="auto"/>
          </w:divBdr>
          <w:divsChild>
            <w:div w:id="1903179701">
              <w:marLeft w:val="0"/>
              <w:marRight w:val="0"/>
              <w:marTop w:val="0"/>
              <w:marBottom w:val="0"/>
              <w:divBdr>
                <w:top w:val="none" w:sz="0" w:space="0" w:color="auto"/>
                <w:left w:val="none" w:sz="0" w:space="0" w:color="auto"/>
                <w:bottom w:val="none" w:sz="0" w:space="0" w:color="auto"/>
                <w:right w:val="none" w:sz="0" w:space="0" w:color="auto"/>
              </w:divBdr>
            </w:div>
            <w:div w:id="853768431">
              <w:marLeft w:val="0"/>
              <w:marRight w:val="0"/>
              <w:marTop w:val="0"/>
              <w:marBottom w:val="0"/>
              <w:divBdr>
                <w:top w:val="none" w:sz="0" w:space="0" w:color="auto"/>
                <w:left w:val="none" w:sz="0" w:space="0" w:color="auto"/>
                <w:bottom w:val="none" w:sz="0" w:space="0" w:color="auto"/>
                <w:right w:val="none" w:sz="0" w:space="0" w:color="auto"/>
              </w:divBdr>
            </w:div>
          </w:divsChild>
        </w:div>
        <w:div w:id="1404064699">
          <w:marLeft w:val="0"/>
          <w:marRight w:val="0"/>
          <w:marTop w:val="0"/>
          <w:marBottom w:val="0"/>
          <w:divBdr>
            <w:top w:val="none" w:sz="0" w:space="0" w:color="auto"/>
            <w:left w:val="none" w:sz="0" w:space="0" w:color="auto"/>
            <w:bottom w:val="none" w:sz="0" w:space="0" w:color="auto"/>
            <w:right w:val="none" w:sz="0" w:space="0" w:color="auto"/>
          </w:divBdr>
          <w:divsChild>
            <w:div w:id="12624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756580">
      <w:bodyDiv w:val="1"/>
      <w:marLeft w:val="0"/>
      <w:marRight w:val="0"/>
      <w:marTop w:val="0"/>
      <w:marBottom w:val="0"/>
      <w:divBdr>
        <w:top w:val="none" w:sz="0" w:space="0" w:color="auto"/>
        <w:left w:val="none" w:sz="0" w:space="0" w:color="auto"/>
        <w:bottom w:val="none" w:sz="0" w:space="0" w:color="auto"/>
        <w:right w:val="none" w:sz="0" w:space="0" w:color="auto"/>
      </w:divBdr>
    </w:div>
    <w:div w:id="1424186832">
      <w:bodyDiv w:val="1"/>
      <w:marLeft w:val="0"/>
      <w:marRight w:val="0"/>
      <w:marTop w:val="0"/>
      <w:marBottom w:val="0"/>
      <w:divBdr>
        <w:top w:val="none" w:sz="0" w:space="0" w:color="auto"/>
        <w:left w:val="none" w:sz="0" w:space="0" w:color="auto"/>
        <w:bottom w:val="none" w:sz="0" w:space="0" w:color="auto"/>
        <w:right w:val="none" w:sz="0" w:space="0" w:color="auto"/>
      </w:divBdr>
    </w:div>
    <w:div w:id="1428649248">
      <w:bodyDiv w:val="1"/>
      <w:marLeft w:val="0"/>
      <w:marRight w:val="0"/>
      <w:marTop w:val="0"/>
      <w:marBottom w:val="0"/>
      <w:divBdr>
        <w:top w:val="none" w:sz="0" w:space="0" w:color="auto"/>
        <w:left w:val="none" w:sz="0" w:space="0" w:color="auto"/>
        <w:bottom w:val="none" w:sz="0" w:space="0" w:color="auto"/>
        <w:right w:val="none" w:sz="0" w:space="0" w:color="auto"/>
      </w:divBdr>
    </w:div>
    <w:div w:id="1428965784">
      <w:bodyDiv w:val="1"/>
      <w:marLeft w:val="0"/>
      <w:marRight w:val="0"/>
      <w:marTop w:val="0"/>
      <w:marBottom w:val="0"/>
      <w:divBdr>
        <w:top w:val="none" w:sz="0" w:space="0" w:color="auto"/>
        <w:left w:val="none" w:sz="0" w:space="0" w:color="auto"/>
        <w:bottom w:val="none" w:sz="0" w:space="0" w:color="auto"/>
        <w:right w:val="none" w:sz="0" w:space="0" w:color="auto"/>
      </w:divBdr>
    </w:div>
    <w:div w:id="1450776878">
      <w:bodyDiv w:val="1"/>
      <w:marLeft w:val="0"/>
      <w:marRight w:val="0"/>
      <w:marTop w:val="0"/>
      <w:marBottom w:val="0"/>
      <w:divBdr>
        <w:top w:val="none" w:sz="0" w:space="0" w:color="auto"/>
        <w:left w:val="none" w:sz="0" w:space="0" w:color="auto"/>
        <w:bottom w:val="none" w:sz="0" w:space="0" w:color="auto"/>
        <w:right w:val="none" w:sz="0" w:space="0" w:color="auto"/>
      </w:divBdr>
    </w:div>
    <w:div w:id="1454860849">
      <w:bodyDiv w:val="1"/>
      <w:marLeft w:val="0"/>
      <w:marRight w:val="0"/>
      <w:marTop w:val="0"/>
      <w:marBottom w:val="0"/>
      <w:divBdr>
        <w:top w:val="none" w:sz="0" w:space="0" w:color="auto"/>
        <w:left w:val="none" w:sz="0" w:space="0" w:color="auto"/>
        <w:bottom w:val="none" w:sz="0" w:space="0" w:color="auto"/>
        <w:right w:val="none" w:sz="0" w:space="0" w:color="auto"/>
      </w:divBdr>
    </w:div>
    <w:div w:id="1459445597">
      <w:bodyDiv w:val="1"/>
      <w:marLeft w:val="0"/>
      <w:marRight w:val="0"/>
      <w:marTop w:val="0"/>
      <w:marBottom w:val="0"/>
      <w:divBdr>
        <w:top w:val="none" w:sz="0" w:space="0" w:color="auto"/>
        <w:left w:val="none" w:sz="0" w:space="0" w:color="auto"/>
        <w:bottom w:val="none" w:sz="0" w:space="0" w:color="auto"/>
        <w:right w:val="none" w:sz="0" w:space="0" w:color="auto"/>
      </w:divBdr>
    </w:div>
    <w:div w:id="1464274032">
      <w:bodyDiv w:val="1"/>
      <w:marLeft w:val="0"/>
      <w:marRight w:val="0"/>
      <w:marTop w:val="0"/>
      <w:marBottom w:val="0"/>
      <w:divBdr>
        <w:top w:val="none" w:sz="0" w:space="0" w:color="auto"/>
        <w:left w:val="none" w:sz="0" w:space="0" w:color="auto"/>
        <w:bottom w:val="none" w:sz="0" w:space="0" w:color="auto"/>
        <w:right w:val="none" w:sz="0" w:space="0" w:color="auto"/>
      </w:divBdr>
    </w:div>
    <w:div w:id="1475877150">
      <w:bodyDiv w:val="1"/>
      <w:marLeft w:val="0"/>
      <w:marRight w:val="0"/>
      <w:marTop w:val="0"/>
      <w:marBottom w:val="0"/>
      <w:divBdr>
        <w:top w:val="none" w:sz="0" w:space="0" w:color="auto"/>
        <w:left w:val="none" w:sz="0" w:space="0" w:color="auto"/>
        <w:bottom w:val="none" w:sz="0" w:space="0" w:color="auto"/>
        <w:right w:val="none" w:sz="0" w:space="0" w:color="auto"/>
      </w:divBdr>
    </w:div>
    <w:div w:id="1486584249">
      <w:bodyDiv w:val="1"/>
      <w:marLeft w:val="0"/>
      <w:marRight w:val="0"/>
      <w:marTop w:val="0"/>
      <w:marBottom w:val="0"/>
      <w:divBdr>
        <w:top w:val="none" w:sz="0" w:space="0" w:color="auto"/>
        <w:left w:val="none" w:sz="0" w:space="0" w:color="auto"/>
        <w:bottom w:val="none" w:sz="0" w:space="0" w:color="auto"/>
        <w:right w:val="none" w:sz="0" w:space="0" w:color="auto"/>
      </w:divBdr>
    </w:div>
    <w:div w:id="1487235281">
      <w:bodyDiv w:val="1"/>
      <w:marLeft w:val="0"/>
      <w:marRight w:val="0"/>
      <w:marTop w:val="0"/>
      <w:marBottom w:val="0"/>
      <w:divBdr>
        <w:top w:val="none" w:sz="0" w:space="0" w:color="auto"/>
        <w:left w:val="none" w:sz="0" w:space="0" w:color="auto"/>
        <w:bottom w:val="none" w:sz="0" w:space="0" w:color="auto"/>
        <w:right w:val="none" w:sz="0" w:space="0" w:color="auto"/>
      </w:divBdr>
    </w:div>
    <w:div w:id="1503397135">
      <w:bodyDiv w:val="1"/>
      <w:marLeft w:val="0"/>
      <w:marRight w:val="0"/>
      <w:marTop w:val="0"/>
      <w:marBottom w:val="0"/>
      <w:divBdr>
        <w:top w:val="none" w:sz="0" w:space="0" w:color="auto"/>
        <w:left w:val="none" w:sz="0" w:space="0" w:color="auto"/>
        <w:bottom w:val="none" w:sz="0" w:space="0" w:color="auto"/>
        <w:right w:val="none" w:sz="0" w:space="0" w:color="auto"/>
      </w:divBdr>
    </w:div>
    <w:div w:id="1515147180">
      <w:bodyDiv w:val="1"/>
      <w:marLeft w:val="0"/>
      <w:marRight w:val="0"/>
      <w:marTop w:val="0"/>
      <w:marBottom w:val="0"/>
      <w:divBdr>
        <w:top w:val="none" w:sz="0" w:space="0" w:color="auto"/>
        <w:left w:val="none" w:sz="0" w:space="0" w:color="auto"/>
        <w:bottom w:val="none" w:sz="0" w:space="0" w:color="auto"/>
        <w:right w:val="none" w:sz="0" w:space="0" w:color="auto"/>
      </w:divBdr>
      <w:divsChild>
        <w:div w:id="1913152953">
          <w:marLeft w:val="0"/>
          <w:marRight w:val="0"/>
          <w:marTop w:val="0"/>
          <w:marBottom w:val="0"/>
          <w:divBdr>
            <w:top w:val="none" w:sz="0" w:space="0" w:color="auto"/>
            <w:left w:val="none" w:sz="0" w:space="0" w:color="auto"/>
            <w:bottom w:val="none" w:sz="0" w:space="0" w:color="auto"/>
            <w:right w:val="none" w:sz="0" w:space="0" w:color="auto"/>
          </w:divBdr>
          <w:divsChild>
            <w:div w:id="1070689481">
              <w:marLeft w:val="0"/>
              <w:marRight w:val="0"/>
              <w:marTop w:val="0"/>
              <w:marBottom w:val="0"/>
              <w:divBdr>
                <w:top w:val="none" w:sz="0" w:space="0" w:color="auto"/>
                <w:left w:val="none" w:sz="0" w:space="0" w:color="auto"/>
                <w:bottom w:val="none" w:sz="0" w:space="0" w:color="auto"/>
                <w:right w:val="none" w:sz="0" w:space="0" w:color="auto"/>
              </w:divBdr>
            </w:div>
            <w:div w:id="172688234">
              <w:marLeft w:val="0"/>
              <w:marRight w:val="0"/>
              <w:marTop w:val="0"/>
              <w:marBottom w:val="0"/>
              <w:divBdr>
                <w:top w:val="none" w:sz="0" w:space="0" w:color="auto"/>
                <w:left w:val="none" w:sz="0" w:space="0" w:color="auto"/>
                <w:bottom w:val="none" w:sz="0" w:space="0" w:color="auto"/>
                <w:right w:val="none" w:sz="0" w:space="0" w:color="auto"/>
              </w:divBdr>
            </w:div>
          </w:divsChild>
        </w:div>
        <w:div w:id="159975207">
          <w:marLeft w:val="0"/>
          <w:marRight w:val="0"/>
          <w:marTop w:val="0"/>
          <w:marBottom w:val="0"/>
          <w:divBdr>
            <w:top w:val="none" w:sz="0" w:space="0" w:color="auto"/>
            <w:left w:val="none" w:sz="0" w:space="0" w:color="auto"/>
            <w:bottom w:val="none" w:sz="0" w:space="0" w:color="auto"/>
            <w:right w:val="none" w:sz="0" w:space="0" w:color="auto"/>
          </w:divBdr>
          <w:divsChild>
            <w:div w:id="57174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200287">
      <w:bodyDiv w:val="1"/>
      <w:marLeft w:val="0"/>
      <w:marRight w:val="0"/>
      <w:marTop w:val="0"/>
      <w:marBottom w:val="0"/>
      <w:divBdr>
        <w:top w:val="none" w:sz="0" w:space="0" w:color="auto"/>
        <w:left w:val="none" w:sz="0" w:space="0" w:color="auto"/>
        <w:bottom w:val="none" w:sz="0" w:space="0" w:color="auto"/>
        <w:right w:val="none" w:sz="0" w:space="0" w:color="auto"/>
      </w:divBdr>
    </w:div>
    <w:div w:id="1526209343">
      <w:bodyDiv w:val="1"/>
      <w:marLeft w:val="0"/>
      <w:marRight w:val="0"/>
      <w:marTop w:val="0"/>
      <w:marBottom w:val="0"/>
      <w:divBdr>
        <w:top w:val="none" w:sz="0" w:space="0" w:color="auto"/>
        <w:left w:val="none" w:sz="0" w:space="0" w:color="auto"/>
        <w:bottom w:val="none" w:sz="0" w:space="0" w:color="auto"/>
        <w:right w:val="none" w:sz="0" w:space="0" w:color="auto"/>
      </w:divBdr>
    </w:div>
    <w:div w:id="1530339268">
      <w:bodyDiv w:val="1"/>
      <w:marLeft w:val="0"/>
      <w:marRight w:val="0"/>
      <w:marTop w:val="0"/>
      <w:marBottom w:val="0"/>
      <w:divBdr>
        <w:top w:val="none" w:sz="0" w:space="0" w:color="auto"/>
        <w:left w:val="none" w:sz="0" w:space="0" w:color="auto"/>
        <w:bottom w:val="none" w:sz="0" w:space="0" w:color="auto"/>
        <w:right w:val="none" w:sz="0" w:space="0" w:color="auto"/>
      </w:divBdr>
    </w:div>
    <w:div w:id="1559783498">
      <w:bodyDiv w:val="1"/>
      <w:marLeft w:val="0"/>
      <w:marRight w:val="0"/>
      <w:marTop w:val="0"/>
      <w:marBottom w:val="0"/>
      <w:divBdr>
        <w:top w:val="none" w:sz="0" w:space="0" w:color="auto"/>
        <w:left w:val="none" w:sz="0" w:space="0" w:color="auto"/>
        <w:bottom w:val="none" w:sz="0" w:space="0" w:color="auto"/>
        <w:right w:val="none" w:sz="0" w:space="0" w:color="auto"/>
      </w:divBdr>
      <w:divsChild>
        <w:div w:id="2125419321">
          <w:marLeft w:val="0"/>
          <w:marRight w:val="0"/>
          <w:marTop w:val="0"/>
          <w:marBottom w:val="0"/>
          <w:divBdr>
            <w:top w:val="none" w:sz="0" w:space="0" w:color="auto"/>
            <w:left w:val="none" w:sz="0" w:space="0" w:color="auto"/>
            <w:bottom w:val="none" w:sz="0" w:space="0" w:color="auto"/>
            <w:right w:val="none" w:sz="0" w:space="0" w:color="auto"/>
          </w:divBdr>
          <w:divsChild>
            <w:div w:id="1929145688">
              <w:marLeft w:val="0"/>
              <w:marRight w:val="0"/>
              <w:marTop w:val="0"/>
              <w:marBottom w:val="0"/>
              <w:divBdr>
                <w:top w:val="none" w:sz="0" w:space="0" w:color="auto"/>
                <w:left w:val="none" w:sz="0" w:space="0" w:color="auto"/>
                <w:bottom w:val="none" w:sz="0" w:space="0" w:color="auto"/>
                <w:right w:val="none" w:sz="0" w:space="0" w:color="auto"/>
              </w:divBdr>
              <w:divsChild>
                <w:div w:id="109493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946479">
      <w:bodyDiv w:val="1"/>
      <w:marLeft w:val="0"/>
      <w:marRight w:val="0"/>
      <w:marTop w:val="0"/>
      <w:marBottom w:val="0"/>
      <w:divBdr>
        <w:top w:val="none" w:sz="0" w:space="0" w:color="auto"/>
        <w:left w:val="none" w:sz="0" w:space="0" w:color="auto"/>
        <w:bottom w:val="none" w:sz="0" w:space="0" w:color="auto"/>
        <w:right w:val="none" w:sz="0" w:space="0" w:color="auto"/>
      </w:divBdr>
      <w:divsChild>
        <w:div w:id="29110735">
          <w:marLeft w:val="0"/>
          <w:marRight w:val="0"/>
          <w:marTop w:val="0"/>
          <w:marBottom w:val="0"/>
          <w:divBdr>
            <w:top w:val="none" w:sz="0" w:space="0" w:color="auto"/>
            <w:left w:val="none" w:sz="0" w:space="0" w:color="auto"/>
            <w:bottom w:val="none" w:sz="0" w:space="0" w:color="auto"/>
            <w:right w:val="none" w:sz="0" w:space="0" w:color="auto"/>
          </w:divBdr>
          <w:divsChild>
            <w:div w:id="680669758">
              <w:marLeft w:val="0"/>
              <w:marRight w:val="0"/>
              <w:marTop w:val="0"/>
              <w:marBottom w:val="0"/>
              <w:divBdr>
                <w:top w:val="none" w:sz="0" w:space="0" w:color="auto"/>
                <w:left w:val="none" w:sz="0" w:space="0" w:color="auto"/>
                <w:bottom w:val="none" w:sz="0" w:space="0" w:color="auto"/>
                <w:right w:val="none" w:sz="0" w:space="0" w:color="auto"/>
              </w:divBdr>
              <w:divsChild>
                <w:div w:id="8588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91047">
      <w:bodyDiv w:val="1"/>
      <w:marLeft w:val="0"/>
      <w:marRight w:val="0"/>
      <w:marTop w:val="0"/>
      <w:marBottom w:val="0"/>
      <w:divBdr>
        <w:top w:val="none" w:sz="0" w:space="0" w:color="auto"/>
        <w:left w:val="none" w:sz="0" w:space="0" w:color="auto"/>
        <w:bottom w:val="none" w:sz="0" w:space="0" w:color="auto"/>
        <w:right w:val="none" w:sz="0" w:space="0" w:color="auto"/>
      </w:divBdr>
      <w:divsChild>
        <w:div w:id="94441398">
          <w:marLeft w:val="0"/>
          <w:marRight w:val="0"/>
          <w:marTop w:val="0"/>
          <w:marBottom w:val="0"/>
          <w:divBdr>
            <w:top w:val="none" w:sz="0" w:space="0" w:color="auto"/>
            <w:left w:val="none" w:sz="0" w:space="0" w:color="auto"/>
            <w:bottom w:val="none" w:sz="0" w:space="0" w:color="auto"/>
            <w:right w:val="none" w:sz="0" w:space="0" w:color="auto"/>
          </w:divBdr>
          <w:divsChild>
            <w:div w:id="992565574">
              <w:marLeft w:val="0"/>
              <w:marRight w:val="0"/>
              <w:marTop w:val="0"/>
              <w:marBottom w:val="0"/>
              <w:divBdr>
                <w:top w:val="none" w:sz="0" w:space="0" w:color="auto"/>
                <w:left w:val="none" w:sz="0" w:space="0" w:color="auto"/>
                <w:bottom w:val="none" w:sz="0" w:space="0" w:color="auto"/>
                <w:right w:val="none" w:sz="0" w:space="0" w:color="auto"/>
              </w:divBdr>
            </w:div>
            <w:div w:id="1730498639">
              <w:marLeft w:val="0"/>
              <w:marRight w:val="0"/>
              <w:marTop w:val="0"/>
              <w:marBottom w:val="0"/>
              <w:divBdr>
                <w:top w:val="none" w:sz="0" w:space="0" w:color="auto"/>
                <w:left w:val="none" w:sz="0" w:space="0" w:color="auto"/>
                <w:bottom w:val="none" w:sz="0" w:space="0" w:color="auto"/>
                <w:right w:val="none" w:sz="0" w:space="0" w:color="auto"/>
              </w:divBdr>
            </w:div>
          </w:divsChild>
        </w:div>
        <w:div w:id="257640349">
          <w:marLeft w:val="0"/>
          <w:marRight w:val="0"/>
          <w:marTop w:val="0"/>
          <w:marBottom w:val="0"/>
          <w:divBdr>
            <w:top w:val="none" w:sz="0" w:space="0" w:color="auto"/>
            <w:left w:val="none" w:sz="0" w:space="0" w:color="auto"/>
            <w:bottom w:val="none" w:sz="0" w:space="0" w:color="auto"/>
            <w:right w:val="none" w:sz="0" w:space="0" w:color="auto"/>
          </w:divBdr>
          <w:divsChild>
            <w:div w:id="144862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183245">
      <w:bodyDiv w:val="1"/>
      <w:marLeft w:val="0"/>
      <w:marRight w:val="0"/>
      <w:marTop w:val="0"/>
      <w:marBottom w:val="0"/>
      <w:divBdr>
        <w:top w:val="none" w:sz="0" w:space="0" w:color="auto"/>
        <w:left w:val="none" w:sz="0" w:space="0" w:color="auto"/>
        <w:bottom w:val="none" w:sz="0" w:space="0" w:color="auto"/>
        <w:right w:val="none" w:sz="0" w:space="0" w:color="auto"/>
      </w:divBdr>
    </w:div>
    <w:div w:id="1588999979">
      <w:bodyDiv w:val="1"/>
      <w:marLeft w:val="0"/>
      <w:marRight w:val="0"/>
      <w:marTop w:val="0"/>
      <w:marBottom w:val="0"/>
      <w:divBdr>
        <w:top w:val="none" w:sz="0" w:space="0" w:color="auto"/>
        <w:left w:val="none" w:sz="0" w:space="0" w:color="auto"/>
        <w:bottom w:val="none" w:sz="0" w:space="0" w:color="auto"/>
        <w:right w:val="none" w:sz="0" w:space="0" w:color="auto"/>
      </w:divBdr>
    </w:div>
    <w:div w:id="1592398837">
      <w:bodyDiv w:val="1"/>
      <w:marLeft w:val="0"/>
      <w:marRight w:val="0"/>
      <w:marTop w:val="0"/>
      <w:marBottom w:val="0"/>
      <w:divBdr>
        <w:top w:val="none" w:sz="0" w:space="0" w:color="auto"/>
        <w:left w:val="none" w:sz="0" w:space="0" w:color="auto"/>
        <w:bottom w:val="none" w:sz="0" w:space="0" w:color="auto"/>
        <w:right w:val="none" w:sz="0" w:space="0" w:color="auto"/>
      </w:divBdr>
    </w:div>
    <w:div w:id="1595750548">
      <w:bodyDiv w:val="1"/>
      <w:marLeft w:val="0"/>
      <w:marRight w:val="0"/>
      <w:marTop w:val="0"/>
      <w:marBottom w:val="0"/>
      <w:divBdr>
        <w:top w:val="none" w:sz="0" w:space="0" w:color="auto"/>
        <w:left w:val="none" w:sz="0" w:space="0" w:color="auto"/>
        <w:bottom w:val="none" w:sz="0" w:space="0" w:color="auto"/>
        <w:right w:val="none" w:sz="0" w:space="0" w:color="auto"/>
      </w:divBdr>
    </w:div>
    <w:div w:id="1603610312">
      <w:bodyDiv w:val="1"/>
      <w:marLeft w:val="0"/>
      <w:marRight w:val="0"/>
      <w:marTop w:val="0"/>
      <w:marBottom w:val="0"/>
      <w:divBdr>
        <w:top w:val="none" w:sz="0" w:space="0" w:color="auto"/>
        <w:left w:val="none" w:sz="0" w:space="0" w:color="auto"/>
        <w:bottom w:val="none" w:sz="0" w:space="0" w:color="auto"/>
        <w:right w:val="none" w:sz="0" w:space="0" w:color="auto"/>
      </w:divBdr>
    </w:div>
    <w:div w:id="1607538625">
      <w:bodyDiv w:val="1"/>
      <w:marLeft w:val="0"/>
      <w:marRight w:val="0"/>
      <w:marTop w:val="0"/>
      <w:marBottom w:val="0"/>
      <w:divBdr>
        <w:top w:val="none" w:sz="0" w:space="0" w:color="auto"/>
        <w:left w:val="none" w:sz="0" w:space="0" w:color="auto"/>
        <w:bottom w:val="none" w:sz="0" w:space="0" w:color="auto"/>
        <w:right w:val="none" w:sz="0" w:space="0" w:color="auto"/>
      </w:divBdr>
    </w:div>
    <w:div w:id="1617715223">
      <w:bodyDiv w:val="1"/>
      <w:marLeft w:val="0"/>
      <w:marRight w:val="0"/>
      <w:marTop w:val="0"/>
      <w:marBottom w:val="0"/>
      <w:divBdr>
        <w:top w:val="none" w:sz="0" w:space="0" w:color="auto"/>
        <w:left w:val="none" w:sz="0" w:space="0" w:color="auto"/>
        <w:bottom w:val="none" w:sz="0" w:space="0" w:color="auto"/>
        <w:right w:val="none" w:sz="0" w:space="0" w:color="auto"/>
      </w:divBdr>
    </w:div>
    <w:div w:id="1634022602">
      <w:bodyDiv w:val="1"/>
      <w:marLeft w:val="0"/>
      <w:marRight w:val="0"/>
      <w:marTop w:val="0"/>
      <w:marBottom w:val="0"/>
      <w:divBdr>
        <w:top w:val="none" w:sz="0" w:space="0" w:color="auto"/>
        <w:left w:val="none" w:sz="0" w:space="0" w:color="auto"/>
        <w:bottom w:val="none" w:sz="0" w:space="0" w:color="auto"/>
        <w:right w:val="none" w:sz="0" w:space="0" w:color="auto"/>
      </w:divBdr>
    </w:div>
    <w:div w:id="1643998614">
      <w:bodyDiv w:val="1"/>
      <w:marLeft w:val="0"/>
      <w:marRight w:val="0"/>
      <w:marTop w:val="0"/>
      <w:marBottom w:val="0"/>
      <w:divBdr>
        <w:top w:val="none" w:sz="0" w:space="0" w:color="auto"/>
        <w:left w:val="none" w:sz="0" w:space="0" w:color="auto"/>
        <w:bottom w:val="none" w:sz="0" w:space="0" w:color="auto"/>
        <w:right w:val="none" w:sz="0" w:space="0" w:color="auto"/>
      </w:divBdr>
    </w:div>
    <w:div w:id="1650282531">
      <w:bodyDiv w:val="1"/>
      <w:marLeft w:val="0"/>
      <w:marRight w:val="0"/>
      <w:marTop w:val="0"/>
      <w:marBottom w:val="0"/>
      <w:divBdr>
        <w:top w:val="none" w:sz="0" w:space="0" w:color="auto"/>
        <w:left w:val="none" w:sz="0" w:space="0" w:color="auto"/>
        <w:bottom w:val="none" w:sz="0" w:space="0" w:color="auto"/>
        <w:right w:val="none" w:sz="0" w:space="0" w:color="auto"/>
      </w:divBdr>
      <w:divsChild>
        <w:div w:id="609971844">
          <w:marLeft w:val="0"/>
          <w:marRight w:val="0"/>
          <w:marTop w:val="0"/>
          <w:marBottom w:val="0"/>
          <w:divBdr>
            <w:top w:val="none" w:sz="0" w:space="0" w:color="auto"/>
            <w:left w:val="none" w:sz="0" w:space="0" w:color="auto"/>
            <w:bottom w:val="none" w:sz="0" w:space="0" w:color="auto"/>
            <w:right w:val="none" w:sz="0" w:space="0" w:color="auto"/>
          </w:divBdr>
          <w:divsChild>
            <w:div w:id="2057386382">
              <w:marLeft w:val="0"/>
              <w:marRight w:val="0"/>
              <w:marTop w:val="0"/>
              <w:marBottom w:val="0"/>
              <w:divBdr>
                <w:top w:val="none" w:sz="0" w:space="0" w:color="auto"/>
                <w:left w:val="none" w:sz="0" w:space="0" w:color="auto"/>
                <w:bottom w:val="none" w:sz="0" w:space="0" w:color="auto"/>
                <w:right w:val="none" w:sz="0" w:space="0" w:color="auto"/>
              </w:divBdr>
              <w:divsChild>
                <w:div w:id="8555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13064">
      <w:bodyDiv w:val="1"/>
      <w:marLeft w:val="0"/>
      <w:marRight w:val="0"/>
      <w:marTop w:val="0"/>
      <w:marBottom w:val="0"/>
      <w:divBdr>
        <w:top w:val="none" w:sz="0" w:space="0" w:color="auto"/>
        <w:left w:val="none" w:sz="0" w:space="0" w:color="auto"/>
        <w:bottom w:val="none" w:sz="0" w:space="0" w:color="auto"/>
        <w:right w:val="none" w:sz="0" w:space="0" w:color="auto"/>
      </w:divBdr>
    </w:div>
    <w:div w:id="1659528625">
      <w:bodyDiv w:val="1"/>
      <w:marLeft w:val="0"/>
      <w:marRight w:val="0"/>
      <w:marTop w:val="0"/>
      <w:marBottom w:val="0"/>
      <w:divBdr>
        <w:top w:val="none" w:sz="0" w:space="0" w:color="auto"/>
        <w:left w:val="none" w:sz="0" w:space="0" w:color="auto"/>
        <w:bottom w:val="none" w:sz="0" w:space="0" w:color="auto"/>
        <w:right w:val="none" w:sz="0" w:space="0" w:color="auto"/>
      </w:divBdr>
    </w:div>
    <w:div w:id="1668440654">
      <w:bodyDiv w:val="1"/>
      <w:marLeft w:val="0"/>
      <w:marRight w:val="0"/>
      <w:marTop w:val="0"/>
      <w:marBottom w:val="0"/>
      <w:divBdr>
        <w:top w:val="none" w:sz="0" w:space="0" w:color="auto"/>
        <w:left w:val="none" w:sz="0" w:space="0" w:color="auto"/>
        <w:bottom w:val="none" w:sz="0" w:space="0" w:color="auto"/>
        <w:right w:val="none" w:sz="0" w:space="0" w:color="auto"/>
      </w:divBdr>
    </w:div>
    <w:div w:id="1684279339">
      <w:bodyDiv w:val="1"/>
      <w:marLeft w:val="0"/>
      <w:marRight w:val="0"/>
      <w:marTop w:val="0"/>
      <w:marBottom w:val="0"/>
      <w:divBdr>
        <w:top w:val="none" w:sz="0" w:space="0" w:color="auto"/>
        <w:left w:val="none" w:sz="0" w:space="0" w:color="auto"/>
        <w:bottom w:val="none" w:sz="0" w:space="0" w:color="auto"/>
        <w:right w:val="none" w:sz="0" w:space="0" w:color="auto"/>
      </w:divBdr>
    </w:div>
    <w:div w:id="1691834668">
      <w:bodyDiv w:val="1"/>
      <w:marLeft w:val="0"/>
      <w:marRight w:val="0"/>
      <w:marTop w:val="0"/>
      <w:marBottom w:val="0"/>
      <w:divBdr>
        <w:top w:val="none" w:sz="0" w:space="0" w:color="auto"/>
        <w:left w:val="none" w:sz="0" w:space="0" w:color="auto"/>
        <w:bottom w:val="none" w:sz="0" w:space="0" w:color="auto"/>
        <w:right w:val="none" w:sz="0" w:space="0" w:color="auto"/>
      </w:divBdr>
    </w:div>
    <w:div w:id="1703628159">
      <w:bodyDiv w:val="1"/>
      <w:marLeft w:val="0"/>
      <w:marRight w:val="0"/>
      <w:marTop w:val="0"/>
      <w:marBottom w:val="0"/>
      <w:divBdr>
        <w:top w:val="none" w:sz="0" w:space="0" w:color="auto"/>
        <w:left w:val="none" w:sz="0" w:space="0" w:color="auto"/>
        <w:bottom w:val="none" w:sz="0" w:space="0" w:color="auto"/>
        <w:right w:val="none" w:sz="0" w:space="0" w:color="auto"/>
      </w:divBdr>
    </w:div>
    <w:div w:id="1729960619">
      <w:bodyDiv w:val="1"/>
      <w:marLeft w:val="0"/>
      <w:marRight w:val="0"/>
      <w:marTop w:val="0"/>
      <w:marBottom w:val="0"/>
      <w:divBdr>
        <w:top w:val="none" w:sz="0" w:space="0" w:color="auto"/>
        <w:left w:val="none" w:sz="0" w:space="0" w:color="auto"/>
        <w:bottom w:val="none" w:sz="0" w:space="0" w:color="auto"/>
        <w:right w:val="none" w:sz="0" w:space="0" w:color="auto"/>
      </w:divBdr>
    </w:div>
    <w:div w:id="1744521125">
      <w:bodyDiv w:val="1"/>
      <w:marLeft w:val="0"/>
      <w:marRight w:val="0"/>
      <w:marTop w:val="0"/>
      <w:marBottom w:val="0"/>
      <w:divBdr>
        <w:top w:val="none" w:sz="0" w:space="0" w:color="auto"/>
        <w:left w:val="none" w:sz="0" w:space="0" w:color="auto"/>
        <w:bottom w:val="none" w:sz="0" w:space="0" w:color="auto"/>
        <w:right w:val="none" w:sz="0" w:space="0" w:color="auto"/>
      </w:divBdr>
    </w:div>
    <w:div w:id="1747150092">
      <w:bodyDiv w:val="1"/>
      <w:marLeft w:val="0"/>
      <w:marRight w:val="0"/>
      <w:marTop w:val="0"/>
      <w:marBottom w:val="0"/>
      <w:divBdr>
        <w:top w:val="none" w:sz="0" w:space="0" w:color="auto"/>
        <w:left w:val="none" w:sz="0" w:space="0" w:color="auto"/>
        <w:bottom w:val="none" w:sz="0" w:space="0" w:color="auto"/>
        <w:right w:val="none" w:sz="0" w:space="0" w:color="auto"/>
      </w:divBdr>
    </w:div>
    <w:div w:id="1751074732">
      <w:bodyDiv w:val="1"/>
      <w:marLeft w:val="0"/>
      <w:marRight w:val="0"/>
      <w:marTop w:val="0"/>
      <w:marBottom w:val="0"/>
      <w:divBdr>
        <w:top w:val="none" w:sz="0" w:space="0" w:color="auto"/>
        <w:left w:val="none" w:sz="0" w:space="0" w:color="auto"/>
        <w:bottom w:val="none" w:sz="0" w:space="0" w:color="auto"/>
        <w:right w:val="none" w:sz="0" w:space="0" w:color="auto"/>
      </w:divBdr>
    </w:div>
    <w:div w:id="1751581913">
      <w:bodyDiv w:val="1"/>
      <w:marLeft w:val="0"/>
      <w:marRight w:val="0"/>
      <w:marTop w:val="0"/>
      <w:marBottom w:val="0"/>
      <w:divBdr>
        <w:top w:val="none" w:sz="0" w:space="0" w:color="auto"/>
        <w:left w:val="none" w:sz="0" w:space="0" w:color="auto"/>
        <w:bottom w:val="none" w:sz="0" w:space="0" w:color="auto"/>
        <w:right w:val="none" w:sz="0" w:space="0" w:color="auto"/>
      </w:divBdr>
    </w:div>
    <w:div w:id="1758819542">
      <w:bodyDiv w:val="1"/>
      <w:marLeft w:val="0"/>
      <w:marRight w:val="0"/>
      <w:marTop w:val="0"/>
      <w:marBottom w:val="0"/>
      <w:divBdr>
        <w:top w:val="none" w:sz="0" w:space="0" w:color="auto"/>
        <w:left w:val="none" w:sz="0" w:space="0" w:color="auto"/>
        <w:bottom w:val="none" w:sz="0" w:space="0" w:color="auto"/>
        <w:right w:val="none" w:sz="0" w:space="0" w:color="auto"/>
      </w:divBdr>
    </w:div>
    <w:div w:id="1764836304">
      <w:bodyDiv w:val="1"/>
      <w:marLeft w:val="0"/>
      <w:marRight w:val="0"/>
      <w:marTop w:val="0"/>
      <w:marBottom w:val="0"/>
      <w:divBdr>
        <w:top w:val="none" w:sz="0" w:space="0" w:color="auto"/>
        <w:left w:val="none" w:sz="0" w:space="0" w:color="auto"/>
        <w:bottom w:val="none" w:sz="0" w:space="0" w:color="auto"/>
        <w:right w:val="none" w:sz="0" w:space="0" w:color="auto"/>
      </w:divBdr>
      <w:divsChild>
        <w:div w:id="1117794427">
          <w:marLeft w:val="0"/>
          <w:marRight w:val="0"/>
          <w:marTop w:val="0"/>
          <w:marBottom w:val="0"/>
          <w:divBdr>
            <w:top w:val="none" w:sz="0" w:space="0" w:color="auto"/>
            <w:left w:val="none" w:sz="0" w:space="0" w:color="auto"/>
            <w:bottom w:val="none" w:sz="0" w:space="0" w:color="auto"/>
            <w:right w:val="none" w:sz="0" w:space="0" w:color="auto"/>
          </w:divBdr>
          <w:divsChild>
            <w:div w:id="1124428242">
              <w:marLeft w:val="0"/>
              <w:marRight w:val="0"/>
              <w:marTop w:val="0"/>
              <w:marBottom w:val="0"/>
              <w:divBdr>
                <w:top w:val="none" w:sz="0" w:space="0" w:color="auto"/>
                <w:left w:val="none" w:sz="0" w:space="0" w:color="auto"/>
                <w:bottom w:val="none" w:sz="0" w:space="0" w:color="auto"/>
                <w:right w:val="none" w:sz="0" w:space="0" w:color="auto"/>
              </w:divBdr>
              <w:divsChild>
                <w:div w:id="190252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04788">
      <w:bodyDiv w:val="1"/>
      <w:marLeft w:val="0"/>
      <w:marRight w:val="0"/>
      <w:marTop w:val="0"/>
      <w:marBottom w:val="0"/>
      <w:divBdr>
        <w:top w:val="none" w:sz="0" w:space="0" w:color="auto"/>
        <w:left w:val="none" w:sz="0" w:space="0" w:color="auto"/>
        <w:bottom w:val="none" w:sz="0" w:space="0" w:color="auto"/>
        <w:right w:val="none" w:sz="0" w:space="0" w:color="auto"/>
      </w:divBdr>
    </w:div>
    <w:div w:id="1775859693">
      <w:bodyDiv w:val="1"/>
      <w:marLeft w:val="0"/>
      <w:marRight w:val="0"/>
      <w:marTop w:val="0"/>
      <w:marBottom w:val="0"/>
      <w:divBdr>
        <w:top w:val="none" w:sz="0" w:space="0" w:color="auto"/>
        <w:left w:val="none" w:sz="0" w:space="0" w:color="auto"/>
        <w:bottom w:val="none" w:sz="0" w:space="0" w:color="auto"/>
        <w:right w:val="none" w:sz="0" w:space="0" w:color="auto"/>
      </w:divBdr>
    </w:div>
    <w:div w:id="1790004917">
      <w:bodyDiv w:val="1"/>
      <w:marLeft w:val="0"/>
      <w:marRight w:val="0"/>
      <w:marTop w:val="0"/>
      <w:marBottom w:val="0"/>
      <w:divBdr>
        <w:top w:val="none" w:sz="0" w:space="0" w:color="auto"/>
        <w:left w:val="none" w:sz="0" w:space="0" w:color="auto"/>
        <w:bottom w:val="none" w:sz="0" w:space="0" w:color="auto"/>
        <w:right w:val="none" w:sz="0" w:space="0" w:color="auto"/>
      </w:divBdr>
    </w:div>
    <w:div w:id="1791121477">
      <w:bodyDiv w:val="1"/>
      <w:marLeft w:val="0"/>
      <w:marRight w:val="0"/>
      <w:marTop w:val="0"/>
      <w:marBottom w:val="0"/>
      <w:divBdr>
        <w:top w:val="none" w:sz="0" w:space="0" w:color="auto"/>
        <w:left w:val="none" w:sz="0" w:space="0" w:color="auto"/>
        <w:bottom w:val="none" w:sz="0" w:space="0" w:color="auto"/>
        <w:right w:val="none" w:sz="0" w:space="0" w:color="auto"/>
      </w:divBdr>
    </w:div>
    <w:div w:id="1797290700">
      <w:bodyDiv w:val="1"/>
      <w:marLeft w:val="0"/>
      <w:marRight w:val="0"/>
      <w:marTop w:val="0"/>
      <w:marBottom w:val="0"/>
      <w:divBdr>
        <w:top w:val="none" w:sz="0" w:space="0" w:color="auto"/>
        <w:left w:val="none" w:sz="0" w:space="0" w:color="auto"/>
        <w:bottom w:val="none" w:sz="0" w:space="0" w:color="auto"/>
        <w:right w:val="none" w:sz="0" w:space="0" w:color="auto"/>
      </w:divBdr>
    </w:div>
    <w:div w:id="1797290899">
      <w:bodyDiv w:val="1"/>
      <w:marLeft w:val="0"/>
      <w:marRight w:val="0"/>
      <w:marTop w:val="0"/>
      <w:marBottom w:val="0"/>
      <w:divBdr>
        <w:top w:val="none" w:sz="0" w:space="0" w:color="auto"/>
        <w:left w:val="none" w:sz="0" w:space="0" w:color="auto"/>
        <w:bottom w:val="none" w:sz="0" w:space="0" w:color="auto"/>
        <w:right w:val="none" w:sz="0" w:space="0" w:color="auto"/>
      </w:divBdr>
    </w:div>
    <w:div w:id="1801415112">
      <w:bodyDiv w:val="1"/>
      <w:marLeft w:val="0"/>
      <w:marRight w:val="0"/>
      <w:marTop w:val="0"/>
      <w:marBottom w:val="0"/>
      <w:divBdr>
        <w:top w:val="none" w:sz="0" w:space="0" w:color="auto"/>
        <w:left w:val="none" w:sz="0" w:space="0" w:color="auto"/>
        <w:bottom w:val="none" w:sz="0" w:space="0" w:color="auto"/>
        <w:right w:val="none" w:sz="0" w:space="0" w:color="auto"/>
      </w:divBdr>
    </w:div>
    <w:div w:id="1804928884">
      <w:bodyDiv w:val="1"/>
      <w:marLeft w:val="0"/>
      <w:marRight w:val="0"/>
      <w:marTop w:val="0"/>
      <w:marBottom w:val="0"/>
      <w:divBdr>
        <w:top w:val="none" w:sz="0" w:space="0" w:color="auto"/>
        <w:left w:val="none" w:sz="0" w:space="0" w:color="auto"/>
        <w:bottom w:val="none" w:sz="0" w:space="0" w:color="auto"/>
        <w:right w:val="none" w:sz="0" w:space="0" w:color="auto"/>
      </w:divBdr>
    </w:div>
    <w:div w:id="1805848390">
      <w:bodyDiv w:val="1"/>
      <w:marLeft w:val="0"/>
      <w:marRight w:val="0"/>
      <w:marTop w:val="0"/>
      <w:marBottom w:val="0"/>
      <w:divBdr>
        <w:top w:val="none" w:sz="0" w:space="0" w:color="auto"/>
        <w:left w:val="none" w:sz="0" w:space="0" w:color="auto"/>
        <w:bottom w:val="none" w:sz="0" w:space="0" w:color="auto"/>
        <w:right w:val="none" w:sz="0" w:space="0" w:color="auto"/>
      </w:divBdr>
    </w:div>
    <w:div w:id="1811902900">
      <w:bodyDiv w:val="1"/>
      <w:marLeft w:val="0"/>
      <w:marRight w:val="0"/>
      <w:marTop w:val="0"/>
      <w:marBottom w:val="0"/>
      <w:divBdr>
        <w:top w:val="none" w:sz="0" w:space="0" w:color="auto"/>
        <w:left w:val="none" w:sz="0" w:space="0" w:color="auto"/>
        <w:bottom w:val="none" w:sz="0" w:space="0" w:color="auto"/>
        <w:right w:val="none" w:sz="0" w:space="0" w:color="auto"/>
      </w:divBdr>
    </w:div>
    <w:div w:id="1813060718">
      <w:bodyDiv w:val="1"/>
      <w:marLeft w:val="0"/>
      <w:marRight w:val="0"/>
      <w:marTop w:val="0"/>
      <w:marBottom w:val="0"/>
      <w:divBdr>
        <w:top w:val="none" w:sz="0" w:space="0" w:color="auto"/>
        <w:left w:val="none" w:sz="0" w:space="0" w:color="auto"/>
        <w:bottom w:val="none" w:sz="0" w:space="0" w:color="auto"/>
        <w:right w:val="none" w:sz="0" w:space="0" w:color="auto"/>
      </w:divBdr>
    </w:div>
    <w:div w:id="1813063917">
      <w:bodyDiv w:val="1"/>
      <w:marLeft w:val="0"/>
      <w:marRight w:val="0"/>
      <w:marTop w:val="0"/>
      <w:marBottom w:val="0"/>
      <w:divBdr>
        <w:top w:val="none" w:sz="0" w:space="0" w:color="auto"/>
        <w:left w:val="none" w:sz="0" w:space="0" w:color="auto"/>
        <w:bottom w:val="none" w:sz="0" w:space="0" w:color="auto"/>
        <w:right w:val="none" w:sz="0" w:space="0" w:color="auto"/>
      </w:divBdr>
    </w:div>
    <w:div w:id="1814365542">
      <w:bodyDiv w:val="1"/>
      <w:marLeft w:val="0"/>
      <w:marRight w:val="0"/>
      <w:marTop w:val="0"/>
      <w:marBottom w:val="0"/>
      <w:divBdr>
        <w:top w:val="none" w:sz="0" w:space="0" w:color="auto"/>
        <w:left w:val="none" w:sz="0" w:space="0" w:color="auto"/>
        <w:bottom w:val="none" w:sz="0" w:space="0" w:color="auto"/>
        <w:right w:val="none" w:sz="0" w:space="0" w:color="auto"/>
      </w:divBdr>
    </w:div>
    <w:div w:id="1817141353">
      <w:bodyDiv w:val="1"/>
      <w:marLeft w:val="0"/>
      <w:marRight w:val="0"/>
      <w:marTop w:val="0"/>
      <w:marBottom w:val="0"/>
      <w:divBdr>
        <w:top w:val="none" w:sz="0" w:space="0" w:color="auto"/>
        <w:left w:val="none" w:sz="0" w:space="0" w:color="auto"/>
        <w:bottom w:val="none" w:sz="0" w:space="0" w:color="auto"/>
        <w:right w:val="none" w:sz="0" w:space="0" w:color="auto"/>
      </w:divBdr>
    </w:div>
    <w:div w:id="1821120067">
      <w:bodyDiv w:val="1"/>
      <w:marLeft w:val="0"/>
      <w:marRight w:val="0"/>
      <w:marTop w:val="0"/>
      <w:marBottom w:val="0"/>
      <w:divBdr>
        <w:top w:val="none" w:sz="0" w:space="0" w:color="auto"/>
        <w:left w:val="none" w:sz="0" w:space="0" w:color="auto"/>
        <w:bottom w:val="none" w:sz="0" w:space="0" w:color="auto"/>
        <w:right w:val="none" w:sz="0" w:space="0" w:color="auto"/>
      </w:divBdr>
      <w:divsChild>
        <w:div w:id="1066949344">
          <w:marLeft w:val="0"/>
          <w:marRight w:val="0"/>
          <w:marTop w:val="0"/>
          <w:marBottom w:val="0"/>
          <w:divBdr>
            <w:top w:val="none" w:sz="0" w:space="0" w:color="auto"/>
            <w:left w:val="none" w:sz="0" w:space="0" w:color="auto"/>
            <w:bottom w:val="none" w:sz="0" w:space="0" w:color="auto"/>
            <w:right w:val="none" w:sz="0" w:space="0" w:color="auto"/>
          </w:divBdr>
          <w:divsChild>
            <w:div w:id="236869941">
              <w:marLeft w:val="0"/>
              <w:marRight w:val="0"/>
              <w:marTop w:val="0"/>
              <w:marBottom w:val="0"/>
              <w:divBdr>
                <w:top w:val="none" w:sz="0" w:space="0" w:color="auto"/>
                <w:left w:val="none" w:sz="0" w:space="0" w:color="auto"/>
                <w:bottom w:val="none" w:sz="0" w:space="0" w:color="auto"/>
                <w:right w:val="none" w:sz="0" w:space="0" w:color="auto"/>
              </w:divBdr>
            </w:div>
            <w:div w:id="1621456239">
              <w:marLeft w:val="0"/>
              <w:marRight w:val="0"/>
              <w:marTop w:val="0"/>
              <w:marBottom w:val="0"/>
              <w:divBdr>
                <w:top w:val="none" w:sz="0" w:space="0" w:color="auto"/>
                <w:left w:val="none" w:sz="0" w:space="0" w:color="auto"/>
                <w:bottom w:val="none" w:sz="0" w:space="0" w:color="auto"/>
                <w:right w:val="none" w:sz="0" w:space="0" w:color="auto"/>
              </w:divBdr>
            </w:div>
          </w:divsChild>
        </w:div>
        <w:div w:id="2127655366">
          <w:marLeft w:val="0"/>
          <w:marRight w:val="0"/>
          <w:marTop w:val="0"/>
          <w:marBottom w:val="0"/>
          <w:divBdr>
            <w:top w:val="none" w:sz="0" w:space="0" w:color="auto"/>
            <w:left w:val="none" w:sz="0" w:space="0" w:color="auto"/>
            <w:bottom w:val="none" w:sz="0" w:space="0" w:color="auto"/>
            <w:right w:val="none" w:sz="0" w:space="0" w:color="auto"/>
          </w:divBdr>
          <w:divsChild>
            <w:div w:id="19092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23832">
      <w:bodyDiv w:val="1"/>
      <w:marLeft w:val="0"/>
      <w:marRight w:val="0"/>
      <w:marTop w:val="0"/>
      <w:marBottom w:val="0"/>
      <w:divBdr>
        <w:top w:val="none" w:sz="0" w:space="0" w:color="auto"/>
        <w:left w:val="none" w:sz="0" w:space="0" w:color="auto"/>
        <w:bottom w:val="none" w:sz="0" w:space="0" w:color="auto"/>
        <w:right w:val="none" w:sz="0" w:space="0" w:color="auto"/>
      </w:divBdr>
    </w:div>
    <w:div w:id="1826312628">
      <w:bodyDiv w:val="1"/>
      <w:marLeft w:val="0"/>
      <w:marRight w:val="0"/>
      <w:marTop w:val="0"/>
      <w:marBottom w:val="0"/>
      <w:divBdr>
        <w:top w:val="none" w:sz="0" w:space="0" w:color="auto"/>
        <w:left w:val="none" w:sz="0" w:space="0" w:color="auto"/>
        <w:bottom w:val="none" w:sz="0" w:space="0" w:color="auto"/>
        <w:right w:val="none" w:sz="0" w:space="0" w:color="auto"/>
      </w:divBdr>
    </w:div>
    <w:div w:id="1829857966">
      <w:bodyDiv w:val="1"/>
      <w:marLeft w:val="0"/>
      <w:marRight w:val="0"/>
      <w:marTop w:val="0"/>
      <w:marBottom w:val="0"/>
      <w:divBdr>
        <w:top w:val="none" w:sz="0" w:space="0" w:color="auto"/>
        <w:left w:val="none" w:sz="0" w:space="0" w:color="auto"/>
        <w:bottom w:val="none" w:sz="0" w:space="0" w:color="auto"/>
        <w:right w:val="none" w:sz="0" w:space="0" w:color="auto"/>
      </w:divBdr>
    </w:div>
    <w:div w:id="1846898778">
      <w:bodyDiv w:val="1"/>
      <w:marLeft w:val="0"/>
      <w:marRight w:val="0"/>
      <w:marTop w:val="0"/>
      <w:marBottom w:val="0"/>
      <w:divBdr>
        <w:top w:val="none" w:sz="0" w:space="0" w:color="auto"/>
        <w:left w:val="none" w:sz="0" w:space="0" w:color="auto"/>
        <w:bottom w:val="none" w:sz="0" w:space="0" w:color="auto"/>
        <w:right w:val="none" w:sz="0" w:space="0" w:color="auto"/>
      </w:divBdr>
    </w:div>
    <w:div w:id="1878159210">
      <w:bodyDiv w:val="1"/>
      <w:marLeft w:val="0"/>
      <w:marRight w:val="0"/>
      <w:marTop w:val="0"/>
      <w:marBottom w:val="0"/>
      <w:divBdr>
        <w:top w:val="none" w:sz="0" w:space="0" w:color="auto"/>
        <w:left w:val="none" w:sz="0" w:space="0" w:color="auto"/>
        <w:bottom w:val="none" w:sz="0" w:space="0" w:color="auto"/>
        <w:right w:val="none" w:sz="0" w:space="0" w:color="auto"/>
      </w:divBdr>
    </w:div>
    <w:div w:id="1886525315">
      <w:bodyDiv w:val="1"/>
      <w:marLeft w:val="0"/>
      <w:marRight w:val="0"/>
      <w:marTop w:val="0"/>
      <w:marBottom w:val="0"/>
      <w:divBdr>
        <w:top w:val="none" w:sz="0" w:space="0" w:color="auto"/>
        <w:left w:val="none" w:sz="0" w:space="0" w:color="auto"/>
        <w:bottom w:val="none" w:sz="0" w:space="0" w:color="auto"/>
        <w:right w:val="none" w:sz="0" w:space="0" w:color="auto"/>
      </w:divBdr>
      <w:divsChild>
        <w:div w:id="1189102132">
          <w:marLeft w:val="0"/>
          <w:marRight w:val="0"/>
          <w:marTop w:val="0"/>
          <w:marBottom w:val="0"/>
          <w:divBdr>
            <w:top w:val="none" w:sz="0" w:space="0" w:color="auto"/>
            <w:left w:val="none" w:sz="0" w:space="0" w:color="auto"/>
            <w:bottom w:val="none" w:sz="0" w:space="0" w:color="auto"/>
            <w:right w:val="none" w:sz="0" w:space="0" w:color="auto"/>
          </w:divBdr>
          <w:divsChild>
            <w:div w:id="1843158501">
              <w:marLeft w:val="0"/>
              <w:marRight w:val="0"/>
              <w:marTop w:val="0"/>
              <w:marBottom w:val="0"/>
              <w:divBdr>
                <w:top w:val="none" w:sz="0" w:space="0" w:color="auto"/>
                <w:left w:val="none" w:sz="0" w:space="0" w:color="auto"/>
                <w:bottom w:val="none" w:sz="0" w:space="0" w:color="auto"/>
                <w:right w:val="none" w:sz="0" w:space="0" w:color="auto"/>
              </w:divBdr>
              <w:divsChild>
                <w:div w:id="25110143">
                  <w:marLeft w:val="0"/>
                  <w:marRight w:val="0"/>
                  <w:marTop w:val="0"/>
                  <w:marBottom w:val="0"/>
                  <w:divBdr>
                    <w:top w:val="none" w:sz="0" w:space="0" w:color="auto"/>
                    <w:left w:val="none" w:sz="0" w:space="0" w:color="auto"/>
                    <w:bottom w:val="none" w:sz="0" w:space="0" w:color="auto"/>
                    <w:right w:val="none" w:sz="0" w:space="0" w:color="auto"/>
                  </w:divBdr>
                  <w:divsChild>
                    <w:div w:id="17740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98086">
      <w:bodyDiv w:val="1"/>
      <w:marLeft w:val="0"/>
      <w:marRight w:val="0"/>
      <w:marTop w:val="0"/>
      <w:marBottom w:val="0"/>
      <w:divBdr>
        <w:top w:val="none" w:sz="0" w:space="0" w:color="auto"/>
        <w:left w:val="none" w:sz="0" w:space="0" w:color="auto"/>
        <w:bottom w:val="none" w:sz="0" w:space="0" w:color="auto"/>
        <w:right w:val="none" w:sz="0" w:space="0" w:color="auto"/>
      </w:divBdr>
    </w:div>
    <w:div w:id="1890146206">
      <w:bodyDiv w:val="1"/>
      <w:marLeft w:val="0"/>
      <w:marRight w:val="0"/>
      <w:marTop w:val="0"/>
      <w:marBottom w:val="0"/>
      <w:divBdr>
        <w:top w:val="none" w:sz="0" w:space="0" w:color="auto"/>
        <w:left w:val="none" w:sz="0" w:space="0" w:color="auto"/>
        <w:bottom w:val="none" w:sz="0" w:space="0" w:color="auto"/>
        <w:right w:val="none" w:sz="0" w:space="0" w:color="auto"/>
      </w:divBdr>
    </w:div>
    <w:div w:id="1900822198">
      <w:bodyDiv w:val="1"/>
      <w:marLeft w:val="0"/>
      <w:marRight w:val="0"/>
      <w:marTop w:val="0"/>
      <w:marBottom w:val="0"/>
      <w:divBdr>
        <w:top w:val="none" w:sz="0" w:space="0" w:color="auto"/>
        <w:left w:val="none" w:sz="0" w:space="0" w:color="auto"/>
        <w:bottom w:val="none" w:sz="0" w:space="0" w:color="auto"/>
        <w:right w:val="none" w:sz="0" w:space="0" w:color="auto"/>
      </w:divBdr>
    </w:div>
    <w:div w:id="1912734739">
      <w:bodyDiv w:val="1"/>
      <w:marLeft w:val="0"/>
      <w:marRight w:val="0"/>
      <w:marTop w:val="0"/>
      <w:marBottom w:val="0"/>
      <w:divBdr>
        <w:top w:val="none" w:sz="0" w:space="0" w:color="auto"/>
        <w:left w:val="none" w:sz="0" w:space="0" w:color="auto"/>
        <w:bottom w:val="none" w:sz="0" w:space="0" w:color="auto"/>
        <w:right w:val="none" w:sz="0" w:space="0" w:color="auto"/>
      </w:divBdr>
    </w:div>
    <w:div w:id="1916090476">
      <w:bodyDiv w:val="1"/>
      <w:marLeft w:val="0"/>
      <w:marRight w:val="0"/>
      <w:marTop w:val="0"/>
      <w:marBottom w:val="0"/>
      <w:divBdr>
        <w:top w:val="none" w:sz="0" w:space="0" w:color="auto"/>
        <w:left w:val="none" w:sz="0" w:space="0" w:color="auto"/>
        <w:bottom w:val="none" w:sz="0" w:space="0" w:color="auto"/>
        <w:right w:val="none" w:sz="0" w:space="0" w:color="auto"/>
      </w:divBdr>
    </w:div>
    <w:div w:id="1937781669">
      <w:bodyDiv w:val="1"/>
      <w:marLeft w:val="0"/>
      <w:marRight w:val="0"/>
      <w:marTop w:val="0"/>
      <w:marBottom w:val="0"/>
      <w:divBdr>
        <w:top w:val="none" w:sz="0" w:space="0" w:color="auto"/>
        <w:left w:val="none" w:sz="0" w:space="0" w:color="auto"/>
        <w:bottom w:val="none" w:sz="0" w:space="0" w:color="auto"/>
        <w:right w:val="none" w:sz="0" w:space="0" w:color="auto"/>
      </w:divBdr>
    </w:div>
    <w:div w:id="1943878692">
      <w:bodyDiv w:val="1"/>
      <w:marLeft w:val="0"/>
      <w:marRight w:val="0"/>
      <w:marTop w:val="0"/>
      <w:marBottom w:val="0"/>
      <w:divBdr>
        <w:top w:val="none" w:sz="0" w:space="0" w:color="auto"/>
        <w:left w:val="none" w:sz="0" w:space="0" w:color="auto"/>
        <w:bottom w:val="none" w:sz="0" w:space="0" w:color="auto"/>
        <w:right w:val="none" w:sz="0" w:space="0" w:color="auto"/>
      </w:divBdr>
    </w:div>
    <w:div w:id="1955167274">
      <w:bodyDiv w:val="1"/>
      <w:marLeft w:val="0"/>
      <w:marRight w:val="0"/>
      <w:marTop w:val="0"/>
      <w:marBottom w:val="0"/>
      <w:divBdr>
        <w:top w:val="none" w:sz="0" w:space="0" w:color="auto"/>
        <w:left w:val="none" w:sz="0" w:space="0" w:color="auto"/>
        <w:bottom w:val="none" w:sz="0" w:space="0" w:color="auto"/>
        <w:right w:val="none" w:sz="0" w:space="0" w:color="auto"/>
      </w:divBdr>
    </w:div>
    <w:div w:id="1961917451">
      <w:bodyDiv w:val="1"/>
      <w:marLeft w:val="0"/>
      <w:marRight w:val="0"/>
      <w:marTop w:val="0"/>
      <w:marBottom w:val="0"/>
      <w:divBdr>
        <w:top w:val="none" w:sz="0" w:space="0" w:color="auto"/>
        <w:left w:val="none" w:sz="0" w:space="0" w:color="auto"/>
        <w:bottom w:val="none" w:sz="0" w:space="0" w:color="auto"/>
        <w:right w:val="none" w:sz="0" w:space="0" w:color="auto"/>
      </w:divBdr>
    </w:div>
    <w:div w:id="1963068508">
      <w:bodyDiv w:val="1"/>
      <w:marLeft w:val="0"/>
      <w:marRight w:val="0"/>
      <w:marTop w:val="0"/>
      <w:marBottom w:val="0"/>
      <w:divBdr>
        <w:top w:val="none" w:sz="0" w:space="0" w:color="auto"/>
        <w:left w:val="none" w:sz="0" w:space="0" w:color="auto"/>
        <w:bottom w:val="none" w:sz="0" w:space="0" w:color="auto"/>
        <w:right w:val="none" w:sz="0" w:space="0" w:color="auto"/>
      </w:divBdr>
    </w:div>
    <w:div w:id="1963077798">
      <w:bodyDiv w:val="1"/>
      <w:marLeft w:val="0"/>
      <w:marRight w:val="0"/>
      <w:marTop w:val="0"/>
      <w:marBottom w:val="0"/>
      <w:divBdr>
        <w:top w:val="none" w:sz="0" w:space="0" w:color="auto"/>
        <w:left w:val="none" w:sz="0" w:space="0" w:color="auto"/>
        <w:bottom w:val="none" w:sz="0" w:space="0" w:color="auto"/>
        <w:right w:val="none" w:sz="0" w:space="0" w:color="auto"/>
      </w:divBdr>
    </w:div>
    <w:div w:id="1987390198">
      <w:bodyDiv w:val="1"/>
      <w:marLeft w:val="0"/>
      <w:marRight w:val="0"/>
      <w:marTop w:val="0"/>
      <w:marBottom w:val="0"/>
      <w:divBdr>
        <w:top w:val="none" w:sz="0" w:space="0" w:color="auto"/>
        <w:left w:val="none" w:sz="0" w:space="0" w:color="auto"/>
        <w:bottom w:val="none" w:sz="0" w:space="0" w:color="auto"/>
        <w:right w:val="none" w:sz="0" w:space="0" w:color="auto"/>
      </w:divBdr>
    </w:div>
    <w:div w:id="1992754615">
      <w:bodyDiv w:val="1"/>
      <w:marLeft w:val="0"/>
      <w:marRight w:val="0"/>
      <w:marTop w:val="0"/>
      <w:marBottom w:val="0"/>
      <w:divBdr>
        <w:top w:val="none" w:sz="0" w:space="0" w:color="auto"/>
        <w:left w:val="none" w:sz="0" w:space="0" w:color="auto"/>
        <w:bottom w:val="none" w:sz="0" w:space="0" w:color="auto"/>
        <w:right w:val="none" w:sz="0" w:space="0" w:color="auto"/>
      </w:divBdr>
    </w:div>
    <w:div w:id="1993675619">
      <w:bodyDiv w:val="1"/>
      <w:marLeft w:val="0"/>
      <w:marRight w:val="0"/>
      <w:marTop w:val="0"/>
      <w:marBottom w:val="0"/>
      <w:divBdr>
        <w:top w:val="none" w:sz="0" w:space="0" w:color="auto"/>
        <w:left w:val="none" w:sz="0" w:space="0" w:color="auto"/>
        <w:bottom w:val="none" w:sz="0" w:space="0" w:color="auto"/>
        <w:right w:val="none" w:sz="0" w:space="0" w:color="auto"/>
      </w:divBdr>
    </w:div>
    <w:div w:id="1994483341">
      <w:bodyDiv w:val="1"/>
      <w:marLeft w:val="0"/>
      <w:marRight w:val="0"/>
      <w:marTop w:val="0"/>
      <w:marBottom w:val="0"/>
      <w:divBdr>
        <w:top w:val="none" w:sz="0" w:space="0" w:color="auto"/>
        <w:left w:val="none" w:sz="0" w:space="0" w:color="auto"/>
        <w:bottom w:val="none" w:sz="0" w:space="0" w:color="auto"/>
        <w:right w:val="none" w:sz="0" w:space="0" w:color="auto"/>
      </w:divBdr>
    </w:div>
    <w:div w:id="1996641160">
      <w:bodyDiv w:val="1"/>
      <w:marLeft w:val="0"/>
      <w:marRight w:val="0"/>
      <w:marTop w:val="0"/>
      <w:marBottom w:val="0"/>
      <w:divBdr>
        <w:top w:val="none" w:sz="0" w:space="0" w:color="auto"/>
        <w:left w:val="none" w:sz="0" w:space="0" w:color="auto"/>
        <w:bottom w:val="none" w:sz="0" w:space="0" w:color="auto"/>
        <w:right w:val="none" w:sz="0" w:space="0" w:color="auto"/>
      </w:divBdr>
      <w:divsChild>
        <w:div w:id="342557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5180147">
      <w:bodyDiv w:val="1"/>
      <w:marLeft w:val="0"/>
      <w:marRight w:val="0"/>
      <w:marTop w:val="0"/>
      <w:marBottom w:val="0"/>
      <w:divBdr>
        <w:top w:val="none" w:sz="0" w:space="0" w:color="auto"/>
        <w:left w:val="none" w:sz="0" w:space="0" w:color="auto"/>
        <w:bottom w:val="none" w:sz="0" w:space="0" w:color="auto"/>
        <w:right w:val="none" w:sz="0" w:space="0" w:color="auto"/>
      </w:divBdr>
    </w:div>
    <w:div w:id="2021199314">
      <w:bodyDiv w:val="1"/>
      <w:marLeft w:val="0"/>
      <w:marRight w:val="0"/>
      <w:marTop w:val="0"/>
      <w:marBottom w:val="0"/>
      <w:divBdr>
        <w:top w:val="none" w:sz="0" w:space="0" w:color="auto"/>
        <w:left w:val="none" w:sz="0" w:space="0" w:color="auto"/>
        <w:bottom w:val="none" w:sz="0" w:space="0" w:color="auto"/>
        <w:right w:val="none" w:sz="0" w:space="0" w:color="auto"/>
      </w:divBdr>
    </w:div>
    <w:div w:id="2025934936">
      <w:bodyDiv w:val="1"/>
      <w:marLeft w:val="0"/>
      <w:marRight w:val="0"/>
      <w:marTop w:val="0"/>
      <w:marBottom w:val="0"/>
      <w:divBdr>
        <w:top w:val="none" w:sz="0" w:space="0" w:color="auto"/>
        <w:left w:val="none" w:sz="0" w:space="0" w:color="auto"/>
        <w:bottom w:val="none" w:sz="0" w:space="0" w:color="auto"/>
        <w:right w:val="none" w:sz="0" w:space="0" w:color="auto"/>
      </w:divBdr>
    </w:div>
    <w:div w:id="2032100257">
      <w:bodyDiv w:val="1"/>
      <w:marLeft w:val="0"/>
      <w:marRight w:val="0"/>
      <w:marTop w:val="0"/>
      <w:marBottom w:val="0"/>
      <w:divBdr>
        <w:top w:val="none" w:sz="0" w:space="0" w:color="auto"/>
        <w:left w:val="none" w:sz="0" w:space="0" w:color="auto"/>
        <w:bottom w:val="none" w:sz="0" w:space="0" w:color="auto"/>
        <w:right w:val="none" w:sz="0" w:space="0" w:color="auto"/>
      </w:divBdr>
    </w:div>
    <w:div w:id="2032755325">
      <w:bodyDiv w:val="1"/>
      <w:marLeft w:val="0"/>
      <w:marRight w:val="0"/>
      <w:marTop w:val="0"/>
      <w:marBottom w:val="0"/>
      <w:divBdr>
        <w:top w:val="none" w:sz="0" w:space="0" w:color="auto"/>
        <w:left w:val="none" w:sz="0" w:space="0" w:color="auto"/>
        <w:bottom w:val="none" w:sz="0" w:space="0" w:color="auto"/>
        <w:right w:val="none" w:sz="0" w:space="0" w:color="auto"/>
      </w:divBdr>
    </w:div>
    <w:div w:id="2037461956">
      <w:bodyDiv w:val="1"/>
      <w:marLeft w:val="0"/>
      <w:marRight w:val="0"/>
      <w:marTop w:val="0"/>
      <w:marBottom w:val="0"/>
      <w:divBdr>
        <w:top w:val="none" w:sz="0" w:space="0" w:color="auto"/>
        <w:left w:val="none" w:sz="0" w:space="0" w:color="auto"/>
        <w:bottom w:val="none" w:sz="0" w:space="0" w:color="auto"/>
        <w:right w:val="none" w:sz="0" w:space="0" w:color="auto"/>
      </w:divBdr>
    </w:div>
    <w:div w:id="2045060608">
      <w:bodyDiv w:val="1"/>
      <w:marLeft w:val="0"/>
      <w:marRight w:val="0"/>
      <w:marTop w:val="0"/>
      <w:marBottom w:val="0"/>
      <w:divBdr>
        <w:top w:val="none" w:sz="0" w:space="0" w:color="auto"/>
        <w:left w:val="none" w:sz="0" w:space="0" w:color="auto"/>
        <w:bottom w:val="none" w:sz="0" w:space="0" w:color="auto"/>
        <w:right w:val="none" w:sz="0" w:space="0" w:color="auto"/>
      </w:divBdr>
    </w:div>
    <w:div w:id="2050883862">
      <w:bodyDiv w:val="1"/>
      <w:marLeft w:val="0"/>
      <w:marRight w:val="0"/>
      <w:marTop w:val="0"/>
      <w:marBottom w:val="0"/>
      <w:divBdr>
        <w:top w:val="none" w:sz="0" w:space="0" w:color="auto"/>
        <w:left w:val="none" w:sz="0" w:space="0" w:color="auto"/>
        <w:bottom w:val="none" w:sz="0" w:space="0" w:color="auto"/>
        <w:right w:val="none" w:sz="0" w:space="0" w:color="auto"/>
      </w:divBdr>
    </w:div>
    <w:div w:id="2076395894">
      <w:bodyDiv w:val="1"/>
      <w:marLeft w:val="0"/>
      <w:marRight w:val="0"/>
      <w:marTop w:val="0"/>
      <w:marBottom w:val="0"/>
      <w:divBdr>
        <w:top w:val="none" w:sz="0" w:space="0" w:color="auto"/>
        <w:left w:val="none" w:sz="0" w:space="0" w:color="auto"/>
        <w:bottom w:val="none" w:sz="0" w:space="0" w:color="auto"/>
        <w:right w:val="none" w:sz="0" w:space="0" w:color="auto"/>
      </w:divBdr>
    </w:div>
    <w:div w:id="2083478537">
      <w:bodyDiv w:val="1"/>
      <w:marLeft w:val="0"/>
      <w:marRight w:val="0"/>
      <w:marTop w:val="0"/>
      <w:marBottom w:val="0"/>
      <w:divBdr>
        <w:top w:val="none" w:sz="0" w:space="0" w:color="auto"/>
        <w:left w:val="none" w:sz="0" w:space="0" w:color="auto"/>
        <w:bottom w:val="none" w:sz="0" w:space="0" w:color="auto"/>
        <w:right w:val="none" w:sz="0" w:space="0" w:color="auto"/>
      </w:divBdr>
    </w:div>
    <w:div w:id="2086488579">
      <w:bodyDiv w:val="1"/>
      <w:marLeft w:val="0"/>
      <w:marRight w:val="0"/>
      <w:marTop w:val="0"/>
      <w:marBottom w:val="0"/>
      <w:divBdr>
        <w:top w:val="none" w:sz="0" w:space="0" w:color="auto"/>
        <w:left w:val="none" w:sz="0" w:space="0" w:color="auto"/>
        <w:bottom w:val="none" w:sz="0" w:space="0" w:color="auto"/>
        <w:right w:val="none" w:sz="0" w:space="0" w:color="auto"/>
      </w:divBdr>
    </w:div>
    <w:div w:id="2093697288">
      <w:bodyDiv w:val="1"/>
      <w:marLeft w:val="0"/>
      <w:marRight w:val="0"/>
      <w:marTop w:val="0"/>
      <w:marBottom w:val="0"/>
      <w:divBdr>
        <w:top w:val="none" w:sz="0" w:space="0" w:color="auto"/>
        <w:left w:val="none" w:sz="0" w:space="0" w:color="auto"/>
        <w:bottom w:val="none" w:sz="0" w:space="0" w:color="auto"/>
        <w:right w:val="none" w:sz="0" w:space="0" w:color="auto"/>
      </w:divBdr>
    </w:div>
    <w:div w:id="2093701459">
      <w:bodyDiv w:val="1"/>
      <w:marLeft w:val="0"/>
      <w:marRight w:val="0"/>
      <w:marTop w:val="0"/>
      <w:marBottom w:val="0"/>
      <w:divBdr>
        <w:top w:val="none" w:sz="0" w:space="0" w:color="auto"/>
        <w:left w:val="none" w:sz="0" w:space="0" w:color="auto"/>
        <w:bottom w:val="none" w:sz="0" w:space="0" w:color="auto"/>
        <w:right w:val="none" w:sz="0" w:space="0" w:color="auto"/>
      </w:divBdr>
    </w:div>
    <w:div w:id="2093814574">
      <w:bodyDiv w:val="1"/>
      <w:marLeft w:val="0"/>
      <w:marRight w:val="0"/>
      <w:marTop w:val="0"/>
      <w:marBottom w:val="0"/>
      <w:divBdr>
        <w:top w:val="none" w:sz="0" w:space="0" w:color="auto"/>
        <w:left w:val="none" w:sz="0" w:space="0" w:color="auto"/>
        <w:bottom w:val="none" w:sz="0" w:space="0" w:color="auto"/>
        <w:right w:val="none" w:sz="0" w:space="0" w:color="auto"/>
      </w:divBdr>
    </w:div>
    <w:div w:id="2116898332">
      <w:bodyDiv w:val="1"/>
      <w:marLeft w:val="0"/>
      <w:marRight w:val="0"/>
      <w:marTop w:val="0"/>
      <w:marBottom w:val="0"/>
      <w:divBdr>
        <w:top w:val="none" w:sz="0" w:space="0" w:color="auto"/>
        <w:left w:val="none" w:sz="0" w:space="0" w:color="auto"/>
        <w:bottom w:val="none" w:sz="0" w:space="0" w:color="auto"/>
        <w:right w:val="none" w:sz="0" w:space="0" w:color="auto"/>
      </w:divBdr>
      <w:divsChild>
        <w:div w:id="1485665116">
          <w:marLeft w:val="0"/>
          <w:marRight w:val="0"/>
          <w:marTop w:val="0"/>
          <w:marBottom w:val="0"/>
          <w:divBdr>
            <w:top w:val="none" w:sz="0" w:space="0" w:color="auto"/>
            <w:left w:val="none" w:sz="0" w:space="0" w:color="auto"/>
            <w:bottom w:val="none" w:sz="0" w:space="0" w:color="auto"/>
            <w:right w:val="none" w:sz="0" w:space="0" w:color="auto"/>
          </w:divBdr>
          <w:divsChild>
            <w:div w:id="1181505721">
              <w:marLeft w:val="0"/>
              <w:marRight w:val="0"/>
              <w:marTop w:val="0"/>
              <w:marBottom w:val="0"/>
              <w:divBdr>
                <w:top w:val="none" w:sz="0" w:space="0" w:color="auto"/>
                <w:left w:val="none" w:sz="0" w:space="0" w:color="auto"/>
                <w:bottom w:val="none" w:sz="0" w:space="0" w:color="auto"/>
                <w:right w:val="none" w:sz="0" w:space="0" w:color="auto"/>
              </w:divBdr>
            </w:div>
          </w:divsChild>
        </w:div>
        <w:div w:id="692192793">
          <w:marLeft w:val="0"/>
          <w:marRight w:val="0"/>
          <w:marTop w:val="0"/>
          <w:marBottom w:val="0"/>
          <w:divBdr>
            <w:top w:val="none" w:sz="0" w:space="0" w:color="auto"/>
            <w:left w:val="none" w:sz="0" w:space="0" w:color="auto"/>
            <w:bottom w:val="none" w:sz="0" w:space="0" w:color="auto"/>
            <w:right w:val="none" w:sz="0" w:space="0" w:color="auto"/>
          </w:divBdr>
        </w:div>
        <w:div w:id="1862352660">
          <w:marLeft w:val="0"/>
          <w:marRight w:val="0"/>
          <w:marTop w:val="0"/>
          <w:marBottom w:val="0"/>
          <w:divBdr>
            <w:top w:val="none" w:sz="0" w:space="0" w:color="auto"/>
            <w:left w:val="none" w:sz="0" w:space="0" w:color="auto"/>
            <w:bottom w:val="none" w:sz="0" w:space="0" w:color="auto"/>
            <w:right w:val="none" w:sz="0" w:space="0" w:color="auto"/>
          </w:divBdr>
        </w:div>
        <w:div w:id="1362701929">
          <w:marLeft w:val="0"/>
          <w:marRight w:val="0"/>
          <w:marTop w:val="0"/>
          <w:marBottom w:val="0"/>
          <w:divBdr>
            <w:top w:val="none" w:sz="0" w:space="0" w:color="auto"/>
            <w:left w:val="none" w:sz="0" w:space="0" w:color="auto"/>
            <w:bottom w:val="none" w:sz="0" w:space="0" w:color="auto"/>
            <w:right w:val="none" w:sz="0" w:space="0" w:color="auto"/>
          </w:divBdr>
          <w:divsChild>
            <w:div w:id="109590390">
              <w:marLeft w:val="0"/>
              <w:marRight w:val="0"/>
              <w:marTop w:val="0"/>
              <w:marBottom w:val="0"/>
              <w:divBdr>
                <w:top w:val="none" w:sz="0" w:space="0" w:color="auto"/>
                <w:left w:val="none" w:sz="0" w:space="0" w:color="auto"/>
                <w:bottom w:val="none" w:sz="0" w:space="0" w:color="auto"/>
                <w:right w:val="none" w:sz="0" w:space="0" w:color="auto"/>
              </w:divBdr>
              <w:divsChild>
                <w:div w:id="617836775">
                  <w:marLeft w:val="0"/>
                  <w:marRight w:val="0"/>
                  <w:marTop w:val="0"/>
                  <w:marBottom w:val="0"/>
                  <w:divBdr>
                    <w:top w:val="none" w:sz="0" w:space="0" w:color="auto"/>
                    <w:left w:val="none" w:sz="0" w:space="0" w:color="auto"/>
                    <w:bottom w:val="none" w:sz="0" w:space="0" w:color="auto"/>
                    <w:right w:val="none" w:sz="0" w:space="0" w:color="auto"/>
                  </w:divBdr>
                  <w:divsChild>
                    <w:div w:id="190534222">
                      <w:marLeft w:val="0"/>
                      <w:marRight w:val="0"/>
                      <w:marTop w:val="0"/>
                      <w:marBottom w:val="0"/>
                      <w:divBdr>
                        <w:top w:val="none" w:sz="0" w:space="0" w:color="auto"/>
                        <w:left w:val="none" w:sz="0" w:space="0" w:color="auto"/>
                        <w:bottom w:val="none" w:sz="0" w:space="0" w:color="auto"/>
                        <w:right w:val="none" w:sz="0" w:space="0" w:color="auto"/>
                      </w:divBdr>
                      <w:divsChild>
                        <w:div w:id="1340963222">
                          <w:marLeft w:val="0"/>
                          <w:marRight w:val="0"/>
                          <w:marTop w:val="0"/>
                          <w:marBottom w:val="0"/>
                          <w:divBdr>
                            <w:top w:val="none" w:sz="0" w:space="0" w:color="auto"/>
                            <w:left w:val="none" w:sz="0" w:space="0" w:color="auto"/>
                            <w:bottom w:val="none" w:sz="0" w:space="0" w:color="auto"/>
                            <w:right w:val="none" w:sz="0" w:space="0" w:color="auto"/>
                          </w:divBdr>
                          <w:divsChild>
                            <w:div w:id="1803496203">
                              <w:marLeft w:val="0"/>
                              <w:marRight w:val="0"/>
                              <w:marTop w:val="0"/>
                              <w:marBottom w:val="0"/>
                              <w:divBdr>
                                <w:top w:val="none" w:sz="0" w:space="0" w:color="auto"/>
                                <w:left w:val="none" w:sz="0" w:space="0" w:color="auto"/>
                                <w:bottom w:val="none" w:sz="0" w:space="0" w:color="auto"/>
                                <w:right w:val="none" w:sz="0" w:space="0" w:color="auto"/>
                              </w:divBdr>
                              <w:divsChild>
                                <w:div w:id="147673130">
                                  <w:marLeft w:val="0"/>
                                  <w:marRight w:val="0"/>
                                  <w:marTop w:val="0"/>
                                  <w:marBottom w:val="0"/>
                                  <w:divBdr>
                                    <w:top w:val="none" w:sz="0" w:space="0" w:color="auto"/>
                                    <w:left w:val="none" w:sz="0" w:space="0" w:color="auto"/>
                                    <w:bottom w:val="none" w:sz="0" w:space="0" w:color="auto"/>
                                    <w:right w:val="none" w:sz="0" w:space="0" w:color="auto"/>
                                  </w:divBdr>
                                  <w:divsChild>
                                    <w:div w:id="460809286">
                                      <w:marLeft w:val="0"/>
                                      <w:marRight w:val="0"/>
                                      <w:marTop w:val="0"/>
                                      <w:marBottom w:val="0"/>
                                      <w:divBdr>
                                        <w:top w:val="none" w:sz="0" w:space="0" w:color="auto"/>
                                        <w:left w:val="none" w:sz="0" w:space="0" w:color="auto"/>
                                        <w:bottom w:val="none" w:sz="0" w:space="0" w:color="auto"/>
                                        <w:right w:val="none" w:sz="0" w:space="0" w:color="auto"/>
                                      </w:divBdr>
                                      <w:divsChild>
                                        <w:div w:id="1840079779">
                                          <w:marLeft w:val="0"/>
                                          <w:marRight w:val="0"/>
                                          <w:marTop w:val="0"/>
                                          <w:marBottom w:val="0"/>
                                          <w:divBdr>
                                            <w:top w:val="none" w:sz="0" w:space="0" w:color="auto"/>
                                            <w:left w:val="none" w:sz="0" w:space="0" w:color="auto"/>
                                            <w:bottom w:val="none" w:sz="0" w:space="0" w:color="auto"/>
                                            <w:right w:val="none" w:sz="0" w:space="0" w:color="auto"/>
                                          </w:divBdr>
                                          <w:divsChild>
                                            <w:div w:id="1011448243">
                                              <w:marLeft w:val="0"/>
                                              <w:marRight w:val="0"/>
                                              <w:marTop w:val="0"/>
                                              <w:marBottom w:val="0"/>
                                              <w:divBdr>
                                                <w:top w:val="none" w:sz="0" w:space="0" w:color="auto"/>
                                                <w:left w:val="none" w:sz="0" w:space="0" w:color="auto"/>
                                                <w:bottom w:val="none" w:sz="0" w:space="0" w:color="auto"/>
                                                <w:right w:val="none" w:sz="0" w:space="0" w:color="auto"/>
                                              </w:divBdr>
                                              <w:divsChild>
                                                <w:div w:id="1869876470">
                                                  <w:marLeft w:val="0"/>
                                                  <w:marRight w:val="0"/>
                                                  <w:marTop w:val="0"/>
                                                  <w:marBottom w:val="0"/>
                                                  <w:divBdr>
                                                    <w:top w:val="none" w:sz="0" w:space="0" w:color="auto"/>
                                                    <w:left w:val="none" w:sz="0" w:space="0" w:color="auto"/>
                                                    <w:bottom w:val="none" w:sz="0" w:space="0" w:color="auto"/>
                                                    <w:right w:val="none" w:sz="0" w:space="0" w:color="auto"/>
                                                  </w:divBdr>
                                                  <w:divsChild>
                                                    <w:div w:id="1275477743">
                                                      <w:marLeft w:val="0"/>
                                                      <w:marRight w:val="0"/>
                                                      <w:marTop w:val="0"/>
                                                      <w:marBottom w:val="0"/>
                                                      <w:divBdr>
                                                        <w:top w:val="none" w:sz="0" w:space="0" w:color="auto"/>
                                                        <w:left w:val="none" w:sz="0" w:space="0" w:color="auto"/>
                                                        <w:bottom w:val="none" w:sz="0" w:space="0" w:color="auto"/>
                                                        <w:right w:val="none" w:sz="0" w:space="0" w:color="auto"/>
                                                      </w:divBdr>
                                                      <w:divsChild>
                                                        <w:div w:id="779374606">
                                                          <w:marLeft w:val="0"/>
                                                          <w:marRight w:val="0"/>
                                                          <w:marTop w:val="0"/>
                                                          <w:marBottom w:val="0"/>
                                                          <w:divBdr>
                                                            <w:top w:val="none" w:sz="0" w:space="0" w:color="auto"/>
                                                            <w:left w:val="none" w:sz="0" w:space="0" w:color="auto"/>
                                                            <w:bottom w:val="none" w:sz="0" w:space="0" w:color="auto"/>
                                                            <w:right w:val="none" w:sz="0" w:space="0" w:color="auto"/>
                                                          </w:divBdr>
                                                          <w:divsChild>
                                                            <w:div w:id="713819851">
                                                              <w:marLeft w:val="0"/>
                                                              <w:marRight w:val="0"/>
                                                              <w:marTop w:val="0"/>
                                                              <w:marBottom w:val="0"/>
                                                              <w:divBdr>
                                                                <w:top w:val="none" w:sz="0" w:space="0" w:color="auto"/>
                                                                <w:left w:val="none" w:sz="0" w:space="0" w:color="auto"/>
                                                                <w:bottom w:val="none" w:sz="0" w:space="0" w:color="auto"/>
                                                                <w:right w:val="none" w:sz="0" w:space="0" w:color="auto"/>
                                                              </w:divBdr>
                                                              <w:divsChild>
                                                                <w:div w:id="90318161">
                                                                  <w:marLeft w:val="0"/>
                                                                  <w:marRight w:val="0"/>
                                                                  <w:marTop w:val="0"/>
                                                                  <w:marBottom w:val="0"/>
                                                                  <w:divBdr>
                                                                    <w:top w:val="none" w:sz="0" w:space="0" w:color="auto"/>
                                                                    <w:left w:val="none" w:sz="0" w:space="0" w:color="auto"/>
                                                                    <w:bottom w:val="none" w:sz="0" w:space="0" w:color="auto"/>
                                                                    <w:right w:val="none" w:sz="0" w:space="0" w:color="auto"/>
                                                                  </w:divBdr>
                                                                  <w:divsChild>
                                                                    <w:div w:id="1008411067">
                                                                      <w:marLeft w:val="0"/>
                                                                      <w:marRight w:val="0"/>
                                                                      <w:marTop w:val="0"/>
                                                                      <w:marBottom w:val="0"/>
                                                                      <w:divBdr>
                                                                        <w:top w:val="none" w:sz="0" w:space="0" w:color="auto"/>
                                                                        <w:left w:val="none" w:sz="0" w:space="0" w:color="auto"/>
                                                                        <w:bottom w:val="none" w:sz="0" w:space="0" w:color="auto"/>
                                                                        <w:right w:val="none" w:sz="0" w:space="0" w:color="auto"/>
                                                                      </w:divBdr>
                                                                      <w:divsChild>
                                                                        <w:div w:id="1001005183">
                                                                          <w:marLeft w:val="0"/>
                                                                          <w:marRight w:val="0"/>
                                                                          <w:marTop w:val="0"/>
                                                                          <w:marBottom w:val="0"/>
                                                                          <w:divBdr>
                                                                            <w:top w:val="none" w:sz="0" w:space="0" w:color="auto"/>
                                                                            <w:left w:val="none" w:sz="0" w:space="0" w:color="auto"/>
                                                                            <w:bottom w:val="none" w:sz="0" w:space="0" w:color="auto"/>
                                                                            <w:right w:val="none" w:sz="0" w:space="0" w:color="auto"/>
                                                                          </w:divBdr>
                                                                          <w:divsChild>
                                                                            <w:div w:id="758410236">
                                                                              <w:marLeft w:val="0"/>
                                                                              <w:marRight w:val="0"/>
                                                                              <w:marTop w:val="0"/>
                                                                              <w:marBottom w:val="0"/>
                                                                              <w:divBdr>
                                                                                <w:top w:val="none" w:sz="0" w:space="0" w:color="auto"/>
                                                                                <w:left w:val="none" w:sz="0" w:space="0" w:color="auto"/>
                                                                                <w:bottom w:val="none" w:sz="0" w:space="0" w:color="auto"/>
                                                                                <w:right w:val="none" w:sz="0" w:space="0" w:color="auto"/>
                                                                              </w:divBdr>
                                                                              <w:divsChild>
                                                                                <w:div w:id="1390768114">
                                                                                  <w:marLeft w:val="0"/>
                                                                                  <w:marRight w:val="0"/>
                                                                                  <w:marTop w:val="0"/>
                                                                                  <w:marBottom w:val="0"/>
                                                                                  <w:divBdr>
                                                                                    <w:top w:val="none" w:sz="0" w:space="0" w:color="auto"/>
                                                                                    <w:left w:val="none" w:sz="0" w:space="0" w:color="auto"/>
                                                                                    <w:bottom w:val="none" w:sz="0" w:space="0" w:color="auto"/>
                                                                                    <w:right w:val="none" w:sz="0" w:space="0" w:color="auto"/>
                                                                                  </w:divBdr>
                                                                                  <w:divsChild>
                                                                                    <w:div w:id="491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039573">
      <w:bodyDiv w:val="1"/>
      <w:marLeft w:val="0"/>
      <w:marRight w:val="0"/>
      <w:marTop w:val="0"/>
      <w:marBottom w:val="0"/>
      <w:divBdr>
        <w:top w:val="none" w:sz="0" w:space="0" w:color="auto"/>
        <w:left w:val="none" w:sz="0" w:space="0" w:color="auto"/>
        <w:bottom w:val="none" w:sz="0" w:space="0" w:color="auto"/>
        <w:right w:val="none" w:sz="0" w:space="0" w:color="auto"/>
      </w:divBdr>
    </w:div>
    <w:div w:id="2132892676">
      <w:bodyDiv w:val="1"/>
      <w:marLeft w:val="0"/>
      <w:marRight w:val="0"/>
      <w:marTop w:val="0"/>
      <w:marBottom w:val="0"/>
      <w:divBdr>
        <w:top w:val="none" w:sz="0" w:space="0" w:color="auto"/>
        <w:left w:val="none" w:sz="0" w:space="0" w:color="auto"/>
        <w:bottom w:val="none" w:sz="0" w:space="0" w:color="auto"/>
        <w:right w:val="none" w:sz="0" w:space="0" w:color="auto"/>
      </w:divBdr>
    </w:div>
    <w:div w:id="2134397123">
      <w:bodyDiv w:val="1"/>
      <w:marLeft w:val="0"/>
      <w:marRight w:val="0"/>
      <w:marTop w:val="0"/>
      <w:marBottom w:val="0"/>
      <w:divBdr>
        <w:top w:val="none" w:sz="0" w:space="0" w:color="auto"/>
        <w:left w:val="none" w:sz="0" w:space="0" w:color="auto"/>
        <w:bottom w:val="none" w:sz="0" w:space="0" w:color="auto"/>
        <w:right w:val="none" w:sz="0" w:space="0" w:color="auto"/>
      </w:divBdr>
      <w:divsChild>
        <w:div w:id="2055304125">
          <w:marLeft w:val="0"/>
          <w:marRight w:val="0"/>
          <w:marTop w:val="0"/>
          <w:marBottom w:val="0"/>
          <w:divBdr>
            <w:top w:val="none" w:sz="0" w:space="0" w:color="auto"/>
            <w:left w:val="none" w:sz="0" w:space="0" w:color="auto"/>
            <w:bottom w:val="none" w:sz="0" w:space="0" w:color="auto"/>
            <w:right w:val="none" w:sz="0" w:space="0" w:color="auto"/>
          </w:divBdr>
          <w:divsChild>
            <w:div w:id="1365596925">
              <w:marLeft w:val="0"/>
              <w:marRight w:val="0"/>
              <w:marTop w:val="0"/>
              <w:marBottom w:val="0"/>
              <w:divBdr>
                <w:top w:val="none" w:sz="0" w:space="0" w:color="auto"/>
                <w:left w:val="none" w:sz="0" w:space="0" w:color="auto"/>
                <w:bottom w:val="none" w:sz="0" w:space="0" w:color="auto"/>
                <w:right w:val="none" w:sz="0" w:space="0" w:color="auto"/>
              </w:divBdr>
            </w:div>
            <w:div w:id="973828844">
              <w:marLeft w:val="0"/>
              <w:marRight w:val="0"/>
              <w:marTop w:val="0"/>
              <w:marBottom w:val="0"/>
              <w:divBdr>
                <w:top w:val="none" w:sz="0" w:space="0" w:color="auto"/>
                <w:left w:val="none" w:sz="0" w:space="0" w:color="auto"/>
                <w:bottom w:val="none" w:sz="0" w:space="0" w:color="auto"/>
                <w:right w:val="none" w:sz="0" w:space="0" w:color="auto"/>
              </w:divBdr>
            </w:div>
          </w:divsChild>
        </w:div>
        <w:div w:id="399328244">
          <w:marLeft w:val="0"/>
          <w:marRight w:val="0"/>
          <w:marTop w:val="0"/>
          <w:marBottom w:val="0"/>
          <w:divBdr>
            <w:top w:val="none" w:sz="0" w:space="0" w:color="auto"/>
            <w:left w:val="none" w:sz="0" w:space="0" w:color="auto"/>
            <w:bottom w:val="none" w:sz="0" w:space="0" w:color="auto"/>
            <w:right w:val="none" w:sz="0" w:space="0" w:color="auto"/>
          </w:divBdr>
          <w:divsChild>
            <w:div w:id="96666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opensocialstudies.org/K-6.html" TargetMode="External"/><Relationship Id="rId26" Type="http://schemas.openxmlformats.org/officeDocument/2006/relationships/hyperlink" Target="http://www.opensocialstudies.org/K-6.html" TargetMode="External"/><Relationship Id="rId39" Type="http://schemas.openxmlformats.org/officeDocument/2006/relationships/hyperlink" Target="http://www.opensocialstudies.org/K-6.html" TargetMode="External"/><Relationship Id="rId21" Type="http://schemas.openxmlformats.org/officeDocument/2006/relationships/hyperlink" Target="http://www.opensocialstudies.org/K-6.html" TargetMode="External"/><Relationship Id="rId34" Type="http://schemas.openxmlformats.org/officeDocument/2006/relationships/hyperlink" Target="http://www.opensocialstudies.org/K-6.html" TargetMode="External"/><Relationship Id="rId42" Type="http://schemas.openxmlformats.org/officeDocument/2006/relationships/image" Target="media/image10.emf"/><Relationship Id="rId47" Type="http://schemas.openxmlformats.org/officeDocument/2006/relationships/hyperlink" Target="http://www.tolerance.org/activities" TargetMode="External"/><Relationship Id="rId50" Type="http://schemas.openxmlformats.org/officeDocument/2006/relationships/hyperlink" Target="https://sharemylesson.com"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opensocialstudies.org/K-6.html" TargetMode="External"/><Relationship Id="rId29" Type="http://schemas.openxmlformats.org/officeDocument/2006/relationships/hyperlink" Target="http://www.opensocialstudies.org/K-6.html" TargetMode="External"/><Relationship Id="rId11" Type="http://schemas.openxmlformats.org/officeDocument/2006/relationships/image" Target="media/image4.png"/><Relationship Id="rId24" Type="http://schemas.openxmlformats.org/officeDocument/2006/relationships/hyperlink" Target="http://www.opensocialstudies.org/K-6.html" TargetMode="External"/><Relationship Id="rId32" Type="http://schemas.openxmlformats.org/officeDocument/2006/relationships/hyperlink" Target="http://www.opensocialstudies.org/K-6.html" TargetMode="External"/><Relationship Id="rId37" Type="http://schemas.openxmlformats.org/officeDocument/2006/relationships/hyperlink" Target="http://www.opensocialstudies.org/K-6.html" TargetMode="External"/><Relationship Id="rId40" Type="http://schemas.openxmlformats.org/officeDocument/2006/relationships/image" Target="media/image8.emf"/><Relationship Id="rId45" Type="http://schemas.openxmlformats.org/officeDocument/2006/relationships/hyperlink" Target="http://www.c3teachers.org/" TargetMode="External"/><Relationship Id="rId53" Type="http://schemas.openxmlformats.org/officeDocument/2006/relationships/image" Target="media/image12.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www.opensocialstudies.org/K-6.html"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hyperlink" Target="http://www.opensocialstudies.org/K-6.html" TargetMode="External"/><Relationship Id="rId27" Type="http://schemas.openxmlformats.org/officeDocument/2006/relationships/hyperlink" Target="http://www.opensocialstudies.org/K-6.html" TargetMode="External"/><Relationship Id="rId30" Type="http://schemas.openxmlformats.org/officeDocument/2006/relationships/hyperlink" Target="http://www.opensocialstudies.org/K-6.html" TargetMode="External"/><Relationship Id="rId35" Type="http://schemas.openxmlformats.org/officeDocument/2006/relationships/hyperlink" Target="http://www.opensocialstudies.org/K-6.html" TargetMode="External"/><Relationship Id="rId43" Type="http://schemas.openxmlformats.org/officeDocument/2006/relationships/hyperlink" Target="https://sites.google.com/a/bostonpublicschools.org/history/curriculum-documents/" TargetMode="External"/><Relationship Id="rId48" Type="http://schemas.openxmlformats.org/officeDocument/2006/relationships/hyperlink" Target="https://www.facinghistory.org/educator-resources" TargetMode="External"/><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betterlesson.co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opensocialstudies.org/K-6.html" TargetMode="External"/><Relationship Id="rId25" Type="http://schemas.openxmlformats.org/officeDocument/2006/relationships/hyperlink" Target="http://www.opensocialstudies.org/K-6.html" TargetMode="External"/><Relationship Id="rId33" Type="http://schemas.openxmlformats.org/officeDocument/2006/relationships/hyperlink" Target="http://www.opensocialstudies.org/K-6.html" TargetMode="External"/><Relationship Id="rId38" Type="http://schemas.openxmlformats.org/officeDocument/2006/relationships/hyperlink" Target="http://www.opensocialstudies.org/K-6.html" TargetMode="External"/><Relationship Id="rId46" Type="http://schemas.openxmlformats.org/officeDocument/2006/relationships/hyperlink" Target="https://www.engageny.org/resource/new-york-state-k-12-social-studies-resource-toolkit" TargetMode="External"/><Relationship Id="rId20" Type="http://schemas.openxmlformats.org/officeDocument/2006/relationships/hyperlink" Target="http://www.opensocialstudies.org/K-6.html" TargetMode="External"/><Relationship Id="rId41" Type="http://schemas.openxmlformats.org/officeDocument/2006/relationships/image" Target="media/image9.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opensocialstudies.org/K-6.html" TargetMode="External"/><Relationship Id="rId23" Type="http://schemas.openxmlformats.org/officeDocument/2006/relationships/hyperlink" Target="http://www.opensocialstudies.org/K-6.html" TargetMode="External"/><Relationship Id="rId28" Type="http://schemas.openxmlformats.org/officeDocument/2006/relationships/hyperlink" Target="http://www.opensocialstudies.org/K-6.html" TargetMode="External"/><Relationship Id="rId36" Type="http://schemas.openxmlformats.org/officeDocument/2006/relationships/hyperlink" Target="http://www.opensocialstudies.org/K-6.html" TargetMode="External"/><Relationship Id="rId49" Type="http://schemas.openxmlformats.org/officeDocument/2006/relationships/hyperlink" Target="https://www.primarysource.org/for-teachers/online-curriculum" TargetMode="External"/><Relationship Id="rId57" Type="http://schemas.openxmlformats.org/officeDocument/2006/relationships/fontTable" Target="fontTable.xml"/><Relationship Id="rId10" Type="http://schemas.openxmlformats.org/officeDocument/2006/relationships/image" Target="media/image3.jpg"/><Relationship Id="rId31" Type="http://schemas.openxmlformats.org/officeDocument/2006/relationships/hyperlink" Target="http://www.opensocialstudies.org/K-6.html" TargetMode="External"/><Relationship Id="rId44" Type="http://schemas.openxmlformats.org/officeDocument/2006/relationships/hyperlink" Target="http://www.doe.mass.edu/candi/model/download_form.aspx" TargetMode="External"/><Relationship Id="rId52"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8330FF1-60D1-6F4C-8276-59D4BD76D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.~WRD0002</Template>
  <TotalTime>214</TotalTime>
  <Pages>115</Pages>
  <Words>45504</Words>
  <Characters>259378</Characters>
  <Application>Microsoft Office Word</Application>
  <DocSecurity>0</DocSecurity>
  <Lines>2161</Lines>
  <Paragraphs>608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304274</CharactersWithSpaces>
  <SharedDoc>false</SharedDoc>
  <HLinks>
    <vt:vector size="162" baseType="variant">
      <vt:variant>
        <vt:i4>4456479</vt:i4>
      </vt:variant>
      <vt:variant>
        <vt:i4>36</vt:i4>
      </vt:variant>
      <vt:variant>
        <vt:i4>0</vt:i4>
      </vt:variant>
      <vt:variant>
        <vt:i4>5</vt:i4>
      </vt:variant>
      <vt:variant>
        <vt:lpwstr>https://www.primarysource.org/for-teachers/online-curriculum</vt:lpwstr>
      </vt:variant>
      <vt:variant>
        <vt:lpwstr/>
      </vt:variant>
      <vt:variant>
        <vt:i4>6160384</vt:i4>
      </vt:variant>
      <vt:variant>
        <vt:i4>33</vt:i4>
      </vt:variant>
      <vt:variant>
        <vt:i4>0</vt:i4>
      </vt:variant>
      <vt:variant>
        <vt:i4>5</vt:i4>
      </vt:variant>
      <vt:variant>
        <vt:lpwstr>https://www.facinghistory.org/educator-resources</vt:lpwstr>
      </vt:variant>
      <vt:variant>
        <vt:lpwstr/>
      </vt:variant>
      <vt:variant>
        <vt:i4>3145810</vt:i4>
      </vt:variant>
      <vt:variant>
        <vt:i4>30</vt:i4>
      </vt:variant>
      <vt:variant>
        <vt:i4>0</vt:i4>
      </vt:variant>
      <vt:variant>
        <vt:i4>5</vt:i4>
      </vt:variant>
      <vt:variant>
        <vt:lpwstr>http://www.tolerance.org/activities</vt:lpwstr>
      </vt:variant>
      <vt:variant>
        <vt:lpwstr/>
      </vt:variant>
      <vt:variant>
        <vt:i4>65589</vt:i4>
      </vt:variant>
      <vt:variant>
        <vt:i4>27</vt:i4>
      </vt:variant>
      <vt:variant>
        <vt:i4>0</vt:i4>
      </vt:variant>
      <vt:variant>
        <vt:i4>5</vt:i4>
      </vt:variant>
      <vt:variant>
        <vt:lpwstr>https://www.engageny.org/resource/new-york-state-k-12-social-studies-resource-toolkit</vt:lpwstr>
      </vt:variant>
      <vt:variant>
        <vt:lpwstr/>
      </vt:variant>
      <vt:variant>
        <vt:i4>3407995</vt:i4>
      </vt:variant>
      <vt:variant>
        <vt:i4>24</vt:i4>
      </vt:variant>
      <vt:variant>
        <vt:i4>0</vt:i4>
      </vt:variant>
      <vt:variant>
        <vt:i4>5</vt:i4>
      </vt:variant>
      <vt:variant>
        <vt:lpwstr>http://www.c3teachers.org/</vt:lpwstr>
      </vt:variant>
      <vt:variant>
        <vt:lpwstr/>
      </vt:variant>
      <vt:variant>
        <vt:i4>6619200</vt:i4>
      </vt:variant>
      <vt:variant>
        <vt:i4>21</vt:i4>
      </vt:variant>
      <vt:variant>
        <vt:i4>0</vt:i4>
      </vt:variant>
      <vt:variant>
        <vt:i4>5</vt:i4>
      </vt:variant>
      <vt:variant>
        <vt:lpwstr>http://www.doe.mass.edu/candi/model/download_form.aspx</vt:lpwstr>
      </vt:variant>
      <vt:variant>
        <vt:lpwstr/>
      </vt:variant>
      <vt:variant>
        <vt:i4>4653151</vt:i4>
      </vt:variant>
      <vt:variant>
        <vt:i4>18</vt:i4>
      </vt:variant>
      <vt:variant>
        <vt:i4>0</vt:i4>
      </vt:variant>
      <vt:variant>
        <vt:i4>5</vt:i4>
      </vt:variant>
      <vt:variant>
        <vt:lpwstr>https://sites.google.com/a/bostonpublicschools.org/history/curriculum-documents/</vt:lpwstr>
      </vt:variant>
      <vt:variant>
        <vt:lpwstr/>
      </vt:variant>
      <vt:variant>
        <vt:i4>4653151</vt:i4>
      </vt:variant>
      <vt:variant>
        <vt:i4>2282</vt:i4>
      </vt:variant>
      <vt:variant>
        <vt:i4>1025</vt:i4>
      </vt:variant>
      <vt:variant>
        <vt:i4>1</vt:i4>
      </vt:variant>
      <vt:variant>
        <vt:lpwstr>master_logo-large</vt:lpwstr>
      </vt:variant>
      <vt:variant>
        <vt:lpwstr/>
      </vt:variant>
      <vt:variant>
        <vt:i4>2031722</vt:i4>
      </vt:variant>
      <vt:variant>
        <vt:i4>16529</vt:i4>
      </vt:variant>
      <vt:variant>
        <vt:i4>1036</vt:i4>
      </vt:variant>
      <vt:variant>
        <vt:i4>1</vt:i4>
      </vt:variant>
      <vt:variant>
        <vt:lpwstr>new_year_calendar_2014_wallpapers</vt:lpwstr>
      </vt:variant>
      <vt:variant>
        <vt:lpwstr/>
      </vt:variant>
      <vt:variant>
        <vt:i4>4128890</vt:i4>
      </vt:variant>
      <vt:variant>
        <vt:i4>17114</vt:i4>
      </vt:variant>
      <vt:variant>
        <vt:i4>1037</vt:i4>
      </vt:variant>
      <vt:variant>
        <vt:i4>1</vt:i4>
      </vt:variant>
      <vt:variant>
        <vt:lpwstr>mayan-calendar</vt:lpwstr>
      </vt:variant>
      <vt:variant>
        <vt:lpwstr/>
      </vt:variant>
      <vt:variant>
        <vt:i4>6488155</vt:i4>
      </vt:variant>
      <vt:variant>
        <vt:i4>17156</vt:i4>
      </vt:variant>
      <vt:variant>
        <vt:i4>1038</vt:i4>
      </vt:variant>
      <vt:variant>
        <vt:i4>1</vt:i4>
      </vt:variant>
      <vt:variant>
        <vt:lpwstr>mc6</vt:lpwstr>
      </vt:variant>
      <vt:variant>
        <vt:lpwstr/>
      </vt:variant>
      <vt:variant>
        <vt:i4>3276866</vt:i4>
      </vt:variant>
      <vt:variant>
        <vt:i4>19727</vt:i4>
      </vt:variant>
      <vt:variant>
        <vt:i4>1039</vt:i4>
      </vt:variant>
      <vt:variant>
        <vt:i4>1</vt:i4>
      </vt:variant>
      <vt:variant>
        <vt:lpwstr>Hindu-Calendar1</vt:lpwstr>
      </vt:variant>
      <vt:variant>
        <vt:lpwstr/>
      </vt:variant>
      <vt:variant>
        <vt:i4>917506</vt:i4>
      </vt:variant>
      <vt:variant>
        <vt:i4>22697</vt:i4>
      </vt:variant>
      <vt:variant>
        <vt:i4>1040</vt:i4>
      </vt:variant>
      <vt:variant>
        <vt:i4>1</vt:i4>
      </vt:variant>
      <vt:variant>
        <vt:lpwstr>zodiac-chart-siebold</vt:lpwstr>
      </vt:variant>
      <vt:variant>
        <vt:lpwstr/>
      </vt:variant>
      <vt:variant>
        <vt:i4>3997770</vt:i4>
      </vt:variant>
      <vt:variant>
        <vt:i4>22743</vt:i4>
      </vt:variant>
      <vt:variant>
        <vt:i4>1041</vt:i4>
      </vt:variant>
      <vt:variant>
        <vt:i4>1</vt:i4>
      </vt:variant>
      <vt:variant>
        <vt:lpwstr>chinese-zodiac-calendar</vt:lpwstr>
      </vt:variant>
      <vt:variant>
        <vt:lpwstr/>
      </vt:variant>
      <vt:variant>
        <vt:i4>3342462</vt:i4>
      </vt:variant>
      <vt:variant>
        <vt:i4>25632</vt:i4>
      </vt:variant>
      <vt:variant>
        <vt:i4>1042</vt:i4>
      </vt:variant>
      <vt:variant>
        <vt:i4>1</vt:i4>
      </vt:variant>
      <vt:variant>
        <vt:lpwstr>eBook+Return+Images096</vt:lpwstr>
      </vt:variant>
      <vt:variant>
        <vt:lpwstr/>
      </vt:variant>
      <vt:variant>
        <vt:i4>2687010</vt:i4>
      </vt:variant>
      <vt:variant>
        <vt:i4>27852</vt:i4>
      </vt:variant>
      <vt:variant>
        <vt:i4>1043</vt:i4>
      </vt:variant>
      <vt:variant>
        <vt:i4>1</vt:i4>
      </vt:variant>
      <vt:variant>
        <vt:lpwstr>hijri_calendar_1434_blue_by_topmuslim-d5ng4qi</vt:lpwstr>
      </vt:variant>
      <vt:variant>
        <vt:lpwstr/>
      </vt:variant>
      <vt:variant>
        <vt:i4>5636187</vt:i4>
      </vt:variant>
      <vt:variant>
        <vt:i4>76485</vt:i4>
      </vt:variant>
      <vt:variant>
        <vt:i4>1032</vt:i4>
      </vt:variant>
      <vt:variant>
        <vt:i4>1</vt:i4>
      </vt:variant>
      <vt:variant>
        <vt:lpwstr>http://www.crwflags.com/fotw/images/m/mx.gif</vt:lpwstr>
      </vt:variant>
      <vt:variant>
        <vt:lpwstr/>
      </vt:variant>
      <vt:variant>
        <vt:i4>1966128</vt:i4>
      </vt:variant>
      <vt:variant>
        <vt:i4>76608</vt:i4>
      </vt:variant>
      <vt:variant>
        <vt:i4>1033</vt:i4>
      </vt:variant>
      <vt:variant>
        <vt:i4>1</vt:i4>
      </vt:variant>
      <vt:variant>
        <vt:lpwstr>http://www.crwflags.com/fotw/images/u/us-1848.gif</vt:lpwstr>
      </vt:variant>
      <vt:variant>
        <vt:lpwstr/>
      </vt:variant>
      <vt:variant>
        <vt:i4>720989</vt:i4>
      </vt:variant>
      <vt:variant>
        <vt:i4>76838</vt:i4>
      </vt:variant>
      <vt:variant>
        <vt:i4>1034</vt:i4>
      </vt:variant>
      <vt:variant>
        <vt:i4>1</vt:i4>
      </vt:variant>
      <vt:variant>
        <vt:lpwstr>2000px-Flag_of_the_Qing_dynasty_%281889-1912%29</vt:lpwstr>
      </vt:variant>
      <vt:variant>
        <vt:lpwstr/>
      </vt:variant>
      <vt:variant>
        <vt:i4>786538</vt:i4>
      </vt:variant>
      <vt:variant>
        <vt:i4>76887</vt:i4>
      </vt:variant>
      <vt:variant>
        <vt:i4>1030</vt:i4>
      </vt:variant>
      <vt:variant>
        <vt:i4>1</vt:i4>
      </vt:variant>
      <vt:variant>
        <vt:lpwstr>g9459</vt:lpwstr>
      </vt:variant>
      <vt:variant>
        <vt:lpwstr/>
      </vt:variant>
      <vt:variant>
        <vt:i4>2031632</vt:i4>
      </vt:variant>
      <vt:variant>
        <vt:i4>76923</vt:i4>
      </vt:variant>
      <vt:variant>
        <vt:i4>1031</vt:i4>
      </vt:variant>
      <vt:variant>
        <vt:i4>1</vt:i4>
      </vt:variant>
      <vt:variant>
        <vt:lpwstr>720px-Flag_of_the_Robinson_Rancheria</vt:lpwstr>
      </vt:variant>
      <vt:variant>
        <vt:lpwstr/>
      </vt:variant>
      <vt:variant>
        <vt:i4>6357114</vt:i4>
      </vt:variant>
      <vt:variant>
        <vt:i4>79067</vt:i4>
      </vt:variant>
      <vt:variant>
        <vt:i4>1035</vt:i4>
      </vt:variant>
      <vt:variant>
        <vt:i4>1</vt:i4>
      </vt:variant>
      <vt:variant>
        <vt:lpwstr>sanfranciscoharbor1851</vt:lpwstr>
      </vt:variant>
      <vt:variant>
        <vt:lpwstr/>
      </vt:variant>
      <vt:variant>
        <vt:i4>4194339</vt:i4>
      </vt:variant>
      <vt:variant>
        <vt:i4>79802</vt:i4>
      </vt:variant>
      <vt:variant>
        <vt:i4>1029</vt:i4>
      </vt:variant>
      <vt:variant>
        <vt:i4>1</vt:i4>
      </vt:variant>
      <vt:variant>
        <vt:lpwstr>VII-2_img6</vt:lpwstr>
      </vt:variant>
      <vt:variant>
        <vt:lpwstr/>
      </vt:variant>
      <vt:variant>
        <vt:i4>7471225</vt:i4>
      </vt:variant>
      <vt:variant>
        <vt:i4>80911</vt:i4>
      </vt:variant>
      <vt:variant>
        <vt:i4>1028</vt:i4>
      </vt:variant>
      <vt:variant>
        <vt:i4>1</vt:i4>
      </vt:variant>
      <vt:variant>
        <vt:lpwstr>hounds</vt:lpwstr>
      </vt:variant>
      <vt:variant>
        <vt:lpwstr/>
      </vt:variant>
      <vt:variant>
        <vt:i4>589828</vt:i4>
      </vt:variant>
      <vt:variant>
        <vt:i4>82872</vt:i4>
      </vt:variant>
      <vt:variant>
        <vt:i4>1026</vt:i4>
      </vt:variant>
      <vt:variant>
        <vt:i4>1</vt:i4>
      </vt:variant>
      <vt:variant>
        <vt:lpwstr>ChrisMartellNewLarge</vt:lpwstr>
      </vt:variant>
      <vt:variant>
        <vt:lpwstr/>
      </vt:variant>
      <vt:variant>
        <vt:i4>7798799</vt:i4>
      </vt:variant>
      <vt:variant>
        <vt:i4>83618</vt:i4>
      </vt:variant>
      <vt:variant>
        <vt:i4>1027</vt:i4>
      </vt:variant>
      <vt:variant>
        <vt:i4>1</vt:i4>
      </vt:variant>
      <vt:variant>
        <vt:lpwstr>Bryson-Cropped1</vt:lpwstr>
      </vt:variant>
      <vt:variant>
        <vt:lpwstr/>
      </vt:variant>
      <vt:variant>
        <vt:i4>2949123</vt:i4>
      </vt:variant>
      <vt:variant>
        <vt:i4>-1</vt:i4>
      </vt:variant>
      <vt:variant>
        <vt:i4>1026</vt:i4>
      </vt:variant>
      <vt:variant>
        <vt:i4>1</vt:i4>
      </vt:variant>
      <vt:variant>
        <vt:lpwstr>Tokyo_Narrow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Martell</dc:creator>
  <cp:keywords/>
  <dc:description/>
  <cp:lastModifiedBy>Christopher C Martell</cp:lastModifiedBy>
  <cp:revision>400</cp:revision>
  <cp:lastPrinted>2018-02-01T17:24:00Z</cp:lastPrinted>
  <dcterms:created xsi:type="dcterms:W3CDTF">2018-07-30T19:58:00Z</dcterms:created>
  <dcterms:modified xsi:type="dcterms:W3CDTF">2024-05-29T19:04:00Z</dcterms:modified>
</cp:coreProperties>
</file>